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FB5DD" w14:textId="004A9830" w:rsidR="00686629" w:rsidRDefault="00305590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F2ED01" wp14:editId="287B5FB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2204710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3F6E" w14:textId="11837B34" w:rsidR="00305590" w:rsidRPr="00132484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0B1A36EA" w14:textId="31A4E59A" w:rsidR="00305590" w:rsidRPr="00132484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B60537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B60537" w:rsidRPr="00B60537">
                              <w:rPr>
                                <w:rFonts w:ascii="Amiri" w:hAnsi="Amiri" w:cs="Amiri" w:hint="cs"/>
                                <w:color w:val="000000" w:themeColor="text1"/>
                                <w:rtl/>
                                <w:lang w:bidi="ar-DZ"/>
                              </w:rPr>
                              <w:t>التعرف على متتالية عددية وطرق توليدها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ED01" id="Rectangle : coins arrondis 3" o:spid="_x0000_s1026" style="position:absolute;left:0;text-align:left;margin-left:-46.15pt;margin-top:66.05pt;width:543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" fillcolor="white [3201]" strokecolor="black [3200]" strokeweight="2pt">
                <v:textbox>
                  <w:txbxContent>
                    <w:p w14:paraId="303C3F6E" w14:textId="11837B34" w:rsidR="00305590" w:rsidRPr="00132484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0B1A36EA" w14:textId="31A4E59A" w:rsidR="00305590" w:rsidRPr="00132484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B60537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B60537" w:rsidRPr="00B60537">
                        <w:rPr>
                          <w:rFonts w:ascii="Amiri" w:hAnsi="Amiri" w:cs="Amiri" w:hint="cs"/>
                          <w:color w:val="000000" w:themeColor="text1"/>
                          <w:rtl/>
                          <w:lang w:bidi="ar-DZ"/>
                        </w:rPr>
                        <w:t>التعرف على متتالية عددية وطرق توليدها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40ECEA" wp14:editId="383BFDA1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887906540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0C10" w14:textId="04F7DF8F" w:rsidR="00305590" w:rsidRPr="00132484" w:rsidRDefault="00305590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26E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5288EAE3" w14:textId="77777777" w:rsidR="00305590" w:rsidRDefault="00305590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0ECEA" id="Rectangle : coins arrondis 1" o:spid="_x0000_s1027" style="position:absolute;left:0;text-align:left;margin-left:-44.65pt;margin-top:.8pt;width:100.5pt;height:5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N1cgIAAEM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LUqphYfFlBuXv0zEO3B8HJZUW9uRMBH4Wnwad20jLjAx3aQFNw6CnO1uB/nXqP+jSPJOWs&#10;oUUqePi5EV5xZr5ZmtSrfDKJm5eYyfnlmBh/LFkdS+ymXgB1Oadvw8lERn00e1J7qF9p5+fRK4mE&#10;leS74BL9nllgt+D0a0g1nyc12jYn8M4+OxnBY53j2L20r8K7fkCRRvse9ksnpu9GtNONlhbmGwRd&#10;pfk91LXvAG1qWoP+V4lfwTGftA5/3+w3AA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v9eN1cgIAAEM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4040C10" w14:textId="04F7DF8F" w:rsidR="00305590" w:rsidRPr="00132484" w:rsidRDefault="00305590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26E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5288EAE3" w14:textId="77777777" w:rsidR="00305590" w:rsidRDefault="00305590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3BAB95" wp14:editId="707DE306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76460590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09B63" w14:textId="08E8C249" w:rsidR="00305590" w:rsidRPr="00523874" w:rsidRDefault="00132484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AB95" id="_x0000_s1028" style="position:absolute;left:0;text-align:left;margin-left:396.35pt;margin-top:-.7pt;width:100.5pt;height:6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cL0iVcwIAAEM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8209B63" w14:textId="08E8C249" w:rsidR="00305590" w:rsidRPr="00523874" w:rsidRDefault="00132484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="004653BE"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8B7CB3" wp14:editId="0B83E0A1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497245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D4D8" w14:textId="22B5D928" w:rsidR="00305590" w:rsidRPr="00132484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المحور:</w:t>
                            </w:r>
                            <w:r w:rsidR="003F1B6C"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32484"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689BBFB2" w14:textId="67FA63D8" w:rsidR="00305590" w:rsidRPr="00132484" w:rsidRDefault="00305590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="006A2877"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36576" w:rsidRPr="00236576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عموميات على المتتاليات "تذكير"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B7CB3" id="Rectangle : coins arrondis 2" o:spid="_x0000_s1029" style="position:absolute;left:0;text-align:left;margin-left:66.35pt;margin-top:1.55pt;width:323.2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QyfQIAAHY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8cicWbJZS7B8887EcnOLmo6DlvRcAH4WlWaKpo/vGePtpAU3DoTpyt&#10;wf86dR/tqYVJy1lDs1fw8HMjvOLMfLPU3Jf5aBSHNQmj8cWQBP9as3ytsZt6DtQeOW0aJ9Mx2qM5&#10;HLWH+oXWxCxGJZWwkmIXXKI/CHPc7wRaNFLNZsmMBtQJvLVPTkbnsc6xU5/bF+Fd19NI03AHhzkV&#10;k3ddvbeNSAuzDYKuUssf69q9AA136utuEcXt8VpOVsd1Of0N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JPhDJ9AgAAdg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09E3D4D8" w14:textId="22B5D928" w:rsidR="00305590" w:rsidRPr="00132484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المحور:</w:t>
                      </w:r>
                      <w:r w:rsidR="003F1B6C"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132484"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689BBFB2" w14:textId="67FA63D8" w:rsidR="00305590" w:rsidRPr="00132484" w:rsidRDefault="00305590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="006A2877"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36576" w:rsidRPr="00236576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عموميات على المتتاليات "تذكير"</w:t>
                      </w:r>
                    </w:p>
                  </w:txbxContent>
                </v:textbox>
              </v:roundrect>
            </w:pict>
          </mc:Fallback>
        </mc:AlternateContent>
      </w:r>
      <w:r w:rsidR="00981E9C">
        <w:rPr>
          <w:rFonts w:cstheme="minorHAnsi"/>
          <w:sz w:val="28"/>
          <w:szCs w:val="28"/>
          <w:rtl/>
        </w:rPr>
        <w:br/>
      </w:r>
      <w:r w:rsidR="00981E9C">
        <w:rPr>
          <w:rFonts w:cstheme="minorHAnsi"/>
          <w:sz w:val="28"/>
          <w:szCs w:val="28"/>
          <w:rtl/>
        </w:rPr>
        <w:br/>
      </w:r>
    </w:p>
    <w:p w14:paraId="75744B75" w14:textId="77777777" w:rsidR="00686629" w:rsidRDefault="00686629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12E66B1" w14:textId="77777777" w:rsidR="00283C06" w:rsidRPr="00792B9B" w:rsidRDefault="00283C06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766"/>
        <w:gridCol w:w="9211"/>
        <w:gridCol w:w="1044"/>
      </w:tblGrid>
      <w:tr w:rsidR="00981E9C" w:rsidRPr="00792B9B" w14:paraId="1646B5B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1185482" w14:textId="2BA2929F" w:rsidR="00981E9C" w:rsidRPr="00305590" w:rsidRDefault="00981E9C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D6ED6BD" w14:textId="2E1A644A" w:rsidR="00305590" w:rsidRPr="00305590" w:rsidRDefault="00981E9C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03116DC" w14:textId="77777777" w:rsidR="00981E9C" w:rsidRPr="00305590" w:rsidRDefault="00981E9C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981E9C" w:rsidRPr="00F473EC" w14:paraId="019026BB" w14:textId="77777777" w:rsidTr="00395266">
        <w:trPr>
          <w:trHeight w:val="12240"/>
        </w:trPr>
        <w:tc>
          <w:tcPr>
            <w:tcW w:w="1278" w:type="dxa"/>
          </w:tcPr>
          <w:p w14:paraId="31B4EA85" w14:textId="77777777" w:rsidR="00981E9C" w:rsidRPr="00F473EC" w:rsidRDefault="00981E9C" w:rsidP="00347F5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495B208" w14:textId="77777777" w:rsidR="00981E9C" w:rsidRPr="00F473EC" w:rsidRDefault="00981E9C" w:rsidP="00FB5A8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DB9BD8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CF69D7C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C048D2A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5A86C7B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9569DED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AF54E82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FD1C106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CE6B6F4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059C30" w14:textId="77777777" w:rsidR="00981E9C" w:rsidRPr="00F473EC" w:rsidRDefault="00981E9C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F110D6E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4C3D371C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3781AA4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1A2EDE2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28CA496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892CBC8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2A0A7D4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8532045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809D001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B7DA781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E8FE457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137CDB2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4DB1BAE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4C198FB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216CCEB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FC0373F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C147109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7413790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BFD9297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9ED6752" w14:textId="77777777" w:rsidR="00981E9C" w:rsidRPr="00F473EC" w:rsidRDefault="00981E9C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2181278" w14:textId="77777777" w:rsidR="00981E9C" w:rsidRPr="00F473EC" w:rsidRDefault="00981E9C" w:rsidP="008251D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</w:tc>
        <w:tc>
          <w:tcPr>
            <w:tcW w:w="8355" w:type="dxa"/>
          </w:tcPr>
          <w:p w14:paraId="79CA5A7D" w14:textId="77777777" w:rsidR="00E263D4" w:rsidRPr="00F473EC" w:rsidRDefault="00E263D4" w:rsidP="00E263D4">
            <w:pPr>
              <w:tabs>
                <w:tab w:val="right" w:pos="42"/>
                <w:tab w:val="right" w:pos="363"/>
              </w:tabs>
              <w:bidi/>
              <w:spacing w:line="276" w:lineRule="auto"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84E66B6" w14:textId="00DC8929" w:rsidR="00D91692" w:rsidRPr="00F473EC" w:rsidRDefault="00221528" w:rsidP="00D54D83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spacing w:line="276" w:lineRule="auto"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>حساب الحـــــــــــــدود</w:t>
            </w:r>
          </w:p>
          <w:p w14:paraId="18891554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699CD181" w14:textId="36A950AF" w:rsidR="00E263D4" w:rsidRPr="00F473EC" w:rsidRDefault="00E263D4" w:rsidP="00E34F2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دراسة أمثــــــــــلة</w:t>
            </w:r>
          </w:p>
          <w:p w14:paraId="4EC85832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</w:p>
          <w:p w14:paraId="7F1F5D73" w14:textId="3545B89E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مثال01:</w:t>
            </w:r>
          </w:p>
          <w:p w14:paraId="26171514" w14:textId="77777777" w:rsidR="00E263D4" w:rsidRPr="00F473EC" w:rsidRDefault="00E263D4" w:rsidP="00D54D83">
            <w:pPr>
              <w:bidi/>
              <w:ind w:right="-851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0848AD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1pt" o:ole="">
                  <v:imagedata r:id="rId7" o:title=""/>
                </v:shape>
                <o:OLEObject Type="Embed" ProgID="Equation.DSMT4" ShapeID="_x0000_i1025" DrawAspect="Content" ObjectID="_1827917319" r:id="rId8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متتالية عددية معرفة على </w:t>
            </w:r>
            <w:r w:rsidRPr="00F473EC">
              <w:rPr>
                <w:rFonts w:ascii="Amiri" w:eastAsiaTheme="minorEastAsia" w:hAnsi="Amiri" w:cs="Amiri"/>
                <w:position w:val="-6"/>
                <w:sz w:val="26"/>
                <w:szCs w:val="26"/>
              </w:rPr>
              <w:object w:dxaOrig="260" w:dyaOrig="279" w14:anchorId="6729A73D">
                <v:shape id="_x0000_i1026" type="#_x0000_t75" style="width:12.75pt;height:14.25pt" o:ole="">
                  <v:imagedata r:id="rId9" o:title=""/>
                </v:shape>
                <o:OLEObject Type="Embed" ProgID="Equation.DSMT4" ShapeID="_x0000_i1026" DrawAspect="Content" ObjectID="_1827917320" r:id="rId10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بـــــــ: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1180" w:dyaOrig="360" w14:anchorId="4401B8F5">
                <v:shape id="_x0000_i1027" type="#_x0000_t75" style="width:59.25pt;height:18pt" o:ole="">
                  <v:imagedata r:id="rId11" o:title=""/>
                </v:shape>
                <o:OLEObject Type="Embed" ProgID="Equation.DSMT4" ShapeID="_x0000_i1027" DrawAspect="Content" ObjectID="_1827917321" r:id="rId12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5E906A38" w14:textId="77777777" w:rsidR="00E263D4" w:rsidRPr="00F473EC" w:rsidRDefault="00E263D4" w:rsidP="00D54D83">
            <w:pPr>
              <w:pStyle w:val="Paragraphedeliste"/>
              <w:numPr>
                <w:ilvl w:val="0"/>
                <w:numId w:val="28"/>
              </w:numPr>
              <w:bidi/>
              <w:spacing w:before="20" w:after="20"/>
              <w:ind w:left="631" w:right="-851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الحدود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11217B21">
                <v:shape id="_x0000_i1028" type="#_x0000_t75" style="width:14.25pt;height:18pt" o:ole="">
                  <v:imagedata r:id="rId13" o:title=""/>
                </v:shape>
                <o:OLEObject Type="Embed" ProgID="Equation.DSMT4" ShapeID="_x0000_i1028" DrawAspect="Content" ObjectID="_1827917322" r:id="rId1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4C7D5896">
                <v:shape id="_x0000_i1029" type="#_x0000_t75" style="width:12.75pt;height:18pt" o:ole="">
                  <v:imagedata r:id="rId15" o:title=""/>
                </v:shape>
                <o:OLEObject Type="Embed" ProgID="Equation.DSMT4" ShapeID="_x0000_i1029" DrawAspect="Content" ObjectID="_1827917323" r:id="rId1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7FBC43C9">
                <v:shape id="_x0000_i1030" type="#_x0000_t75" style="width:14.25pt;height:18pt" o:ole="">
                  <v:imagedata r:id="rId17" o:title=""/>
                </v:shape>
                <o:OLEObject Type="Embed" ProgID="Equation.DSMT4" ShapeID="_x0000_i1030" DrawAspect="Content" ObjectID="_1827917324" r:id="rId18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  <w:lang w:bidi="ar-DZ"/>
              </w:rPr>
              <w:object w:dxaOrig="320" w:dyaOrig="360" w14:anchorId="7481794A">
                <v:shape id="_x0000_i1031" type="#_x0000_t75" style="width:15.75pt;height:18pt" o:ole="">
                  <v:imagedata r:id="rId19" o:title=""/>
                </v:shape>
                <o:OLEObject Type="Embed" ProgID="Equation.DSMT4" ShapeID="_x0000_i1031" DrawAspect="Content" ObjectID="_1827917325" r:id="rId20"/>
              </w:object>
            </w:r>
          </w:p>
          <w:p w14:paraId="131F9B7D" w14:textId="468C35C0" w:rsidR="00E263D4" w:rsidRPr="00F473EC" w:rsidRDefault="00D91692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3FCDCD9B" w14:textId="77777777" w:rsidR="00D91692" w:rsidRPr="00F473EC" w:rsidRDefault="00D91692" w:rsidP="00D54D83">
            <w:pPr>
              <w:pStyle w:val="Paragraphedeliste"/>
              <w:numPr>
                <w:ilvl w:val="0"/>
                <w:numId w:val="28"/>
              </w:numPr>
              <w:bidi/>
              <w:spacing w:before="20" w:after="20"/>
              <w:ind w:left="360" w:right="-851"/>
              <w:rPr>
                <w:rFonts w:ascii="Amiri" w:eastAsiaTheme="minorEastAsia" w:hAnsi="Amiri" w:cs="Amiri"/>
                <w:color w:val="C00000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حساب الحدود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2D10E5B2">
                <v:shape id="_x0000_i1032" type="#_x0000_t75" style="width:14.25pt;height:18pt" o:ole="">
                  <v:imagedata r:id="rId21" o:title=""/>
                </v:shape>
                <o:OLEObject Type="Embed" ProgID="Equation.DSMT4" ShapeID="_x0000_i1032" DrawAspect="Content" ObjectID="_1827917326" r:id="rId22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60" w:dyaOrig="360" w14:anchorId="7C48A990">
                <v:shape id="_x0000_i1033" type="#_x0000_t75" style="width:12.75pt;height:18pt" o:ole="">
                  <v:imagedata r:id="rId23" o:title=""/>
                </v:shape>
                <o:OLEObject Type="Embed" ProgID="Equation.DSMT4" ShapeID="_x0000_i1033" DrawAspect="Content" ObjectID="_1827917327" r:id="rId24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0A9DF998">
                <v:shape id="_x0000_i1034" type="#_x0000_t75" style="width:14.25pt;height:18pt" o:ole="">
                  <v:imagedata r:id="rId25" o:title=""/>
                </v:shape>
                <o:OLEObject Type="Embed" ProgID="Equation.DSMT4" ShapeID="_x0000_i1034" DrawAspect="Content" ObjectID="_1827917328" r:id="rId26"/>
              </w:object>
            </w: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 و  </w:t>
            </w:r>
            <w:r w:rsidRPr="00F473EC">
              <w:rPr>
                <w:rFonts w:ascii="Amiri" w:eastAsiaTheme="minorEastAsia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320" w:dyaOrig="360" w14:anchorId="697CEE7E">
                <v:shape id="_x0000_i1035" type="#_x0000_t75" style="width:15.75pt;height:18pt" o:ole="">
                  <v:imagedata r:id="rId27" o:title=""/>
                </v:shape>
                <o:OLEObject Type="Embed" ProgID="Equation.DSMT4" ShapeID="_x0000_i1035" DrawAspect="Content" ObjectID="_1827917329" r:id="rId28"/>
              </w:object>
            </w:r>
          </w:p>
          <w:p w14:paraId="55559983" w14:textId="61C40729" w:rsidR="00D91692" w:rsidRPr="00F473EC" w:rsidRDefault="00D91692" w:rsidP="00D54D83">
            <w:pPr>
              <w:pStyle w:val="Paragraphedeliste"/>
              <w:tabs>
                <w:tab w:val="left" w:pos="2292"/>
              </w:tabs>
              <w:bidi/>
              <w:ind w:left="0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</w:rPr>
              <w:object w:dxaOrig="2439" w:dyaOrig="400" w14:anchorId="78D65367">
                <v:shape id="_x0000_i1036" type="#_x0000_t75" style="width:122.25pt;height:19.5pt" o:ole="">
                  <v:imagedata r:id="rId29" o:title=""/>
                </v:shape>
                <o:OLEObject Type="Embed" ProgID="Equation.DSMT4" ShapeID="_x0000_i1036" DrawAspect="Content" ObjectID="_1827917330" r:id="rId30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</w:rPr>
              <w:object w:dxaOrig="2220" w:dyaOrig="400" w14:anchorId="514A8B61">
                <v:shape id="_x0000_i1037" type="#_x0000_t75" style="width:111.75pt;height:19.5pt" o:ole="">
                  <v:imagedata r:id="rId31" o:title=""/>
                </v:shape>
                <o:OLEObject Type="Embed" ProgID="Equation.DSMT4" ShapeID="_x0000_i1037" DrawAspect="Content" ObjectID="_1827917331" r:id="rId32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</w:t>
            </w: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</w:rPr>
              <w:object w:dxaOrig="2540" w:dyaOrig="400" w14:anchorId="33D1F6E9">
                <v:shape id="_x0000_i1038" type="#_x0000_t75" style="width:127.5pt;height:19.5pt" o:ole="">
                  <v:imagedata r:id="rId33" o:title=""/>
                </v:shape>
                <o:OLEObject Type="Embed" ProgID="Equation.DSMT4" ShapeID="_x0000_i1038" DrawAspect="Content" ObjectID="_1827917332" r:id="rId34"/>
              </w:object>
            </w:r>
          </w:p>
          <w:p w14:paraId="1F6F27AC" w14:textId="34896A17" w:rsidR="00D91692" w:rsidRPr="00F473EC" w:rsidRDefault="00D91692" w:rsidP="00D54D83">
            <w:pPr>
              <w:bidi/>
              <w:spacing w:before="20" w:after="20"/>
              <w:ind w:right="-851"/>
              <w:rPr>
                <w:rFonts w:ascii="Amiri" w:eastAsiaTheme="minorEastAsia" w:hAnsi="Amiri" w:cs="Amiri"/>
                <w:sz w:val="26"/>
                <w:szCs w:val="26"/>
                <w:rtl/>
              </w:rPr>
            </w:pP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         </w:t>
            </w: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</w:rPr>
              <w:object w:dxaOrig="2980" w:dyaOrig="400" w14:anchorId="18FA06FD">
                <v:shape id="_x0000_i1039" type="#_x0000_t75" style="width:150pt;height:19.5pt" o:ole="">
                  <v:imagedata r:id="rId35" o:title=""/>
                </v:shape>
                <o:OLEObject Type="Embed" ProgID="Equation.DSMT4" ShapeID="_x0000_i1039" DrawAspect="Content" ObjectID="_1827917333" r:id="rId36"/>
              </w:object>
            </w:r>
          </w:p>
          <w:p w14:paraId="666ADBE2" w14:textId="77777777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مثال02:</w:t>
            </w:r>
          </w:p>
          <w:p w14:paraId="363C2F65" w14:textId="77777777" w:rsidR="00E263D4" w:rsidRPr="00F473EC" w:rsidRDefault="00E263D4" w:rsidP="00D54D83">
            <w:pPr>
              <w:bidi/>
              <w:ind w:right="-851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5F8D799D">
                <v:shape id="_x0000_i1040" type="#_x0000_t75" style="width:24.75pt;height:21pt" o:ole="">
                  <v:imagedata r:id="rId7" o:title=""/>
                </v:shape>
                <o:OLEObject Type="Embed" ProgID="Equation.DSMT4" ShapeID="_x0000_i1040" DrawAspect="Content" ObjectID="_1827917334" r:id="rId37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متتالية عددية معرفة على </w:t>
            </w:r>
            <w:r w:rsidRPr="00F473EC">
              <w:rPr>
                <w:rFonts w:ascii="Amiri" w:eastAsiaTheme="minorEastAsia" w:hAnsi="Amiri" w:cs="Amiri"/>
                <w:position w:val="-6"/>
                <w:sz w:val="26"/>
                <w:szCs w:val="26"/>
              </w:rPr>
              <w:object w:dxaOrig="260" w:dyaOrig="279" w14:anchorId="517F76FE">
                <v:shape id="_x0000_i1041" type="#_x0000_t75" style="width:12.75pt;height:14.25pt" o:ole="">
                  <v:imagedata r:id="rId9" o:title=""/>
                </v:shape>
                <o:OLEObject Type="Embed" ProgID="Equation.DSMT4" ShapeID="_x0000_i1041" DrawAspect="Content" ObjectID="_1827917335" r:id="rId38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بـــــــ: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1120" w:dyaOrig="400" w14:anchorId="2204CAE3">
                <v:shape id="_x0000_i1042" type="#_x0000_t75" style="width:56.25pt;height:19.5pt" o:ole="">
                  <v:imagedata r:id="rId39" o:title=""/>
                </v:shape>
                <o:OLEObject Type="Embed" ProgID="Equation.DSMT4" ShapeID="_x0000_i1042" DrawAspect="Content" ObjectID="_1827917336" r:id="rId40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DF2FFCC" w14:textId="27A9CC3B" w:rsidR="00E263D4" w:rsidRPr="00F473EC" w:rsidRDefault="00E263D4" w:rsidP="00D54D83">
            <w:pPr>
              <w:pStyle w:val="Paragraphedeliste"/>
              <w:numPr>
                <w:ilvl w:val="0"/>
                <w:numId w:val="28"/>
              </w:numPr>
              <w:tabs>
                <w:tab w:val="left" w:pos="2292"/>
              </w:tabs>
              <w:bidi/>
              <w:ind w:left="489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الحدود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2CE82D6C">
                <v:shape id="_x0000_i1043" type="#_x0000_t75" style="width:14.25pt;height:18pt" o:ole="">
                  <v:imagedata r:id="rId41" o:title=""/>
                </v:shape>
                <o:OLEObject Type="Embed" ProgID="Equation.DSMT4" ShapeID="_x0000_i1043" DrawAspect="Content" ObjectID="_1827917337" r:id="rId4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62236299">
                <v:shape id="_x0000_i1044" type="#_x0000_t75" style="width:12.75pt;height:18pt" o:ole="">
                  <v:imagedata r:id="rId43" o:title=""/>
                </v:shape>
                <o:OLEObject Type="Embed" ProgID="Equation.DSMT4" ShapeID="_x0000_i1044" DrawAspect="Content" ObjectID="_1827917338" r:id="rId4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028A63AC">
                <v:shape id="_x0000_i1045" type="#_x0000_t75" style="width:14.25pt;height:18pt" o:ole="">
                  <v:imagedata r:id="rId45" o:title=""/>
                </v:shape>
                <o:OLEObject Type="Embed" ProgID="Equation.DSMT4" ShapeID="_x0000_i1045" DrawAspect="Content" ObjectID="_1827917339" r:id="rId46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121E7A08">
                <v:shape id="_x0000_i1046" type="#_x0000_t75" style="width:12.75pt;height:18pt" o:ole="">
                  <v:imagedata r:id="rId47" o:title=""/>
                </v:shape>
                <o:OLEObject Type="Embed" ProgID="Equation.DSMT4" ShapeID="_x0000_i1046" DrawAspect="Content" ObjectID="_1827917340" r:id="rId48"/>
              </w:object>
            </w:r>
          </w:p>
          <w:p w14:paraId="6A3E9854" w14:textId="77777777" w:rsidR="00F473EC" w:rsidRDefault="00F473EC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</w:p>
          <w:p w14:paraId="2154C988" w14:textId="073A7F9F" w:rsidR="00D91692" w:rsidRPr="00F473EC" w:rsidRDefault="00D91692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1A54E8BC" w14:textId="77777777" w:rsidR="00D54D83" w:rsidRPr="00F473EC" w:rsidRDefault="00D54D83" w:rsidP="00D54D83">
            <w:pPr>
              <w:pStyle w:val="Paragraphedeliste"/>
              <w:tabs>
                <w:tab w:val="left" w:pos="2292"/>
              </w:tabs>
              <w:bidi/>
              <w:ind w:left="0"/>
              <w:rPr>
                <w:rFonts w:ascii="Amiri" w:eastAsiaTheme="minorEastAsia" w:hAnsi="Amiri" w:cs="Amiri"/>
                <w:color w:val="C00000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حساب الحدود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7EE2798F">
                <v:shape id="_x0000_i1047" type="#_x0000_t75" style="width:14.25pt;height:18pt" o:ole="">
                  <v:imagedata r:id="rId49" o:title=""/>
                </v:shape>
                <o:OLEObject Type="Embed" ProgID="Equation.DSMT4" ShapeID="_x0000_i1047" DrawAspect="Content" ObjectID="_1827917341" r:id="rId50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60" w:dyaOrig="360" w14:anchorId="515E5883">
                <v:shape id="_x0000_i1048" type="#_x0000_t75" style="width:12.75pt;height:18pt" o:ole="">
                  <v:imagedata r:id="rId51" o:title=""/>
                </v:shape>
                <o:OLEObject Type="Embed" ProgID="Equation.DSMT4" ShapeID="_x0000_i1048" DrawAspect="Content" ObjectID="_1827917342" r:id="rId52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2B767348">
                <v:shape id="_x0000_i1049" type="#_x0000_t75" style="width:14.25pt;height:18pt" o:ole="">
                  <v:imagedata r:id="rId53" o:title=""/>
                </v:shape>
                <o:OLEObject Type="Embed" ProgID="Equation.DSMT4" ShapeID="_x0000_i1049" DrawAspect="Content" ObjectID="_1827917343" r:id="rId54"/>
              </w:object>
            </w: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 و  </w:t>
            </w:r>
            <w:r w:rsidRPr="00F473EC">
              <w:rPr>
                <w:rFonts w:ascii="Amiri" w:eastAsiaTheme="minorEastAsia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60" w:dyaOrig="360" w14:anchorId="7A3154E3">
                <v:shape id="_x0000_i1050" type="#_x0000_t75" style="width:12.75pt;height:18pt" o:ole="">
                  <v:imagedata r:id="rId55" o:title=""/>
                </v:shape>
                <o:OLEObject Type="Embed" ProgID="Equation.DSMT4" ShapeID="_x0000_i1050" DrawAspect="Content" ObjectID="_1827917344" r:id="rId56"/>
              </w:object>
            </w:r>
          </w:p>
          <w:p w14:paraId="14119765" w14:textId="7DA8C1E4" w:rsidR="00E263D4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2020" w:dyaOrig="380" w14:anchorId="51929075">
                <v:shape id="_x0000_i1051" type="#_x0000_t75" style="width:101.25pt;height:18.75pt" o:ole="">
                  <v:imagedata r:id="rId57" o:title=""/>
                </v:shape>
                <o:OLEObject Type="Embed" ProgID="Equation.DSMT4" ShapeID="_x0000_i1051" DrawAspect="Content" ObjectID="_1827917345" r:id="rId58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 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2120" w:dyaOrig="380" w14:anchorId="7EBCCC6A">
                <v:shape id="_x0000_i1052" type="#_x0000_t75" style="width:106.5pt;height:18.75pt" o:ole="">
                  <v:imagedata r:id="rId59" o:title=""/>
                </v:shape>
                <o:OLEObject Type="Embed" ProgID="Equation.DSMT4" ShapeID="_x0000_i1052" DrawAspect="Content" ObjectID="_1827917346" r:id="rId60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1520" w:dyaOrig="380" w14:anchorId="2BFAFEA3">
                <v:shape id="_x0000_i1053" type="#_x0000_t75" style="width:76.5pt;height:18.75pt" o:ole="">
                  <v:imagedata r:id="rId61" o:title=""/>
                </v:shape>
                <o:OLEObject Type="Embed" ProgID="Equation.DSMT4" ShapeID="_x0000_i1053" DrawAspect="Content" ObjectID="_1827917347" r:id="rId62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 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1640" w:dyaOrig="380" w14:anchorId="57077E11">
                <v:shape id="_x0000_i1054" type="#_x0000_t75" style="width:82.5pt;height:18.75pt" o:ole="">
                  <v:imagedata r:id="rId63" o:title=""/>
                </v:shape>
                <o:OLEObject Type="Embed" ProgID="Equation.DSMT4" ShapeID="_x0000_i1054" DrawAspect="Content" ObjectID="_1827917348" r:id="rId64"/>
              </w:object>
            </w:r>
          </w:p>
          <w:p w14:paraId="1FC73182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51CFB40" w14:textId="3B6710A8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مثال03:</w:t>
            </w:r>
          </w:p>
          <w:p w14:paraId="70BD0BEC" w14:textId="77777777" w:rsidR="00E263D4" w:rsidRPr="00F473EC" w:rsidRDefault="00E263D4" w:rsidP="00D54D83">
            <w:pPr>
              <w:bidi/>
              <w:ind w:right="-851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17EA312C">
                <v:shape id="_x0000_i1055" type="#_x0000_t75" style="width:24.75pt;height:21pt" o:ole="">
                  <v:imagedata r:id="rId7" o:title=""/>
                </v:shape>
                <o:OLEObject Type="Embed" ProgID="Equation.DSMT4" ShapeID="_x0000_i1055" DrawAspect="Content" ObjectID="_1827917349" r:id="rId65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متتالية عددية معرفة على </w:t>
            </w:r>
            <w:r w:rsidRPr="00F473EC">
              <w:rPr>
                <w:rFonts w:ascii="Amiri" w:eastAsiaTheme="minorEastAsia" w:hAnsi="Amiri" w:cs="Amiri"/>
                <w:position w:val="-6"/>
                <w:sz w:val="26"/>
                <w:szCs w:val="26"/>
              </w:rPr>
              <w:object w:dxaOrig="260" w:dyaOrig="279" w14:anchorId="0E6D188A">
                <v:shape id="_x0000_i1056" type="#_x0000_t75" style="width:12.75pt;height:14.25pt" o:ole="">
                  <v:imagedata r:id="rId9" o:title=""/>
                </v:shape>
                <o:OLEObject Type="Embed" ProgID="Equation.DSMT4" ShapeID="_x0000_i1056" DrawAspect="Content" ObjectID="_1827917350" r:id="rId66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بـــــــ:  </w:t>
            </w:r>
            <w:r w:rsidRPr="00F473EC">
              <w:rPr>
                <w:rFonts w:ascii="Amiri" w:eastAsiaTheme="minorEastAsia" w:hAnsi="Amiri" w:cs="Amiri"/>
                <w:position w:val="-24"/>
                <w:sz w:val="26"/>
                <w:szCs w:val="26"/>
              </w:rPr>
              <w:object w:dxaOrig="1460" w:dyaOrig="620" w14:anchorId="0A53186A">
                <v:shape id="_x0000_i1057" type="#_x0000_t75" style="width:73.5pt;height:30.75pt" o:ole="">
                  <v:imagedata r:id="rId67" o:title=""/>
                </v:shape>
                <o:OLEObject Type="Embed" ProgID="Equation.DSMT4" ShapeID="_x0000_i1057" DrawAspect="Content" ObjectID="_1827917351" r:id="rId68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6ABEC29B" w14:textId="4B635A09" w:rsidR="00E263D4" w:rsidRPr="00F473EC" w:rsidRDefault="00E263D4" w:rsidP="00D54D83">
            <w:pPr>
              <w:pStyle w:val="Paragraphedeliste"/>
              <w:numPr>
                <w:ilvl w:val="0"/>
                <w:numId w:val="28"/>
              </w:numPr>
              <w:tabs>
                <w:tab w:val="right" w:pos="348"/>
              </w:tabs>
              <w:bidi/>
              <w:ind w:left="489"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احسب الحدود </w:t>
            </w:r>
            <w:r w:rsidR="00D54D83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30DC496A">
                <v:shape id="_x0000_i1058" type="#_x0000_t75" style="width:14.25pt;height:18pt" o:ole="">
                  <v:imagedata r:id="rId69" o:title=""/>
                </v:shape>
                <o:OLEObject Type="Embed" ProgID="Equation.DSMT4" ShapeID="_x0000_i1058" DrawAspect="Content" ObjectID="_1827917352" r:id="rId7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="00D54D83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DF9361C">
                <v:shape id="_x0000_i1059" type="#_x0000_t75" style="width:12.75pt;height:18pt" o:ole="">
                  <v:imagedata r:id="rId71" o:title=""/>
                </v:shape>
                <o:OLEObject Type="Embed" ProgID="Equation.DSMT4" ShapeID="_x0000_i1059" DrawAspect="Content" ObjectID="_1827917353" r:id="rId7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</w:t>
            </w:r>
            <w:r w:rsidR="00D54D83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2C9D9867">
                <v:shape id="_x0000_i1060" type="#_x0000_t75" style="width:14.25pt;height:18pt" o:ole="">
                  <v:imagedata r:id="rId73" o:title=""/>
                </v:shape>
                <o:OLEObject Type="Embed" ProgID="Equation.DSMT4" ShapeID="_x0000_i1060" DrawAspect="Content" ObjectID="_1827917354" r:id="rId74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  </w:t>
            </w:r>
            <w:r w:rsidR="00D54D83" w:rsidRPr="00F473EC">
              <w:rPr>
                <w:rFonts w:ascii="Amiri" w:eastAsiaTheme="minorEastAsia" w:hAnsi="Amiri" w:cs="Amiri"/>
                <w:position w:val="-12"/>
                <w:sz w:val="26"/>
                <w:szCs w:val="26"/>
                <w:lang w:bidi="ar-DZ"/>
              </w:rPr>
              <w:object w:dxaOrig="320" w:dyaOrig="360" w14:anchorId="34EC8527">
                <v:shape id="_x0000_i1061" type="#_x0000_t75" style="width:15.75pt;height:18pt" o:ole="">
                  <v:imagedata r:id="rId75" o:title=""/>
                </v:shape>
                <o:OLEObject Type="Embed" ProgID="Equation.DSMT4" ShapeID="_x0000_i1061" DrawAspect="Content" ObjectID="_1827917355" r:id="rId76"/>
              </w:object>
            </w:r>
          </w:p>
          <w:p w14:paraId="457D63E6" w14:textId="77777777" w:rsidR="00F473EC" w:rsidRDefault="00F473EC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</w:p>
          <w:p w14:paraId="01F8840E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</w:p>
          <w:p w14:paraId="6E8E26DF" w14:textId="77777777" w:rsidR="00F82B94" w:rsidRDefault="00F82B94" w:rsidP="00F82B9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</w:p>
          <w:p w14:paraId="0D6961A0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</w:p>
          <w:p w14:paraId="6A377EA6" w14:textId="21492050" w:rsidR="00D54D83" w:rsidRPr="00F473EC" w:rsidRDefault="00D54D83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67DD7697" w14:textId="77777777" w:rsidR="00D54D83" w:rsidRPr="00F473EC" w:rsidRDefault="00D54D83" w:rsidP="00D54D83">
            <w:pPr>
              <w:pStyle w:val="Paragraphedeliste"/>
              <w:numPr>
                <w:ilvl w:val="0"/>
                <w:numId w:val="28"/>
              </w:numPr>
              <w:tabs>
                <w:tab w:val="left" w:pos="2292"/>
              </w:tabs>
              <w:bidi/>
              <w:spacing w:after="160"/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حساب الحدود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7C7BCA00">
                <v:shape id="_x0000_i1062" type="#_x0000_t75" style="width:14.25pt;height:18pt" o:ole="">
                  <v:imagedata r:id="rId77" o:title=""/>
                </v:shape>
                <o:OLEObject Type="Embed" ProgID="Equation.DSMT4" ShapeID="_x0000_i1062" DrawAspect="Content" ObjectID="_1827917356" r:id="rId78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60" w:dyaOrig="360" w14:anchorId="340157B7">
                <v:shape id="_x0000_i1063" type="#_x0000_t75" style="width:12.75pt;height:18pt" o:ole="">
                  <v:imagedata r:id="rId79" o:title=""/>
                </v:shape>
                <o:OLEObject Type="Embed" ProgID="Equation.DSMT4" ShapeID="_x0000_i1063" DrawAspect="Content" ObjectID="_1827917357" r:id="rId80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328EC8BF">
                <v:shape id="_x0000_i1064" type="#_x0000_t75" style="width:14.25pt;height:18pt" o:ole="">
                  <v:imagedata r:id="rId81" o:title=""/>
                </v:shape>
                <o:OLEObject Type="Embed" ProgID="Equation.DSMT4" ShapeID="_x0000_i1064" DrawAspect="Content" ObjectID="_1827917358" r:id="rId82"/>
              </w:object>
            </w: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 و  </w:t>
            </w:r>
            <w:r w:rsidRPr="00F473EC">
              <w:rPr>
                <w:rFonts w:ascii="Amiri" w:eastAsiaTheme="minorEastAsia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320" w:dyaOrig="360" w14:anchorId="2AB802E2">
                <v:shape id="_x0000_i1065" type="#_x0000_t75" style="width:15.75pt;height:18pt" o:ole="">
                  <v:imagedata r:id="rId83" o:title=""/>
                </v:shape>
                <o:OLEObject Type="Embed" ProgID="Equation.DSMT4" ShapeID="_x0000_i1065" DrawAspect="Content" ObjectID="_1827917359" r:id="rId84"/>
              </w:object>
            </w:r>
          </w:p>
          <w:p w14:paraId="361B685B" w14:textId="13993307" w:rsidR="00D54D83" w:rsidRPr="00F473EC" w:rsidRDefault="00D54D83" w:rsidP="00D54D83">
            <w:pPr>
              <w:tabs>
                <w:tab w:val="left" w:pos="2292"/>
              </w:tabs>
              <w:bidi/>
              <w:ind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     </w:t>
            </w:r>
            <w:r w:rsidRPr="00F473EC">
              <w:rPr>
                <w:rFonts w:ascii="Amiri" w:eastAsiaTheme="minorEastAsia" w:hAnsi="Amiri" w:cs="Amiri"/>
                <w:position w:val="-32"/>
                <w:sz w:val="26"/>
                <w:szCs w:val="26"/>
              </w:rPr>
              <w:object w:dxaOrig="4819" w:dyaOrig="700" w14:anchorId="7053541E">
                <v:shape id="_x0000_i1066" type="#_x0000_t75" style="width:241.5pt;height:34.5pt" o:ole="">
                  <v:imagedata r:id="rId85" o:title=""/>
                </v:shape>
                <o:OLEObject Type="Embed" ProgID="Equation.DSMT4" ShapeID="_x0000_i1066" DrawAspect="Content" ObjectID="_1827917360" r:id="rId86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br/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            </w:t>
            </w:r>
            <w:r w:rsidRPr="00F473EC">
              <w:rPr>
                <w:rFonts w:ascii="Amiri" w:eastAsiaTheme="minorEastAsia" w:hAnsi="Amiri" w:cs="Amiri"/>
                <w:position w:val="-32"/>
                <w:sz w:val="26"/>
                <w:szCs w:val="26"/>
              </w:rPr>
              <w:object w:dxaOrig="4020" w:dyaOrig="700" w14:anchorId="47CEEFB2">
                <v:shape id="_x0000_i1067" type="#_x0000_t75" style="width:201.75pt;height:34.5pt" o:ole="">
                  <v:imagedata r:id="rId87" o:title=""/>
                </v:shape>
                <o:OLEObject Type="Embed" ProgID="Equation.DSMT4" ShapeID="_x0000_i1067" DrawAspect="Content" ObjectID="_1827917361" r:id="rId88"/>
              </w:object>
            </w:r>
          </w:p>
          <w:p w14:paraId="2160676F" w14:textId="1DABF792" w:rsidR="00D54D83" w:rsidRPr="00F473EC" w:rsidRDefault="00D54D83" w:rsidP="00D54D83">
            <w:pPr>
              <w:tabs>
                <w:tab w:val="left" w:pos="2292"/>
              </w:tabs>
              <w:bidi/>
              <w:ind w:right="-1276"/>
              <w:rPr>
                <w:rFonts w:ascii="Amiri" w:eastAsiaTheme="minorEastAsia" w:hAnsi="Amiri" w:cs="Amiri"/>
                <w:sz w:val="26"/>
                <w:szCs w:val="26"/>
                <w:rtl/>
              </w:rPr>
            </w:pPr>
            <w:r w:rsidRPr="00F473EC">
              <w:rPr>
                <w:rFonts w:ascii="Amiri" w:eastAsiaTheme="minorEastAsia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           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</w:rPr>
              <w:t xml:space="preserve"> 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Theme="minorEastAsia" w:hAnsi="Amiri" w:cs="Amiri"/>
                <w:position w:val="-32"/>
                <w:sz w:val="26"/>
                <w:szCs w:val="26"/>
              </w:rPr>
              <w:object w:dxaOrig="4120" w:dyaOrig="700" w14:anchorId="68CE4F9C">
                <v:shape id="_x0000_i1068" type="#_x0000_t75" style="width:206.25pt;height:34.5pt" o:ole="">
                  <v:imagedata r:id="rId89" o:title=""/>
                </v:shape>
                <o:OLEObject Type="Embed" ProgID="Equation.DSMT4" ShapeID="_x0000_i1068" DrawAspect="Content" ObjectID="_1827917362" r:id="rId90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br/>
              <w:t xml:space="preserve">            </w:t>
            </w:r>
            <w:r w:rsidRPr="00F473EC">
              <w:rPr>
                <w:rFonts w:ascii="Amiri" w:eastAsiaTheme="minorEastAsia" w:hAnsi="Amiri" w:cs="Amiri"/>
                <w:position w:val="-32"/>
                <w:sz w:val="26"/>
                <w:szCs w:val="26"/>
              </w:rPr>
              <w:object w:dxaOrig="4580" w:dyaOrig="700" w14:anchorId="4DD10C9B">
                <v:shape id="_x0000_i1069" type="#_x0000_t75" style="width:230.25pt;height:34.5pt" o:ole="">
                  <v:imagedata r:id="rId91" o:title=""/>
                </v:shape>
                <o:OLEObject Type="Embed" ProgID="Equation.DSMT4" ShapeID="_x0000_i1069" DrawAspect="Content" ObjectID="_1827917363" r:id="rId92"/>
              </w:object>
            </w:r>
          </w:p>
          <w:p w14:paraId="582C917D" w14:textId="77777777" w:rsidR="00D54D83" w:rsidRPr="00F473EC" w:rsidRDefault="00D54D83" w:rsidP="00D54D83">
            <w:pPr>
              <w:tabs>
                <w:tab w:val="left" w:pos="2292"/>
              </w:tabs>
              <w:bidi/>
              <w:ind w:right="-1276"/>
              <w:rPr>
                <w:rFonts w:ascii="Amiri" w:eastAsiaTheme="minorEastAsia" w:hAnsi="Amiri" w:cs="Amiri"/>
                <w:sz w:val="26"/>
                <w:szCs w:val="26"/>
                <w:rtl/>
              </w:rPr>
            </w:pPr>
          </w:p>
          <w:p w14:paraId="30E2C7DA" w14:textId="5EF2BD98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مثال04:</w:t>
            </w:r>
          </w:p>
          <w:p w14:paraId="723A4DA3" w14:textId="26E606BF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lang w:bidi="ar-DZ"/>
              </w:rPr>
            </w:pPr>
            <w:r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1831EFD1">
                <v:shape id="_x0000_i1070" type="#_x0000_t75" style="width:24.75pt;height:21pt" o:ole="">
                  <v:imagedata r:id="rId7" o:title=""/>
                </v:shape>
                <o:OLEObject Type="Embed" ProgID="Equation.DSMT4" ShapeID="_x0000_i1070" DrawAspect="Content" ObjectID="_1827917364" r:id="rId93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>متتالية عددية معرفة على</w:t>
            </w:r>
            <w:r w:rsidRPr="00F473EC">
              <w:rPr>
                <w:rFonts w:ascii="Amiri" w:eastAsiaTheme="minorEastAsia" w:hAnsi="Amiri" w:cs="Amiri"/>
                <w:position w:val="-6"/>
                <w:sz w:val="26"/>
                <w:szCs w:val="26"/>
              </w:rPr>
              <w:object w:dxaOrig="260" w:dyaOrig="279" w14:anchorId="4EC9D242">
                <v:shape id="_x0000_i1071" type="#_x0000_t75" style="width:12.75pt;height:14.25pt" o:ole="">
                  <v:imagedata r:id="rId9" o:title=""/>
                </v:shape>
                <o:OLEObject Type="Embed" ProgID="Equation.DSMT4" ShapeID="_x0000_i1071" DrawAspect="Content" ObjectID="_1827917365" r:id="rId94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>بـحدها الأول: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</w:rPr>
              <w:object w:dxaOrig="840" w:dyaOrig="360" w14:anchorId="2F9403B2">
                <v:shape id="_x0000_i1072" type="#_x0000_t75" style="width:42pt;height:18pt" o:ole="">
                  <v:imagedata r:id="rId95" o:title=""/>
                </v:shape>
                <o:OLEObject Type="Embed" ProgID="Equation.DSMT4" ShapeID="_x0000_i1072" DrawAspect="Content" ObjectID="_1827917366" r:id="rId96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وبالعلاقة التراجعية:</w:t>
            </w:r>
            <w:r w:rsidRPr="00F473EC">
              <w:rPr>
                <w:rFonts w:ascii="Amiri" w:eastAsiaTheme="minorEastAsia" w:hAnsi="Amiri" w:cs="Amiri"/>
                <w:position w:val="-12"/>
                <w:sz w:val="26"/>
                <w:szCs w:val="26"/>
                <w:lang w:bidi="ar-DZ"/>
              </w:rPr>
              <w:object w:dxaOrig="1440" w:dyaOrig="360" w14:anchorId="5C5E95B6">
                <v:shape id="_x0000_i1073" type="#_x0000_t75" style="width:1in;height:18pt" o:ole="">
                  <v:imagedata r:id="rId97" o:title=""/>
                </v:shape>
                <o:OLEObject Type="Embed" ProgID="Equation.DSMT4" ShapeID="_x0000_i1073" DrawAspect="Content" ObjectID="_1827917367" r:id="rId98"/>
              </w:object>
            </w:r>
          </w:p>
          <w:p w14:paraId="41C15329" w14:textId="4791C7DA" w:rsidR="00E263D4" w:rsidRPr="00F473EC" w:rsidRDefault="00E263D4" w:rsidP="00D54D83">
            <w:pPr>
              <w:pStyle w:val="Paragraphedeliste"/>
              <w:numPr>
                <w:ilvl w:val="0"/>
                <w:numId w:val="28"/>
              </w:numPr>
              <w:bidi/>
              <w:spacing w:after="160"/>
              <w:ind w:left="360" w:hanging="154"/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 احسب الحدود </w:t>
            </w:r>
            <w:r w:rsidRPr="00F473EC">
              <w:rPr>
                <w:rFonts w:ascii="Amiri" w:hAnsi="Amiri" w:cs="Amiri"/>
                <w:color w:val="000000" w:themeColor="text1"/>
                <w:position w:val="-12"/>
                <w:sz w:val="26"/>
                <w:szCs w:val="26"/>
                <w:lang w:bidi="ar-DZ"/>
              </w:rPr>
              <w:object w:dxaOrig="260" w:dyaOrig="360" w14:anchorId="33A23CFC">
                <v:shape id="_x0000_i1074" type="#_x0000_t75" style="width:12.75pt;height:18pt" o:ole="">
                  <v:imagedata r:id="rId99" o:title=""/>
                </v:shape>
                <o:OLEObject Type="Embed" ProgID="Equation.DSMT4" ShapeID="_x0000_i1074" DrawAspect="Content" ObjectID="_1827917368" r:id="rId100"/>
              </w:object>
            </w:r>
            <w:r w:rsidRPr="00F473EC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000000" w:themeColor="text1"/>
                <w:position w:val="-12"/>
                <w:sz w:val="26"/>
                <w:szCs w:val="26"/>
                <w:lang w:bidi="ar-DZ"/>
              </w:rPr>
              <w:object w:dxaOrig="279" w:dyaOrig="360" w14:anchorId="720A6F87">
                <v:shape id="_x0000_i1075" type="#_x0000_t75" style="width:14.25pt;height:18pt" o:ole="">
                  <v:imagedata r:id="rId101" o:title=""/>
                </v:shape>
                <o:OLEObject Type="Embed" ProgID="Equation.DSMT4" ShapeID="_x0000_i1075" DrawAspect="Content" ObjectID="_1827917369" r:id="rId102"/>
              </w:object>
            </w:r>
            <w:r w:rsidRPr="00F473EC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 و </w:t>
            </w:r>
            <w:r w:rsidRPr="00F473EC">
              <w:rPr>
                <w:rFonts w:ascii="Amiri" w:hAnsi="Amiri" w:cs="Amiri"/>
                <w:color w:val="000000" w:themeColor="text1"/>
                <w:position w:val="-12"/>
                <w:sz w:val="26"/>
                <w:szCs w:val="26"/>
                <w:lang w:bidi="ar-DZ"/>
              </w:rPr>
              <w:object w:dxaOrig="279" w:dyaOrig="360" w14:anchorId="15658209">
                <v:shape id="_x0000_i1076" type="#_x0000_t75" style="width:14.25pt;height:18pt" o:ole="">
                  <v:imagedata r:id="rId103" o:title=""/>
                </v:shape>
                <o:OLEObject Type="Embed" ProgID="Equation.DSMT4" ShapeID="_x0000_i1076" DrawAspect="Content" ObjectID="_1827917370" r:id="rId104"/>
              </w:object>
            </w:r>
          </w:p>
          <w:p w14:paraId="6C677753" w14:textId="69455C40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3427481E" w14:textId="77777777" w:rsidR="00D54D83" w:rsidRPr="00F473EC" w:rsidRDefault="00D54D83" w:rsidP="00D54D83">
            <w:pPr>
              <w:pStyle w:val="Paragraphedeliste"/>
              <w:numPr>
                <w:ilvl w:val="0"/>
                <w:numId w:val="28"/>
              </w:numPr>
              <w:bidi/>
              <w:spacing w:after="160"/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حساب الحدود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60" w:dyaOrig="360" w14:anchorId="47CDEE49">
                <v:shape id="_x0000_i1077" type="#_x0000_t75" style="width:12.75pt;height:18pt" o:ole="">
                  <v:imagedata r:id="rId105" o:title=""/>
                </v:shape>
                <o:OLEObject Type="Embed" ProgID="Equation.DSMT4" ShapeID="_x0000_i1077" DrawAspect="Content" ObjectID="_1827917371" r:id="rId106"/>
              </w:object>
            </w: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423B4108">
                <v:shape id="_x0000_i1078" type="#_x0000_t75" style="width:14.25pt;height:18pt" o:ole="">
                  <v:imagedata r:id="rId107" o:title=""/>
                </v:shape>
                <o:OLEObject Type="Embed" ProgID="Equation.DSMT4" ShapeID="_x0000_i1078" DrawAspect="Content" ObjectID="_1827917372" r:id="rId108"/>
              </w:object>
            </w:r>
            <w:r w:rsidRPr="00F473EC">
              <w:rPr>
                <w:rFonts w:ascii="Amiri" w:eastAsiaTheme="minorEastAsia" w:hAnsi="Amiri" w:cs="Amiri"/>
                <w:color w:val="C00000"/>
                <w:sz w:val="26"/>
                <w:szCs w:val="26"/>
                <w:rtl/>
                <w:lang w:bidi="ar-DZ"/>
              </w:rPr>
              <w:t xml:space="preserve"> و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  <w:lang w:bidi="ar-DZ"/>
              </w:rPr>
              <w:object w:dxaOrig="279" w:dyaOrig="360" w14:anchorId="763AB9ED">
                <v:shape id="_x0000_i1079" type="#_x0000_t75" style="width:14.25pt;height:18pt" o:ole="">
                  <v:imagedata r:id="rId109" o:title=""/>
                </v:shape>
                <o:OLEObject Type="Embed" ProgID="Equation.DSMT4" ShapeID="_x0000_i1079" DrawAspect="Content" ObjectID="_1827917373" r:id="rId110"/>
              </w:object>
            </w:r>
          </w:p>
          <w:p w14:paraId="62067306" w14:textId="1BC685D9" w:rsidR="00D54D83" w:rsidRPr="00F473EC" w:rsidRDefault="00F82B94" w:rsidP="00D54D83">
            <w:pPr>
              <w:bidi/>
              <w:ind w:right="-993"/>
              <w:rPr>
                <w:rFonts w:ascii="Amiri" w:eastAsiaTheme="minorEastAsia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eastAsiaTheme="minorEastAsia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A098E1B" wp14:editId="7AF080F7">
                      <wp:simplePos x="0" y="0"/>
                      <wp:positionH relativeFrom="column">
                        <wp:posOffset>24129</wp:posOffset>
                      </wp:positionH>
                      <wp:positionV relativeFrom="paragraph">
                        <wp:posOffset>396875</wp:posOffset>
                      </wp:positionV>
                      <wp:extent cx="2562225" cy="2438400"/>
                      <wp:effectExtent l="0" t="0" r="28575" b="19050"/>
                      <wp:wrapNone/>
                      <wp:docPr id="1024811253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2438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3605B" w14:textId="3FB52896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E2CAA6" wp14:editId="4E851912">
                                        <wp:extent cx="2344420" cy="2321560"/>
                                        <wp:effectExtent l="0" t="0" r="0" b="2540"/>
                                        <wp:docPr id="88117004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1170045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4420" cy="232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098E1B" id="Rectangle 35" o:spid="_x0000_s1030" style="position:absolute;left:0;text-align:left;margin-left:1.9pt;margin-top:31.25pt;width:201.75pt;height:19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" fillcolor="white [3201]" strokecolor="white [3212]" strokeweight="2pt">
                      <v:textbox>
                        <w:txbxContent>
                          <w:p w14:paraId="6773605B" w14:textId="3FB52896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2CAA6" wp14:editId="4E851912">
                                  <wp:extent cx="2344420" cy="2321560"/>
                                  <wp:effectExtent l="0" t="0" r="0" b="2540"/>
                                  <wp:docPr id="8811700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17004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4D83"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D54D83"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2920" w:dyaOrig="400" w14:anchorId="45FBBA20">
                <v:shape id="_x0000_i1080" type="#_x0000_t75" style="width:145.5pt;height:20.25pt" o:ole="">
                  <v:imagedata r:id="rId112" o:title=""/>
                </v:shape>
                <o:OLEObject Type="Embed" ProgID="Equation.DSMT4" ShapeID="_x0000_i1080" DrawAspect="Content" ObjectID="_1827917374" r:id="rId113"/>
              </w:object>
            </w:r>
            <w:r w:rsidR="00D54D83"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="00D54D83" w:rsidRPr="00F473EC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="00D54D83" w:rsidRPr="00F473EC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="00D54D83"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D54D83" w:rsidRPr="00F473EC">
              <w:rPr>
                <w:rFonts w:ascii="Amiri" w:eastAsiaTheme="minorEastAsia" w:hAnsi="Amiri" w:cs="Amiri"/>
                <w:position w:val="-14"/>
                <w:sz w:val="26"/>
                <w:szCs w:val="26"/>
                <w:lang w:bidi="ar-DZ"/>
              </w:rPr>
              <w:object w:dxaOrig="2760" w:dyaOrig="400" w14:anchorId="65202F5F">
                <v:shape id="_x0000_i1081" type="#_x0000_t75" style="width:138pt;height:20.25pt" o:ole="">
                  <v:imagedata r:id="rId114" o:title=""/>
                </v:shape>
                <o:OLEObject Type="Embed" ProgID="Equation.DSMT4" ShapeID="_x0000_i1081" DrawAspect="Content" ObjectID="_1827917375" r:id="rId115"/>
              </w:object>
            </w:r>
            <w:r w:rsidR="00D54D83"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D54D83"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br/>
              <w:t xml:space="preserve">   </w:t>
            </w:r>
            <w:r w:rsidR="00D54D83" w:rsidRPr="00F473EC">
              <w:rPr>
                <w:rFonts w:ascii="Amiri" w:eastAsiaTheme="minorEastAsia" w:hAnsi="Amiri" w:cs="Amiri"/>
                <w:position w:val="-12"/>
                <w:sz w:val="26"/>
                <w:szCs w:val="26"/>
                <w:lang w:bidi="ar-DZ"/>
              </w:rPr>
              <w:object w:dxaOrig="2460" w:dyaOrig="360" w14:anchorId="1EC62FDF">
                <v:shape id="_x0000_i1082" type="#_x0000_t75" style="width:123pt;height:18pt" o:ole="">
                  <v:imagedata r:id="rId116" o:title=""/>
                </v:shape>
                <o:OLEObject Type="Embed" ProgID="Equation.DSMT4" ShapeID="_x0000_i1082" DrawAspect="Content" ObjectID="_1827917376" r:id="rId117"/>
              </w:object>
            </w:r>
          </w:p>
          <w:p w14:paraId="05B9B013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3B935CE7" w14:textId="303F4152" w:rsidR="00E263D4" w:rsidRPr="00F473EC" w:rsidRDefault="00E263D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مثال05:</w:t>
            </w:r>
          </w:p>
          <w:p w14:paraId="464D9F07" w14:textId="77777777" w:rsidR="00E263D4" w:rsidRPr="00F473EC" w:rsidRDefault="00E263D4" w:rsidP="00D54D8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لتكن المتتالية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76ABD409">
                <v:shape id="_x0000_i1083" type="#_x0000_t75" style="width:24pt;height:20.25pt" o:ole="">
                  <v:imagedata r:id="rId118" o:title=""/>
                </v:shape>
                <o:OLEObject Type="Embed" ProgID="Equation.DSMT4" ShapeID="_x0000_i1083" DrawAspect="Content" ObjectID="_1827917377" r:id="rId11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38F24FB0">
                <v:shape id="_x0000_i1084" type="#_x0000_t75" style="width:12.75pt;height:14.25pt" o:ole="">
                  <v:imagedata r:id="rId120" o:title=""/>
                </v:shape>
                <o:OLEObject Type="Embed" ProgID="Equation.DSMT4" ShapeID="_x0000_i1084" DrawAspect="Content" ObjectID="_1827917378" r:id="rId12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كما يلي: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300" w:dyaOrig="380" w14:anchorId="42E7D480">
                <v:shape id="_x0000_i1085" type="#_x0000_t75" style="width:65.25pt;height:18.75pt" o:ole="">
                  <v:imagedata r:id="rId122" o:title=""/>
                </v:shape>
                <o:OLEObject Type="Embed" ProgID="Equation.DSMT4" ShapeID="_x0000_i1085" DrawAspect="Content" ObjectID="_1827917379" r:id="rId12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2ADA9993" w14:textId="77777777" w:rsidR="00E263D4" w:rsidRPr="00F473EC" w:rsidRDefault="00E263D4" w:rsidP="00D54D83">
            <w:pPr>
              <w:pStyle w:val="Paragraphedeliste"/>
              <w:numPr>
                <w:ilvl w:val="0"/>
                <w:numId w:val="30"/>
              </w:numPr>
              <w:tabs>
                <w:tab w:val="clear" w:pos="720"/>
                <w:tab w:val="num" w:pos="-284"/>
              </w:tabs>
              <w:bidi/>
              <w:ind w:left="631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أحسب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52D009DE">
                <v:shape id="_x0000_i1086" type="#_x0000_t75" style="width:12.75pt;height:18pt" o:ole="">
                  <v:imagedata r:id="rId124" o:title=""/>
                </v:shape>
                <o:OLEObject Type="Embed" ProgID="Equation.DSMT4" ShapeID="_x0000_i1086" DrawAspect="Content" ObjectID="_1827917380" r:id="rId12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12175B8C">
                <v:shape id="_x0000_i1087" type="#_x0000_t75" style="width:12pt;height:18pt" o:ole="">
                  <v:imagedata r:id="rId126" o:title=""/>
                </v:shape>
                <o:OLEObject Type="Embed" ProgID="Equation.DSMT4" ShapeID="_x0000_i1087" DrawAspect="Content" ObjectID="_1827917381" r:id="rId12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51FD1CB">
                <v:shape id="_x0000_i1088" type="#_x0000_t75" style="width:12.75pt;height:18pt" o:ole="">
                  <v:imagedata r:id="rId128" o:title=""/>
                </v:shape>
                <o:OLEObject Type="Embed" ProgID="Equation.DSMT4" ShapeID="_x0000_i1088" DrawAspect="Content" ObjectID="_1827917382" r:id="rId12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340" w:dyaOrig="360" w14:anchorId="50C01A9B">
                <v:shape id="_x0000_i1089" type="#_x0000_t75" style="width:17.25pt;height:18pt" o:ole="">
                  <v:imagedata r:id="rId130" o:title=""/>
                </v:shape>
                <o:OLEObject Type="Embed" ProgID="Equation.DSMT4" ShapeID="_x0000_i1089" DrawAspect="Content" ObjectID="_1827917383" r:id="rId13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BB2E3FF" w14:textId="2F83A5FD" w:rsidR="00D54D83" w:rsidRPr="00F473EC" w:rsidRDefault="00E263D4" w:rsidP="00E34F22">
            <w:pPr>
              <w:pStyle w:val="Paragraphedeliste"/>
              <w:numPr>
                <w:ilvl w:val="0"/>
                <w:numId w:val="30"/>
              </w:num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أكتب بدلالة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74C99F8C">
                <v:shape id="_x0000_i1090" type="#_x0000_t75" style="width:9.75pt;height:11.25pt" o:ole="">
                  <v:imagedata r:id="rId132" o:title=""/>
                </v:shape>
                <o:OLEObject Type="Embed" ProgID="Equation.DSMT4" ShapeID="_x0000_i1090" DrawAspect="Content" ObjectID="_1827917384" r:id="rId13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الحدود </w:t>
            </w:r>
            <w:r w:rsidR="006D71B1"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400" w:dyaOrig="360" w14:anchorId="75FAA5A2">
                <v:shape id="_x0000_i1091" type="#_x0000_t75" style="width:20.25pt;height:18pt" o:ole="">
                  <v:imagedata r:id="rId134" o:title=""/>
                </v:shape>
                <o:OLEObject Type="Embed" ProgID="Equation.DSMT4" ShapeID="_x0000_i1091" DrawAspect="Content" ObjectID="_1827917385" r:id="rId13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،</w:t>
            </w:r>
            <w:r w:rsidR="006D71B1"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340" w:dyaOrig="360" w14:anchorId="2BB127B9">
                <v:shape id="_x0000_i1092" type="#_x0000_t75" style="width:17.25pt;height:18pt" o:ole="">
                  <v:imagedata r:id="rId136" o:title=""/>
                </v:shape>
                <o:OLEObject Type="Embed" ProgID="Equation.DSMT4" ShapeID="_x0000_i1092" DrawAspect="Content" ObjectID="_1827917386" r:id="rId13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E5E2B13" w14:textId="77777777" w:rsidR="00E34F22" w:rsidRPr="00F473EC" w:rsidRDefault="00E34F22" w:rsidP="00E34F22">
            <w:pPr>
              <w:pStyle w:val="Paragraphedeliste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C95BA1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287288AB" w14:textId="77777777" w:rsidR="00D54D83" w:rsidRPr="00F473EC" w:rsidRDefault="00D54D83" w:rsidP="00D54D83">
            <w:pPr>
              <w:numPr>
                <w:ilvl w:val="0"/>
                <w:numId w:val="34"/>
              </w:numPr>
              <w:tabs>
                <w:tab w:val="clear" w:pos="720"/>
              </w:tabs>
              <w:bidi/>
              <w:ind w:left="0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>حساب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260" w:dyaOrig="360" w14:anchorId="1710AB6B">
                <v:shape id="_x0000_i1093" type="#_x0000_t75" style="width:12.75pt;height:18pt" o:ole="">
                  <v:imagedata r:id="rId138" o:title=""/>
                </v:shape>
                <o:OLEObject Type="Embed" ProgID="Equation.DSMT4" ShapeID="_x0000_i1093" DrawAspect="Content" ObjectID="_1827917387" r:id="rId139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،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240" w:dyaOrig="360" w14:anchorId="758CDB92">
                <v:shape id="_x0000_i1094" type="#_x0000_t75" style="width:12pt;height:18pt" o:ole="">
                  <v:imagedata r:id="rId140" o:title=""/>
                </v:shape>
                <o:OLEObject Type="Embed" ProgID="Equation.DSMT4" ShapeID="_x0000_i1094" DrawAspect="Content" ObjectID="_1827917388" r:id="rId141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،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260" w:dyaOrig="360" w14:anchorId="37D0569E">
                <v:shape id="_x0000_i1095" type="#_x0000_t75" style="width:12.75pt;height:18pt" o:ole="">
                  <v:imagedata r:id="rId142" o:title=""/>
                </v:shape>
                <o:OLEObject Type="Embed" ProgID="Equation.DSMT4" ShapeID="_x0000_i1095" DrawAspect="Content" ObjectID="_1827917389" r:id="rId143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و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340" w:dyaOrig="360" w14:anchorId="4E97B880">
                <v:shape id="_x0000_i1096" type="#_x0000_t75" style="width:17.25pt;height:18pt" o:ole="">
                  <v:imagedata r:id="rId144" o:title=""/>
                </v:shape>
                <o:OLEObject Type="Embed" ProgID="Equation.DSMT4" ShapeID="_x0000_i1096" DrawAspect="Content" ObjectID="_1827917390" r:id="rId145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>.</w:t>
            </w:r>
          </w:p>
          <w:p w14:paraId="4CF1C543" w14:textId="77777777" w:rsidR="00D54D83" w:rsidRPr="00F473EC" w:rsidRDefault="00D54D83" w:rsidP="00D54D83">
            <w:pPr>
              <w:bidi/>
              <w:spacing w:before="20" w:after="20"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760" w:dyaOrig="380" w14:anchorId="2D8DDCD2">
                <v:shape id="_x0000_i1097" type="#_x0000_t75" style="width:87.75pt;height:18.75pt" o:ole="">
                  <v:imagedata r:id="rId146" o:title=""/>
                </v:shape>
                <o:OLEObject Type="Embed" ProgID="Equation.DSMT4" ShapeID="_x0000_i1097" DrawAspect="Content" ObjectID="_1827917391" r:id="rId14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880" w:dyaOrig="380" w14:anchorId="365D215B">
                <v:shape id="_x0000_i1098" type="#_x0000_t75" style="width:93.75pt;height:18.75pt" o:ole="">
                  <v:imagedata r:id="rId148" o:title=""/>
                </v:shape>
                <o:OLEObject Type="Embed" ProgID="Equation.DSMT4" ShapeID="_x0000_i1098" DrawAspect="Content" ObjectID="_1827917392" r:id="rId14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F473EC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، 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040" w:dyaOrig="380" w14:anchorId="2DD57B53">
                <v:shape id="_x0000_i1099" type="#_x0000_t75" style="width:102pt;height:18.75pt" o:ole="">
                  <v:imagedata r:id="rId150" o:title=""/>
                </v:shape>
                <o:OLEObject Type="Embed" ProgID="Equation.DSMT4" ShapeID="_x0000_i1099" DrawAspect="Content" ObjectID="_1827917393" r:id="rId151"/>
              </w:object>
            </w:r>
            <w:r w:rsidRPr="00F473EC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 xml:space="preserve">   ، 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500" w:dyaOrig="380" w14:anchorId="71E8DBC4">
                <v:shape id="_x0000_i1100" type="#_x0000_t75" style="width:125.25pt;height:18.75pt" o:ole="">
                  <v:imagedata r:id="rId152" o:title=""/>
                </v:shape>
                <o:OLEObject Type="Embed" ProgID="Equation.DSMT4" ShapeID="_x0000_i1100" DrawAspect="Content" ObjectID="_1827917394" r:id="rId15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8432A03" w14:textId="77777777" w:rsidR="00D54D83" w:rsidRPr="00F473EC" w:rsidRDefault="00D54D83" w:rsidP="00D54D83">
            <w:pPr>
              <w:bidi/>
              <w:spacing w:before="20" w:after="20"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2297D91" w14:textId="77777777" w:rsidR="00D54D83" w:rsidRPr="00F473EC" w:rsidRDefault="00D54D83" w:rsidP="00D54D83">
            <w:pPr>
              <w:pStyle w:val="Paragraphedeliste"/>
              <w:numPr>
                <w:ilvl w:val="0"/>
                <w:numId w:val="34"/>
              </w:numPr>
              <w:tabs>
                <w:tab w:val="clear" w:pos="720"/>
                <w:tab w:val="num" w:pos="-142"/>
              </w:tabs>
              <w:bidi/>
              <w:ind w:left="0"/>
              <w:rPr>
                <w:rFonts w:ascii="Amiri" w:hAnsi="Amiri" w:cs="Amiri"/>
                <w:color w:val="C00000"/>
                <w:sz w:val="26"/>
                <w:szCs w:val="26"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كتابة بدلالة </w:t>
            </w:r>
            <w:r w:rsidRPr="00F473EC">
              <w:rPr>
                <w:rFonts w:ascii="Amiri" w:hAnsi="Amiri" w:cs="Amiri"/>
                <w:color w:val="C00000"/>
                <w:position w:val="-6"/>
                <w:sz w:val="26"/>
                <w:szCs w:val="26"/>
              </w:rPr>
              <w:object w:dxaOrig="200" w:dyaOrig="220" w14:anchorId="0D43EC63">
                <v:shape id="_x0000_i1101" type="#_x0000_t75" style="width:9.75pt;height:11.25pt" o:ole="">
                  <v:imagedata r:id="rId154" o:title=""/>
                </v:shape>
                <o:OLEObject Type="Embed" ProgID="Equation.DSMT4" ShapeID="_x0000_i1101" DrawAspect="Content" ObjectID="_1827917395" r:id="rId155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الحدود 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400" w:dyaOrig="360" w14:anchorId="01D040F3">
                <v:shape id="_x0000_i1102" type="#_x0000_t75" style="width:20.25pt;height:18pt" o:ole="">
                  <v:imagedata r:id="rId156" o:title=""/>
                </v:shape>
                <o:OLEObject Type="Embed" ProgID="Equation.DSMT4" ShapeID="_x0000_i1102" DrawAspect="Content" ObjectID="_1827917396" r:id="rId157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،</w:t>
            </w:r>
            <w:r w:rsidRPr="00F473EC">
              <w:rPr>
                <w:rFonts w:ascii="Amiri" w:hAnsi="Amiri" w:cs="Amiri"/>
                <w:color w:val="C00000"/>
                <w:position w:val="-12"/>
                <w:sz w:val="26"/>
                <w:szCs w:val="26"/>
              </w:rPr>
              <w:object w:dxaOrig="340" w:dyaOrig="360" w14:anchorId="2D58597C">
                <v:shape id="_x0000_i1103" type="#_x0000_t75" style="width:17.25pt;height:18pt" o:ole="">
                  <v:imagedata r:id="rId158" o:title=""/>
                </v:shape>
                <o:OLEObject Type="Embed" ProgID="Equation.DSMT4" ShapeID="_x0000_i1103" DrawAspect="Content" ObjectID="_1827917397" r:id="rId159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 .</w:t>
            </w:r>
          </w:p>
          <w:p w14:paraId="3CC328E6" w14:textId="6B4B9DF4" w:rsidR="00D54D83" w:rsidRPr="00F473EC" w:rsidRDefault="00D54D83" w:rsidP="00D54D83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3379" w:dyaOrig="380" w14:anchorId="316DAE29">
                <v:shape id="_x0000_i1104" type="#_x0000_t75" style="width:168.75pt;height:18.75pt" o:ole="">
                  <v:imagedata r:id="rId160" o:title=""/>
                </v:shape>
                <o:OLEObject Type="Embed" ProgID="Equation.DSMT4" ShapeID="_x0000_i1104" DrawAspect="Content" ObjectID="_1827917398" r:id="rId16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 ،    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799" w:dyaOrig="380" w14:anchorId="57BF29A5">
                <v:shape id="_x0000_i1105" type="#_x0000_t75" style="width:140.25pt;height:18.75pt" o:ole="">
                  <v:imagedata r:id="rId162" o:title=""/>
                </v:shape>
                <o:OLEObject Type="Embed" ProgID="Equation.DSMT4" ShapeID="_x0000_i1105" DrawAspect="Content" ObjectID="_1827917399" r:id="rId163"/>
              </w:object>
            </w:r>
          </w:p>
          <w:p w14:paraId="6FA39630" w14:textId="77777777" w:rsidR="00E263D4" w:rsidRDefault="00E263D4" w:rsidP="00E263D4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DA6FA4D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036657F" w14:textId="77777777" w:rsidR="00F473EC" w:rsidRP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671DCF" w14:textId="6455A6B8" w:rsidR="00E263D4" w:rsidRPr="00F473EC" w:rsidRDefault="00E263D4" w:rsidP="00E263D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0772B2FF" w14:textId="77777777" w:rsidR="00D91692" w:rsidRPr="00F473EC" w:rsidRDefault="00D91692" w:rsidP="00E34F22">
            <w:pPr>
              <w:shd w:val="clear" w:color="auto" w:fill="DAEEF3" w:themeFill="accent5" w:themeFillTint="33"/>
              <w:bidi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اتجاه تغيّر متتالية</w:t>
            </w:r>
          </w:p>
          <w:p w14:paraId="7AB928EF" w14:textId="77777777" w:rsidR="00F473EC" w:rsidRDefault="00F473EC" w:rsidP="00D9169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6499FE0" w14:textId="61E0736E" w:rsidR="00D91692" w:rsidRPr="00F473EC" w:rsidRDefault="00D91692" w:rsidP="00F473EC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لدراسة اتجاه تغير متتالية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465" w:dyaOrig="360" w14:anchorId="7CF4CBF0">
                <v:shape id="_x0000_i1106" type="#_x0000_t75" style="width:23.25pt;height:18pt" o:ole="">
                  <v:imagedata r:id="rId164" o:title=""/>
                </v:shape>
                <o:OLEObject Type="Embed" ProgID="Equation.DSMT4" ShapeID="_x0000_i1106" DrawAspect="Content" ObjectID="_1827917400" r:id="rId16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يمكن أن:</w:t>
            </w:r>
          </w:p>
          <w:p w14:paraId="618739E7" w14:textId="77777777" w:rsidR="00D91692" w:rsidRPr="00F473EC" w:rsidRDefault="00D91692" w:rsidP="00D91692">
            <w:pPr>
              <w:numPr>
                <w:ilvl w:val="0"/>
                <w:numId w:val="33"/>
              </w:numPr>
              <w:tabs>
                <w:tab w:val="clear" w:pos="540"/>
                <w:tab w:val="num" w:pos="206"/>
              </w:tabs>
              <w:bidi/>
              <w:ind w:left="360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ندرس إشارة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825" w:dyaOrig="360" w14:anchorId="5640B26B">
                <v:shape id="_x0000_i1107" type="#_x0000_t75" style="width:41.25pt;height:18pt" o:ole="">
                  <v:imagedata r:id="rId166" o:title=""/>
                </v:shape>
                <o:OLEObject Type="Embed" ProgID="Equation.DSMT4" ShapeID="_x0000_i1107" DrawAspect="Content" ObjectID="_1827917401" r:id="rId16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BC5317B" w14:textId="77777777" w:rsidR="00D91692" w:rsidRPr="00F473EC" w:rsidRDefault="00D91692" w:rsidP="00D91692">
            <w:pPr>
              <w:numPr>
                <w:ilvl w:val="0"/>
                <w:numId w:val="33"/>
              </w:numPr>
              <w:tabs>
                <w:tab w:val="clear" w:pos="540"/>
                <w:tab w:val="num" w:pos="206"/>
              </w:tabs>
              <w:bidi/>
              <w:ind w:left="360" w:right="-284"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نقارن</w: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بين</w: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position w:val="-30"/>
                <w:sz w:val="26"/>
                <w:szCs w:val="26"/>
              </w:rPr>
              <w:object w:dxaOrig="465" w:dyaOrig="675" w14:anchorId="0B099302">
                <v:shape id="_x0000_i1108" type="#_x0000_t75" style="width:23.25pt;height:33.75pt" o:ole="">
                  <v:imagedata r:id="rId168" o:title=""/>
                </v:shape>
                <o:OLEObject Type="Embed" ProgID="Equation.DSMT4" ShapeID="_x0000_i1108" DrawAspect="Content" ObjectID="_1827917402" r:id="rId16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و1 (حدود المتتالية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465" w:dyaOrig="360" w14:anchorId="095968EE">
                <v:shape id="_x0000_i1109" type="#_x0000_t75" style="width:23.25pt;height:18pt" o:ole="">
                  <v:imagedata r:id="rId164" o:title=""/>
                </v:shape>
                <o:OLEObject Type="Embed" ProgID="Equation.DSMT4" ShapeID="_x0000_i1109" DrawAspect="Content" ObjectID="_1827917403" r:id="rId170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 نفس الإشارة)</w:t>
            </w:r>
          </w:p>
          <w:p w14:paraId="7707F7FF" w14:textId="30B307FA" w:rsidR="00D91692" w:rsidRPr="00F473EC" w:rsidRDefault="00D91692" w:rsidP="00D91692">
            <w:pPr>
              <w:numPr>
                <w:ilvl w:val="0"/>
                <w:numId w:val="33"/>
              </w:numPr>
              <w:tabs>
                <w:tab w:val="clear" w:pos="540"/>
                <w:tab w:val="num" w:pos="206"/>
              </w:tabs>
              <w:bidi/>
              <w:ind w:left="360"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إذا وجدت دالة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15" w14:anchorId="461B2497">
                <v:shape id="_x0000_i1110" type="#_x0000_t75" style="width:12pt;height:15.75pt" o:ole="">
                  <v:imagedata r:id="rId171" o:title=""/>
                </v:shape>
                <o:OLEObject Type="Embed" ProgID="Equation.DSMT4" ShapeID="_x0000_i1110" DrawAspect="Content" ObjectID="_1827917404" r:id="rId17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حيث من أجل كل عدد طبيعي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195" w:dyaOrig="225" w14:anchorId="1A577C31">
                <v:shape id="_x0000_i1111" type="#_x0000_t75" style="width:9.75pt;height:11.25pt" o:ole="">
                  <v:imagedata r:id="rId173" o:title=""/>
                </v:shape>
                <o:OLEObject Type="Embed" ProgID="Equation.DSMT4" ShapeID="_x0000_i1111" DrawAspect="Content" ObjectID="_1827917405" r:id="rId17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: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005" w:dyaOrig="360" w14:anchorId="29441448">
                <v:shape id="_x0000_i1112" type="#_x0000_t75" style="width:50.25pt;height:18pt" o:ole="">
                  <v:imagedata r:id="rId175" o:title=""/>
                </v:shape>
                <o:OLEObject Type="Embed" ProgID="Equation.DSMT4" ShapeID="_x0000_i1112" DrawAspect="Content" ObjectID="_1827917406" r:id="rId176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ندرس تغيرات الدالة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15" w14:anchorId="33CAD5A4">
                <v:shape id="_x0000_i1113" type="#_x0000_t75" style="width:12pt;height:15.75pt" o:ole="">
                  <v:imagedata r:id="rId177" o:title=""/>
                </v:shape>
                <o:OLEObject Type="Embed" ProgID="Equation.DSMT4" ShapeID="_x0000_i1113" DrawAspect="Content" ObjectID="_1827917407" r:id="rId178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</w:p>
          <w:p w14:paraId="09CD29EB" w14:textId="77777777" w:rsidR="00246E35" w:rsidRPr="00F473EC" w:rsidRDefault="00246E35" w:rsidP="00246E3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C65553C" w14:textId="7C18AF43" w:rsidR="00246E35" w:rsidRPr="00F473EC" w:rsidRDefault="00246E35" w:rsidP="00E34F22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shd w:val="clear" w:color="auto" w:fill="DAEEF3" w:themeFill="accent5" w:themeFillTint="33"/>
                <w:rtl/>
                <w:lang w:bidi="ar-DZ"/>
              </w:rPr>
              <w:t>أمثـــــــــلة</w:t>
            </w:r>
            <w:r w:rsidR="00D91692"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shd w:val="clear" w:color="auto" w:fill="DAEEF3" w:themeFill="accent5" w:themeFillTint="33"/>
                <w:rtl/>
                <w:lang w:bidi="ar-DZ"/>
              </w:rPr>
              <w:t xml:space="preserve"> تطبيقية</w:t>
            </w:r>
          </w:p>
          <w:p w14:paraId="67070E9C" w14:textId="77777777" w:rsidR="00246E35" w:rsidRPr="00F473EC" w:rsidRDefault="00246E35" w:rsidP="00246E3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08EE80FD" w14:textId="77777777" w:rsidR="00246E35" w:rsidRPr="00F473EC" w:rsidRDefault="00D91692" w:rsidP="00246E3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مثال01:</w:t>
            </w:r>
          </w:p>
          <w:p w14:paraId="3636CA0A" w14:textId="77777777" w:rsidR="00D91692" w:rsidRPr="00F473EC" w:rsidRDefault="00D91692" w:rsidP="00D9169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لتكن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9729CB6">
                <v:shape id="_x0000_i1114" type="#_x0000_t75" style="width:24pt;height:20.25pt" o:ole="">
                  <v:imagedata r:id="rId118" o:title=""/>
                </v:shape>
                <o:OLEObject Type="Embed" ProgID="Equation.DSMT4" ShapeID="_x0000_i1114" DrawAspect="Content" ObjectID="_1827917408" r:id="rId17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المتتالية المعرفة على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7CF2C429">
                <v:shape id="_x0000_i1115" type="#_x0000_t75" style="width:12.75pt;height:14.25pt" o:ole="">
                  <v:imagedata r:id="rId120" o:title=""/>
                </v:shape>
                <o:OLEObject Type="Embed" ProgID="Equation.DSMT4" ShapeID="_x0000_i1115" DrawAspect="Content" ObjectID="_1827917409" r:id="rId18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كما يلي: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160" w:dyaOrig="380" w14:anchorId="085C5521">
                <v:shape id="_x0000_i1116" type="#_x0000_t75" style="width:57.75pt;height:18.75pt" o:ole="">
                  <v:imagedata r:id="rId181" o:title=""/>
                </v:shape>
                <o:OLEObject Type="Embed" ProgID="Equation.DSMT4" ShapeID="_x0000_i1116" DrawAspect="Content" ObjectID="_1827917410" r:id="rId18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F7DFB45" w14:textId="07379AEB" w:rsidR="00D91692" w:rsidRPr="00F473EC" w:rsidRDefault="00D91692" w:rsidP="00F473EC">
            <w:pPr>
              <w:pStyle w:val="Paragraphedeliste"/>
              <w:numPr>
                <w:ilvl w:val="0"/>
                <w:numId w:val="28"/>
              </w:numPr>
              <w:bidi/>
              <w:ind w:left="360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ادرس اتجاه تغير المتتالية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93A8CC2">
                <v:shape id="_x0000_i1117" type="#_x0000_t75" style="width:24pt;height:20.25pt" o:ole="">
                  <v:imagedata r:id="rId118" o:title=""/>
                </v:shape>
                <o:OLEObject Type="Embed" ProgID="Equation.DSMT4" ShapeID="_x0000_i1117" DrawAspect="Content" ObjectID="_1827917411" r:id="rId18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</w:p>
          <w:p w14:paraId="023C64B0" w14:textId="77777777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الإجابة:</w:t>
            </w:r>
          </w:p>
          <w:p w14:paraId="427587FC" w14:textId="77777777" w:rsidR="00D91692" w:rsidRPr="00F473EC" w:rsidRDefault="00D91692" w:rsidP="00D91692">
            <w:pPr>
              <w:pStyle w:val="Paragraphedeliste"/>
              <w:numPr>
                <w:ilvl w:val="0"/>
                <w:numId w:val="28"/>
              </w:numPr>
              <w:bidi/>
              <w:ind w:left="360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>دراسة اتجاه تغير المتتالية</w:t>
            </w:r>
            <w:r w:rsidRPr="00F473EC">
              <w:rPr>
                <w:rFonts w:ascii="Amiri" w:hAnsi="Amiri" w:cs="Amiri"/>
                <w:color w:val="C00000"/>
                <w:position w:val="-14"/>
                <w:sz w:val="26"/>
                <w:szCs w:val="26"/>
              </w:rPr>
              <w:object w:dxaOrig="480" w:dyaOrig="400" w14:anchorId="532C6913">
                <v:shape id="_x0000_i1118" type="#_x0000_t75" style="width:24pt;height:20.25pt" o:ole="">
                  <v:imagedata r:id="rId184" o:title=""/>
                </v:shape>
                <o:OLEObject Type="Embed" ProgID="Equation.DSMT4" ShapeID="_x0000_i1118" DrawAspect="Content" ObjectID="_1827917412" r:id="rId185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. </w:t>
            </w:r>
          </w:p>
          <w:p w14:paraId="31EE97D4" w14:textId="48E2367B" w:rsidR="00D91692" w:rsidRPr="00F473EC" w:rsidRDefault="00D91692" w:rsidP="00D91692">
            <w:pPr>
              <w:bidi/>
              <w:ind w:left="206" w:hanging="142"/>
              <w:jc w:val="both"/>
              <w:rPr>
                <w:rFonts w:ascii="Amiri" w:hAnsi="Amiri" w:cs="Amiri"/>
                <w:b/>
                <w:bCs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position w:val="-20"/>
                <w:sz w:val="26"/>
                <w:szCs w:val="26"/>
              </w:rPr>
              <w:object w:dxaOrig="6380" w:dyaOrig="520" w14:anchorId="69C7E7C6">
                <v:shape id="_x0000_i1119" type="#_x0000_t75" style="width:318.75pt;height:26.25pt" o:ole="">
                  <v:imagedata r:id="rId186" o:title=""/>
                </v:shape>
                <o:OLEObject Type="Embed" ProgID="Equation.DSMT4" ShapeID="_x0000_i1119" DrawAspect="Content" ObjectID="_1827917413" r:id="rId18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ومنه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340" w:dyaOrig="360" w14:anchorId="35138A05">
                <v:shape id="_x0000_i1120" type="#_x0000_t75" style="width:66.75pt;height:18pt" o:ole="">
                  <v:imagedata r:id="rId188" o:title=""/>
                </v:shape>
                <o:OLEObject Type="Embed" ProgID="Equation.DSMT4" ShapeID="_x0000_i1120" DrawAspect="Content" ObjectID="_1827917414" r:id="rId18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9436C38" w14:textId="21BC3C6E" w:rsidR="00D91692" w:rsidRPr="00F473EC" w:rsidRDefault="00D91692" w:rsidP="00D91692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من أجل كل عدد طبيعي</w:t>
            </w:r>
            <w:r w:rsidRPr="00F473EC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49A2BBA8">
                <v:shape id="_x0000_i1121" type="#_x0000_t75" style="width:11.25pt;height:9.75pt" o:ole="">
                  <v:imagedata r:id="rId190" o:title=""/>
                </v:shape>
                <o:OLEObject Type="Embed" ProgID="Equation.DSMT4" ShapeID="_x0000_i1121" DrawAspect="Content" ObjectID="_1827917415" r:id="rId19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،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700" w:dyaOrig="279" w14:anchorId="0305EDB5">
                <v:shape id="_x0000_i1122" type="#_x0000_t75" style="width:35.25pt;height:14.25pt" o:ole="">
                  <v:imagedata r:id="rId192" o:title=""/>
                </v:shape>
                <o:OLEObject Type="Embed" ProgID="Equation.DSMT4" ShapeID="_x0000_i1122" DrawAspect="Content" ObjectID="_1827917416" r:id="rId19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أي من أجل كل عدد طبيعي</w:t>
            </w:r>
            <w:r w:rsidRPr="00F473EC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157CEBC8">
                <v:shape id="_x0000_i1123" type="#_x0000_t75" style="width:11.25pt;height:9.75pt" o:ole="">
                  <v:imagedata r:id="rId190" o:title=""/>
                </v:shape>
                <o:OLEObject Type="Embed" ProgID="Equation.DSMT4" ShapeID="_x0000_i1123" DrawAspect="Content" ObjectID="_1827917417" r:id="rId19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،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240" w:dyaOrig="360" w14:anchorId="746E25E1">
                <v:shape id="_x0000_i1124" type="#_x0000_t75" style="width:62.25pt;height:18pt" o:ole="">
                  <v:imagedata r:id="rId195" o:title=""/>
                </v:shape>
                <o:OLEObject Type="Embed" ProgID="Equation.DSMT4" ShapeID="_x0000_i1124" DrawAspect="Content" ObjectID="_1827917418" r:id="rId19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المتتالية</w:t>
            </w:r>
            <w:r w:rsidRPr="00F473EC">
              <w:rPr>
                <w:rFonts w:ascii="Amiri" w:hAnsi="Amiri" w:cs="Amiri"/>
                <w:b/>
                <w:bCs/>
                <w:position w:val="-14"/>
                <w:sz w:val="26"/>
                <w:szCs w:val="26"/>
              </w:rPr>
              <w:object w:dxaOrig="480" w:dyaOrig="400" w14:anchorId="40B031DB">
                <v:shape id="_x0000_i1125" type="#_x0000_t75" style="width:24pt;height:20.25pt" o:ole="">
                  <v:imagedata r:id="rId118" o:title=""/>
                </v:shape>
                <o:OLEObject Type="Embed" ProgID="Equation.DSMT4" ShapeID="_x0000_i1125" DrawAspect="Content" ObjectID="_1827917419" r:id="rId19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متزايدة.</w:t>
            </w:r>
          </w:p>
          <w:p w14:paraId="037261BC" w14:textId="77777777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4684F660" w14:textId="7D84209B" w:rsidR="00D91692" w:rsidRPr="00F473EC" w:rsidRDefault="00F82B94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EE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0E3D69D" wp14:editId="67F503F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242570</wp:posOffset>
                      </wp:positionV>
                      <wp:extent cx="2247900" cy="2143125"/>
                      <wp:effectExtent l="0" t="0" r="19050" b="28575"/>
                      <wp:wrapNone/>
                      <wp:docPr id="1210737097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143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5274E" w14:textId="60D0251A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2C3DB3" wp14:editId="4B85D2CE">
                                        <wp:extent cx="2039620" cy="2019935"/>
                                        <wp:effectExtent l="0" t="0" r="0" b="0"/>
                                        <wp:docPr id="205210461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2104616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9620" cy="2019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E3D69D" id="Rectangle 36" o:spid="_x0000_s1031" style="position:absolute;left:0;text-align:left;margin-left:3.4pt;margin-top:19.1pt;width:177pt;height:16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" fillcolor="white [3201]" strokecolor="white [3212]" strokeweight="2pt">
                      <v:textbox>
                        <w:txbxContent>
                          <w:p w14:paraId="4575274E" w14:textId="60D0251A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3DB3" wp14:editId="4B85D2CE">
                                  <wp:extent cx="2039620" cy="2019935"/>
                                  <wp:effectExtent l="0" t="0" r="0" b="0"/>
                                  <wp:docPr id="20521046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104616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1692"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  <w:t>مثال02:</w:t>
            </w:r>
          </w:p>
          <w:p w14:paraId="412E94DE" w14:textId="77777777" w:rsidR="00D91692" w:rsidRPr="00F473EC" w:rsidRDefault="00D91692" w:rsidP="00D54D83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059D5E5F">
                <v:shape id="_x0000_i1126" type="#_x0000_t75" style="width:24pt;height:20.25pt" o:ole="">
                  <v:imagedata r:id="rId198" o:title=""/>
                </v:shape>
                <o:OLEObject Type="Embed" ProgID="Equation.DSMT4" ShapeID="_x0000_i1126" DrawAspect="Content" ObjectID="_1827917420" r:id="rId19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معرفة على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013A06EE">
                <v:shape id="_x0000_i1127" type="#_x0000_t75" style="width:12.75pt;height:14.25pt" o:ole="">
                  <v:imagedata r:id="rId200" o:title=""/>
                </v:shape>
                <o:OLEObject Type="Embed" ProgID="Equation.DSMT4" ShapeID="_x0000_i1127" DrawAspect="Content" ObjectID="_1827917421" r:id="rId20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، ادرس اتجاه تغيرها في كل حالة:</w:t>
            </w:r>
          </w:p>
          <w:p w14:paraId="3311E410" w14:textId="3518A91A" w:rsidR="00D91692" w:rsidRPr="00F473EC" w:rsidRDefault="00D91692" w:rsidP="00D91692">
            <w:pPr>
              <w:pStyle w:val="Paragraphedeliste"/>
              <w:numPr>
                <w:ilvl w:val="0"/>
                <w:numId w:val="31"/>
              </w:numPr>
              <w:bidi/>
              <w:spacing w:after="160" w:line="259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  <w:rtl/>
              </w:rPr>
              <w:object w:dxaOrig="1260" w:dyaOrig="360" w14:anchorId="2A289694">
                <v:shape id="_x0000_i1128" type="#_x0000_t75" style="width:63pt;height:18pt" o:ole="">
                  <v:imagedata r:id="rId202" o:title=""/>
                </v:shape>
                <o:OLEObject Type="Embed" ProgID="Equation.DSMT4" ShapeID="_x0000_i1128" DrawAspect="Content" ObjectID="_1827917422" r:id="rId20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  <w:r w:rsidR="00F473EC"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</w:p>
          <w:p w14:paraId="5067045E" w14:textId="77777777" w:rsidR="00D91692" w:rsidRPr="00F473EC" w:rsidRDefault="00D91692" w:rsidP="00D91692">
            <w:pPr>
              <w:pStyle w:val="Paragraphedeliste"/>
              <w:numPr>
                <w:ilvl w:val="0"/>
                <w:numId w:val="31"/>
              </w:numPr>
              <w:bidi/>
              <w:spacing w:after="160" w:line="259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219" w:dyaOrig="380" w14:anchorId="7225757E">
                <v:shape id="_x0000_i1129" type="#_x0000_t75" style="width:60.75pt;height:18.75pt" o:ole="">
                  <v:imagedata r:id="rId204" o:title=""/>
                </v:shape>
                <o:OLEObject Type="Embed" ProgID="Equation.DSMT4" ShapeID="_x0000_i1129" DrawAspect="Content" ObjectID="_1827917423" r:id="rId20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1B1F59BA" w14:textId="77777777" w:rsidR="00D91692" w:rsidRPr="00F473EC" w:rsidRDefault="00D91692" w:rsidP="00D91692">
            <w:pPr>
              <w:pStyle w:val="Paragraphedeliste"/>
              <w:numPr>
                <w:ilvl w:val="0"/>
                <w:numId w:val="31"/>
              </w:numPr>
              <w:bidi/>
              <w:spacing w:after="160" w:line="259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020" w:dyaOrig="380" w14:anchorId="2219644A">
                <v:shape id="_x0000_i1130" type="#_x0000_t75" style="width:51pt;height:18.75pt" o:ole="">
                  <v:imagedata r:id="rId206" o:title=""/>
                </v:shape>
                <o:OLEObject Type="Embed" ProgID="Equation.DSMT4" ShapeID="_x0000_i1130" DrawAspect="Content" ObjectID="_1827917424" r:id="rId20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5E7404C4" w14:textId="5C1D04EA" w:rsidR="00D54D83" w:rsidRPr="00F473EC" w:rsidRDefault="00D91692" w:rsidP="00F473EC">
            <w:pPr>
              <w:pStyle w:val="Paragraphedeliste"/>
              <w:numPr>
                <w:ilvl w:val="0"/>
                <w:numId w:val="31"/>
              </w:num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  <w:rtl/>
              </w:rPr>
              <w:object w:dxaOrig="660" w:dyaOrig="360" w14:anchorId="43293057">
                <v:shape id="_x0000_i1131" type="#_x0000_t75" style="width:33pt;height:18pt" o:ole="">
                  <v:imagedata r:id="rId208" o:title=""/>
                </v:shape>
                <o:OLEObject Type="Embed" ProgID="Equation.DSMT4" ShapeID="_x0000_i1131" DrawAspect="Content" ObjectID="_1827917425" r:id="rId20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 و  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1440" w:dyaOrig="380" w14:anchorId="1E30620F">
                <v:shape id="_x0000_i1132" type="#_x0000_t75" style="width:1in;height:18.75pt" o:ole="">
                  <v:imagedata r:id="rId210" o:title=""/>
                </v:shape>
                <o:OLEObject Type="Embed" ProgID="Equation.DSMT4" ShapeID="_x0000_i1132" DrawAspect="Content" ObjectID="_1827917426" r:id="rId21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59848975" w14:textId="16FE17EB" w:rsidR="00D91692" w:rsidRPr="001D26E4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</w:rPr>
            </w:pPr>
            <w:r w:rsidRPr="001D26E4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</w:rPr>
              <w:t>الإجابة</w:t>
            </w:r>
          </w:p>
          <w:p w14:paraId="37C2C188" w14:textId="77777777" w:rsidR="00D91692" w:rsidRPr="00F473EC" w:rsidRDefault="00D91692" w:rsidP="00D91692">
            <w:pPr>
              <w:bidi/>
              <w:spacing w:before="20" w:after="20"/>
              <w:ind w:right="-851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دراسة اتجاه تغير المتتالية </w:t>
            </w:r>
            <w:r w:rsidRPr="00F473EC">
              <w:rPr>
                <w:rFonts w:ascii="Amiri" w:hAnsi="Amiri" w:cs="Amiri"/>
                <w:color w:val="C00000"/>
                <w:position w:val="-14"/>
                <w:sz w:val="26"/>
                <w:szCs w:val="26"/>
              </w:rPr>
              <w:object w:dxaOrig="480" w:dyaOrig="400" w14:anchorId="2E516503">
                <v:shape id="_x0000_i1133" type="#_x0000_t75" style="width:24pt;height:20.25pt" o:ole="">
                  <v:imagedata r:id="rId212" o:title=""/>
                </v:shape>
                <o:OLEObject Type="Embed" ProgID="Equation.DSMT4" ShapeID="_x0000_i1133" DrawAspect="Content" ObjectID="_1827917427" r:id="rId213"/>
              </w:objec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في كل حالة:</w:t>
            </w:r>
          </w:p>
          <w:p w14:paraId="13C6C390" w14:textId="3D216DF7" w:rsidR="00F473EC" w:rsidRPr="00F473EC" w:rsidRDefault="00D91692" w:rsidP="00F473EC">
            <w:pPr>
              <w:pStyle w:val="Paragraphedeliste"/>
              <w:numPr>
                <w:ilvl w:val="0"/>
                <w:numId w:val="32"/>
              </w:numPr>
              <w:bidi/>
              <w:spacing w:before="20" w:after="20" w:line="259" w:lineRule="auto"/>
              <w:ind w:left="360" w:right="-851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6280" w:dyaOrig="400" w14:anchorId="039CFD09">
                <v:shape id="_x0000_i1134" type="#_x0000_t75" style="width:314.25pt;height:20.25pt" o:ole="">
                  <v:imagedata r:id="rId214" o:title=""/>
                </v:shape>
                <o:OLEObject Type="Embed" ProgID="Equation.DSMT4" ShapeID="_x0000_i1134" DrawAspect="Content" ObjectID="_1827917428" r:id="rId21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>ومنه: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38A3E6AF">
                <v:shape id="_x0000_i1135" type="#_x0000_t75" style="width:24pt;height:20.25pt" o:ole="">
                  <v:imagedata r:id="rId198" o:title=""/>
                </v:shape>
                <o:OLEObject Type="Embed" ProgID="Equation.DSMT4" ShapeID="_x0000_i1135" DrawAspect="Content" ObjectID="_1827917429" r:id="rId21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متناقصة تماما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02D5AC0F">
                <v:shape id="_x0000_i1136" type="#_x0000_t75" style="width:12.75pt;height:14.25pt" o:ole="">
                  <v:imagedata r:id="rId200" o:title=""/>
                </v:shape>
                <o:OLEObject Type="Embed" ProgID="Equation.DSMT4" ShapeID="_x0000_i1136" DrawAspect="Content" ObjectID="_1827917430" r:id="rId217"/>
              </w:object>
            </w:r>
          </w:p>
          <w:p w14:paraId="75EC4810" w14:textId="61B34178" w:rsidR="00D91692" w:rsidRPr="00F473EC" w:rsidRDefault="00D91692" w:rsidP="00D91692">
            <w:pPr>
              <w:pStyle w:val="Paragraphedeliste"/>
              <w:numPr>
                <w:ilvl w:val="0"/>
                <w:numId w:val="32"/>
              </w:numPr>
              <w:bidi/>
              <w:spacing w:before="20" w:after="20" w:line="259" w:lineRule="auto"/>
              <w:ind w:left="360" w:right="-1417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7180" w:dyaOrig="380" w14:anchorId="5A365ED0">
                <v:shape id="_x0000_i1137" type="#_x0000_t75" style="width:359.25pt;height:18.75pt" o:ole="">
                  <v:imagedata r:id="rId218" o:title=""/>
                </v:shape>
                <o:OLEObject Type="Embed" ProgID="Equation.DSMT4" ShapeID="_x0000_i1137" DrawAspect="Content" ObjectID="_1827917431" r:id="rId21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>ومنه: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72E04793">
                <v:shape id="_x0000_i1138" type="#_x0000_t75" style="width:24pt;height:20.25pt" o:ole="">
                  <v:imagedata r:id="rId198" o:title=""/>
                </v:shape>
                <o:OLEObject Type="Embed" ProgID="Equation.DSMT4" ShapeID="_x0000_i1138" DrawAspect="Content" ObjectID="_1827917432" r:id="rId22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متزايدة تماما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2126C678">
                <v:shape id="_x0000_i1139" type="#_x0000_t75" style="width:12.75pt;height:14.25pt" o:ole="">
                  <v:imagedata r:id="rId200" o:title=""/>
                </v:shape>
                <o:OLEObject Type="Embed" ProgID="Equation.DSMT4" ShapeID="_x0000_i1139" DrawAspect="Content" ObjectID="_1827917433" r:id="rId221"/>
              </w:object>
            </w:r>
          </w:p>
          <w:p w14:paraId="682DEF8F" w14:textId="77777777" w:rsidR="00F473EC" w:rsidRPr="00F473EC" w:rsidRDefault="00F473EC" w:rsidP="00F473EC">
            <w:pPr>
              <w:pStyle w:val="Paragraphedeliste"/>
              <w:bidi/>
              <w:spacing w:before="20" w:after="20" w:line="259" w:lineRule="auto"/>
              <w:ind w:left="360" w:right="-1417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</w:p>
          <w:p w14:paraId="04957FB5" w14:textId="77777777" w:rsidR="00D91692" w:rsidRPr="00F473EC" w:rsidRDefault="00D91692" w:rsidP="00D91692">
            <w:pPr>
              <w:pStyle w:val="Paragraphedeliste"/>
              <w:numPr>
                <w:ilvl w:val="0"/>
                <w:numId w:val="32"/>
              </w:numPr>
              <w:bidi/>
              <w:spacing w:before="20" w:after="20" w:line="259" w:lineRule="auto"/>
              <w:ind w:left="360" w:right="-1417"/>
              <w:rPr>
                <w:rFonts w:ascii="Amiri" w:hAnsi="Amiri" w:cs="Amiri"/>
                <w:color w:val="4F81BD" w:themeColor="accent1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color w:val="4F81BD" w:themeColor="accent1"/>
                <w:sz w:val="26"/>
                <w:szCs w:val="26"/>
                <w:rtl/>
                <w:lang w:bidi="ar-DZ"/>
              </w:rPr>
              <w:t>طريقة 01:</w:t>
            </w:r>
          </w:p>
          <w:p w14:paraId="7650F9D3" w14:textId="26B3FB0F" w:rsidR="00D91692" w:rsidRPr="00F473EC" w:rsidRDefault="00D91692" w:rsidP="00D91692">
            <w:pPr>
              <w:pStyle w:val="Paragraphedeliste"/>
              <w:bidi/>
              <w:spacing w:before="20" w:after="20"/>
              <w:ind w:left="0" w:right="-1417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لدينا: </w:t>
            </w:r>
            <w:r w:rsidRPr="00F473EC">
              <w:rPr>
                <w:rFonts w:ascii="Amiri" w:hAnsi="Amiri" w:cs="Amiri"/>
                <w:position w:val="-30"/>
                <w:sz w:val="26"/>
                <w:szCs w:val="26"/>
              </w:rPr>
              <w:object w:dxaOrig="2079" w:dyaOrig="720" w14:anchorId="6798AB01">
                <v:shape id="_x0000_i1140" type="#_x0000_t75" style="width:104.25pt;height:36pt" o:ole="">
                  <v:imagedata r:id="rId222" o:title=""/>
                </v:shape>
                <o:OLEObject Type="Embed" ProgID="Equation.DSMT4" ShapeID="_x0000_i1140" DrawAspect="Content" ObjectID="_1827917434" r:id="rId22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و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760" w:dyaOrig="380" w14:anchorId="66E53527">
                <v:shape id="_x0000_i1141" type="#_x0000_t75" style="width:87.75pt;height:18.75pt" o:ole="">
                  <v:imagedata r:id="rId224" o:title=""/>
                </v:shape>
                <o:OLEObject Type="Embed" ProgID="Equation.DSMT4" ShapeID="_x0000_i1141" DrawAspect="Content" ObjectID="_1827917435" r:id="rId22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ومنه: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023519AD">
                <v:shape id="_x0000_i1142" type="#_x0000_t75" style="width:24pt;height:20.25pt" o:ole="">
                  <v:imagedata r:id="rId198" o:title=""/>
                </v:shape>
                <o:OLEObject Type="Embed" ProgID="Equation.DSMT4" ShapeID="_x0000_i1142" DrawAspect="Content" ObjectID="_1827917436" r:id="rId22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متزايدة تماما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4A26A2AA">
                <v:shape id="_x0000_i1143" type="#_x0000_t75" style="width:12.75pt;height:14.25pt" o:ole="">
                  <v:imagedata r:id="rId200" o:title=""/>
                </v:shape>
                <o:OLEObject Type="Embed" ProgID="Equation.DSMT4" ShapeID="_x0000_i1143" DrawAspect="Content" ObjectID="_1827917437" r:id="rId227"/>
              </w:object>
            </w:r>
          </w:p>
          <w:p w14:paraId="1B8D00E6" w14:textId="64CF72E2" w:rsidR="00D91692" w:rsidRPr="00F473EC" w:rsidRDefault="00D91692" w:rsidP="00425FE1">
            <w:pPr>
              <w:pStyle w:val="Paragraphedeliste"/>
              <w:bidi/>
              <w:spacing w:before="20" w:after="20"/>
              <w:ind w:left="0" w:right="-1417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>طريقة 02:</w:t>
            </w:r>
            <w:r w:rsidRPr="00F473EC">
              <w:rPr>
                <w:rFonts w:ascii="Amiri" w:hAnsi="Amiri" w:cs="Amiri"/>
                <w:color w:val="C00000"/>
                <w:sz w:val="26"/>
                <w:szCs w:val="26"/>
                <w:rtl/>
              </w:rPr>
              <w:br/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6140" w:dyaOrig="400" w14:anchorId="473B4307">
                <v:shape id="_x0000_i1144" type="#_x0000_t75" style="width:306.75pt;height:20.25pt" o:ole="">
                  <v:imagedata r:id="rId228" o:title=""/>
                </v:shape>
                <o:OLEObject Type="Embed" ProgID="Equation.DSMT4" ShapeID="_x0000_i1144" DrawAspect="Content" ObjectID="_1827917438" r:id="rId22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>ومنه: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47874A45">
                <v:shape id="_x0000_i1145" type="#_x0000_t75" style="width:24pt;height:20.25pt" o:ole="">
                  <v:imagedata r:id="rId198" o:title=""/>
                </v:shape>
                <o:OLEObject Type="Embed" ProgID="Equation.DSMT4" ShapeID="_x0000_i1145" DrawAspect="Content" ObjectID="_1827917439" r:id="rId23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متزايدة تماما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2C391408">
                <v:shape id="_x0000_i1146" type="#_x0000_t75" style="width:12.75pt;height:14.25pt" o:ole="">
                  <v:imagedata r:id="rId200" o:title=""/>
                </v:shape>
                <o:OLEObject Type="Embed" ProgID="Equation.DSMT4" ShapeID="_x0000_i1146" DrawAspect="Content" ObjectID="_1827917440" r:id="rId231"/>
              </w:object>
            </w:r>
          </w:p>
          <w:p w14:paraId="7B896261" w14:textId="1A5C6ED0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لدينا: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1440" w:dyaOrig="380" w14:anchorId="24C23E04">
                <v:shape id="_x0000_i1147" type="#_x0000_t75" style="width:1in;height:18.75pt" o:ole="">
                  <v:imagedata r:id="rId210" o:title=""/>
                </v:shape>
                <o:OLEObject Type="Embed" ProgID="Equation.DSMT4" ShapeID="_x0000_i1147" DrawAspect="Content" ObjectID="_1827917441" r:id="rId23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ومنه: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1740" w:dyaOrig="380" w14:anchorId="4AD1E164">
                <v:shape id="_x0000_i1148" type="#_x0000_t75" style="width:87pt;height:18.75pt" o:ole="">
                  <v:imagedata r:id="rId233" o:title=""/>
                </v:shape>
                <o:OLEObject Type="Embed" ProgID="Equation.DSMT4" ShapeID="_x0000_i1148" DrawAspect="Content" ObjectID="_1827917442" r:id="rId23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ومنه: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rtl/>
              </w:rPr>
              <w:object w:dxaOrig="480" w:dyaOrig="400" w14:anchorId="70C08D2C">
                <v:shape id="_x0000_i1149" type="#_x0000_t75" style="width:24pt;height:20.25pt" o:ole="">
                  <v:imagedata r:id="rId198" o:title=""/>
                </v:shape>
                <o:OLEObject Type="Embed" ProgID="Equation.DSMT4" ShapeID="_x0000_i1149" DrawAspect="Content" ObjectID="_1827917443" r:id="rId23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متزايدة تماما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  <w:rtl/>
              </w:rPr>
              <w:object w:dxaOrig="260" w:dyaOrig="279" w14:anchorId="25F4B4A4">
                <v:shape id="_x0000_i1150" type="#_x0000_t75" style="width:12.75pt;height:14.25pt" o:ole="">
                  <v:imagedata r:id="rId200" o:title=""/>
                </v:shape>
                <o:OLEObject Type="Embed" ProgID="Equation.DSMT4" ShapeID="_x0000_i1150" DrawAspect="Content" ObjectID="_1827917444" r:id="rId236"/>
              </w:object>
            </w:r>
          </w:p>
          <w:p w14:paraId="15E2E9D5" w14:textId="77777777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</w:rPr>
            </w:pPr>
          </w:p>
          <w:p w14:paraId="29497499" w14:textId="38ADA19F" w:rsidR="00D91692" w:rsidRPr="00F473EC" w:rsidRDefault="009767B4" w:rsidP="009767B4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eastAsia="Calibri" w:hAnsi="Amiri" w:cs="Amiri"/>
                <w:color w:val="EE0000"/>
                <w:sz w:val="26"/>
                <w:szCs w:val="26"/>
                <w:rtl/>
              </w:rPr>
              <w:t>التمثيل البياني لمتتالية</w:t>
            </w:r>
          </w:p>
          <w:p w14:paraId="7666D1E1" w14:textId="77777777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</w:rPr>
            </w:pPr>
          </w:p>
          <w:p w14:paraId="74C9953E" w14:textId="77777777" w:rsidR="00082181" w:rsidRPr="00F473EC" w:rsidRDefault="00082181" w:rsidP="00082181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تعريف</w:t>
            </w:r>
          </w:p>
          <w:p w14:paraId="746F668E" w14:textId="77777777" w:rsidR="00082181" w:rsidRPr="00F473EC" w:rsidRDefault="00082181" w:rsidP="0008218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التمثيل البياني لمتتالية عددية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69A00E9F">
                <v:shape id="_x0000_i1151" type="#_x0000_t75" style="width:24.75pt;height:21pt" o:ole="">
                  <v:imagedata r:id="rId237" o:title=""/>
                </v:shape>
                <o:OLEObject Type="Embed" ProgID="Equation.DSMT4" ShapeID="_x0000_i1151" DrawAspect="Content" ObjectID="_1827917445" r:id="rId23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هو مجموعة النقط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980" w:dyaOrig="360" w14:anchorId="3C5DC7DF">
                <v:shape id="_x0000_i1152" type="#_x0000_t75" style="width:48.75pt;height:18pt" o:ole="">
                  <v:imagedata r:id="rId239" o:title=""/>
                </v:shape>
                <o:OLEObject Type="Embed" ProgID="Equation.DSMT4" ShapeID="_x0000_i1152" DrawAspect="Content" ObjectID="_1827917446" r:id="rId24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7E4BF9B" w14:textId="77777777" w:rsidR="00D91692" w:rsidRPr="00F473EC" w:rsidRDefault="00D91692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7CA4B9D5" w14:textId="42FDC811" w:rsidR="00082181" w:rsidRPr="00F473EC" w:rsidRDefault="00082181" w:rsidP="00425FE1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أمثـــــــلة:</w:t>
            </w:r>
          </w:p>
          <w:p w14:paraId="7D88FFFA" w14:textId="77777777" w:rsidR="00082181" w:rsidRPr="00F473EC" w:rsidRDefault="00082181" w:rsidP="0008218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12F44A52" w14:textId="64248A41" w:rsidR="00D91692" w:rsidRPr="00F473EC" w:rsidRDefault="00EB2509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  <w:t>مثال01:</w:t>
            </w:r>
          </w:p>
          <w:p w14:paraId="6CA95E2C" w14:textId="7E89AA9A" w:rsidR="00B60B07" w:rsidRPr="00F473EC" w:rsidRDefault="00B60B07" w:rsidP="00B60B0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لتكن 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4DA482D6">
                <v:shape id="_x0000_i1153" type="#_x0000_t75" style="width:24pt;height:20.25pt" o:ole="">
                  <v:imagedata r:id="rId241" o:title=""/>
                </v:shape>
                <o:OLEObject Type="Embed" ProgID="Equation.DSMT4" ShapeID="_x0000_i1153" DrawAspect="Content" ObjectID="_1827917447" r:id="rId24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المعرفة على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3B3C2788">
                <v:shape id="_x0000_i1154" type="#_x0000_t75" style="width:12.75pt;height:14.25pt" o:ole="">
                  <v:imagedata r:id="rId243" o:title=""/>
                </v:shape>
                <o:OLEObject Type="Embed" ProgID="Equation.DSMT4" ShapeID="_x0000_i1154" DrawAspect="Content" ObjectID="_1827917448" r:id="rId24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كما يلي: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540" w:dyaOrig="380" w14:anchorId="0DC55371">
                <v:shape id="_x0000_i1155" type="#_x0000_t75" style="width:77.25pt;height:18.75pt" o:ole="">
                  <v:imagedata r:id="rId245" o:title=""/>
                </v:shape>
                <o:OLEObject Type="Embed" ProgID="Equation.DSMT4" ShapeID="_x0000_i1155" DrawAspect="Content" ObjectID="_1827917449" r:id="rId24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. و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6C5C16F8">
                <v:shape id="_x0000_i1156" type="#_x0000_t75" style="width:12pt;height:15.75pt" o:ole="">
                  <v:imagedata r:id="rId247" o:title=""/>
                </v:shape>
                <o:OLEObject Type="Embed" ProgID="Equation.DSMT4" ShapeID="_x0000_i1156" DrawAspect="Content" ObjectID="_1827917450" r:id="rId24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دالة معرفة على المجال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880" w:dyaOrig="400" w14:anchorId="35AB5785">
                <v:shape id="_x0000_i1157" type="#_x0000_t75" style="width:44.25pt;height:20.25pt" o:ole="">
                  <v:imagedata r:id="rId249" o:title=""/>
                </v:shape>
                <o:OLEObject Type="Embed" ProgID="Equation.DSMT4" ShapeID="_x0000_i1157" DrawAspect="Content" ObjectID="_1827917451" r:id="rId25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بالعبارة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1740" w:dyaOrig="360" w14:anchorId="2D87DBAC">
                <v:shape id="_x0000_i1158" type="#_x0000_t75" style="width:87pt;height:18pt" o:ole="">
                  <v:imagedata r:id="rId251" o:title=""/>
                </v:shape>
                <o:OLEObject Type="Embed" ProgID="Equation.DSMT4" ShapeID="_x0000_i1158" DrawAspect="Content" ObjectID="_1827917452" r:id="rId252"/>
              </w:object>
            </w:r>
          </w:p>
          <w:p w14:paraId="3853DDF7" w14:textId="018F3EB5" w:rsidR="00776265" w:rsidRPr="00F473EC" w:rsidRDefault="00776265" w:rsidP="00684FE3">
            <w:pPr>
              <w:pStyle w:val="Paragraphedeliste"/>
              <w:numPr>
                <w:ilvl w:val="0"/>
                <w:numId w:val="28"/>
              </w:numPr>
              <w:bidi/>
              <w:ind w:left="360" w:hanging="154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مثل الحدود  </w:t>
            </w:r>
            <w:r w:rsidR="00425FE1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060" w:dyaOrig="360" w14:anchorId="0EA86BE7">
                <v:shape id="_x0000_i1159" type="#_x0000_t75" style="width:102.75pt;height:18pt" o:ole="">
                  <v:imagedata r:id="rId253" o:title=""/>
                </v:shape>
                <o:OLEObject Type="Embed" ProgID="Equation.DSMT4" ShapeID="_x0000_i1159" DrawAspect="Content" ObjectID="_1827917453" r:id="rId25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في المستوي المنسوب إلى معلم  </w:t>
            </w:r>
            <w:r w:rsidRPr="00F473EC">
              <w:rPr>
                <w:rFonts w:ascii="Amiri" w:hAnsi="Amiri" w:cs="Amiri"/>
                <w:position w:val="-18"/>
                <w:sz w:val="26"/>
                <w:szCs w:val="26"/>
              </w:rPr>
              <w:object w:dxaOrig="840" w:dyaOrig="480" w14:anchorId="03B67B16">
                <v:shape id="_x0000_i1160" type="#_x0000_t75" style="width:42pt;height:24pt" o:ole="">
                  <v:imagedata r:id="rId255" o:title=""/>
                </v:shape>
                <o:OLEObject Type="Embed" ProgID="Equation.DSMT4" ShapeID="_x0000_i1160" DrawAspect="Content" ObjectID="_1827917454" r:id="rId256"/>
              </w:object>
            </w:r>
          </w:p>
          <w:p w14:paraId="52355228" w14:textId="00A987CE" w:rsidR="00425FE1" w:rsidRPr="00F473EC" w:rsidRDefault="0054203E" w:rsidP="00425FE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</w:t>
            </w:r>
          </w:p>
          <w:p w14:paraId="2593AE24" w14:textId="2CBA8F3B" w:rsidR="0054203E" w:rsidRPr="00F473EC" w:rsidRDefault="00684FE3" w:rsidP="0054203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تمثيل الحدود  </w:t>
            </w:r>
            <w:r w:rsidR="002D322C" w:rsidRPr="00F473EC">
              <w:rPr>
                <w:rFonts w:ascii="Amiri" w:hAnsi="Amiri" w:cs="Amiri"/>
                <w:color w:val="EE0000"/>
                <w:position w:val="-12"/>
                <w:sz w:val="26"/>
                <w:szCs w:val="26"/>
                <w:lang w:bidi="ar-DZ"/>
              </w:rPr>
              <w:object w:dxaOrig="2060" w:dyaOrig="360" w14:anchorId="4A6505B6">
                <v:shape id="_x0000_i1161" type="#_x0000_t75" style="width:102.75pt;height:18pt" o:ole="">
                  <v:imagedata r:id="rId257" o:title=""/>
                </v:shape>
                <o:OLEObject Type="Embed" ProgID="Equation.DSMT4" ShapeID="_x0000_i1161" DrawAspect="Content" ObjectID="_1827917455" r:id="rId258"/>
              </w:object>
            </w:r>
            <w:r w:rsidRPr="00F473EC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F473EC">
              <w:rPr>
                <w:rFonts w:ascii="Amiri" w:hAnsi="Amiri" w:cs="Amiri"/>
                <w:color w:val="EE0000"/>
                <w:sz w:val="26"/>
                <w:szCs w:val="26"/>
                <w:rtl/>
              </w:rPr>
              <w:t xml:space="preserve">في المستوي المنسوب إلى معلم  </w:t>
            </w:r>
            <w:r w:rsidR="002D322C" w:rsidRPr="00F473EC">
              <w:rPr>
                <w:rFonts w:ascii="Amiri" w:hAnsi="Amiri" w:cs="Amiri"/>
                <w:color w:val="EE0000"/>
                <w:position w:val="-18"/>
                <w:sz w:val="26"/>
                <w:szCs w:val="26"/>
              </w:rPr>
              <w:object w:dxaOrig="840" w:dyaOrig="480" w14:anchorId="2098E2DF">
                <v:shape id="_x0000_i1162" type="#_x0000_t75" style="width:42pt;height:24pt" o:ole="">
                  <v:imagedata r:id="rId259" o:title=""/>
                </v:shape>
                <o:OLEObject Type="Embed" ProgID="Equation.DSMT4" ShapeID="_x0000_i1162" DrawAspect="Content" ObjectID="_1827917456" r:id="rId260"/>
              </w:object>
            </w:r>
          </w:p>
          <w:p w14:paraId="0C79E93D" w14:textId="4771E0B5" w:rsidR="00D91692" w:rsidRPr="00F473EC" w:rsidRDefault="00425FE1" w:rsidP="00D9169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  <w:r w:rsidRPr="00F473EC">
              <w:rPr>
                <w:rFonts w:ascii="Amiri" w:eastAsia="Calibri" w:hAnsi="Amiri" w:cs="Amiri"/>
                <w:noProof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6C64AE7" wp14:editId="62372898">
                      <wp:simplePos x="0" y="0"/>
                      <wp:positionH relativeFrom="column">
                        <wp:posOffset>2176780</wp:posOffset>
                      </wp:positionH>
                      <wp:positionV relativeFrom="paragraph">
                        <wp:posOffset>155575</wp:posOffset>
                      </wp:positionV>
                      <wp:extent cx="3352800" cy="2847975"/>
                      <wp:effectExtent l="0" t="0" r="19050" b="28575"/>
                      <wp:wrapNone/>
                      <wp:docPr id="1634948391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2847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53D88D" w14:textId="441813C7" w:rsidR="00425FE1" w:rsidRDefault="00425FE1" w:rsidP="00425FE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B9F6B" wp14:editId="27C4CC57">
                                        <wp:extent cx="2609850" cy="2731135"/>
                                        <wp:effectExtent l="0" t="0" r="0" b="0"/>
                                        <wp:docPr id="14372658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9723822" name=""/>
                                                <pic:cNvPicPr/>
                                              </pic:nvPicPr>
                                              <pic:blipFill>
                                                <a:blip r:embed="rId2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9850" cy="273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C64AE7" id="Rectangle 8" o:spid="_x0000_s1032" style="position:absolute;left:0;text-align:left;margin-left:171.4pt;margin-top:12.25pt;width:264pt;height:224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" fillcolor="white [3201]" strokecolor="white [3212]" strokeweight="2pt">
                      <v:textbox>
                        <w:txbxContent>
                          <w:p w14:paraId="6B53D88D" w14:textId="441813C7" w:rsidR="00425FE1" w:rsidRDefault="00425FE1" w:rsidP="00425F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B9F6B" wp14:editId="27C4CC57">
                                  <wp:extent cx="2609850" cy="2731135"/>
                                  <wp:effectExtent l="0" t="0" r="0" b="0"/>
                                  <wp:docPr id="14372658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723822" name=""/>
                                          <pic:cNvPicPr/>
                                        </pic:nvPicPr>
                                        <pic:blipFill>
                                          <a:blip r:embed="rId2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273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B2D6C9" w14:textId="717776B1" w:rsidR="00D54D83" w:rsidRPr="00F473EC" w:rsidRDefault="00F82B94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F116029" wp14:editId="5B64C1F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227330</wp:posOffset>
                      </wp:positionV>
                      <wp:extent cx="2238375" cy="2152650"/>
                      <wp:effectExtent l="0" t="0" r="28575" b="19050"/>
                      <wp:wrapNone/>
                      <wp:docPr id="1191425152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2152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485A92" w14:textId="48957D01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E971D2" wp14:editId="5D031C62">
                                        <wp:extent cx="2030095" cy="2010410"/>
                                        <wp:effectExtent l="0" t="0" r="8255" b="8890"/>
                                        <wp:docPr id="214486044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4860441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0095" cy="2010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116029" id="Rectangle 37" o:spid="_x0000_s1033" style="position:absolute;left:0;text-align:left;margin-left:-.35pt;margin-top:17.9pt;width:176.25pt;height:169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" fillcolor="white [3201]" strokecolor="white [3212]" strokeweight="2pt">
                      <v:textbox>
                        <w:txbxContent>
                          <w:p w14:paraId="78485A92" w14:textId="48957D01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971D2" wp14:editId="5D031C62">
                                  <wp:extent cx="2030095" cy="2010410"/>
                                  <wp:effectExtent l="0" t="0" r="8255" b="8890"/>
                                  <wp:docPr id="21448604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4860441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201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A443020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3C320097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67ADF8BD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7AE153E5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41364706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3ABA17CA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10E9D59C" w14:textId="77777777" w:rsidR="00D54D83" w:rsidRPr="00F473EC" w:rsidRDefault="00D54D83" w:rsidP="00D54D8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29F02298" w14:textId="77777777" w:rsidR="00C60643" w:rsidRPr="00F473EC" w:rsidRDefault="00C60643" w:rsidP="00C606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2254FF63" w14:textId="77777777" w:rsidR="00F473EC" w:rsidRDefault="00F473EC" w:rsidP="00DD184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</w:p>
          <w:p w14:paraId="621BA673" w14:textId="31D62D91" w:rsidR="00DD1846" w:rsidRPr="00F473EC" w:rsidRDefault="00C60643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  <w:lastRenderedPageBreak/>
              <w:t>مثال 02:</w:t>
            </w:r>
          </w:p>
          <w:p w14:paraId="2951F167" w14:textId="3D1B79C7" w:rsidR="00C60643" w:rsidRPr="00F473EC" w:rsidRDefault="00C60643" w:rsidP="00DD184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في الشكل المقابل </w:t>
            </w:r>
            <w:r w:rsidRPr="00F473EC">
              <w:rPr>
                <w:rFonts w:ascii="Amiri" w:hAnsi="Amiri" w:cs="Amiri"/>
                <w:position w:val="-18"/>
                <w:sz w:val="26"/>
                <w:szCs w:val="26"/>
              </w:rPr>
              <w:object w:dxaOrig="580" w:dyaOrig="480" w14:anchorId="570AE8CD">
                <v:shape id="_x0000_i1163" type="#_x0000_t75" style="width:29.25pt;height:24pt" o:ole="">
                  <v:imagedata r:id="rId262" o:title=""/>
                </v:shape>
                <o:OLEObject Type="Embed" ProgID="Equation.DSMT4" ShapeID="_x0000_i1163" DrawAspect="Content" ObjectID="_1827917457" r:id="rId26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هو التمثيل البياني للدالة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260" w:dyaOrig="340" w14:anchorId="5891D417">
                <v:shape id="_x0000_i1164" type="#_x0000_t75" style="width:12.75pt;height:17.25pt" o:ole="">
                  <v:imagedata r:id="rId264" o:title=""/>
                </v:shape>
                <o:OLEObject Type="Embed" ProgID="Equation.DSMT4" ShapeID="_x0000_i1164" DrawAspect="Content" ObjectID="_1827917458" r:id="rId26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على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40" w:dyaOrig="420" w14:anchorId="6D826B77">
                <v:shape id="_x0000_i1165" type="#_x0000_t75" style="width:27pt;height:21pt" o:ole="">
                  <v:imagedata r:id="rId266" o:title=""/>
                </v:shape>
                <o:OLEObject Type="Embed" ProgID="Equation.DSMT4" ShapeID="_x0000_i1165" DrawAspect="Content" ObjectID="_1827917459" r:id="rId26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بالعلاقة: </w:t>
            </w:r>
            <w:r w:rsidR="00DD1846" w:rsidRPr="00F473EC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219" w:dyaOrig="620" w14:anchorId="3F61B0C3">
                <v:shape id="_x0000_i1166" type="#_x0000_t75" style="width:60.75pt;height:30.75pt" o:ole="">
                  <v:imagedata r:id="rId268" o:title=""/>
                </v:shape>
                <o:OLEObject Type="Embed" ProgID="Equation.DSMT4" ShapeID="_x0000_i1166" DrawAspect="Content" ObjectID="_1827917460" r:id="rId26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420" w:dyaOrig="340" w14:anchorId="21C6FE7C">
                <v:shape id="_x0000_i1167" type="#_x0000_t75" style="width:21pt;height:17.25pt" o:ole="">
                  <v:imagedata r:id="rId270" o:title=""/>
                </v:shape>
                <o:OLEObject Type="Embed" ProgID="Equation.DSMT4" ShapeID="_x0000_i1167" DrawAspect="Content" ObjectID="_1827917461" r:id="rId27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مستقيم ذو المعادلة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620" w:dyaOrig="260" w14:anchorId="6A1DA61F">
                <v:shape id="_x0000_i1168" type="#_x0000_t75" style="width:30.75pt;height:12.75pt" o:ole="">
                  <v:imagedata r:id="rId272" o:title=""/>
                </v:shape>
                <o:OLEObject Type="Embed" ProgID="Equation.DSMT4" ShapeID="_x0000_i1168" DrawAspect="Content" ObjectID="_1827917462" r:id="rId273"/>
              </w:object>
            </w:r>
          </w:p>
          <w:p w14:paraId="162922E5" w14:textId="77777777" w:rsidR="00DD1846" w:rsidRPr="00F473EC" w:rsidRDefault="00DD1846" w:rsidP="00DD1846">
            <w:pPr>
              <w:pStyle w:val="Paragraphedeliste"/>
              <w:bidi/>
              <w:ind w:left="10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0E7AF39E">
                <v:shape id="_x0000_i1169" type="#_x0000_t75" style="width:24pt;height:20.25pt" o:ole="">
                  <v:imagedata r:id="rId274" o:title=""/>
                </v:shape>
                <o:OLEObject Type="Embed" ProgID="Equation.DSMT4" ShapeID="_x0000_i1169" DrawAspect="Content" ObjectID="_1827917463" r:id="rId275"/>
              </w:objec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 العددية المعرفة على </w:t>
            </w:r>
            <w:r w:rsidR="00C60643" w:rsidRPr="00F473E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1DE0ADA5">
                <v:shape id="_x0000_i1170" type="#_x0000_t75" style="width:12.75pt;height:14.25pt" o:ole="">
                  <v:imagedata r:id="rId276" o:title=""/>
                </v:shape>
                <o:OLEObject Type="Embed" ProgID="Equation.DSMT4" ShapeID="_x0000_i1170" DrawAspect="Content" ObjectID="_1827917464" r:id="rId277"/>
              </w:objec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بحدها الأول </w:t>
            </w:r>
            <w:r w:rsidR="00C60643" w:rsidRPr="00F473EC">
              <w:rPr>
                <w:rFonts w:ascii="Amiri" w:hAnsi="Amiri" w:cs="Amiri"/>
                <w:position w:val="-26"/>
                <w:sz w:val="26"/>
                <w:szCs w:val="26"/>
                <w:lang w:bidi="ar-DZ"/>
              </w:rPr>
              <w:object w:dxaOrig="740" w:dyaOrig="680" w14:anchorId="4F726417">
                <v:shape id="_x0000_i1171" type="#_x0000_t75" style="width:36.75pt;height:33.75pt" o:ole="">
                  <v:imagedata r:id="rId278" o:title=""/>
                </v:shape>
                <o:OLEObject Type="Embed" ProgID="Equation.DSMT4" ShapeID="_x0000_i1171" DrawAspect="Content" ObjectID="_1827917465" r:id="rId279"/>
              </w:objec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ومن أجل كل عدد طبيعي </w:t>
            </w:r>
            <w:r w:rsidR="00C60643" w:rsidRPr="00F473E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2769554">
                <v:shape id="_x0000_i1172" type="#_x0000_t75" style="width:9.75pt;height:11.25pt" o:ole="">
                  <v:imagedata r:id="rId280" o:title=""/>
                </v:shape>
                <o:OLEObject Type="Embed" ProgID="Equation.DSMT4" ShapeID="_x0000_i1172" DrawAspect="Content" ObjectID="_1827917466" r:id="rId281"/>
              </w:objec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260" w:dyaOrig="400" w14:anchorId="4A4BA296">
                <v:shape id="_x0000_i1173" type="#_x0000_t75" style="width:63pt;height:20.25pt" o:ole="">
                  <v:imagedata r:id="rId282" o:title=""/>
                </v:shape>
                <o:OLEObject Type="Embed" ProgID="Equation.DSMT4" ShapeID="_x0000_i1173" DrawAspect="Content" ObjectID="_1827917467" r:id="rId283"/>
              </w:object>
            </w:r>
          </w:p>
          <w:p w14:paraId="33AE9661" w14:textId="40D37A92" w:rsidR="00DD1846" w:rsidRPr="00F473EC" w:rsidRDefault="00DD1846" w:rsidP="00DD1846">
            <w:pPr>
              <w:pStyle w:val="Paragraphedeliste"/>
              <w:numPr>
                <w:ilvl w:val="0"/>
                <w:numId w:val="28"/>
              </w:numPr>
              <w:bidi/>
              <w:ind w:left="360" w:hanging="15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C12047D" wp14:editId="255DD36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471170</wp:posOffset>
                      </wp:positionV>
                      <wp:extent cx="3314700" cy="2517875"/>
                      <wp:effectExtent l="0" t="0" r="19050" b="15875"/>
                      <wp:wrapNone/>
                      <wp:docPr id="2046506207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2517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3088E4" w14:textId="4FEBD51B" w:rsidR="00DD1846" w:rsidRDefault="00DD1846" w:rsidP="00DD184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5B5F60" wp14:editId="51F6520A">
                                        <wp:extent cx="3000375" cy="2254885"/>
                                        <wp:effectExtent l="0" t="0" r="9525" b="0"/>
                                        <wp:docPr id="74228973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9484064" name=""/>
                                                <pic:cNvPicPr/>
                                              </pic:nvPicPr>
                                              <pic:blipFill>
                                                <a:blip r:embed="rId28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01050" cy="2255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12047D" id="Rectangle 9" o:spid="_x0000_s1034" style="position:absolute;left:0;text-align:left;margin-left:5.65pt;margin-top:37.1pt;width:261pt;height:198.2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" fillcolor="white [3201]" strokecolor="white [3212]" strokeweight="2pt">
                      <v:textbox>
                        <w:txbxContent>
                          <w:p w14:paraId="133088E4" w14:textId="4FEBD51B" w:rsidR="00DD1846" w:rsidRDefault="00DD1846" w:rsidP="00DD18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B5F60" wp14:editId="51F6520A">
                                  <wp:extent cx="3000375" cy="2254885"/>
                                  <wp:effectExtent l="0" t="0" r="9525" b="0"/>
                                  <wp:docPr id="7422897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484064" name=""/>
                                          <pic:cNvPicPr/>
                                        </pic:nvPicPr>
                                        <pic:blipFill>
                                          <a:blip r:embed="rId2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050" cy="2255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أعد رسم هذا الشكل في ورقة الإجابة، ثم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مثل الحدود</w: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340" w:dyaOrig="360" w14:anchorId="52A9440F">
                <v:shape id="_x0000_i1174" type="#_x0000_t75" style="width:66.75pt;height:18pt" o:ole="">
                  <v:imagedata r:id="rId285" o:title=""/>
                </v:shape>
                <o:OLEObject Type="Embed" ProgID="Equation.DSMT4" ShapeID="_x0000_i1174" DrawAspect="Content" ObjectID="_1827917468" r:id="rId286"/>
              </w:objec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محور الفواصل 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دون حسابها</w:t>
            </w:r>
            <w:r w:rsidR="00C60643"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مبرزا خطوط الرسم </w:t>
            </w:r>
          </w:p>
          <w:p w14:paraId="6531A243" w14:textId="4BCBCDF8" w:rsidR="00C60643" w:rsidRPr="00F473EC" w:rsidRDefault="00C60643" w:rsidP="00DD1846">
            <w:pPr>
              <w:pStyle w:val="Paragraphedeliste"/>
              <w:numPr>
                <w:ilvl w:val="0"/>
                <w:numId w:val="28"/>
              </w:numPr>
              <w:bidi/>
              <w:ind w:left="360" w:hanging="154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ضع تخمينا حول اتجاه تغير 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99" w:dyaOrig="420" w14:anchorId="42A4DF0C">
                <v:shape id="_x0000_i1175" type="#_x0000_t75" style="width:24.75pt;height:21pt" o:ole="">
                  <v:imagedata r:id="rId287" o:title=""/>
                </v:shape>
                <o:OLEObject Type="Embed" ProgID="Equation.DSMT4" ShapeID="_x0000_i1175" DrawAspect="Content" ObjectID="_1827917469" r:id="rId288"/>
              </w:object>
            </w:r>
          </w:p>
          <w:p w14:paraId="56AE1EC8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0BCDDE8E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666EE642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3A5A5738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027C9088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3C2AC30D" w14:textId="77777777" w:rsidR="00C60643" w:rsidRPr="00F473EC" w:rsidRDefault="00C60643" w:rsidP="00C60643">
            <w:pPr>
              <w:pStyle w:val="Paragraphedeliste"/>
              <w:bidi/>
              <w:ind w:left="-351"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0B014DA" w14:textId="77777777" w:rsidR="00F473EC" w:rsidRDefault="00F473EC" w:rsidP="00C60643">
            <w:pPr>
              <w:pStyle w:val="Paragraphedeliste"/>
              <w:bidi/>
              <w:ind w:left="0" w:right="-1276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6BFEB7E2" w14:textId="693C12F4" w:rsidR="00C60643" w:rsidRPr="00F473EC" w:rsidRDefault="00C60643" w:rsidP="00F473EC">
            <w:pPr>
              <w:pStyle w:val="Paragraphedeliste"/>
              <w:bidi/>
              <w:ind w:left="0"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proofErr w:type="gramStart"/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التخمين: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....................................................................................................</w:t>
            </w:r>
            <w:proofErr w:type="gramEnd"/>
          </w:p>
          <w:p w14:paraId="5E5AB77A" w14:textId="77777777" w:rsidR="00C60643" w:rsidRPr="00F473EC" w:rsidRDefault="00C60643" w:rsidP="00C60643">
            <w:pPr>
              <w:pStyle w:val="Paragraphedeliste"/>
              <w:bidi/>
              <w:ind w:left="0"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0C388EB7" w14:textId="775C3CC2" w:rsidR="00C60643" w:rsidRPr="00F473EC" w:rsidRDefault="00DD1846" w:rsidP="00C60643">
            <w:pPr>
              <w:pStyle w:val="Paragraphedeliste"/>
              <w:bidi/>
              <w:ind w:left="0" w:right="-1276"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  <w:lang w:bidi="ar-DZ"/>
              </w:rPr>
              <w:t>مثال 03:</w:t>
            </w:r>
          </w:p>
          <w:p w14:paraId="7B8F6E42" w14:textId="75B71468" w:rsidR="00DD1846" w:rsidRPr="00F473EC" w:rsidRDefault="00DD1846" w:rsidP="00F473EC">
            <w:pPr>
              <w:bidi/>
              <w:ind w:right="-1276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</w:t>
            </w:r>
            <w:r w:rsidR="00AC568E"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1D4E6294">
                <v:shape id="_x0000_i1176" type="#_x0000_t75" style="width:24pt;height:20.25pt" o:ole="">
                  <v:imagedata r:id="rId289" o:title=""/>
                </v:shape>
                <o:OLEObject Type="Embed" ProgID="Equation.DSMT4" ShapeID="_x0000_i1176" DrawAspect="Content" ObjectID="_1827917470" r:id="rId29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 العددية المعرفة على </w:t>
            </w:r>
            <w:r w:rsidR="00AC568E" w:rsidRPr="00F473E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632899BC">
                <v:shape id="_x0000_i1177" type="#_x0000_t75" style="width:12.75pt;height:14.25pt" o:ole="">
                  <v:imagedata r:id="rId291" o:title=""/>
                </v:shape>
                <o:OLEObject Type="Embed" ProgID="Equation.DSMT4" ShapeID="_x0000_i1177" DrawAspect="Content" ObjectID="_1827917471" r:id="rId29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بحدها الأول </w:t>
            </w:r>
            <w:r w:rsidR="00AC568E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00" w:dyaOrig="360" w14:anchorId="279EB690">
                <v:shape id="_x0000_i1178" type="#_x0000_t75" style="width:30pt;height:18pt" o:ole="">
                  <v:imagedata r:id="rId293" o:title=""/>
                </v:shape>
                <o:OLEObject Type="Embed" ProgID="Equation.DSMT4" ShapeID="_x0000_i1178" DrawAspect="Content" ObjectID="_1827917472" r:id="rId29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ومن أجل كل عدد طبيعي </w:t>
            </w:r>
            <w:r w:rsidR="00AC568E" w:rsidRPr="00F473E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ECE700F">
                <v:shape id="_x0000_i1179" type="#_x0000_t75" style="width:9.75pt;height:11.25pt" o:ole="">
                  <v:imagedata r:id="rId295" o:title=""/>
                </v:shape>
                <o:OLEObject Type="Embed" ProgID="Equation.DSMT4" ShapeID="_x0000_i1179" DrawAspect="Content" ObjectID="_1827917473" r:id="rId29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  <w:r w:rsid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AC568E"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500" w:dyaOrig="420" w14:anchorId="20AD9657">
                <v:shape id="_x0000_i1180" type="#_x0000_t75" style="width:75pt;height:21pt" o:ole="">
                  <v:imagedata r:id="rId297" o:title=""/>
                </v:shape>
                <o:OLEObject Type="Embed" ProgID="Equation.DSMT4" ShapeID="_x0000_i1180" DrawAspect="Content" ObjectID="_1827917474" r:id="rId29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ولتكن </w:t>
            </w:r>
            <w:r w:rsidR="00AC568E" w:rsidRPr="00F473E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79" w14:anchorId="3E6D457F">
                <v:shape id="_x0000_i1181" type="#_x0000_t75" style="width:9.75pt;height:14.25pt" o:ole="">
                  <v:imagedata r:id="rId299" o:title=""/>
                </v:shape>
                <o:OLEObject Type="Embed" ProgID="Equation.DSMT4" ShapeID="_x0000_i1181" DrawAspect="Content" ObjectID="_1827917475" r:id="rId30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معرفة على المجال </w:t>
            </w:r>
            <w:r w:rsidR="00AC568E" w:rsidRPr="00F473EC">
              <w:rPr>
                <w:rFonts w:ascii="Amiri" w:hAnsi="Amiri" w:cs="Amiri"/>
                <w:position w:val="-28"/>
                <w:sz w:val="26"/>
                <w:szCs w:val="26"/>
                <w:lang w:bidi="ar-DZ"/>
              </w:rPr>
              <w:object w:dxaOrig="980" w:dyaOrig="680" w14:anchorId="010FF454">
                <v:shape id="_x0000_i1182" type="#_x0000_t75" style="width:49.5pt;height:33.75pt" o:ole="">
                  <v:imagedata r:id="rId301" o:title=""/>
                </v:shape>
                <o:OLEObject Type="Embed" ProgID="Equation.DSMT4" ShapeID="_x0000_i1182" DrawAspect="Content" ObjectID="_1827917476" r:id="rId30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كمايلي: </w:t>
            </w:r>
            <w:r w:rsidR="00AC568E"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1520" w:dyaOrig="380" w14:anchorId="5C1CF02A">
                <v:shape id="_x0000_i1183" type="#_x0000_t75" style="width:76.5pt;height:19.5pt" o:ole="">
                  <v:imagedata r:id="rId303" o:title=""/>
                </v:shape>
                <o:OLEObject Type="Embed" ProgID="Equation.DSMT4" ShapeID="_x0000_i1183" DrawAspect="Content" ObjectID="_1827917477" r:id="rId304"/>
              </w:object>
            </w:r>
            <w:r w:rsid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و </w:t>
            </w:r>
            <w:r w:rsidR="00AC568E"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400" w:dyaOrig="320" w14:anchorId="5D365732">
                <v:shape id="_x0000_i1184" type="#_x0000_t75" style="width:19.5pt;height:16.5pt" o:ole="">
                  <v:imagedata r:id="rId305" o:title=""/>
                </v:shape>
                <o:OLEObject Type="Embed" ProgID="Equation.DSMT4" ShapeID="_x0000_i1184" DrawAspect="Content" ObjectID="_1827917478" r:id="rId30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هو تمثيلها البياني و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420" w:dyaOrig="340" w14:anchorId="08BBF99A">
                <v:shape id="_x0000_i1185" type="#_x0000_t75" style="width:21pt;height:17.25pt" o:ole="">
                  <v:imagedata r:id="rId270" o:title=""/>
                </v:shape>
                <o:OLEObject Type="Embed" ProgID="Equation.DSMT4" ShapeID="_x0000_i1185" DrawAspect="Content" ObjectID="_1827917479" r:id="rId30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مستقيم ذو المعادلة </w:t>
            </w:r>
            <w:r w:rsidR="00AC568E" w:rsidRPr="00F473E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580" w:dyaOrig="260" w14:anchorId="2E6333A8">
                <v:shape id="_x0000_i1186" type="#_x0000_t75" style="width:28.5pt;height:12.75pt" o:ole="">
                  <v:imagedata r:id="rId308" o:title=""/>
                </v:shape>
                <o:OLEObject Type="Embed" ProgID="Equation.DSMT4" ShapeID="_x0000_i1186" DrawAspect="Content" ObjectID="_1827917480" r:id="rId309"/>
              </w:object>
            </w:r>
          </w:p>
          <w:p w14:paraId="4885DE00" w14:textId="27506FB7" w:rsidR="00DD1846" w:rsidRPr="00F473EC" w:rsidRDefault="00DD1846" w:rsidP="00DD1846">
            <w:pPr>
              <w:pStyle w:val="Paragraphedeliste"/>
              <w:numPr>
                <w:ilvl w:val="0"/>
                <w:numId w:val="28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أعد رسم هذا الشكل في ورقة الإجابة، ثم مثل الحدود  </w:t>
            </w:r>
            <w:r w:rsidR="00AC568E"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340" w:dyaOrig="360" w14:anchorId="2EC17C0A">
                <v:shape id="_x0000_i1187" type="#_x0000_t75" style="width:66.75pt;height:18pt" o:ole="">
                  <v:imagedata r:id="rId310" o:title=""/>
                </v:shape>
                <o:OLEObject Type="Embed" ProgID="Equation.DSMT4" ShapeID="_x0000_i1187" DrawAspect="Content" ObjectID="_1827917481" r:id="rId31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محور الفواصل دون حسابها مبرزا خطوط الرسم ثم ضع تخمينا حول اتجاه تغير المتتالية </w:t>
            </w:r>
            <w:r w:rsidR="00AC568E"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4FC05476">
                <v:shape id="_x0000_i1188" type="#_x0000_t75" style="width:24pt;height:20.25pt" o:ole="">
                  <v:imagedata r:id="rId312" o:title=""/>
                </v:shape>
                <o:OLEObject Type="Embed" ProgID="Equation.DSMT4" ShapeID="_x0000_i1188" DrawAspect="Content" ObjectID="_1827917482" r:id="rId313"/>
              </w:object>
            </w:r>
          </w:p>
          <w:p w14:paraId="71ACE4C4" w14:textId="434C89D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A50D4FE" wp14:editId="0DD54B1E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84455</wp:posOffset>
                      </wp:positionV>
                      <wp:extent cx="4276725" cy="2286000"/>
                      <wp:effectExtent l="0" t="0" r="28575" b="19050"/>
                      <wp:wrapNone/>
                      <wp:docPr id="129152784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725" cy="2286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3BB593" w14:textId="0E8FBD6E" w:rsidR="00DD1846" w:rsidRDefault="00DD1846" w:rsidP="00DD184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62CBD9" wp14:editId="58332816">
                                        <wp:extent cx="2744470" cy="2165350"/>
                                        <wp:effectExtent l="0" t="0" r="0" b="6350"/>
                                        <wp:docPr id="1361174689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1174689" name=""/>
                                                <pic:cNvPicPr/>
                                              </pic:nvPicPr>
                                              <pic:blipFill>
                                                <a:blip r:embed="rId3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4470" cy="216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0D4FE" id="Rectangle 10" o:spid="_x0000_s1035" style="position:absolute;left:0;text-align:left;margin-left:28.95pt;margin-top:6.65pt;width:336.75pt;height:180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" fillcolor="white [3201]" strokecolor="white [3212]" strokeweight="2pt">
                      <v:textbox>
                        <w:txbxContent>
                          <w:p w14:paraId="253BB593" w14:textId="0E8FBD6E" w:rsidR="00DD1846" w:rsidRDefault="00DD1846" w:rsidP="00DD18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2CBD9" wp14:editId="58332816">
                                  <wp:extent cx="2744470" cy="2165350"/>
                                  <wp:effectExtent l="0" t="0" r="0" b="6350"/>
                                  <wp:docPr id="136117468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174689" name=""/>
                                          <pic:cNvPicPr/>
                                        </pic:nvPicPr>
                                        <pic:blipFill>
                                          <a:blip r:embed="rId3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4470" cy="216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42F0FF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9A937A0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39FCFB2E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1FC05AF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137A112A" w14:textId="77777777" w:rsidR="00DD1846" w:rsidRPr="00F473EC" w:rsidRDefault="00DD1846" w:rsidP="00DD1846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52A281F0" w14:textId="77777777" w:rsidR="00DD1846" w:rsidRPr="00F473EC" w:rsidRDefault="00DD1846" w:rsidP="00DD1846">
            <w:pPr>
              <w:bidi/>
              <w:ind w:left="-711"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2925964A" w14:textId="77777777" w:rsidR="00DD1846" w:rsidRPr="00F473EC" w:rsidRDefault="00DD1846" w:rsidP="00DD1846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6D9AD2FE" w14:textId="262E4912" w:rsidR="00C60643" w:rsidRPr="00F473EC" w:rsidRDefault="00AC568E" w:rsidP="00DD184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التخمين:</w: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.............................................................................................................</w:t>
            </w:r>
          </w:p>
          <w:p w14:paraId="0233D357" w14:textId="77777777" w:rsidR="00C60643" w:rsidRPr="00F473EC" w:rsidRDefault="00C60643" w:rsidP="00C606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</w:rPr>
            </w:pPr>
          </w:p>
          <w:p w14:paraId="77124389" w14:textId="77777777" w:rsidR="00133265" w:rsidRDefault="00133265" w:rsidP="00DD184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</w:p>
          <w:p w14:paraId="263E6E9A" w14:textId="463EECE1" w:rsidR="00DD1846" w:rsidRPr="00F473EC" w:rsidRDefault="00AC568E" w:rsidP="001332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EE0000"/>
                <w:sz w:val="26"/>
                <w:szCs w:val="26"/>
                <w:rtl/>
              </w:rPr>
              <w:t>مثال04:</w:t>
            </w:r>
          </w:p>
          <w:p w14:paraId="78CB9F7A" w14:textId="1A3E109C" w:rsidR="00AC568E" w:rsidRPr="00F473EC" w:rsidRDefault="00AC568E" w:rsidP="00AC568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>لتكن المتتالية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460" w:dyaOrig="360" w14:anchorId="3423DA1D">
                <v:shape id="_x0000_i1189" type="#_x0000_t75" style="width:23.25pt;height:18pt" o:ole="">
                  <v:imagedata r:id="rId315" o:title=""/>
                </v:shape>
                <o:OLEObject Type="Embed" ProgID="Equation.DSMT4" ShapeID="_x0000_i1189" DrawAspect="Content" ObjectID="_1827917483" r:id="rId31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المعرفة بحدها الأول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600" w:dyaOrig="360" w14:anchorId="5E7366C4">
                <v:shape id="_x0000_i1190" type="#_x0000_t75" style="width:30pt;height:18pt" o:ole="">
                  <v:imagedata r:id="rId317" o:title=""/>
                </v:shape>
                <o:OLEObject Type="Embed" ProgID="Equation.DSMT4" ShapeID="_x0000_i1190" DrawAspect="Content" ObjectID="_1827917484" r:id="rId31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والعلاقة التراجعية </w:t>
            </w:r>
            <w:r w:rsidRPr="00F473EC">
              <w:rPr>
                <w:rFonts w:ascii="Amiri" w:hAnsi="Amiri" w:cs="Amiri"/>
                <w:position w:val="-30"/>
                <w:sz w:val="26"/>
                <w:szCs w:val="26"/>
              </w:rPr>
              <w:object w:dxaOrig="1260" w:dyaOrig="680" w14:anchorId="0C3A4AE8">
                <v:shape id="_x0000_i1191" type="#_x0000_t75" style="width:63pt;height:33.75pt" o:ole="">
                  <v:imagedata r:id="rId319" o:title=""/>
                </v:shape>
                <o:OLEObject Type="Embed" ProgID="Equation.DSMT4" ShapeID="_x0000_i1191" DrawAspect="Content" ObjectID="_1827917485" r:id="rId32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33584C0C">
                <v:shape id="_x0000_i1192" type="#_x0000_t75" style="width:9.75pt;height:11.25pt" o:ole="">
                  <v:imagedata r:id="rId321" o:title=""/>
                </v:shape>
                <o:OLEObject Type="Embed" ProgID="Equation.DSMT4" ShapeID="_x0000_i1192" DrawAspect="Content" ObjectID="_1827917486" r:id="rId32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عدد طبيعي و </w:t>
            </w:r>
            <w:r w:rsidRPr="00F473EC">
              <w:rPr>
                <w:rFonts w:ascii="Amiri" w:hAnsi="Amiri" w:cs="Amiri"/>
                <w:position w:val="-10"/>
                <w:sz w:val="26"/>
                <w:szCs w:val="26"/>
              </w:rPr>
              <w:object w:dxaOrig="240" w:dyaOrig="320" w14:anchorId="5D6A30D0">
                <v:shape id="_x0000_i1193" type="#_x0000_t75" style="width:12pt;height:16.5pt" o:ole="">
                  <v:imagedata r:id="rId323" o:title=""/>
                </v:shape>
                <o:OLEObject Type="Embed" ProgID="Equation.DSMT4" ShapeID="_x0000_i1193" DrawAspect="Content" ObjectID="_1827917487" r:id="rId32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دالة معرفة على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780" w:dyaOrig="420" w14:anchorId="4DDF8E34">
                <v:shape id="_x0000_i1194" type="#_x0000_t75" style="width:39pt;height:21pt" o:ole="">
                  <v:imagedata r:id="rId325" o:title=""/>
                </v:shape>
                <o:OLEObject Type="Embed" ProgID="Equation.DSMT4" ShapeID="_x0000_i1194" DrawAspect="Content" ObjectID="_1827917488" r:id="rId32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بالعبارة: </w:t>
            </w:r>
            <w:r w:rsidRPr="00F473EC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280" w:dyaOrig="620" w14:anchorId="145F3749">
                <v:shape id="_x0000_i1195" type="#_x0000_t75" style="width:63.75pt;height:30.75pt" o:ole="">
                  <v:imagedata r:id="rId327" o:title=""/>
                </v:shape>
                <o:OLEObject Type="Embed" ProgID="Equation.DSMT4" ShapeID="_x0000_i1195" DrawAspect="Content" ObjectID="_1827917489" r:id="rId32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</w:p>
          <w:p w14:paraId="1EADCB65" w14:textId="0B562DBA" w:rsidR="00AC568E" w:rsidRPr="00F473EC" w:rsidRDefault="00AC568E" w:rsidP="00AC568E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أعد رسم هذا الشكل في ورقة الإجابة، ثم مثل الحدود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340" w:dyaOrig="360" w14:anchorId="36B20D52">
                <v:shape id="_x0000_i1196" type="#_x0000_t75" style="width:66.75pt;height:18pt" o:ole="">
                  <v:imagedata r:id="rId329" o:title=""/>
                </v:shape>
                <o:OLEObject Type="Embed" ProgID="Equation.DSMT4" ShapeID="_x0000_i1196" DrawAspect="Content" ObjectID="_1827917490" r:id="rId33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على محور الفواصل دون حسابها مبرزا خطوط الرسم ثم ضع تخمينا حول اتجاه تغير 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67B5E252">
                <v:shape id="_x0000_i1197" type="#_x0000_t75" style="width:24pt;height:20.25pt" o:ole="">
                  <v:imagedata r:id="rId331" o:title=""/>
                </v:shape>
                <o:OLEObject Type="Embed" ProgID="Equation.DSMT4" ShapeID="_x0000_i1197" DrawAspect="Content" ObjectID="_1827917491" r:id="rId332"/>
              </w:object>
            </w:r>
          </w:p>
          <w:p w14:paraId="0C60A26F" w14:textId="48EEEFF7" w:rsidR="00AC568E" w:rsidRPr="00F473EC" w:rsidRDefault="00AC568E" w:rsidP="00AC568E">
            <w:pPr>
              <w:bidi/>
              <w:ind w:left="-711" w:right="-1276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18A58CD8" w14:textId="1178A2C9" w:rsidR="00AC568E" w:rsidRPr="00F473EC" w:rsidRDefault="001D26E4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34614BD" wp14:editId="782CB2EC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128905</wp:posOffset>
                      </wp:positionV>
                      <wp:extent cx="4486275" cy="4181475"/>
                      <wp:effectExtent l="0" t="0" r="28575" b="28575"/>
                      <wp:wrapNone/>
                      <wp:docPr id="13429670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6275" cy="4181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C48FEA" w14:textId="79494350" w:rsidR="00AC568E" w:rsidRDefault="00133265" w:rsidP="00AC568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A84B6D" wp14:editId="78E3624C">
                                        <wp:extent cx="4191000" cy="3943350"/>
                                        <wp:effectExtent l="0" t="0" r="0" b="0"/>
                                        <wp:docPr id="97233952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2339522" name=""/>
                                                <pic:cNvPicPr/>
                                              </pic:nvPicPr>
                                              <pic:blipFill>
                                                <a:blip r:embed="rId3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91000" cy="394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614BD" id="Rectangle 11" o:spid="_x0000_s1036" style="position:absolute;left:0;text-align:left;margin-left:74.65pt;margin-top:10.15pt;width:353.25pt;height:3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60C48FEA" w14:textId="79494350" w:rsidR="00AC568E" w:rsidRDefault="00133265" w:rsidP="00AC568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84B6D" wp14:editId="78E3624C">
                                  <wp:extent cx="4191000" cy="3943350"/>
                                  <wp:effectExtent l="0" t="0" r="0" b="0"/>
                                  <wp:docPr id="97233952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339522" name=""/>
                                          <pic:cNvPicPr/>
                                        </pic:nvPicPr>
                                        <pic:blipFill>
                                          <a:blip r:embed="rId3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0" cy="394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9B2C85" w14:textId="77777777" w:rsidR="00AC568E" w:rsidRPr="00F473EC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5C9F493" w14:textId="77777777" w:rsidR="00AC568E" w:rsidRPr="00F473EC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00E248B" w14:textId="77777777" w:rsidR="00AC568E" w:rsidRPr="00F473EC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3642F1A" w14:textId="77777777" w:rsidR="00AC568E" w:rsidRPr="00F473EC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E7B6556" w14:textId="77777777" w:rsidR="00AC568E" w:rsidRPr="00F473EC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6325EEA" w14:textId="77777777" w:rsidR="00AC568E" w:rsidRDefault="00AC568E" w:rsidP="00AC568E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5A25941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F28AA6F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7D0FE468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C864E9A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8FF83C2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FA89A87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7AE7B43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230D7FC9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571B591" w14:textId="76198356" w:rsidR="00F473EC" w:rsidRDefault="00F82B94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BD060AB" wp14:editId="40EE2D88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43180</wp:posOffset>
                      </wp:positionV>
                      <wp:extent cx="2924175" cy="2781300"/>
                      <wp:effectExtent l="0" t="0" r="28575" b="19050"/>
                      <wp:wrapNone/>
                      <wp:docPr id="375709549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2781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12A8C" w14:textId="510CB1A8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085FC8" wp14:editId="2F4F6F1F">
                                        <wp:extent cx="2690495" cy="2664460"/>
                                        <wp:effectExtent l="0" t="0" r="0" b="2540"/>
                                        <wp:docPr id="78387201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3872015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0495" cy="2664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D060AB" id="Rectangle 38" o:spid="_x0000_s1037" style="position:absolute;left:0;text-align:left;margin-left:139.15pt;margin-top:3.4pt;width:230.25pt;height:2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43612A8C" w14:textId="510CB1A8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85FC8" wp14:editId="2F4F6F1F">
                                  <wp:extent cx="2690495" cy="2664460"/>
                                  <wp:effectExtent l="0" t="0" r="0" b="2540"/>
                                  <wp:docPr id="7838720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87201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495" cy="266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1B797A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1974C4A3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9300BAD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51B65812" w14:textId="77777777" w:rsidR="00133265" w:rsidRDefault="00133265" w:rsidP="00133265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013A49C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3E0D06D3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60BD5C0D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0B716F4D" w14:textId="77777777" w:rsid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  <w:p w14:paraId="415E3427" w14:textId="2B4EFC9B" w:rsidR="00F473EC" w:rsidRPr="00F473EC" w:rsidRDefault="00F473EC" w:rsidP="00F473EC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</w:rPr>
            </w:pPr>
          </w:p>
        </w:tc>
        <w:tc>
          <w:tcPr>
            <w:tcW w:w="1179" w:type="dxa"/>
          </w:tcPr>
          <w:p w14:paraId="5603879F" w14:textId="77777777" w:rsidR="00981E9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FC1C5D9" w14:textId="77777777" w:rsidR="00B60537" w:rsidRDefault="00B60537" w:rsidP="00B6053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2D940BC" w14:textId="77777777" w:rsidR="00B60537" w:rsidRDefault="00B60537" w:rsidP="00B6053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5060C77" w14:textId="0644220D" w:rsidR="00B60537" w:rsidRPr="00B60537" w:rsidRDefault="00B60537" w:rsidP="00B60537">
            <w:pPr>
              <w:bidi/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</w:pPr>
            <w:r w:rsidRPr="00B60537">
              <w:rPr>
                <w:rFonts w:ascii="Amiri" w:hAnsi="Amiri" w:cs="Amiri" w:hint="cs"/>
                <w:color w:val="4F81BD" w:themeColor="accent1"/>
                <w:sz w:val="24"/>
                <w:szCs w:val="24"/>
                <w:rtl/>
              </w:rPr>
              <w:t>التذكير بما تام دراسته في السنة الثانية (تعريف وترميز، طرق توليد متتالية، اتجاه التغير، التمثيل البياني</w:t>
            </w:r>
          </w:p>
          <w:p w14:paraId="6076B53A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5136370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3DA92B6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33B0D7C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B811ED2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38830C9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AC46856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BE37280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FAC685F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42CF67B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BF88AB9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8EEC455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EEC4B9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4FDD0DC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8427817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05E10C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1976945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8AE42BA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042980F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5D06405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699F54C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B644A83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8B5EA2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ABA1491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B3BC7E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D5301FE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4804D69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9266A6B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CD6A55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0750217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3DE0393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73BF95D" w14:textId="77777777" w:rsidR="00981E9C" w:rsidRPr="00F473EC" w:rsidRDefault="00981E9C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9EC952" w14:textId="77777777" w:rsidR="00981E9C" w:rsidRDefault="00981E9C" w:rsidP="00EC70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DBA57F7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0C6223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1D63F77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FDAD4F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4BE373F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F3AE462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80532C6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F6084CB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255AF34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BCD0357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EF16242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B8338FA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ACDFD8E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21A4369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8FC3A68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FD87E20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7E3DBF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4446CB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BEDA99F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2AEB93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B69B99C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CE20ACF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6273DF0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993BCA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298246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2DC7A79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370BDD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6F75A50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A42A9E5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C26612E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0A56659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F82E869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35A5DE5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F8EE064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8178615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C384AEF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7CF036E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BF3B98E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7AF70D2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BDDA822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C8CB95C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E44BCC2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C21AA83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14CFD6A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7EA764A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9259298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E3DE170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3176418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C538EFD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3480015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7681D47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7B4A8D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52D221C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8179831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15F6924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4419FC9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75463B8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2E0F1A4" w14:textId="77777777" w:rsidR="009238D0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047E7B1" w14:textId="79AC0297" w:rsidR="009238D0" w:rsidRPr="00F473EC" w:rsidRDefault="009238D0" w:rsidP="009238D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9238D0">
              <w:rPr>
                <w:rFonts w:ascii="Amiri" w:hAnsi="Amiri" w:cs="Amiri" w:hint="cs"/>
                <w:color w:val="4F81BD" w:themeColor="accent1"/>
                <w:sz w:val="24"/>
                <w:szCs w:val="24"/>
                <w:rtl/>
              </w:rPr>
              <w:t>التذكير بطريقة تمثيل حدود متتالية معرفة بحدها العام أو بعلاقة تراجعية</w:t>
            </w:r>
          </w:p>
        </w:tc>
      </w:tr>
    </w:tbl>
    <w:p w14:paraId="616723E3" w14:textId="77777777" w:rsidR="00796553" w:rsidRPr="00F473EC" w:rsidRDefault="00796553" w:rsidP="00283C06">
      <w:pPr>
        <w:bidi/>
        <w:ind w:left="-993" w:right="-851"/>
        <w:rPr>
          <w:rFonts w:ascii="Amiri" w:hAnsi="Amiri" w:cs="Amiri"/>
          <w:sz w:val="26"/>
          <w:szCs w:val="26"/>
          <w:rtl/>
        </w:rPr>
      </w:pP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59FA73" wp14:editId="0DE9F435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89538908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D751E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6AB2B1CC" w14:textId="4B2DA15B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9C4275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C4275" w:rsidRPr="00BF0548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التذكير بالمتتاليات الحسابية من خلال أنشطة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9FA73" id="_x0000_s1038" style="position:absolute;left:0;text-align:left;margin-left:-46.15pt;margin-top:66.05pt;width:543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" fillcolor="white [3201]" strokecolor="black [3200]" strokeweight="2pt">
                <v:textbox>
                  <w:txbxContent>
                    <w:p w14:paraId="02ED751E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6AB2B1CC" w14:textId="4B2DA15B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9C4275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9C4275" w:rsidRPr="00BF0548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التذكير بالمتتاليات الحسابية من خلال أنشطة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4A5457" wp14:editId="35928B90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778733357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AAA8D" w14:textId="67B71E4B" w:rsidR="00796553" w:rsidRPr="00132484" w:rsidRDefault="00796553" w:rsidP="00694126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694126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    ساعات</w:t>
                            </w:r>
                          </w:p>
                          <w:p w14:paraId="1E1DA084" w14:textId="77777777" w:rsidR="00796553" w:rsidRDefault="00796553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A5457" id="_x0000_s1039" style="position:absolute;left:0;text-align:left;margin-left:-44.65pt;margin-top:.8pt;width:100.5pt;height:5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Udcg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U2tOo2ZxacllNuFZx66RQhO3lfUnAcRcCE8TT71k7YZn+jQBpqCQ09xtgL/69h71KeBJCln&#10;DW1SwcPPtfCKM/PN0qhe5ZNJXL3ETM4uxsT4Q8nyUGLX9S1Qm3P6N5xMZNRHsyO1h/qNln4evZJI&#10;WEm+Cy7R75hb7Dacvg2p5vOkRuvmBD7YFycjeCx0nLvX9k14108o0mw/wm7rxPTDjHa60dLCfI2g&#10;qzTA+7r2LaBVTXvQfyvxLzjkk9b+85v9Bg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B3AkUd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336AAA8D" w14:textId="67B71E4B" w:rsidR="00796553" w:rsidRPr="00132484" w:rsidRDefault="00796553" w:rsidP="00694126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694126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    ساعات</w:t>
                      </w:r>
                    </w:p>
                    <w:p w14:paraId="1E1DA084" w14:textId="77777777" w:rsidR="00796553" w:rsidRDefault="00796553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00D3C0" wp14:editId="04C84EA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39393427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73618" w14:textId="77777777" w:rsidR="00796553" w:rsidRPr="00523874" w:rsidRDefault="00796553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0D3C0" id="_x0000_s1040" style="position:absolute;left:0;text-align:left;margin-left:396.35pt;margin-top:-.7pt;width:100.5pt;height: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vqsQ6X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2FE73618" w14:textId="77777777" w:rsidR="00796553" w:rsidRPr="00523874" w:rsidRDefault="00796553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7F5290" wp14:editId="168F20A0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77160914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C912B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666A2976" w14:textId="58B26C36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E6C8A" w:rsidRPr="000E6C8A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الحسابية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7F5290" id="_x0000_s1041" style="position:absolute;left:0;text-align:left;margin-left:66.35pt;margin-top:1.55pt;width:323.25pt;height:5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" fillcolor="white [3212]" strokecolor="black [3213]" strokeweight="2pt">
                <v:textbox>
                  <w:txbxContent>
                    <w:p w14:paraId="7A4C912B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666A2976" w14:textId="58B26C36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0E6C8A" w:rsidRPr="000E6C8A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الحسابية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sz w:val="26"/>
          <w:szCs w:val="26"/>
          <w:rtl/>
        </w:rPr>
        <w:br/>
      </w:r>
      <w:r w:rsidRPr="00F473EC">
        <w:rPr>
          <w:rFonts w:ascii="Amiri" w:hAnsi="Amiri" w:cs="Amiri"/>
          <w:sz w:val="26"/>
          <w:szCs w:val="26"/>
          <w:rtl/>
        </w:rPr>
        <w:br/>
      </w:r>
    </w:p>
    <w:p w14:paraId="2BC22490" w14:textId="77777777" w:rsidR="00796553" w:rsidRPr="00F473EC" w:rsidRDefault="00796553" w:rsidP="00283C06">
      <w:pPr>
        <w:bidi/>
        <w:ind w:right="-851"/>
        <w:rPr>
          <w:rFonts w:ascii="Amiri" w:hAnsi="Amiri" w:cs="Amiri"/>
          <w:sz w:val="26"/>
          <w:szCs w:val="26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796553" w:rsidRPr="00F473EC" w14:paraId="73BC5356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5201666D" w14:textId="77777777" w:rsidR="00796553" w:rsidRPr="00F473EC" w:rsidRDefault="00796553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AC353B1" w14:textId="77777777" w:rsidR="00796553" w:rsidRPr="00F473EC" w:rsidRDefault="00796553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26E7CF3" w14:textId="77777777" w:rsidR="00796553" w:rsidRPr="00F473EC" w:rsidRDefault="00796553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ملاحظات</w:t>
            </w:r>
          </w:p>
        </w:tc>
      </w:tr>
      <w:tr w:rsidR="00796553" w:rsidRPr="00F473EC" w14:paraId="2EC60CA3" w14:textId="77777777" w:rsidTr="00395266">
        <w:trPr>
          <w:trHeight w:val="12240"/>
        </w:trPr>
        <w:tc>
          <w:tcPr>
            <w:tcW w:w="1278" w:type="dxa"/>
          </w:tcPr>
          <w:p w14:paraId="1AD5FB03" w14:textId="77777777" w:rsidR="00796553" w:rsidRPr="00F473EC" w:rsidRDefault="00796553" w:rsidP="00347F5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E0B63CE" w14:textId="77777777" w:rsidR="00796553" w:rsidRPr="00F473EC" w:rsidRDefault="00796553" w:rsidP="00FB5A8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60094C7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F585FF2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C65B5F6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5025930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6245078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A2FD0C1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76848B2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6B97A34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491F6CE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EB61579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A62BE97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936759B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94A917A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CBBCAD1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B607111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DDE7B67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B3123A4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73122EC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3157122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8A1DE12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4D145A4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B695AAE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3C87E3B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D9F800B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AFFDAF9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480460C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80BE7B2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BC44705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3E55CDD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1286028" w14:textId="77777777" w:rsidR="00796553" w:rsidRPr="00F473EC" w:rsidRDefault="00796553" w:rsidP="008251D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</w:tc>
        <w:tc>
          <w:tcPr>
            <w:tcW w:w="8355" w:type="dxa"/>
          </w:tcPr>
          <w:p w14:paraId="24FD9827" w14:textId="77777777" w:rsidR="00796553" w:rsidRPr="00F473EC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5BAAAAE8" w14:textId="46CDD413" w:rsidR="00796553" w:rsidRPr="00F473EC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  <w:r w:rsidR="00694126" w:rsidRPr="00F473EC"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  <w:t>تذكيــــــــــــــــر</w:t>
            </w:r>
          </w:p>
          <w:p w14:paraId="3A7B70FB" w14:textId="245598D0" w:rsidR="00694126" w:rsidRPr="00F473EC" w:rsidRDefault="00845844" w:rsidP="0069412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noProof/>
                <w:color w:val="C0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2D4311E" wp14:editId="5B5D9BAE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224155</wp:posOffset>
                      </wp:positionV>
                      <wp:extent cx="5067300" cy="3686175"/>
                      <wp:effectExtent l="0" t="0" r="19050" b="28575"/>
                      <wp:wrapNone/>
                      <wp:docPr id="1944906773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0" cy="3686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765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524"/>
                                    <w:gridCol w:w="2126"/>
                                  </w:tblGrid>
                                  <w:tr w:rsidR="00845844" w:rsidRPr="007A6059" w14:paraId="3133A879" w14:textId="77777777" w:rsidTr="00845844">
                                    <w:trPr>
                                      <w:trHeight w:val="299"/>
                                    </w:trPr>
                                    <w:tc>
                                      <w:tcPr>
                                        <w:tcW w:w="5524" w:type="dxa"/>
                                        <w:shd w:val="clear" w:color="auto" w:fill="E5DFEC" w:themeFill="accent4" w:themeFillTint="33"/>
                                      </w:tcPr>
                                      <w:p w14:paraId="2BEF32B1" w14:textId="77777777" w:rsidR="00845844" w:rsidRPr="00845844" w:rsidRDefault="00845844" w:rsidP="00845844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>المتتاليات الحسابية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tcBorders>
                                          <w:top w:val="nil"/>
                                          <w:right w:val="nil"/>
                                        </w:tcBorders>
                                      </w:tcPr>
                                      <w:p w14:paraId="12786E7F" w14:textId="77777777" w:rsidR="00845844" w:rsidRPr="00C27E89" w:rsidRDefault="00845844" w:rsidP="00845844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lang w:bidi="ar-DZ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45844" w:rsidRPr="007A6059" w14:paraId="5CFB22ED" w14:textId="77777777" w:rsidTr="00845844">
                                    <w:trPr>
                                      <w:trHeight w:val="379"/>
                                    </w:trPr>
                                    <w:tc>
                                      <w:tcPr>
                                        <w:tcW w:w="5524" w:type="dxa"/>
                                      </w:tcPr>
                                      <w:p w14:paraId="25D2F57D" w14:textId="77777777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من أجل كل عدد طبيعي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4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220" w:dyaOrig="200" w14:anchorId="34F864EE">
                                            <v:shape id="_x0000_i1199" type="#_x0000_t75" style="width:11.25pt;height:9.75pt" o:ole="">
                                              <v:imagedata r:id="rId334" o:title=""/>
                                            </v:shape>
                                            <o:OLEObject Type="Embed" ProgID="Equation.DSMT4" ShapeID="_x0000_i1199" DrawAspect="Content" ObjectID="_1827918080" r:id="rId335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: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4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1380" w:dyaOrig="400" w14:anchorId="3844D9E0">
                                            <v:shape id="_x0000_i1201" type="#_x0000_t75" style="width:69pt;height:20.25pt" o:ole="">
                                              <v:imagedata r:id="rId336" o:title=""/>
                                            </v:shape>
                                            <o:OLEObject Type="Embed" ProgID="Equation.DSMT4" ShapeID="_x0000_i1201" DrawAspect="Content" ObjectID="_1827918081" r:id="rId337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E5DFEC" w:themeFill="accent4" w:themeFillTint="33"/>
                                      </w:tcPr>
                                      <w:p w14:paraId="2920737C" w14:textId="77777777" w:rsidR="00845844" w:rsidRPr="00C27E89" w:rsidRDefault="00845844" w:rsidP="00845844">
                                        <w:pPr>
                                          <w:bidi/>
                                          <w:spacing w:after="0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lang w:bidi="ar-DZ"/>
                                          </w:rPr>
                                        </w:pPr>
                                        <w:r w:rsidRPr="00C27E89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>التعريف</w:t>
                                        </w:r>
                                      </w:p>
                                    </w:tc>
                                  </w:tr>
                                  <w:tr w:rsidR="00845844" w:rsidRPr="007A6059" w14:paraId="34DC5DBC" w14:textId="77777777" w:rsidTr="00845844">
                                    <w:trPr>
                                      <w:trHeight w:val="725"/>
                                    </w:trPr>
                                    <w:tc>
                                      <w:tcPr>
                                        <w:tcW w:w="5524" w:type="dxa"/>
                                      </w:tcPr>
                                      <w:p w14:paraId="2977D7DC" w14:textId="77777777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>الحد الأول: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0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560" w:dyaOrig="340" w14:anchorId="446730EE">
                                            <v:shape id="_x0000_i1203" type="#_x0000_t75" style="width:28.5pt;height:17.25pt" o:ole="">
                                              <v:imagedata r:id="rId338" o:title=""/>
                                            </v:shape>
                                            <o:OLEObject Type="Embed" ProgID="Equation.DSMT4" ShapeID="_x0000_i1203" DrawAspect="Content" ObjectID="_1827918082" r:id="rId339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0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1280" w:dyaOrig="340" w14:anchorId="45CCEA09">
                                            <v:shape id="_x0000_i1205" type="#_x0000_t75" style="width:63.75pt;height:17.25pt" o:ole="">
                                              <v:imagedata r:id="rId340" o:title=""/>
                                            </v:shape>
                                            <o:OLEObject Type="Embed" ProgID="Equation.DSMT4" ShapeID="_x0000_i1205" DrawAspect="Content" ObjectID="_1827918083" r:id="rId341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br/>
                                          <w:t>الحد الأول: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0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540" w:dyaOrig="340" w14:anchorId="613B315C">
                                            <v:shape id="_x0000_i1207" type="#_x0000_t75" style="width:27pt;height:17.25pt" o:ole="">
                                              <v:imagedata r:id="rId342" o:title=""/>
                                            </v:shape>
                                            <o:OLEObject Type="Embed" ProgID="Equation.DSMT4" ShapeID="_x0000_i1207" DrawAspect="Content" ObjectID="_1827918084" r:id="rId343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2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1860" w:dyaOrig="360" w14:anchorId="36E18B50">
                                            <v:shape id="_x0000_i1209" type="#_x0000_t75" style="width:93pt;height:18pt" o:ole="">
                                              <v:imagedata r:id="rId344" o:title=""/>
                                            </v:shape>
                                            <o:OLEObject Type="Embed" ProgID="Equation.DSMT4" ShapeID="_x0000_i1209" DrawAspect="Content" ObjectID="_1827918085" r:id="rId345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br/>
                                          <w:t xml:space="preserve">الحالة العامة: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12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1920" w:dyaOrig="360" w14:anchorId="05AA3D54">
                                            <v:shape id="_x0000_i1211" type="#_x0000_t75" style="width:96pt;height:18pt" o:ole="">
                                              <v:imagedata r:id="rId346" o:title=""/>
                                            </v:shape>
                                            <o:OLEObject Type="Embed" ProgID="Equation.DSMT4" ShapeID="_x0000_i1211" DrawAspect="Content" ObjectID="_1827918086" r:id="rId347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E5DFEC" w:themeFill="accent4" w:themeFillTint="33"/>
                                      </w:tcPr>
                                      <w:p w14:paraId="75A0CCC3" w14:textId="77777777" w:rsidR="00845844" w:rsidRPr="00C27E89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lang w:bidi="ar-DZ"/>
                                          </w:rPr>
                                        </w:pPr>
                                        <w:r w:rsidRPr="00C27E89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>عبارة الحد العام</w:t>
                                        </w:r>
                                      </w:p>
                                    </w:tc>
                                  </w:tr>
                                  <w:tr w:rsidR="00845844" w:rsidRPr="007A6059" w14:paraId="09D73E3B" w14:textId="77777777" w:rsidTr="00845844">
                                    <w:trPr>
                                      <w:trHeight w:val="712"/>
                                    </w:trPr>
                                    <w:tc>
                                      <w:tcPr>
                                        <w:tcW w:w="5524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0504C9BF" w14:textId="3F0412BA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560" w:dyaOrig="279" w14:anchorId="6EFF7B02">
                                            <v:shape id="_x0000_i1213" type="#_x0000_t75" style="width:27.75pt;height:14.25pt" o:ole="">
                                              <v:imagedata r:id="rId348" o:title=""/>
                                            </v:shape>
                                            <o:OLEObject Type="Embed" ProgID="Equation.DSMT4" ShapeID="_x0000_i1213" DrawAspect="Content" ObjectID="_1827918087" r:id="rId349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t xml:space="preserve">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: المتتالية متناقصة،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560" w:dyaOrig="279" w14:anchorId="5A1EDE1B">
                                            <v:shape id="_x0000_i1215" type="#_x0000_t75" style="width:27.75pt;height:14.25pt" o:ole="">
                                              <v:imagedata r:id="rId350" o:title=""/>
                                            </v:shape>
                                            <o:OLEObject Type="Embed" ProgID="Equation.DSMT4" ShapeID="_x0000_i1215" DrawAspect="Content" ObjectID="_1827918088" r:id="rId351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: المتتالية متزايدة،  </w:t>
                                        </w:r>
                                        <w:r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br/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540" w:dyaOrig="279" w14:anchorId="6D3B9EAD">
                                            <v:shape id="_x0000_i1217" type="#_x0000_t75" style="width:27pt;height:14.25pt" o:ole="">
                                              <v:imagedata r:id="rId352" o:title=""/>
                                            </v:shape>
                                            <o:OLEObject Type="Embed" ProgID="Equation.DSMT4" ShapeID="_x0000_i1217" DrawAspect="Content" ObjectID="_1827918089" r:id="rId353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: المتتالية ثابتة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E5DFEC" w:themeFill="accent4" w:themeFillTint="33"/>
                                      </w:tcPr>
                                      <w:p w14:paraId="23BC4CB3" w14:textId="01FE6505" w:rsidR="00845844" w:rsidRPr="00C27E89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</w:pPr>
                                        <w:r>
                                          <w:rPr>
                                            <w:rFonts w:ascii="Amiri" w:hAnsi="Amiri" w:cs="Amiri" w:hint="cs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>اتجـاه التغيـــــــر</w:t>
                                        </w:r>
                                      </w:p>
                                    </w:tc>
                                  </w:tr>
                                  <w:tr w:rsidR="00845844" w:rsidRPr="007A6059" w14:paraId="5AF49B24" w14:textId="77777777" w:rsidTr="00845844">
                                    <w:trPr>
                                      <w:trHeight w:val="541"/>
                                    </w:trPr>
                                    <w:tc>
                                      <w:tcPr>
                                        <w:tcW w:w="5524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217B10B0" w14:textId="77777777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200" w:dyaOrig="220" w14:anchorId="23435021">
                                            <v:shape id="_x0000_i1219" type="#_x0000_t75" style="width:9.75pt;height:11.25pt" o:ole="">
                                              <v:imagedata r:id="rId354" o:title=""/>
                                            </v:shape>
                                            <o:OLEObject Type="Embed" ProgID="Equation.DSMT4" ShapeID="_x0000_i1219" DrawAspect="Content" ObjectID="_1827918090" r:id="rId355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>،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200" w:dyaOrig="279" w14:anchorId="6865D070">
                                            <v:shape id="_x0000_i1221" type="#_x0000_t75" style="width:9.75pt;height:13.5pt" o:ole="">
                                              <v:imagedata r:id="rId356" o:title=""/>
                                            </v:shape>
                                            <o:OLEObject Type="Embed" ProgID="Equation.DSMT4" ShapeID="_x0000_i1221" DrawAspect="Content" ObjectID="_1827918091" r:id="rId357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>،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200" w:dyaOrig="220" w14:anchorId="24FA3959">
                                            <v:shape id="_x0000_i1223" type="#_x0000_t75" style="width:9.75pt;height:11.25pt" o:ole="">
                                              <v:imagedata r:id="rId358" o:title=""/>
                                            </v:shape>
                                            <o:OLEObject Type="Embed" ProgID="Equation.DSMT4" ShapeID="_x0000_i1223" DrawAspect="Content" ObjectID="_1827918092" r:id="rId359"/>
                                          </w:objec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  <w:t xml:space="preserve"> ثلاثة حدود متتابعة من متتالية حسابية بهذا لترتيب تكافئ: </w:t>
                                        </w:r>
                                        <w:r w:rsidRPr="00845844">
                                          <w:rPr>
                                            <w:rFonts w:ascii="Amiri" w:hAnsi="Amiri" w:cs="Amiri"/>
                                            <w:position w:val="-6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1080" w:dyaOrig="279" w14:anchorId="2E76CAF3">
                                            <v:shape id="_x0000_i1225" type="#_x0000_t75" style="width:54pt;height:13.5pt" o:ole="">
                                              <v:imagedata r:id="rId360" o:title=""/>
                                            </v:shape>
                                            <o:OLEObject Type="Embed" ProgID="Equation.DSMT4" ShapeID="_x0000_i1225" DrawAspect="Content" ObjectID="_1827918093" r:id="rId361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E5DFEC" w:themeFill="accent4" w:themeFillTint="33"/>
                                      </w:tcPr>
                                      <w:p w14:paraId="093BECB5" w14:textId="77777777" w:rsidR="00845844" w:rsidRPr="00C27E89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lang w:bidi="ar-DZ"/>
                                          </w:rPr>
                                        </w:pPr>
                                        <w:r w:rsidRPr="00C27E89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 xml:space="preserve">خاصية ثلاثة </w:t>
                                        </w:r>
                                        <w:r w:rsidRPr="00C27E89">
                                          <w:rPr>
                                            <w:rFonts w:ascii="Amiri" w:hAnsi="Amiri" w:cs="Amiri" w:hint="cs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>حدود متتابعة</w:t>
                                        </w:r>
                                      </w:p>
                                    </w:tc>
                                  </w:tr>
                                  <w:tr w:rsidR="00845844" w:rsidRPr="007A6059" w14:paraId="7263BE89" w14:textId="77777777" w:rsidTr="00845844">
                                    <w:trPr>
                                      <w:trHeight w:val="1385"/>
                                    </w:trPr>
                                    <w:tc>
                                      <w:tcPr>
                                        <w:tcW w:w="5524" w:type="dxa"/>
                                        <w:tcBorders>
                                          <w:bottom w:val="single" w:sz="4" w:space="0" w:color="auto"/>
                                        </w:tcBorders>
                                      </w:tcPr>
                                      <w:p w14:paraId="74F0A78A" w14:textId="77777777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bidi="ar-DZ"/>
                                          </w:rPr>
                                        </w:pPr>
                                        <w:r w:rsidRPr="00845844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position w:val="-22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w:object w:dxaOrig="3739" w:dyaOrig="600" w14:anchorId="1E5487EC">
                                            <v:shape id="_x0000_i1227" type="#_x0000_t75" style="width:187.5pt;height:30pt" o:ole="">
                                              <v:imagedata r:id="rId362" o:title=""/>
                                            </v:shape>
                                            <o:OLEObject Type="Embed" ProgID="Equation.DSMT4" ShapeID="_x0000_i1227" DrawAspect="Content" ObjectID="_1827918094" r:id="rId363"/>
                                          </w:object>
                                        </w:r>
                                      </w:p>
                                      <w:p w14:paraId="4F5855D0" w14:textId="77777777" w:rsidR="00845844" w:rsidRPr="00845844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  <w:rtl/>
                                            <w:lang w:eastAsia="fr-FR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Amiri"/>
                                                <w:noProof/>
                                                <w:sz w:val="24"/>
                                                <w:szCs w:val="24"/>
                                                <w:lang w:eastAsia="fr-FR" w:bidi="ar-DZ"/>
                                              </w:rPr>
                                              <m:t>S=</m:t>
                                            </m:r>
                                            <m:r>
                                              <w:rPr>
                                                <w:rFonts w:ascii="Cambria Math" w:hAnsi="Cambria Math" w:cs="Amiri"/>
                                                <w:noProof/>
                                                <w:sz w:val="24"/>
                                                <w:szCs w:val="24"/>
                                                <w:rtl/>
                                                <w:lang w:eastAsia="fr-FR"/>
                                              </w:rPr>
                                              <m:t>عدد</m:t>
                                            </m:r>
                                            <m:r>
                                              <w:rPr>
                                                <w:rFonts w:ascii="Cambria Math" w:hAnsi="Cambria Math" w:cs="Amiri"/>
                                                <w:noProof/>
                                                <w:sz w:val="24"/>
                                                <w:szCs w:val="24"/>
                                                <w:lang w:eastAsia="fr-FR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hAnsi="Cambria Math" w:cs="Amiri"/>
                                                <w:noProof/>
                                                <w:sz w:val="24"/>
                                                <w:szCs w:val="24"/>
                                                <w:rtl/>
                                                <w:lang w:eastAsia="fr-FR"/>
                                              </w:rPr>
                                              <m:t>الحدود</m:t>
                                            </m:r>
                                            <m:r>
                                              <w:rPr>
                                                <w:rFonts w:ascii="Cambria Math" w:hAnsi="Cambria Math" w:cs="Amiri"/>
                                                <w:noProof/>
                                                <w:sz w:val="24"/>
                                                <w:szCs w:val="24"/>
                                                <w:lang w:eastAsia="fr-FR"/>
                                              </w:rPr>
                                              <m:t xml:space="preserve"> ×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Amiri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rtl/>
                                                    <w:lang w:eastAsia="fr-FR"/>
                                                  </w:rPr>
                                                  <m:t>الاول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m:t xml:space="preserve"> 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rtl/>
                                                    <w:lang w:eastAsia="fr-FR"/>
                                                  </w:rPr>
                                                  <m:t>الحد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m:t>+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rtl/>
                                                    <w:lang w:eastAsia="fr-FR"/>
                                                  </w:rPr>
                                                  <m:t>الاخير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m:t xml:space="preserve"> 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rtl/>
                                                    <w:lang w:eastAsia="fr-FR"/>
                                                  </w:rPr>
                                                  <m:t>الحد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Amiri"/>
                                                    <w:noProof/>
                                                    <w:sz w:val="24"/>
                                                    <w:szCs w:val="24"/>
                                                    <w:lang w:eastAsia="fr-FR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E5DFEC" w:themeFill="accent4" w:themeFillTint="33"/>
                                      </w:tcPr>
                                      <w:p w14:paraId="0AE0EFFF" w14:textId="77777777" w:rsidR="00845844" w:rsidRPr="00C27E89" w:rsidRDefault="00845844" w:rsidP="00845844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lang w:bidi="ar-DZ"/>
                                          </w:rPr>
                                        </w:pPr>
                                        <w:r w:rsidRPr="00C27E89">
                                          <w:rPr>
                                            <w:rFonts w:ascii="Amiri" w:hAnsi="Amiri" w:cs="Amiri"/>
                                            <w:b/>
                                            <w:bCs/>
                                            <w:color w:val="FF0000"/>
                                            <w:sz w:val="26"/>
                                            <w:szCs w:val="26"/>
                                            <w:rtl/>
                                            <w:lang w:bidi="ar-DZ"/>
                                          </w:rPr>
                                          <w:t xml:space="preserve">   مجموع حدود متتابعة</w:t>
                                        </w:r>
                                      </w:p>
                                    </w:tc>
                                  </w:tr>
                                </w:tbl>
                                <w:p w14:paraId="77D156F8" w14:textId="77777777" w:rsidR="00845844" w:rsidRDefault="00845844" w:rsidP="008458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311E" id="Rectangle 12" o:spid="_x0000_s1042" style="position:absolute;left:0;text-align:left;margin-left:7.2pt;margin-top:17.65pt;width:399pt;height:290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" fillcolor="white [3201]" strokecolor="white [3212]" strokeweight="2pt">
                      <v:textbox>
                        <w:txbxContent>
                          <w:tbl>
                            <w:tblPr>
                              <w:tblW w:w="76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524"/>
                              <w:gridCol w:w="2126"/>
                            </w:tblGrid>
                            <w:tr w:rsidR="00845844" w:rsidRPr="007A6059" w14:paraId="3133A879" w14:textId="77777777" w:rsidTr="00845844">
                              <w:trPr>
                                <w:trHeight w:val="299"/>
                              </w:trPr>
                              <w:tc>
                                <w:tcPr>
                                  <w:tcW w:w="5524" w:type="dxa"/>
                                  <w:shd w:val="clear" w:color="auto" w:fill="E5DFEC" w:themeFill="accent4" w:themeFillTint="33"/>
                                </w:tcPr>
                                <w:p w14:paraId="2BEF32B1" w14:textId="77777777" w:rsidR="00845844" w:rsidRPr="00845844" w:rsidRDefault="00845844" w:rsidP="008458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miri" w:hAnsi="Amiri" w:cs="Amiri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المتتاليات الحسابية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2786E7F" w14:textId="77777777" w:rsidR="00845844" w:rsidRPr="00C27E89" w:rsidRDefault="00845844" w:rsidP="00845844">
                                  <w:pPr>
                                    <w:spacing w:after="0"/>
                                    <w:jc w:val="center"/>
                                    <w:rPr>
                                      <w:rFonts w:ascii="Amiri" w:hAnsi="Amiri" w:cs="Amiri"/>
                                      <w:b/>
                                      <w:b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  <w:tr w:rsidR="00845844" w:rsidRPr="007A6059" w14:paraId="5CFB22ED" w14:textId="77777777" w:rsidTr="00845844">
                              <w:trPr>
                                <w:trHeight w:val="379"/>
                              </w:trPr>
                              <w:tc>
                                <w:tcPr>
                                  <w:tcW w:w="5524" w:type="dxa"/>
                                </w:tcPr>
                                <w:p w14:paraId="25D2F57D" w14:textId="77777777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من أجل كل عدد طبيعي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4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220" w:dyaOrig="200" w14:anchorId="34F864EE">
                                      <v:shape id="_x0000_i1199" type="#_x0000_t75" style="width:11.25pt;height:9.75pt" o:ole="">
                                        <v:imagedata r:id="rId334" o:title=""/>
                                      </v:shape>
                                      <o:OLEObject Type="Embed" ProgID="Equation.DSMT4" ShapeID="_x0000_i1199" DrawAspect="Content" ObjectID="_1827918080" r:id="rId364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4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1380" w:dyaOrig="400" w14:anchorId="3844D9E0">
                                      <v:shape id="_x0000_i1201" type="#_x0000_t75" style="width:69pt;height:20.25pt" o:ole="">
                                        <v:imagedata r:id="rId336" o:title=""/>
                                      </v:shape>
                                      <o:OLEObject Type="Embed" ProgID="Equation.DSMT4" ShapeID="_x0000_i1201" DrawAspect="Content" ObjectID="_1827918081" r:id="rId365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5DFEC" w:themeFill="accent4" w:themeFillTint="33"/>
                                </w:tcPr>
                                <w:p w14:paraId="2920737C" w14:textId="77777777" w:rsidR="00845844" w:rsidRPr="00C27E89" w:rsidRDefault="00845844" w:rsidP="00845844">
                                  <w:pPr>
                                    <w:bidi/>
                                    <w:spacing w:after="0"/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  <w:r w:rsidRPr="00C27E89"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التعريف</w:t>
                                  </w:r>
                                </w:p>
                              </w:tc>
                            </w:tr>
                            <w:tr w:rsidR="00845844" w:rsidRPr="007A6059" w14:paraId="34DC5DBC" w14:textId="77777777" w:rsidTr="00845844">
                              <w:trPr>
                                <w:trHeight w:val="725"/>
                              </w:trPr>
                              <w:tc>
                                <w:tcPr>
                                  <w:tcW w:w="5524" w:type="dxa"/>
                                </w:tcPr>
                                <w:p w14:paraId="2977D7DC" w14:textId="77777777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الحد الأول: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0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560" w:dyaOrig="340" w14:anchorId="446730EE">
                                      <v:shape id="_x0000_i1203" type="#_x0000_t75" style="width:28.5pt;height:17.25pt" o:ole="">
                                        <v:imagedata r:id="rId338" o:title=""/>
                                      </v:shape>
                                      <o:OLEObject Type="Embed" ProgID="Equation.DSMT4" ShapeID="_x0000_i1203" DrawAspect="Content" ObjectID="_1827918082" r:id="rId366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0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1280" w:dyaOrig="340" w14:anchorId="45CCEA09">
                                      <v:shape id="_x0000_i1205" type="#_x0000_t75" style="width:63.75pt;height:17.25pt" o:ole="">
                                        <v:imagedata r:id="rId340" o:title=""/>
                                      </v:shape>
                                      <o:OLEObject Type="Embed" ProgID="Equation.DSMT4" ShapeID="_x0000_i1205" DrawAspect="Content" ObjectID="_1827918083" r:id="rId367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br/>
                                    <w:t>الحد الأول: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0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540" w:dyaOrig="340" w14:anchorId="613B315C">
                                      <v:shape id="_x0000_i1207" type="#_x0000_t75" style="width:27pt;height:17.25pt" o:ole="">
                                        <v:imagedata r:id="rId342" o:title=""/>
                                      </v:shape>
                                      <o:OLEObject Type="Embed" ProgID="Equation.DSMT4" ShapeID="_x0000_i1207" DrawAspect="Content" ObjectID="_1827918084" r:id="rId368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2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1860" w:dyaOrig="360" w14:anchorId="36E18B50">
                                      <v:shape id="_x0000_i1209" type="#_x0000_t75" style="width:93pt;height:18pt" o:ole="">
                                        <v:imagedata r:id="rId344" o:title=""/>
                                      </v:shape>
                                      <o:OLEObject Type="Embed" ProgID="Equation.DSMT4" ShapeID="_x0000_i1209" DrawAspect="Content" ObjectID="_1827918085" r:id="rId369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br/>
                                    <w:t xml:space="preserve">الحالة العامة: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12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1920" w:dyaOrig="360" w14:anchorId="05AA3D54">
                                      <v:shape id="_x0000_i1211" type="#_x0000_t75" style="width:96pt;height:18pt" o:ole="">
                                        <v:imagedata r:id="rId346" o:title=""/>
                                      </v:shape>
                                      <o:OLEObject Type="Embed" ProgID="Equation.DSMT4" ShapeID="_x0000_i1211" DrawAspect="Content" ObjectID="_1827918086" r:id="rId37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5DFEC" w:themeFill="accent4" w:themeFillTint="33"/>
                                </w:tcPr>
                                <w:p w14:paraId="75A0CCC3" w14:textId="77777777" w:rsidR="00845844" w:rsidRPr="00C27E89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  <w:r w:rsidRPr="00C27E89"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عبارة الحد العام</w:t>
                                  </w:r>
                                </w:p>
                              </w:tc>
                            </w:tr>
                            <w:tr w:rsidR="00845844" w:rsidRPr="007A6059" w14:paraId="09D73E3B" w14:textId="77777777" w:rsidTr="00845844">
                              <w:trPr>
                                <w:trHeight w:val="712"/>
                              </w:trPr>
                              <w:tc>
                                <w:tcPr>
                                  <w:tcW w:w="55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504C9BF" w14:textId="3F0412BA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560" w:dyaOrig="279" w14:anchorId="6EFF7B02">
                                      <v:shape id="_x0000_i1213" type="#_x0000_t75" style="width:27.75pt;height:14.25pt" o:ole="">
                                        <v:imagedata r:id="rId348" o:title=""/>
                                      </v:shape>
                                      <o:OLEObject Type="Embed" ProgID="Equation.DSMT4" ShapeID="_x0000_i1213" DrawAspect="Content" ObjectID="_1827918087" r:id="rId371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lang w:bidi="ar-DZ"/>
                                    </w:rPr>
                                    <w:t xml:space="preserve">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: المتتالية متناقصة،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560" w:dyaOrig="279" w14:anchorId="5A1EDE1B">
                                      <v:shape id="_x0000_i1215" type="#_x0000_t75" style="width:27.75pt;height:14.25pt" o:ole="">
                                        <v:imagedata r:id="rId350" o:title=""/>
                                      </v:shape>
                                      <o:OLEObject Type="Embed" ProgID="Equation.DSMT4" ShapeID="_x0000_i1215" DrawAspect="Content" ObjectID="_1827918088" r:id="rId372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: المتتالية متزايدة،  </w:t>
                                  </w:r>
                                  <w:r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br/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540" w:dyaOrig="279" w14:anchorId="6D3B9EAD">
                                      <v:shape id="_x0000_i1217" type="#_x0000_t75" style="width:27pt;height:14.25pt" o:ole="">
                                        <v:imagedata r:id="rId352" o:title=""/>
                                      </v:shape>
                                      <o:OLEObject Type="Embed" ProgID="Equation.DSMT4" ShapeID="_x0000_i1217" DrawAspect="Content" ObjectID="_1827918089" r:id="rId373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: المتتالية ثابتة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5DFEC" w:themeFill="accent4" w:themeFillTint="33"/>
                                </w:tcPr>
                                <w:p w14:paraId="23BC4CB3" w14:textId="01FE6505" w:rsidR="00845844" w:rsidRPr="00C27E89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Amiri" w:hAnsi="Amiri" w:cs="Amir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اتجـاه التغيـــــــر</w:t>
                                  </w:r>
                                </w:p>
                              </w:tc>
                            </w:tr>
                            <w:tr w:rsidR="00845844" w:rsidRPr="007A6059" w14:paraId="5AF49B24" w14:textId="77777777" w:rsidTr="00845844">
                              <w:trPr>
                                <w:trHeight w:val="541"/>
                              </w:trPr>
                              <w:tc>
                                <w:tcPr>
                                  <w:tcW w:w="55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17B10B0" w14:textId="77777777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200" w:dyaOrig="220" w14:anchorId="23435021">
                                      <v:shape id="_x0000_i1219" type="#_x0000_t75" style="width:9.75pt;height:11.25pt" o:ole="">
                                        <v:imagedata r:id="rId354" o:title=""/>
                                      </v:shape>
                                      <o:OLEObject Type="Embed" ProgID="Equation.DSMT4" ShapeID="_x0000_i1219" DrawAspect="Content" ObjectID="_1827918090" r:id="rId374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200" w:dyaOrig="279" w14:anchorId="6865D070">
                                      <v:shape id="_x0000_i1221" type="#_x0000_t75" style="width:9.75pt;height:13.5pt" o:ole="">
                                        <v:imagedata r:id="rId356" o:title=""/>
                                      </v:shape>
                                      <o:OLEObject Type="Embed" ProgID="Equation.DSMT4" ShapeID="_x0000_i1221" DrawAspect="Content" ObjectID="_1827918091" r:id="rId375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200" w:dyaOrig="220" w14:anchorId="24FA3959">
                                      <v:shape id="_x0000_i1223" type="#_x0000_t75" style="width:9.75pt;height:11.25pt" o:ole="">
                                        <v:imagedata r:id="rId358" o:title=""/>
                                      </v:shape>
                                      <o:OLEObject Type="Embed" ProgID="Equation.DSMT4" ShapeID="_x0000_i1223" DrawAspect="Content" ObjectID="_1827918092" r:id="rId376"/>
                                    </w:objec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ثلاثة حدود متتابعة من متتالية حسابية بهذا لترتيب تكافئ: </w:t>
                                  </w:r>
                                  <w:r w:rsidRPr="00845844">
                                    <w:rPr>
                                      <w:rFonts w:ascii="Amiri" w:hAnsi="Amiri" w:cs="Amiri"/>
                                      <w:position w:val="-6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1080" w:dyaOrig="279" w14:anchorId="2E76CAF3">
                                      <v:shape id="_x0000_i1225" type="#_x0000_t75" style="width:54pt;height:13.5pt" o:ole="">
                                        <v:imagedata r:id="rId360" o:title=""/>
                                      </v:shape>
                                      <o:OLEObject Type="Embed" ProgID="Equation.DSMT4" ShapeID="_x0000_i1225" DrawAspect="Content" ObjectID="_1827918093" r:id="rId37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5DFEC" w:themeFill="accent4" w:themeFillTint="33"/>
                                </w:tcPr>
                                <w:p w14:paraId="093BECB5" w14:textId="77777777" w:rsidR="00845844" w:rsidRPr="00C27E89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  <w:r w:rsidRPr="00C27E89"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خاصية ثلاثة </w:t>
                                  </w:r>
                                  <w:r w:rsidRPr="00C27E89">
                                    <w:rPr>
                                      <w:rFonts w:ascii="Amiri" w:hAnsi="Amiri" w:cs="Amir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حدود متتابعة</w:t>
                                  </w:r>
                                </w:p>
                              </w:tc>
                            </w:tr>
                            <w:tr w:rsidR="00845844" w:rsidRPr="007A6059" w14:paraId="7263BE89" w14:textId="77777777" w:rsidTr="00845844">
                              <w:trPr>
                                <w:trHeight w:val="1385"/>
                              </w:trPr>
                              <w:tc>
                                <w:tcPr>
                                  <w:tcW w:w="55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4F0A78A" w14:textId="77777777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845844">
                                    <w:rPr>
                                      <w:rFonts w:ascii="Amiri" w:hAnsi="Amiri" w:cs="Amiri"/>
                                      <w:b/>
                                      <w:bCs/>
                                      <w:position w:val="-22"/>
                                      <w:sz w:val="24"/>
                                      <w:szCs w:val="24"/>
                                      <w:lang w:bidi="ar-DZ"/>
                                    </w:rPr>
                                    <w:object w:dxaOrig="3739" w:dyaOrig="600" w14:anchorId="1E5487EC">
                                      <v:shape id="_x0000_i1227" type="#_x0000_t75" style="width:187.5pt;height:30pt" o:ole="">
                                        <v:imagedata r:id="rId362" o:title=""/>
                                      </v:shape>
                                      <o:OLEObject Type="Embed" ProgID="Equation.DSMT4" ShapeID="_x0000_i1227" DrawAspect="Content" ObjectID="_1827918094" r:id="rId378"/>
                                    </w:object>
                                  </w:r>
                                </w:p>
                                <w:p w14:paraId="4F5855D0" w14:textId="77777777" w:rsidR="00845844" w:rsidRPr="00845844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i/>
                                      <w:noProof/>
                                      <w:sz w:val="24"/>
                                      <w:szCs w:val="24"/>
                                      <w:rtl/>
                                      <w:lang w:eastAsia="fr-FR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miri"/>
                                          <w:noProof/>
                                          <w:sz w:val="24"/>
                                          <w:szCs w:val="24"/>
                                          <w:lang w:eastAsia="fr-FR" w:bidi="ar-DZ"/>
                                        </w:rPr>
                                        <m:t>S=</m:t>
                                      </m:r>
                                      <m:r>
                                        <w:rPr>
                                          <w:rFonts w:ascii="Cambria Math" w:hAnsi="Cambria Math" w:cs="Amiri"/>
                                          <w:noProof/>
                                          <w:sz w:val="24"/>
                                          <w:szCs w:val="24"/>
                                          <w:rtl/>
                                          <w:lang w:eastAsia="fr-FR"/>
                                        </w:rPr>
                                        <m:t>عدد</m:t>
                                      </m:r>
                                      <m:r>
                                        <w:rPr>
                                          <w:rFonts w:ascii="Cambria Math" w:hAnsi="Cambria Math" w:cs="Amiri"/>
                                          <w:noProof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hAnsi="Cambria Math" w:cs="Amiri"/>
                                          <w:noProof/>
                                          <w:sz w:val="24"/>
                                          <w:szCs w:val="24"/>
                                          <w:rtl/>
                                          <w:lang w:eastAsia="fr-FR"/>
                                        </w:rPr>
                                        <m:t>الحدود</m:t>
                                      </m:r>
                                      <m:r>
                                        <w:rPr>
                                          <w:rFonts w:ascii="Cambria Math" w:hAnsi="Cambria Math" w:cs="Amiri"/>
                                          <w:noProof/>
                                          <w:sz w:val="24"/>
                                          <w:szCs w:val="24"/>
                                          <w:lang w:eastAsia="fr-FR"/>
                                        </w:rPr>
                                        <m:t xml:space="preserve"> ×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miri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rtl/>
                                              <w:lang w:eastAsia="fr-FR"/>
                                            </w:rPr>
                                            <m:t>الاول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  <m:t xml:space="preserve"> 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rtl/>
                                              <w:lang w:eastAsia="fr-FR"/>
                                            </w:rPr>
                                            <m:t>الحد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  <m:t>+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rtl/>
                                              <w:lang w:eastAsia="fr-FR"/>
                                            </w:rPr>
                                            <m:t>الاخير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  <m:t xml:space="preserve"> </m:t>
                                          </m:r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rtl/>
                                              <w:lang w:eastAsia="fr-FR"/>
                                            </w:rPr>
                                            <m:t>الحد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miri"/>
                                              <w:noProof/>
                                              <w:sz w:val="24"/>
                                              <w:szCs w:val="24"/>
                                              <w:lang w:eastAsia="fr-FR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E5DFEC" w:themeFill="accent4" w:themeFillTint="33"/>
                                </w:tcPr>
                                <w:p w14:paraId="0AE0EFFF" w14:textId="77777777" w:rsidR="00845844" w:rsidRPr="00C27E89" w:rsidRDefault="00845844" w:rsidP="00845844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  <w:r w:rsidRPr="00C27E89">
                                    <w:rPr>
                                      <w:rFonts w:ascii="Amiri" w:hAnsi="Amiri" w:cs="Amir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  مجموع حدود متتابعة</w:t>
                                  </w:r>
                                </w:p>
                              </w:tc>
                            </w:tr>
                          </w:tbl>
                          <w:p w14:paraId="77D156F8" w14:textId="77777777" w:rsidR="00845844" w:rsidRDefault="00845844" w:rsidP="0084584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FE1EF9" w14:textId="77777777" w:rsidR="00694126" w:rsidRPr="00F473EC" w:rsidRDefault="00694126" w:rsidP="0069412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6"/>
                <w:szCs w:val="26"/>
                <w:rtl/>
                <w:lang w:bidi="ar-DZ"/>
              </w:rPr>
            </w:pPr>
          </w:p>
          <w:p w14:paraId="5D2501FB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3036150E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1928CC4B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136CAEE6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4E1796A4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2C036414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70AC6E59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2F93DD9C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3D1C0D4F" w14:textId="11AAA319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016B3E37" w14:textId="73888E5A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16AAF583" w14:textId="2590A383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115AE258" w14:textId="44373339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25D3C8E7" w14:textId="14B4E8B4" w:rsidR="00CD2600" w:rsidRPr="00F473EC" w:rsidRDefault="00F82B94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A8FFA2" wp14:editId="6B12AD88">
                      <wp:simplePos x="0" y="0"/>
                      <wp:positionH relativeFrom="margin">
                        <wp:posOffset>603885</wp:posOffset>
                      </wp:positionH>
                      <wp:positionV relativeFrom="paragraph">
                        <wp:posOffset>99060</wp:posOffset>
                      </wp:positionV>
                      <wp:extent cx="3971925" cy="609600"/>
                      <wp:effectExtent l="76200" t="76200" r="104775" b="95250"/>
                      <wp:wrapNone/>
                      <wp:docPr id="1052840320" name="Rectangle : coins arrondi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1925" cy="609600"/>
                              </a:xfrm>
                              <a:prstGeom prst="roundRect">
                                <a:avLst/>
                              </a:prstGeom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EFAD64" w14:textId="77777777" w:rsidR="00327EA4" w:rsidRDefault="00327EA4" w:rsidP="00327EA4">
                                  <w:pPr>
                                    <w:jc w:val="center"/>
                                  </w:pPr>
                                  <w:r w:rsidRPr="00866AE1">
                                    <w:rPr>
                                      <w:rFonts w:ascii="Amiri" w:hAnsi="Amiri" w:cs="Amiri"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عدد الحدود = الدليل الأخير – الدليل الأول 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A8FFA2" id="Rectangle : coins arrondis 77" o:spid="_x0000_s1043" style="position:absolute;left:0;text-align:left;margin-left:47.55pt;margin-top:7.8pt;width:312.75pt;height:48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" fillcolor="white [3201]" strokecolor="#f79646 [3209]" strokeweight="2pt">
                      <v:textbox>
                        <w:txbxContent>
                          <w:p w14:paraId="69EFAD64" w14:textId="77777777" w:rsidR="00327EA4" w:rsidRDefault="00327EA4" w:rsidP="00327EA4">
                            <w:pPr>
                              <w:jc w:val="center"/>
                            </w:pPr>
                            <w:r w:rsidRPr="00866AE1">
                              <w:rPr>
                                <w:rFonts w:ascii="Amiri" w:hAnsi="Amiri" w:cs="Amiri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عدد الحدود = الدليل الأخير – الدليل الأول +1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49C92C44" w14:textId="39CEA91F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4BB27644" w14:textId="3DDFBA3A" w:rsidR="00CB6B51" w:rsidRPr="00F473EC" w:rsidRDefault="00F82B94" w:rsidP="00327EA4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  <w:r>
              <w:rPr>
                <w:rFonts w:ascii="Amiri" w:eastAsia="Calibri" w:hAnsi="Amiri" w:cs="Amiri"/>
                <w:b/>
                <w:bCs/>
                <w:noProof/>
                <w:color w:val="C0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F81F28" wp14:editId="5E249C05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271144</wp:posOffset>
                      </wp:positionV>
                      <wp:extent cx="2581275" cy="2276475"/>
                      <wp:effectExtent l="0" t="0" r="28575" b="28575"/>
                      <wp:wrapNone/>
                      <wp:docPr id="674119843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75" cy="2276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28A26" w14:textId="54C7A64F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4407E8" wp14:editId="6EF015A3">
                                        <wp:extent cx="2180590" cy="2159635"/>
                                        <wp:effectExtent l="0" t="0" r="0" b="0"/>
                                        <wp:docPr id="13937239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372391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0590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1F28" id="Rectangle 39" o:spid="_x0000_s1044" style="position:absolute;left:0;text-align:left;margin-left:186.45pt;margin-top:21.35pt;width:203.25pt;height:179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" fillcolor="white [3201]" strokecolor="white [3212]" strokeweight="2pt">
                      <v:textbox>
                        <w:txbxContent>
                          <w:p w14:paraId="62828A26" w14:textId="54C7A64F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407E8" wp14:editId="6EF015A3">
                                  <wp:extent cx="2180590" cy="2159635"/>
                                  <wp:effectExtent l="0" t="0" r="0" b="0"/>
                                  <wp:docPr id="13937239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72391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590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594877" w14:textId="5BD0DE48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7503389D" w14:textId="77777777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6872794A" w14:textId="77777777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52289CE5" w14:textId="77777777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6080D2F6" w14:textId="77777777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6B15A494" w14:textId="77777777" w:rsidR="00CB6B51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541610B7" w14:textId="77777777" w:rsidR="0096768A" w:rsidRDefault="0096768A" w:rsidP="0096768A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35C36103" w14:textId="77777777" w:rsidR="0096768A" w:rsidRPr="00F473EC" w:rsidRDefault="0096768A" w:rsidP="0096768A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18E4626A" w14:textId="77777777" w:rsidR="00CB6B51" w:rsidRPr="00F473EC" w:rsidRDefault="00CB6B51" w:rsidP="00CB6B51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563F69E7" w14:textId="3857BC6D" w:rsidR="00327EA4" w:rsidRDefault="00327EA4" w:rsidP="00133265">
            <w:pPr>
              <w:shd w:val="clear" w:color="auto" w:fill="DAEEF3" w:themeFill="accent5" w:themeFillTint="33"/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  <w:t>تطبيـــــــــقات</w:t>
            </w:r>
          </w:p>
          <w:p w14:paraId="6C907654" w14:textId="77777777" w:rsidR="004F21AD" w:rsidRDefault="004F21AD" w:rsidP="004F21AD">
            <w:pPr>
              <w:bidi/>
              <w:rPr>
                <w:rFonts w:ascii="Amiri" w:eastAsia="Calibri" w:hAnsi="Amiri" w:cs="Amiri"/>
                <w:b/>
                <w:bCs/>
                <w:color w:val="C00000"/>
                <w:sz w:val="26"/>
                <w:szCs w:val="26"/>
                <w:rtl/>
                <w:lang w:bidi="ar-DZ"/>
              </w:rPr>
            </w:pPr>
          </w:p>
          <w:p w14:paraId="4C0668C1" w14:textId="4DD04080" w:rsidR="004F21AD" w:rsidRPr="004F21AD" w:rsidRDefault="00F82B94" w:rsidP="004F21AD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="Amiri" w:hAnsi="Amiri" w:cs="Amiri" w:hint="cs"/>
                <w:noProof/>
                <w:color w:val="FF0000"/>
                <w:sz w:val="26"/>
                <w:szCs w:val="2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9473FDF" wp14:editId="0D0B3B4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243205</wp:posOffset>
                      </wp:positionV>
                      <wp:extent cx="2114550" cy="1990725"/>
                      <wp:effectExtent l="0" t="0" r="19050" b="28575"/>
                      <wp:wrapNone/>
                      <wp:docPr id="588089207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1990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D4F54" w14:textId="19E48AE4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B10D44" wp14:editId="7656CBA2">
                                        <wp:extent cx="1892300" cy="1873885"/>
                                        <wp:effectExtent l="0" t="0" r="0" b="0"/>
                                        <wp:docPr id="561132870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1132870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2300" cy="187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9473FDF" id="Rectangle 40" o:spid="_x0000_s1045" style="position:absolute;left:0;text-align:left;margin-left:2.7pt;margin-top:19.15pt;width:166.5pt;height:156.7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" fillcolor="white [3201]" strokecolor="white [3212]" strokeweight="2pt">
                      <v:textbox>
                        <w:txbxContent>
                          <w:p w14:paraId="174D4F54" w14:textId="19E48AE4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10D44" wp14:editId="7656CBA2">
                                  <wp:extent cx="1892300" cy="1873885"/>
                                  <wp:effectExtent l="0" t="0" r="0" b="0"/>
                                  <wp:docPr id="56113287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1132870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21AD" w:rsidRPr="004F21AD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 xml:space="preserve">تطبيق </w:t>
            </w:r>
            <w:r w:rsidR="00EF27E5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01</w:t>
            </w:r>
            <w:r w:rsidR="004F21AD" w:rsidRPr="004F21AD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:</w:t>
            </w:r>
          </w:p>
          <w:p w14:paraId="2CED9A2B" w14:textId="77777777" w:rsidR="004F21AD" w:rsidRPr="004F21AD" w:rsidRDefault="004F21AD" w:rsidP="004F21AD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4F21A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أكد أن كانت المتتالية </w:t>
            </w:r>
            <w:r w:rsidRPr="004F21AD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 w14:anchorId="6C35E25C">
                <v:shape id="_x0000_i1228" type="#_x0000_t75" style="width:23.25pt;height:20.25pt" o:ole="">
                  <v:imagedata r:id="rId379" o:title=""/>
                </v:shape>
                <o:OLEObject Type="Embed" ProgID="Equation.DSMT4" ShapeID="_x0000_i1228" DrawAspect="Content" ObjectID="_1827917492" r:id="rId380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حسابية أم لا في كل حالة:</w:t>
            </w:r>
          </w:p>
          <w:p w14:paraId="3240263C" w14:textId="77777777" w:rsidR="004F21AD" w:rsidRPr="004F21AD" w:rsidRDefault="004F21AD" w:rsidP="004F21AD">
            <w:pPr>
              <w:pStyle w:val="Paragraphedeliste"/>
              <w:numPr>
                <w:ilvl w:val="0"/>
                <w:numId w:val="48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4F21AD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100" w:dyaOrig="360" w14:anchorId="6A39C44D">
                <v:shape id="_x0000_i1229" type="#_x0000_t75" style="width:54.75pt;height:18pt" o:ole="">
                  <v:imagedata r:id="rId381" o:title=""/>
                </v:shape>
                <o:OLEObject Type="Embed" ProgID="Equation.DSMT4" ShapeID="_x0000_i1229" DrawAspect="Content" ObjectID="_1827917493" r:id="rId382"/>
              </w:object>
            </w:r>
            <w:r w:rsidRPr="004F21AD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</w:p>
          <w:p w14:paraId="620791A1" w14:textId="77777777" w:rsidR="004F21AD" w:rsidRPr="004F21AD" w:rsidRDefault="004F21AD" w:rsidP="004F21AD">
            <w:pPr>
              <w:pStyle w:val="Paragraphedeliste"/>
              <w:numPr>
                <w:ilvl w:val="0"/>
                <w:numId w:val="48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4F21AD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080" w:dyaOrig="360" w14:anchorId="452CB8EE">
                <v:shape id="_x0000_i1230" type="#_x0000_t75" style="width:54pt;height:18pt" o:ole="">
                  <v:imagedata r:id="rId383" o:title=""/>
                </v:shape>
                <o:OLEObject Type="Embed" ProgID="Equation.DSMT4" ShapeID="_x0000_i1230" DrawAspect="Content" ObjectID="_1827917494" r:id="rId384"/>
              </w:object>
            </w:r>
          </w:p>
          <w:p w14:paraId="576AB26A" w14:textId="77777777" w:rsidR="004F21AD" w:rsidRPr="004F21AD" w:rsidRDefault="004F21AD" w:rsidP="004F21AD">
            <w:pPr>
              <w:pStyle w:val="Paragraphedeliste"/>
              <w:numPr>
                <w:ilvl w:val="0"/>
                <w:numId w:val="48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4F21AD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920" w:dyaOrig="360" w14:anchorId="5FBF5F12">
                <v:shape id="_x0000_i1231" type="#_x0000_t75" style="width:45.75pt;height:18pt" o:ole="">
                  <v:imagedata r:id="rId385" o:title=""/>
                </v:shape>
                <o:OLEObject Type="Embed" ProgID="Equation.DSMT4" ShapeID="_x0000_i1231" DrawAspect="Content" ObjectID="_1827917495" r:id="rId386"/>
              </w:object>
            </w:r>
          </w:p>
          <w:p w14:paraId="334B800C" w14:textId="77777777" w:rsidR="004F21AD" w:rsidRDefault="004F21AD" w:rsidP="004F21AD">
            <w:pPr>
              <w:pStyle w:val="Paragraphedeliste"/>
              <w:numPr>
                <w:ilvl w:val="0"/>
                <w:numId w:val="48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4F21AD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080" w:dyaOrig="380" w14:anchorId="4BAF22DC">
                <v:shape id="_x0000_i1232" type="#_x0000_t75" style="width:54pt;height:18.75pt" o:ole="">
                  <v:imagedata r:id="rId387" o:title=""/>
                </v:shape>
                <o:OLEObject Type="Embed" ProgID="Equation.DSMT4" ShapeID="_x0000_i1232" DrawAspect="Content" ObjectID="_1827917496" r:id="rId388"/>
              </w:object>
            </w:r>
          </w:p>
          <w:p w14:paraId="273ED62C" w14:textId="77777777" w:rsidR="00EF27E5" w:rsidRDefault="00EF27E5" w:rsidP="00EF27E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40339685" w14:textId="0CEA6874" w:rsidR="00EF27E5" w:rsidRPr="006B3399" w:rsidRDefault="00EF27E5" w:rsidP="00EF27E5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6B3399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02</w:t>
            </w:r>
            <w:r w:rsidRPr="006B3399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1622341A" w14:textId="77777777" w:rsidR="00EF27E5" w:rsidRPr="00F473EC" w:rsidRDefault="00EF27E5" w:rsidP="00EF27E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570AEAC">
                <v:shape id="_x0000_i1233" type="#_x0000_t75" style="width:24pt;height:20.25pt" o:ole="">
                  <v:imagedata r:id="rId389" o:title=""/>
                </v:shape>
                <o:OLEObject Type="Embed" ProgID="Equation.DSMT4" ShapeID="_x0000_i1233" DrawAspect="Content" ObjectID="_1827917497" r:id="rId39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عددية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بالعبارة:  </w:t>
            </w:r>
            <w:r w:rsidRPr="00F473EC">
              <w:rPr>
                <w:rFonts w:ascii="Amiri" w:hAnsi="Amiri" w:cs="Amiri"/>
                <w:position w:val="-24"/>
                <w:sz w:val="26"/>
                <w:szCs w:val="26"/>
              </w:rPr>
              <w:object w:dxaOrig="1200" w:dyaOrig="620" w14:anchorId="3EE9DCFE">
                <v:shape id="_x0000_i1234" type="#_x0000_t75" style="width:60pt;height:30.75pt" o:ole="">
                  <v:imagedata r:id="rId391" o:title=""/>
                </v:shape>
                <o:OLEObject Type="Embed" ProgID="Equation.DSMT4" ShapeID="_x0000_i1234" DrawAspect="Content" ObjectID="_1827917498" r:id="rId39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39357D5F" w14:textId="77777777" w:rsidR="00EF27E5" w:rsidRPr="00F473EC" w:rsidRDefault="00EF27E5" w:rsidP="00EF27E5">
            <w:pPr>
              <w:pStyle w:val="Paragraphedeliste"/>
              <w:numPr>
                <w:ilvl w:val="0"/>
                <w:numId w:val="40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أثبت أن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2CCFD451">
                <v:shape id="_x0000_i1235" type="#_x0000_t75" style="width:24pt;height:20.25pt" o:ole="">
                  <v:imagedata r:id="rId389" o:title=""/>
                </v:shape>
                <o:OLEObject Type="Embed" ProgID="Equation.DSMT4" ShapeID="_x0000_i1235" DrawAspect="Content" ObjectID="_1827917499" r:id="rId393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يطلب تعيين أساسها.</w:t>
            </w:r>
          </w:p>
          <w:p w14:paraId="54177AA1" w14:textId="77777777" w:rsidR="00EF27E5" w:rsidRPr="00F473EC" w:rsidRDefault="00EF27E5" w:rsidP="00EF27E5">
            <w:pPr>
              <w:pStyle w:val="Paragraphedeliste"/>
              <w:numPr>
                <w:ilvl w:val="0"/>
                <w:numId w:val="40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هل العدد </w:t>
            </w:r>
            <w:r w:rsidRPr="00A33F3D">
              <w:rPr>
                <w:position w:val="-24"/>
              </w:rPr>
              <w:object w:dxaOrig="440" w:dyaOrig="620" w14:anchorId="3C10EB50">
                <v:shape id="_x0000_i1236" type="#_x0000_t75" style="width:21.75pt;height:30.75pt" o:ole="">
                  <v:imagedata r:id="rId394" o:title=""/>
                </v:shape>
                <o:OLEObject Type="Embed" ProgID="Equation.DSMT4" ShapeID="_x0000_i1236" DrawAspect="Content" ObjectID="_1827917500" r:id="rId395"/>
              </w:object>
            </w:r>
            <w:r w:rsidRPr="00F473EC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حد من حدود 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70202544">
                <v:shape id="_x0000_i1237" type="#_x0000_t75" style="width:24pt;height:20.25pt" o:ole="">
                  <v:imagedata r:id="rId389" o:title=""/>
                </v:shape>
                <o:OLEObject Type="Embed" ProgID="Equation.DSMT4" ShapeID="_x0000_i1237" DrawAspect="Content" ObjectID="_1827917501" r:id="rId39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؟ ما رتبته؟</w:t>
            </w:r>
          </w:p>
          <w:p w14:paraId="23C85984" w14:textId="77777777" w:rsidR="00EF27E5" w:rsidRPr="00DD339A" w:rsidRDefault="00EF27E5" w:rsidP="00EF27E5">
            <w:pPr>
              <w:pStyle w:val="Paragraphedeliste"/>
              <w:numPr>
                <w:ilvl w:val="0"/>
                <w:numId w:val="40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المجموع: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840" w:dyaOrig="360" w14:anchorId="1C428D4D">
                <v:shape id="_x0000_i1238" type="#_x0000_t75" style="width:92.25pt;height:18pt" o:ole="">
                  <v:imagedata r:id="rId397" o:title=""/>
                </v:shape>
                <o:OLEObject Type="Embed" ProgID="Equation.DSMT4" ShapeID="_x0000_i1238" DrawAspect="Content" ObjectID="_1827917502" r:id="rId398"/>
              </w:object>
            </w:r>
          </w:p>
          <w:p w14:paraId="18148A39" w14:textId="0129921E" w:rsidR="00EF27E5" w:rsidRPr="003E492C" w:rsidRDefault="00EF27E5" w:rsidP="00EF27E5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03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670776A9" w14:textId="77777777" w:rsidR="00EF27E5" w:rsidRPr="00F473EC" w:rsidRDefault="00EF27E5" w:rsidP="00EF27E5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BD1CAFA">
                <v:shape id="_x0000_i1239" type="#_x0000_t75" style="width:24pt;height:20.25pt" o:ole="">
                  <v:imagedata r:id="rId389" o:title=""/>
                </v:shape>
                <o:OLEObject Type="Embed" ProgID="Equation.DSMT4" ShapeID="_x0000_i1239" DrawAspect="Content" ObjectID="_1827917503" r:id="rId399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بـــــ: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960" w:dyaOrig="360" w14:anchorId="7A64BC9F">
                <v:shape id="_x0000_i1240" type="#_x0000_t75" style="width:48pt;height:18pt" o:ole="">
                  <v:imagedata r:id="rId400" o:title=""/>
                </v:shape>
                <o:OLEObject Type="Embed" ProgID="Equation.DSMT4" ShapeID="_x0000_i1240" DrawAspect="Content" ObjectID="_1827917504" r:id="rId401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و 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080" w:dyaOrig="360" w14:anchorId="05A51DDF">
                <v:shape id="_x0000_i1241" type="#_x0000_t75" style="width:53.25pt;height:18pt" o:ole="">
                  <v:imagedata r:id="rId402" o:title=""/>
                </v:shape>
                <o:OLEObject Type="Embed" ProgID="Equation.DSMT4" ShapeID="_x0000_i1241" DrawAspect="Content" ObjectID="_1827917505" r:id="rId403"/>
              </w:object>
            </w:r>
          </w:p>
          <w:p w14:paraId="246015F3" w14:textId="77777777" w:rsidR="00EF27E5" w:rsidRPr="00F473EC" w:rsidRDefault="00EF27E5" w:rsidP="00EF27E5">
            <w:pPr>
              <w:pStyle w:val="Paragraphedeliste"/>
              <w:numPr>
                <w:ilvl w:val="0"/>
                <w:numId w:val="42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أساس المتتالية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2A779C1A">
                <v:shape id="_x0000_i1242" type="#_x0000_t75" style="width:24pt;height:20.25pt" o:ole="">
                  <v:imagedata r:id="rId389" o:title=""/>
                </v:shape>
                <o:OLEObject Type="Embed" ProgID="Equation.DSMT4" ShapeID="_x0000_i1242" DrawAspect="Content" ObjectID="_1827917506" r:id="rId404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وحدها الأول.</w:t>
            </w:r>
          </w:p>
          <w:p w14:paraId="1536DBFA" w14:textId="77777777" w:rsidR="00EF27E5" w:rsidRPr="00F473EC" w:rsidRDefault="00EF27E5" w:rsidP="00EF27E5">
            <w:pPr>
              <w:pStyle w:val="Paragraphedeliste"/>
              <w:numPr>
                <w:ilvl w:val="0"/>
                <w:numId w:val="42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كتب عبارة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9AC4BBD">
                <v:shape id="_x0000_i1243" type="#_x0000_t75" style="width:12.75pt;height:18pt" o:ole="">
                  <v:imagedata r:id="rId405" o:title=""/>
                </v:shape>
                <o:OLEObject Type="Embed" ProgID="Equation.DSMT4" ShapeID="_x0000_i1243" DrawAspect="Content" ObjectID="_1827917507" r:id="rId406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F473EC">
              <w:rPr>
                <w:rFonts w:ascii="Amiri" w:hAnsi="Amiri" w:cs="Amiri"/>
                <w:sz w:val="26"/>
                <w:szCs w:val="26"/>
              </w:rPr>
              <w:t>n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4A1D158" w14:textId="77777777" w:rsidR="00EF27E5" w:rsidRPr="00F473EC" w:rsidRDefault="00EF27E5" w:rsidP="00EF27E5">
            <w:pPr>
              <w:pStyle w:val="Paragraphedeliste"/>
              <w:numPr>
                <w:ilvl w:val="0"/>
                <w:numId w:val="42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المجموع: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980" w:dyaOrig="360" w14:anchorId="71E277A3">
                <v:shape id="_x0000_i1244" type="#_x0000_t75" style="width:99pt;height:18pt" o:ole="">
                  <v:imagedata r:id="rId407" o:title=""/>
                </v:shape>
                <o:OLEObject Type="Embed" ProgID="Equation.DSMT4" ShapeID="_x0000_i1244" DrawAspect="Content" ObjectID="_1827917508" r:id="rId408"/>
              </w:object>
            </w:r>
          </w:p>
          <w:p w14:paraId="40EBE9AF" w14:textId="77777777" w:rsidR="00EF27E5" w:rsidRPr="00EF27E5" w:rsidRDefault="00EF27E5" w:rsidP="00EF27E5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727C29A4" w14:textId="6B1C418D" w:rsidR="004F21AD" w:rsidRPr="004F21AD" w:rsidRDefault="004F21AD" w:rsidP="004F21AD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</w:rPr>
            </w:pPr>
            <w:r w:rsidRPr="004F21AD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 xml:space="preserve">تطبيق </w:t>
            </w:r>
            <w:r w:rsidR="00EF27E5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04</w:t>
            </w:r>
            <w:r w:rsidRPr="004F21AD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:</w:t>
            </w:r>
          </w:p>
          <w:p w14:paraId="20567E41" w14:textId="77777777" w:rsidR="004F21AD" w:rsidRPr="004F21AD" w:rsidRDefault="004F21AD" w:rsidP="004F21AD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4F21AD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18D92C4A">
                <v:shape id="_x0000_i1245" type="#_x0000_t75" style="width:24pt;height:20.25pt" o:ole="">
                  <v:imagedata r:id="rId409" o:title=""/>
                </v:shape>
                <o:OLEObject Type="Embed" ProgID="Equation.DSMT4" ShapeID="_x0000_i1245" DrawAspect="Content" ObjectID="_1827917509" r:id="rId410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حدها الأول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5E84C89B">
                <v:shape id="_x0000_i1246" type="#_x0000_t75" style="width:12pt;height:18pt" o:ole="">
                  <v:imagedata r:id="rId411" o:title=""/>
                </v:shape>
                <o:OLEObject Type="Embed" ProgID="Equation.DSMT4" ShapeID="_x0000_i1246" DrawAspect="Content" ObjectID="_1827917510" r:id="rId412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313638E3" w14:textId="77777777" w:rsidR="004F21AD" w:rsidRPr="004F21AD" w:rsidRDefault="004F21AD" w:rsidP="004F21AD">
            <w:pPr>
              <w:bidi/>
              <w:ind w:left="1028" w:hanging="288"/>
              <w:rPr>
                <w:rFonts w:ascii="Amiri" w:hAnsi="Amiri" w:cs="Amiri"/>
                <w:sz w:val="26"/>
                <w:szCs w:val="26"/>
                <w:rtl/>
              </w:rPr>
            </w:pPr>
            <w:r w:rsidRPr="004F21AD">
              <w:rPr>
                <w:rFonts w:ascii="Amiri" w:hAnsi="Amiri" w:cs="Amiri"/>
                <w:sz w:val="26"/>
                <w:szCs w:val="26"/>
                <w:rtl/>
              </w:rPr>
              <w:t>1) احسب حدها الثاني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710C537">
                <v:shape id="_x0000_i1247" type="#_x0000_t75" style="width:12.75pt;height:18pt" o:ole="">
                  <v:imagedata r:id="rId413" o:title=""/>
                </v:shape>
                <o:OLEObject Type="Embed" ProgID="Equation.DSMT4" ShapeID="_x0000_i1247" DrawAspect="Content" ObjectID="_1827917511" r:id="rId414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علما أنّ: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1140" w:dyaOrig="360" w14:anchorId="496A9FD4">
                <v:shape id="_x0000_i1248" type="#_x0000_t75" style="width:57pt;height:18pt" o:ole="">
                  <v:imagedata r:id="rId415" o:title=""/>
                </v:shape>
                <o:OLEObject Type="Embed" ProgID="Equation.DSMT4" ShapeID="_x0000_i1248" DrawAspect="Content" ObjectID="_1827917512" r:id="rId416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08313BED" w14:textId="77777777" w:rsidR="004F21AD" w:rsidRPr="004F21AD" w:rsidRDefault="004F21AD" w:rsidP="004F21AD">
            <w:pPr>
              <w:bidi/>
              <w:ind w:left="1028" w:hanging="288"/>
              <w:rPr>
                <w:rFonts w:ascii="Amiri" w:hAnsi="Amiri" w:cs="Amiri"/>
                <w:sz w:val="26"/>
                <w:szCs w:val="26"/>
                <w:rtl/>
              </w:rPr>
            </w:pP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2) احسب الحد الرابع 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1A82617C">
                <v:shape id="_x0000_i1249" type="#_x0000_t75" style="width:12.75pt;height:18pt" o:ole="">
                  <v:imagedata r:id="rId417" o:title=""/>
                </v:shape>
                <o:OLEObject Type="Embed" ProgID="Equation.DSMT4" ShapeID="_x0000_i1249" DrawAspect="Content" ObjectID="_1827917513" r:id="rId418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علما أن: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1600" w:dyaOrig="360" w14:anchorId="16E280E1">
                <v:shape id="_x0000_i1250" type="#_x0000_t75" style="width:80.25pt;height:18pt" o:ole="">
                  <v:imagedata r:id="rId419" o:title=""/>
                </v:shape>
                <o:OLEObject Type="Embed" ProgID="Equation.DSMT4" ShapeID="_x0000_i1250" DrawAspect="Content" ObjectID="_1827917514" r:id="rId420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765689A5" w14:textId="7EE920C4" w:rsidR="00DD339A" w:rsidRPr="00EF27E5" w:rsidRDefault="004F21AD" w:rsidP="00EF27E5">
            <w:pPr>
              <w:bidi/>
              <w:ind w:left="1028" w:hanging="288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3) احسب الأساس </w:t>
            </w:r>
            <w:r w:rsidRPr="004F21AD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00" w14:anchorId="443C9252">
                <v:shape id="_x0000_i1251" type="#_x0000_t75" style="width:9pt;height:9.75pt" o:ole="">
                  <v:imagedata r:id="rId421" o:title=""/>
                </v:shape>
                <o:OLEObject Type="Embed" ProgID="Equation.DSMT4" ShapeID="_x0000_i1251" DrawAspect="Content" ObjectID="_1827917515" r:id="rId422"/>
              </w:object>
            </w:r>
            <w:r w:rsidRPr="004F21AD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4F21A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وحدها الأول 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6B404E62">
                <v:shape id="_x0000_i1252" type="#_x0000_t75" style="width:12pt;height:18pt" o:ole="">
                  <v:imagedata r:id="rId411" o:title=""/>
                </v:shape>
                <o:OLEObject Type="Embed" ProgID="Equation.DSMT4" ShapeID="_x0000_i1252" DrawAspect="Content" ObjectID="_1827917516" r:id="rId423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4F21AD">
              <w:rPr>
                <w:rFonts w:ascii="Amiri" w:hAnsi="Amiri" w:cs="Amiri" w:hint="cs"/>
                <w:sz w:val="26"/>
                <w:szCs w:val="26"/>
                <w:rtl/>
              </w:rPr>
              <w:t>واكتب</w:t>
            </w:r>
            <w:r w:rsidRPr="004F21AD">
              <w:rPr>
                <w:rFonts w:ascii="Amiri" w:hAnsi="Amiri" w:cs="Amiri"/>
                <w:sz w:val="26"/>
                <w:szCs w:val="26"/>
                <w:rtl/>
              </w:rPr>
              <w:t xml:space="preserve"> عبارة </w:t>
            </w:r>
            <w:r w:rsidRPr="004F21AD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11EDCD5E">
                <v:shape id="_x0000_i1253" type="#_x0000_t75" style="width:12.75pt;height:18pt" o:ole="">
                  <v:imagedata r:id="rId424" o:title=""/>
                </v:shape>
                <o:OLEObject Type="Embed" ProgID="Equation.DSMT4" ShapeID="_x0000_i1253" DrawAspect="Content" ObjectID="_1827917517" r:id="rId425"/>
              </w:object>
            </w:r>
            <w:r w:rsidRPr="004F21AD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4F21AD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AEC52CE">
                <v:shape id="_x0000_i1254" type="#_x0000_t75" style="width:9.75pt;height:11.25pt" o:ole="">
                  <v:imagedata r:id="rId426" o:title=""/>
                </v:shape>
                <o:OLEObject Type="Embed" ProgID="Equation.DSMT4" ShapeID="_x0000_i1254" DrawAspect="Content" ObjectID="_1827917518" r:id="rId427"/>
              </w:object>
            </w:r>
          </w:p>
          <w:p w14:paraId="050D7510" w14:textId="64333305" w:rsidR="00CB6B51" w:rsidRPr="003E492C" w:rsidRDefault="00CB6B51" w:rsidP="00DD339A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EF27E5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05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705096D7" w14:textId="77777777" w:rsidR="00CB6B51" w:rsidRPr="00F473EC" w:rsidRDefault="00CB6B51" w:rsidP="00CB6B51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89F1999">
                <v:shape id="_x0000_i1255" type="#_x0000_t75" style="width:24pt;height:20.25pt" o:ole="">
                  <v:imagedata r:id="rId389" o:title=""/>
                </v:shape>
                <o:OLEObject Type="Embed" ProgID="Equation.DSMT4" ShapeID="_x0000_i1255" DrawAspect="Content" ObjectID="_1827917519" r:id="rId428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بـــــ: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480" w:dyaOrig="360" w14:anchorId="4AA5C472">
                <v:shape id="_x0000_i1256" type="#_x0000_t75" style="width:74.25pt;height:18pt" o:ole="">
                  <v:imagedata r:id="rId429" o:title=""/>
                </v:shape>
                <o:OLEObject Type="Embed" ProgID="Equation.DSMT4" ShapeID="_x0000_i1256" DrawAspect="Content" ObjectID="_1827917520" r:id="rId430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و   </w:t>
            </w:r>
            <w:r w:rsidRPr="00F473EC">
              <w:rPr>
                <w:rFonts w:ascii="Amiri" w:hAnsi="Amiri" w:cs="Amiri"/>
                <w:position w:val="-6"/>
                <w:sz w:val="26"/>
                <w:szCs w:val="26"/>
              </w:rPr>
              <w:object w:dxaOrig="540" w:dyaOrig="279" w14:anchorId="546E2D4B">
                <v:shape id="_x0000_i1257" type="#_x0000_t75" style="width:27pt;height:13.5pt" o:ole="">
                  <v:imagedata r:id="rId431" o:title=""/>
                </v:shape>
                <o:OLEObject Type="Embed" ProgID="Equation.DSMT4" ShapeID="_x0000_i1257" DrawAspect="Content" ObjectID="_1827917521" r:id="rId432"/>
              </w:object>
            </w:r>
          </w:p>
          <w:p w14:paraId="5EB7A081" w14:textId="77777777" w:rsidR="00CB6B51" w:rsidRPr="00F473EC" w:rsidRDefault="00CB6B51" w:rsidP="00CB6B51">
            <w:pPr>
              <w:pStyle w:val="Paragraphedeliste"/>
              <w:numPr>
                <w:ilvl w:val="0"/>
                <w:numId w:val="43"/>
              </w:numPr>
              <w:bidi/>
              <w:spacing w:after="200"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عين الحد الأول للمتتالية </w:t>
            </w: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21CC74F5">
                <v:shape id="_x0000_i1258" type="#_x0000_t75" style="width:24pt;height:20.25pt" o:ole="">
                  <v:imagedata r:id="rId389" o:title=""/>
                </v:shape>
                <o:OLEObject Type="Embed" ProgID="Equation.DSMT4" ShapeID="_x0000_i1258" DrawAspect="Content" ObjectID="_1827917522" r:id="rId433"/>
              </w:object>
            </w:r>
          </w:p>
          <w:p w14:paraId="45954C01" w14:textId="77777777" w:rsidR="00CB6B51" w:rsidRPr="00F473EC" w:rsidRDefault="00CB6B51" w:rsidP="00CB6B51">
            <w:pPr>
              <w:pStyle w:val="Paragraphedeliste"/>
              <w:numPr>
                <w:ilvl w:val="0"/>
                <w:numId w:val="43"/>
              </w:numPr>
              <w:bidi/>
              <w:spacing w:after="200"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كتب عبارة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3BAFA542">
                <v:shape id="_x0000_i1259" type="#_x0000_t75" style="width:12.75pt;height:18pt" o:ole="">
                  <v:imagedata r:id="rId405" o:title=""/>
                </v:shape>
                <o:OLEObject Type="Embed" ProgID="Equation.DSMT4" ShapeID="_x0000_i1259" DrawAspect="Content" ObjectID="_1827917523" r:id="rId434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F473EC">
              <w:rPr>
                <w:rFonts w:ascii="Amiri" w:hAnsi="Amiri" w:cs="Amiri"/>
                <w:sz w:val="26"/>
                <w:szCs w:val="26"/>
              </w:rPr>
              <w:t>n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270AB1E" w14:textId="77777777" w:rsidR="00EF27E5" w:rsidRDefault="00EF27E5" w:rsidP="00CB6B51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129CEF6E" w14:textId="77777777" w:rsidR="00EF27E5" w:rsidRDefault="00EF27E5" w:rsidP="00EF27E5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D8F5823" w14:textId="519EFC41" w:rsidR="00CB6B51" w:rsidRPr="003E492C" w:rsidRDefault="00CB6B51" w:rsidP="00EF27E5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C1462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06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2F351DD1" w14:textId="77777777" w:rsidR="00CB6B51" w:rsidRPr="00F473EC" w:rsidRDefault="00CB6B51" w:rsidP="00CB6B51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773EF935">
                <v:shape id="_x0000_i1260" type="#_x0000_t75" style="width:24pt;height:20.25pt" o:ole="">
                  <v:imagedata r:id="rId389" o:title=""/>
                </v:shape>
                <o:OLEObject Type="Embed" ProgID="Equation.DSMT4" ShapeID="_x0000_i1260" DrawAspect="Content" ObjectID="_1827917524" r:id="rId435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بـــــ: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1900" w:dyaOrig="360" w14:anchorId="45EB59A5">
                <v:shape id="_x0000_i1261" type="#_x0000_t75" style="width:95.25pt;height:18pt" o:ole="">
                  <v:imagedata r:id="rId436" o:title=""/>
                </v:shape>
                <o:OLEObject Type="Embed" ProgID="Equation.DSMT4" ShapeID="_x0000_i1261" DrawAspect="Content" ObjectID="_1827917525" r:id="rId437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  و  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620" w:dyaOrig="360" w14:anchorId="70DADE4A">
                <v:shape id="_x0000_i1262" type="#_x0000_t75" style="width:30.75pt;height:18pt" o:ole="">
                  <v:imagedata r:id="rId438" o:title=""/>
                </v:shape>
                <o:OLEObject Type="Embed" ProgID="Equation.DSMT4" ShapeID="_x0000_i1262" DrawAspect="Content" ObjectID="_1827917526" r:id="rId439"/>
              </w:object>
            </w:r>
          </w:p>
          <w:p w14:paraId="23C5B25F" w14:textId="2C5B5434" w:rsidR="00CB6B51" w:rsidRPr="00F473EC" w:rsidRDefault="00F82B94" w:rsidP="00CB6B51">
            <w:pPr>
              <w:pStyle w:val="Paragraphedeliste"/>
              <w:numPr>
                <w:ilvl w:val="0"/>
                <w:numId w:val="44"/>
              </w:numPr>
              <w:bidi/>
              <w:spacing w:after="200"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8815BDA" wp14:editId="173E11E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195581</wp:posOffset>
                      </wp:positionV>
                      <wp:extent cx="1962150" cy="1943100"/>
                      <wp:effectExtent l="0" t="0" r="19050" b="19050"/>
                      <wp:wrapNone/>
                      <wp:docPr id="168239923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943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63D25" w14:textId="29961BE6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90065" wp14:editId="3C39FA24">
                                        <wp:extent cx="1753870" cy="1736725"/>
                                        <wp:effectExtent l="0" t="0" r="0" b="0"/>
                                        <wp:docPr id="586948474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6948474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3870" cy="173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5BDA" id="Rectangle 41" o:spid="_x0000_s1046" style="position:absolute;left:0;text-align:left;margin-left:-.3pt;margin-top:15.4pt;width:154.5pt;height:15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" fillcolor="white [3201]" strokecolor="white [3212]" strokeweight="2pt">
                      <v:textbox>
                        <w:txbxContent>
                          <w:p w14:paraId="4B263D25" w14:textId="29961BE6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90065" wp14:editId="3C39FA24">
                                  <wp:extent cx="1753870" cy="1736725"/>
                                  <wp:effectExtent l="0" t="0" r="0" b="0"/>
                                  <wp:docPr id="58694847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948474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173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6B51" w:rsidRPr="00F473EC">
              <w:rPr>
                <w:rFonts w:ascii="Amiri" w:hAnsi="Amiri" w:cs="Amiri"/>
                <w:sz w:val="26"/>
                <w:szCs w:val="26"/>
                <w:rtl/>
              </w:rPr>
              <w:t xml:space="preserve">عين أساس المتتالية </w:t>
            </w:r>
            <w:r w:rsidR="00CB6B51"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178EA470">
                <v:shape id="_x0000_i1263" type="#_x0000_t75" style="width:24pt;height:20.25pt" o:ole="">
                  <v:imagedata r:id="rId389" o:title=""/>
                </v:shape>
                <o:OLEObject Type="Embed" ProgID="Equation.DSMT4" ShapeID="_x0000_i1263" DrawAspect="Content" ObjectID="_1827917527" r:id="rId440"/>
              </w:object>
            </w:r>
          </w:p>
          <w:p w14:paraId="07BC5511" w14:textId="4BB2FB31" w:rsidR="0096768A" w:rsidRPr="003E492C" w:rsidRDefault="00CB6B51" w:rsidP="003E492C">
            <w:pPr>
              <w:pStyle w:val="Paragraphedeliste"/>
              <w:numPr>
                <w:ilvl w:val="0"/>
                <w:numId w:val="44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كتب عبارة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5647115C">
                <v:shape id="_x0000_i1264" type="#_x0000_t75" style="width:12.75pt;height:18pt" o:ole="">
                  <v:imagedata r:id="rId405" o:title=""/>
                </v:shape>
                <o:OLEObject Type="Embed" ProgID="Equation.DSMT4" ShapeID="_x0000_i1264" DrawAspect="Content" ObjectID="_1827917528" r:id="rId441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F473EC">
              <w:rPr>
                <w:rFonts w:ascii="Amiri" w:hAnsi="Amiri" w:cs="Amiri"/>
                <w:sz w:val="26"/>
                <w:szCs w:val="26"/>
              </w:rPr>
              <w:t>n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6DFB2C6" w14:textId="5BA929DB" w:rsidR="00CB6B51" w:rsidRPr="003E492C" w:rsidRDefault="00CB6B51" w:rsidP="0096768A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C1462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07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2EDA4B58" w14:textId="77777777" w:rsidR="00CB6B51" w:rsidRPr="00F473EC" w:rsidRDefault="00CB6B51" w:rsidP="00CB6B51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u w:val="single"/>
                <w:rtl/>
                <w:lang w:bidi="ar-DZ"/>
              </w:rPr>
            </w:pPr>
          </w:p>
          <w:p w14:paraId="07893AA6" w14:textId="77777777" w:rsidR="00CB6B51" w:rsidRPr="00F473EC" w:rsidRDefault="00CB6B51" w:rsidP="00CB6B5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04BDE1A">
                <v:shape id="_x0000_i1265" type="#_x0000_t75" style="width:24pt;height:20.25pt" o:ole="">
                  <v:imagedata r:id="rId389" o:title=""/>
                </v:shape>
                <o:OLEObject Type="Embed" ProgID="Equation.DSMT4" ShapeID="_x0000_i1265" DrawAspect="Content" ObjectID="_1827917529" r:id="rId442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F473EC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بـــــ:  </w:t>
            </w:r>
            <w:r w:rsidRPr="00F473EC">
              <w:rPr>
                <w:rFonts w:ascii="Amiri" w:hAnsi="Amiri" w:cs="Amiri"/>
                <w:position w:val="-32"/>
                <w:sz w:val="26"/>
                <w:szCs w:val="26"/>
              </w:rPr>
              <w:object w:dxaOrig="1420" w:dyaOrig="760" w14:anchorId="09945FBE">
                <v:shape id="_x0000_i1266" type="#_x0000_t75" style="width:71.25pt;height:38.25pt" o:ole="">
                  <v:imagedata r:id="rId443" o:title=""/>
                </v:shape>
                <o:OLEObject Type="Embed" ProgID="Equation.DSMT4" ShapeID="_x0000_i1266" DrawAspect="Content" ObjectID="_1827917530" r:id="rId444"/>
              </w:object>
            </w:r>
          </w:p>
          <w:p w14:paraId="369BB751" w14:textId="77777777" w:rsidR="00CB6B51" w:rsidRPr="00F473EC" w:rsidRDefault="00CB6B51" w:rsidP="00CB6B51">
            <w:pPr>
              <w:pStyle w:val="Paragraphedeliste"/>
              <w:numPr>
                <w:ilvl w:val="0"/>
                <w:numId w:val="45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أساس المتتالية </w:t>
            </w:r>
            <w:r w:rsidRPr="00F473EC">
              <w:rPr>
                <w:rFonts w:ascii="Amiri" w:hAnsi="Amiri" w:cs="Amiri"/>
                <w:sz w:val="26"/>
                <w:szCs w:val="26"/>
                <w:lang w:bidi="ar-DZ"/>
              </w:rPr>
              <w:t>r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وحدها الأول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1C29BCC4">
                <v:shape id="_x0000_i1267" type="#_x0000_t75" style="width:12.75pt;height:18pt" o:ole="">
                  <v:imagedata r:id="rId445" o:title=""/>
                </v:shape>
                <o:OLEObject Type="Embed" ProgID="Equation.DSMT4" ShapeID="_x0000_i1267" DrawAspect="Content" ObjectID="_1827917531" r:id="rId446"/>
              </w:objec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0ED45D12" w14:textId="77777777" w:rsidR="00CB6B51" w:rsidRPr="00F473EC" w:rsidRDefault="00CB6B51" w:rsidP="00CB6B51">
            <w:pPr>
              <w:pStyle w:val="Paragraphedeliste"/>
              <w:numPr>
                <w:ilvl w:val="0"/>
                <w:numId w:val="45"/>
              </w:numPr>
              <w:bidi/>
              <w:spacing w:after="200"/>
              <w:rPr>
                <w:rFonts w:ascii="Amiri" w:hAnsi="Amiri" w:cs="Amiri"/>
                <w:sz w:val="26"/>
                <w:szCs w:val="26"/>
              </w:rPr>
            </w:pPr>
            <w:r w:rsidRPr="00F473E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كتب عبارة </w:t>
            </w:r>
            <w:r w:rsidRPr="00F473E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083B5C49">
                <v:shape id="_x0000_i1268" type="#_x0000_t75" style="width:12.75pt;height:18pt" o:ole="">
                  <v:imagedata r:id="rId405" o:title=""/>
                </v:shape>
                <o:OLEObject Type="Embed" ProgID="Equation.DSMT4" ShapeID="_x0000_i1268" DrawAspect="Content" ObjectID="_1827917532" r:id="rId447"/>
              </w:object>
            </w:r>
            <w:r w:rsidRPr="00F473EC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F473EC">
              <w:rPr>
                <w:rFonts w:ascii="Amiri" w:hAnsi="Amiri" w:cs="Amiri"/>
                <w:sz w:val="26"/>
                <w:szCs w:val="26"/>
              </w:rPr>
              <w:t>n</w:t>
            </w:r>
            <w:r w:rsidRPr="00F473E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6BBDFEE" w14:textId="529C9475" w:rsidR="00ED711E" w:rsidRPr="003E492C" w:rsidRDefault="0096768A" w:rsidP="00ED711E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C1462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08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5684C547" w14:textId="77777777" w:rsidR="00ED711E" w:rsidRPr="00ED711E" w:rsidRDefault="00ED711E" w:rsidP="00ED711E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لتكن </w:t>
            </w:r>
            <w:r w:rsidRPr="00ED711E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067FCA5B">
                <v:shape id="_x0000_i1269" type="#_x0000_t75" style="width:24pt;height:20.25pt" o:ole="">
                  <v:imagedata r:id="rId448" o:title=""/>
                </v:shape>
                <o:OLEObject Type="Embed" ProgID="Equation.DSMT4" ShapeID="_x0000_i1269" DrawAspect="Content" ObjectID="_1827917533" r:id="rId449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ED711E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6F82ACC5">
                <v:shape id="_x0000_i1270" type="#_x0000_t75" style="width:23.25pt;height:20.25pt" o:ole="">
                  <v:imagedata r:id="rId450" o:title=""/>
                </v:shape>
                <o:OLEObject Type="Embed" ProgID="Equation.DSMT4" ShapeID="_x0000_i1270" DrawAspect="Content" ObjectID="_1827917534" r:id="rId451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متتاليتين معرفتين على الترتيب: </w:t>
            </w:r>
            <w:r w:rsidRPr="00ED711E">
              <w:rPr>
                <w:rFonts w:ascii="Amiri" w:hAnsi="Amiri" w:cs="Amiri"/>
                <w:position w:val="-12"/>
                <w:sz w:val="26"/>
                <w:szCs w:val="26"/>
              </w:rPr>
              <w:object w:dxaOrig="620" w:dyaOrig="360" w14:anchorId="032AE5C0">
                <v:shape id="_x0000_i1271" type="#_x0000_t75" style="width:30.75pt;height:18pt" o:ole="">
                  <v:imagedata r:id="rId452" o:title=""/>
                </v:shape>
                <o:OLEObject Type="Embed" ProgID="Equation.DSMT4" ShapeID="_x0000_i1271" DrawAspect="Content" ObjectID="_1827917535" r:id="rId453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D711E">
              <w:rPr>
                <w:rFonts w:ascii="Amiri" w:hAnsi="Amiri" w:cs="Amiri"/>
                <w:position w:val="-12"/>
                <w:sz w:val="26"/>
                <w:szCs w:val="26"/>
              </w:rPr>
              <w:object w:dxaOrig="1620" w:dyaOrig="360" w14:anchorId="1FBCA4AF">
                <v:shape id="_x0000_i1272" type="#_x0000_t75" style="width:81pt;height:18pt" o:ole="">
                  <v:imagedata r:id="rId454" o:title=""/>
                </v:shape>
                <o:OLEObject Type="Embed" ProgID="Equation.DSMT4" ShapeID="_x0000_i1272" DrawAspect="Content" ObjectID="_1827917536" r:id="rId455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D711E">
              <w:rPr>
                <w:rFonts w:ascii="Amiri" w:hAnsi="Amiri" w:cs="Amiri"/>
                <w:position w:val="-12"/>
                <w:sz w:val="26"/>
                <w:szCs w:val="26"/>
              </w:rPr>
              <w:object w:dxaOrig="1260" w:dyaOrig="360" w14:anchorId="23068E51">
                <v:shape id="_x0000_i1273" type="#_x0000_t75" style="width:63pt;height:18pt" o:ole="">
                  <v:imagedata r:id="rId456" o:title=""/>
                </v:shape>
                <o:OLEObject Type="Embed" ProgID="Equation.DSMT4" ShapeID="_x0000_i1273" DrawAspect="Content" ObjectID="_1827917537" r:id="rId457"/>
              </w:object>
            </w:r>
          </w:p>
          <w:p w14:paraId="3E912735" w14:textId="77777777" w:rsidR="00ED711E" w:rsidRPr="00ED711E" w:rsidRDefault="00ED711E" w:rsidP="00ED711E">
            <w:pPr>
              <w:pStyle w:val="Paragraphedeliste"/>
              <w:numPr>
                <w:ilvl w:val="0"/>
                <w:numId w:val="49"/>
              </w:numPr>
              <w:bidi/>
              <w:ind w:left="348" w:firstLine="0"/>
              <w:rPr>
                <w:rFonts w:ascii="Amiri" w:hAnsi="Amiri" w:cs="Amiri"/>
                <w:sz w:val="26"/>
                <w:szCs w:val="26"/>
                <w:rtl/>
              </w:rPr>
            </w:pPr>
            <w:r w:rsidRPr="00ED711E">
              <w:rPr>
                <w:rFonts w:ascii="Amiri" w:hAnsi="Amiri" w:cs="Amiri"/>
                <w:sz w:val="26"/>
                <w:szCs w:val="26"/>
                <w:rtl/>
              </w:rPr>
              <w:t>أثبت أن المتتالية</w:t>
            </w:r>
            <w:r w:rsidRPr="00ED711E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4D8E8182">
                <v:shape id="_x0000_i1274" type="#_x0000_t75" style="width:23.25pt;height:20.25pt" o:ole="">
                  <v:imagedata r:id="rId458" o:title=""/>
                </v:shape>
                <o:OLEObject Type="Embed" ProgID="Equation.DSMT4" ShapeID="_x0000_i1274" DrawAspect="Content" ObjectID="_1827917538" r:id="rId459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>متتالية حسابية يطلب تعيين أساسها وحدها الأول.</w:t>
            </w:r>
          </w:p>
          <w:p w14:paraId="619A041A" w14:textId="77777777" w:rsidR="00ED711E" w:rsidRPr="00ED711E" w:rsidRDefault="00ED711E" w:rsidP="00ED711E">
            <w:pPr>
              <w:pStyle w:val="Paragraphedeliste"/>
              <w:numPr>
                <w:ilvl w:val="0"/>
                <w:numId w:val="49"/>
              </w:numPr>
              <w:bidi/>
              <w:spacing w:line="259" w:lineRule="auto"/>
              <w:ind w:left="348" w:firstLine="0"/>
              <w:rPr>
                <w:rFonts w:ascii="Amiri" w:hAnsi="Amiri" w:cs="Amiri"/>
                <w:sz w:val="26"/>
                <w:szCs w:val="26"/>
                <w:rtl/>
              </w:rPr>
            </w:pPr>
            <w:r w:rsidRPr="00ED711E">
              <w:rPr>
                <w:rFonts w:ascii="Amiri" w:hAnsi="Amiri" w:cs="Amiri"/>
                <w:sz w:val="26"/>
                <w:szCs w:val="26"/>
                <w:rtl/>
              </w:rPr>
              <w:t>أكتب</w:t>
            </w:r>
            <w:r w:rsidRPr="00ED711E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F0B2806">
                <v:shape id="_x0000_i1275" type="#_x0000_t75" style="width:12.75pt;height:18pt" o:ole="">
                  <v:imagedata r:id="rId460" o:title=""/>
                </v:shape>
                <o:OLEObject Type="Embed" ProgID="Equation.DSMT4" ShapeID="_x0000_i1275" DrawAspect="Content" ObjectID="_1827917539" r:id="rId461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بدلالة</w:t>
            </w:r>
            <w:r w:rsidRPr="00ED711E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A0B592E">
                <v:shape id="_x0000_i1276" type="#_x0000_t75" style="width:9.75pt;height:11.25pt" o:ole="">
                  <v:imagedata r:id="rId462" o:title=""/>
                </v:shape>
                <o:OLEObject Type="Embed" ProgID="Equation.DSMT4" ShapeID="_x0000_i1276" DrawAspect="Content" ObjectID="_1827917540" r:id="rId463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ثم أحسب المجموع</w:t>
            </w:r>
            <w:r w:rsidRPr="00ED711E">
              <w:rPr>
                <w:rFonts w:ascii="Amiri" w:hAnsi="Amiri" w:cs="Amiri"/>
                <w:position w:val="-6"/>
                <w:sz w:val="26"/>
                <w:szCs w:val="26"/>
              </w:rPr>
              <w:object w:dxaOrig="220" w:dyaOrig="279" w14:anchorId="4068FBDF">
                <v:shape id="_x0000_i1277" type="#_x0000_t75" style="width:11.25pt;height:14.25pt" o:ole="">
                  <v:imagedata r:id="rId464" o:title=""/>
                </v:shape>
                <o:OLEObject Type="Embed" ProgID="Equation.DSMT4" ShapeID="_x0000_i1277" DrawAspect="Content" ObjectID="_1827917541" r:id="rId465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مجموع </w:t>
            </w:r>
            <w:r w:rsidRPr="00ED711E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69382C4">
                <v:shape id="_x0000_i1278" type="#_x0000_t75" style="width:9.75pt;height:11.25pt" o:ole="">
                  <v:imagedata r:id="rId462" o:title=""/>
                </v:shape>
                <o:OLEObject Type="Embed" ProgID="Equation.DSMT4" ShapeID="_x0000_i1278" DrawAspect="Content" ObjectID="_1827917542" r:id="rId466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 حد الأولى من المتتالية</w:t>
            </w:r>
            <w:r w:rsidRPr="00ED711E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340C4A22">
                <v:shape id="_x0000_i1279" type="#_x0000_t75" style="width:23.25pt;height:20.25pt" o:ole="">
                  <v:imagedata r:id="rId458" o:title=""/>
                </v:shape>
                <o:OLEObject Type="Embed" ProgID="Equation.DSMT4" ShapeID="_x0000_i1279" DrawAspect="Content" ObjectID="_1827917543" r:id="rId467"/>
              </w:object>
            </w:r>
            <w:r w:rsidRPr="00ED711E">
              <w:rPr>
                <w:rFonts w:ascii="Amiri" w:hAnsi="Amiri" w:cs="Amiri"/>
                <w:sz w:val="26"/>
                <w:szCs w:val="26"/>
                <w:rtl/>
              </w:rPr>
              <w:t xml:space="preserve">. </w:t>
            </w:r>
          </w:p>
          <w:p w14:paraId="6745F5B9" w14:textId="77777777" w:rsidR="00ED711E" w:rsidRDefault="00ED711E" w:rsidP="00ED711E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511B7D89" w14:textId="423FEA5B" w:rsidR="00ED711E" w:rsidRPr="003E492C" w:rsidRDefault="00ED711E" w:rsidP="00ED711E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C1462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09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191C98E3" w14:textId="77777777" w:rsidR="003F4E25" w:rsidRPr="00974F60" w:rsidRDefault="003F4E25" w:rsidP="003F4E25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460" w:dyaOrig="360" w14:anchorId="6EB57C72">
                <v:shape id="_x0000_i1280" type="#_x0000_t75" style="width:23.25pt;height:18pt" o:ole="">
                  <v:imagedata r:id="rId468" o:title=""/>
                </v:shape>
                <o:OLEObject Type="Embed" ProgID="Equation.DSMT4" ShapeID="_x0000_i1280" DrawAspect="Content" ObjectID="_1827917544" r:id="rId469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حسابية متزايدة تماما معرفة من أجل كل عدد طبيعي </w:t>
            </w:r>
            <w:r w:rsidRPr="00974F60">
              <w:rPr>
                <w:rFonts w:ascii="Amiri" w:hAnsi="Amiri" w:cs="Amiri"/>
                <w:sz w:val="26"/>
                <w:szCs w:val="26"/>
                <w:lang w:bidi="ar-DZ"/>
              </w:rPr>
              <w:t>n</w: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بـــ: </w:t>
            </w:r>
            <w:r w:rsidRPr="00974F60">
              <w:rPr>
                <w:rFonts w:ascii="Amiri" w:hAnsi="Amiri" w:cs="Amiri"/>
                <w:position w:val="-34"/>
                <w:sz w:val="26"/>
                <w:szCs w:val="26"/>
              </w:rPr>
              <w:object w:dxaOrig="1880" w:dyaOrig="800" w14:anchorId="43742417">
                <v:shape id="_x0000_i1281" type="#_x0000_t75" style="width:93.75pt;height:39.75pt" o:ole="">
                  <v:imagedata r:id="rId470" o:title=""/>
                </v:shape>
                <o:OLEObject Type="Embed" ProgID="Equation.DSMT4" ShapeID="_x0000_i1281" DrawAspect="Content" ObjectID="_1827917545" r:id="rId471"/>
              </w:object>
            </w:r>
          </w:p>
          <w:p w14:paraId="7921EC1E" w14:textId="77777777" w:rsidR="003F4E25" w:rsidRPr="00974F60" w:rsidRDefault="003F4E25" w:rsidP="003F4E25">
            <w:pPr>
              <w:pStyle w:val="Paragraphedeliste"/>
              <w:numPr>
                <w:ilvl w:val="0"/>
                <w:numId w:val="50"/>
              </w:numPr>
              <w:bidi/>
              <w:ind w:left="360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974F60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 xml:space="preserve">أحسب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599957CD">
                <v:shape id="_x0000_i1282" type="#_x0000_t75" style="width:12pt;height:18pt" o:ole="">
                  <v:imagedata r:id="rId472" o:title=""/>
                </v:shape>
                <o:OLEObject Type="Embed" ProgID="Equation.DSMT4" ShapeID="_x0000_i1282" DrawAspect="Content" ObjectID="_1827917546" r:id="rId473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، 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ACA3E51">
                <v:shape id="_x0000_i1283" type="#_x0000_t75" style="width:12.75pt;height:18pt" o:ole="">
                  <v:imagedata r:id="rId474" o:title=""/>
                </v:shape>
                <o:OLEObject Type="Embed" ProgID="Equation.DSMT4" ShapeID="_x0000_i1283" DrawAspect="Content" ObjectID="_1827917547" r:id="rId475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BC5AA60">
                <v:shape id="_x0000_i1284" type="#_x0000_t75" style="width:12.75pt;height:18pt" o:ole="">
                  <v:imagedata r:id="rId476" o:title=""/>
                </v:shape>
                <o:OLEObject Type="Embed" ProgID="Equation.DSMT4" ShapeID="_x0000_i1284" DrawAspect="Content" ObjectID="_1827917548" r:id="rId477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256C28D2" w14:textId="29ACDE9A" w:rsidR="003F4E25" w:rsidRPr="00974F60" w:rsidRDefault="003F4E25" w:rsidP="003F4E25">
            <w:pPr>
              <w:pStyle w:val="Paragraphedeliste"/>
              <w:numPr>
                <w:ilvl w:val="0"/>
                <w:numId w:val="50"/>
              </w:numPr>
              <w:bidi/>
              <w:ind w:left="360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الأساس </w:t>
            </w:r>
            <w:r w:rsidRPr="00974F60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00" w14:anchorId="192615F2">
                <v:shape id="_x0000_i1285" type="#_x0000_t75" style="width:9pt;height:9.75pt" o:ole="">
                  <v:imagedata r:id="rId478" o:title=""/>
                </v:shape>
                <o:OLEObject Type="Embed" ProgID="Equation.DSMT4" ShapeID="_x0000_i1285" DrawAspect="Content" ObjectID="_1827917549" r:id="rId479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وال حد الأول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5249C22">
                <v:shape id="_x0000_i1286" type="#_x0000_t75" style="width:12.75pt;height:18pt" o:ole="">
                  <v:imagedata r:id="rId480" o:title=""/>
                </v:shape>
                <o:OLEObject Type="Embed" ProgID="Equation.DSMT4" ShapeID="_x0000_i1286" DrawAspect="Content" ObjectID="_1827917550" r:id="rId481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أكتب عبارة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886BF89">
                <v:shape id="_x0000_i1287" type="#_x0000_t75" style="width:12.75pt;height:18pt" o:ole="">
                  <v:imagedata r:id="rId482" o:title=""/>
                </v:shape>
                <o:OLEObject Type="Embed" ProgID="Equation.DSMT4" ShapeID="_x0000_i1287" DrawAspect="Content" ObjectID="_1827917551" r:id="rId483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974F60">
              <w:rPr>
                <w:rFonts w:ascii="Amiri" w:hAnsi="Amiri" w:cs="Amiri"/>
                <w:sz w:val="26"/>
                <w:szCs w:val="26"/>
                <w:lang w:bidi="ar-DZ"/>
              </w:rPr>
              <w:t>n</w: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166C5BF" w14:textId="77777777" w:rsidR="003F4E25" w:rsidRPr="003F4E25" w:rsidRDefault="003F4E25" w:rsidP="003F4E25">
            <w:pPr>
              <w:pStyle w:val="Paragraphedeliste"/>
              <w:numPr>
                <w:ilvl w:val="0"/>
                <w:numId w:val="50"/>
              </w:numPr>
              <w:bidi/>
              <w:ind w:left="360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هل 2015 حد من حدود المتتالية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460" w:dyaOrig="360" w14:anchorId="746EB5EB">
                <v:shape id="_x0000_i1288" type="#_x0000_t75" style="width:23.25pt;height:18pt" o:ole="">
                  <v:imagedata r:id="rId468" o:title=""/>
                </v:shape>
                <o:OLEObject Type="Embed" ProgID="Equation.DSMT4" ShapeID="_x0000_i1288" DrawAspect="Content" ObjectID="_1827917552" r:id="rId484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</w:rPr>
              <w:t xml:space="preserve"> ؟</w:t>
            </w:r>
          </w:p>
          <w:p w14:paraId="1EBD18D7" w14:textId="4570C547" w:rsidR="003F4E25" w:rsidRPr="003F4E25" w:rsidRDefault="003F4E25" w:rsidP="003F4E25">
            <w:pPr>
              <w:pStyle w:val="Paragraphedeliste"/>
              <w:numPr>
                <w:ilvl w:val="0"/>
                <w:numId w:val="50"/>
              </w:numPr>
              <w:bidi/>
              <w:ind w:left="360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3F4E2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3F4E2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أ- </w:t>
            </w:r>
            <w:r w:rsidRPr="003F4E25">
              <w:rPr>
                <w:rFonts w:ascii="Amiri" w:hAnsi="Amiri" w:cs="Amiri"/>
                <w:sz w:val="26"/>
                <w:szCs w:val="26"/>
                <w:rtl/>
              </w:rPr>
              <w:t xml:space="preserve">أحسب بدلالة </w:t>
            </w:r>
            <w:r w:rsidRPr="003F4E25">
              <w:rPr>
                <w:rFonts w:ascii="Amiri" w:hAnsi="Amiri" w:cs="Amiri"/>
                <w:sz w:val="26"/>
                <w:szCs w:val="26"/>
              </w:rPr>
              <w:t>n</w:t>
            </w:r>
            <w:r w:rsidRPr="003F4E2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المجموع: 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1920" w:dyaOrig="360" w14:anchorId="5645FFB1">
                <v:shape id="_x0000_i1289" type="#_x0000_t75" style="width:96pt;height:18pt" o:ole="">
                  <v:imagedata r:id="rId485" o:title=""/>
                </v:shape>
                <o:OLEObject Type="Embed" ProgID="Equation.DSMT4" ShapeID="_x0000_i1289" DrawAspect="Content" ObjectID="_1827917553" r:id="rId486"/>
              </w:object>
            </w:r>
            <w:r w:rsidRPr="003F4E25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ب- عين قيمة العدد الطبيعي </w:t>
            </w:r>
            <w:r w:rsidRPr="003F4E25">
              <w:rPr>
                <w:rFonts w:ascii="Amiri" w:hAnsi="Amiri" w:cs="Amiri"/>
                <w:sz w:val="26"/>
                <w:szCs w:val="26"/>
              </w:rPr>
              <w:t>n</w:t>
            </w:r>
            <w:r w:rsidRPr="003F4E2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 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900" w:dyaOrig="360" w14:anchorId="566F04F0">
                <v:shape id="_x0000_i1290" type="#_x0000_t75" style="width:45pt;height:18pt" o:ole="">
                  <v:imagedata r:id="rId487" o:title=""/>
                </v:shape>
                <o:OLEObject Type="Embed" ProgID="Equation.DSMT4" ShapeID="_x0000_i1290" DrawAspect="Content" ObjectID="_1827917554" r:id="rId488"/>
              </w:object>
            </w:r>
          </w:p>
          <w:p w14:paraId="576EAB86" w14:textId="0DCF6AD5" w:rsidR="003F4E25" w:rsidRPr="003F4E25" w:rsidRDefault="003F4E25" w:rsidP="003F4E25">
            <w:pPr>
              <w:pStyle w:val="Paragraphedeliste"/>
              <w:numPr>
                <w:ilvl w:val="0"/>
                <w:numId w:val="50"/>
              </w:numPr>
              <w:bidi/>
              <w:ind w:left="360"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نضع من اجل كل عدد طبيعي </w:t>
            </w:r>
            <w:r w:rsidRPr="00974F60">
              <w:rPr>
                <w:rFonts w:ascii="Amiri" w:hAnsi="Amiri" w:cs="Amiri"/>
                <w:sz w:val="26"/>
                <w:szCs w:val="26"/>
                <w:lang w:bidi="ar-DZ"/>
              </w:rPr>
              <w:t>n</w: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920" w:dyaOrig="360" w14:anchorId="7C1D4AA5">
                <v:shape id="_x0000_i1291" type="#_x0000_t75" style="width:45.75pt;height:18pt" o:ole="">
                  <v:imagedata r:id="rId489" o:title=""/>
                </v:shape>
                <o:OLEObject Type="Embed" ProgID="Equation.DSMT4" ShapeID="_x0000_i1291" DrawAspect="Content" ObjectID="_1827917555" r:id="rId490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أ- بين أن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440" w:dyaOrig="360" w14:anchorId="0AC58585">
                <v:shape id="_x0000_i1292" type="#_x0000_t75" style="width:21.75pt;height:18pt" o:ole="">
                  <v:imagedata r:id="rId491" o:title=""/>
                </v:shape>
                <o:OLEObject Type="Embed" ProgID="Equation.DSMT4" ShapeID="_x0000_i1292" DrawAspect="Content" ObjectID="_1827917556" r:id="rId492"/>
              </w:objec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حسابية يطلب تعيين أساسها وحدها الأول.</w: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ب- أحسب بدلالة </w:t>
            </w:r>
            <w:r w:rsidRPr="00974F60">
              <w:rPr>
                <w:rFonts w:ascii="Amiri" w:hAnsi="Amiri" w:cs="Amiri"/>
                <w:sz w:val="26"/>
                <w:szCs w:val="26"/>
                <w:lang w:bidi="ar-DZ"/>
              </w:rPr>
              <w:t>n</w:t>
            </w:r>
            <w:r w:rsidRPr="00974F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المجموع:  </w:t>
            </w:r>
            <w:r w:rsidRPr="00974F60">
              <w:rPr>
                <w:rFonts w:ascii="Amiri" w:hAnsi="Amiri" w:cs="Amiri"/>
                <w:position w:val="-12"/>
                <w:sz w:val="26"/>
                <w:szCs w:val="26"/>
              </w:rPr>
              <w:object w:dxaOrig="1880" w:dyaOrig="380" w14:anchorId="569FF03E">
                <v:shape id="_x0000_i1293" type="#_x0000_t75" style="width:93.75pt;height:18.75pt" o:ole="">
                  <v:imagedata r:id="rId493" o:title=""/>
                </v:shape>
                <o:OLEObject Type="Embed" ProgID="Equation.DSMT4" ShapeID="_x0000_i1293" DrawAspect="Content" ObjectID="_1827917557" r:id="rId494"/>
              </w:object>
            </w:r>
          </w:p>
          <w:p w14:paraId="28A88698" w14:textId="77777777" w:rsidR="003F4E25" w:rsidRDefault="003F4E25" w:rsidP="003F4E25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1A30D840" w14:textId="77777777" w:rsidR="00C1462B" w:rsidRDefault="00C1462B" w:rsidP="00C1462B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0A767B14" w14:textId="77777777" w:rsidR="00C1462B" w:rsidRDefault="00C1462B" w:rsidP="00C1462B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3C578294" w14:textId="77777777" w:rsidR="00C1462B" w:rsidRDefault="00C1462B" w:rsidP="00C1462B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24825E61" w14:textId="77777777" w:rsidR="00C1462B" w:rsidRDefault="00C1462B" w:rsidP="00C1462B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75A6F3D3" w14:textId="77777777" w:rsidR="00C1462B" w:rsidRDefault="00C1462B" w:rsidP="00C1462B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0A469A25" w14:textId="6F79FC49" w:rsidR="003F4E25" w:rsidRPr="003E492C" w:rsidRDefault="003F4E25" w:rsidP="003F4E25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 w:rsidR="00C1462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  <w:lang w:bidi="ar-DZ"/>
              </w:rPr>
              <w:t>10</w:t>
            </w:r>
            <w:r w:rsidRPr="003E492C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3805E1F3" w14:textId="77777777" w:rsidR="003628EF" w:rsidRPr="008726CC" w:rsidRDefault="003628EF" w:rsidP="003628EF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6ECD936F">
                <v:shape id="_x0000_i1294" type="#_x0000_t75" style="width:24pt;height:20.25pt" o:ole="">
                  <v:imagedata r:id="rId495" o:title=""/>
                </v:shape>
                <o:OLEObject Type="Embed" ProgID="Equation.DSMT4" ShapeID="_x0000_i1294" DrawAspect="Content" ObjectID="_1827917558" r:id="rId49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 الحسابية المعرفة على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5F9DF332">
                <v:shape id="_x0000_i1295" type="#_x0000_t75" style="width:12.75pt;height:14.25pt" o:ole="">
                  <v:imagedata r:id="rId497" o:title=""/>
                </v:shape>
                <o:OLEObject Type="Embed" ProgID="Equation.DSMT4" ShapeID="_x0000_i1295" DrawAspect="Content" ObjectID="_1827917559" r:id="rId49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بـ:</w:t>
            </w: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Pr="008726CC">
              <w:rPr>
                <w:rFonts w:ascii="Amiri" w:hAnsi="Amiri" w:cs="Amiri"/>
                <w:position w:val="-46"/>
                <w:sz w:val="26"/>
                <w:szCs w:val="26"/>
                <w:lang w:bidi="ar-DZ"/>
              </w:rPr>
              <w:object w:dxaOrig="1440" w:dyaOrig="1040" w14:anchorId="4987B854">
                <v:shape id="_x0000_i1296" type="#_x0000_t75" style="width:1in;height:51.75pt" o:ole="">
                  <v:imagedata r:id="rId499" o:title=""/>
                </v:shape>
                <o:OLEObject Type="Embed" ProgID="Equation.DSMT4" ShapeID="_x0000_i1296" DrawAspect="Content" ObjectID="_1827917560" r:id="rId500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54B9E684" w14:textId="77777777" w:rsidR="003628EF" w:rsidRPr="008726CC" w:rsidRDefault="003628EF" w:rsidP="003628EF">
            <w:pPr>
              <w:numPr>
                <w:ilvl w:val="0"/>
                <w:numId w:val="51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أحسب حدها الأول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76B74F52">
                <v:shape id="_x0000_i1297" type="#_x0000_t75" style="width:14.25pt;height:18pt" o:ole="">
                  <v:imagedata r:id="rId501" o:title=""/>
                </v:shape>
                <o:OLEObject Type="Embed" ProgID="Equation.DSMT4" ShapeID="_x0000_i1297" DrawAspect="Content" ObjectID="_1827917561" r:id="rId50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وأساسها </w:t>
            </w:r>
            <w:r w:rsidRPr="008726CC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180" w:dyaOrig="200" w14:anchorId="716AF0B3">
                <v:shape id="_x0000_i1298" type="#_x0000_t75" style="width:9pt;height:9.75pt" o:ole="">
                  <v:imagedata r:id="rId503" o:title=""/>
                </v:shape>
                <o:OLEObject Type="Embed" ProgID="Equation.DSMT4" ShapeID="_x0000_i1298" DrawAspect="Content" ObjectID="_1827917562" r:id="rId50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7ACD3B7A" w14:textId="77777777" w:rsidR="003628EF" w:rsidRPr="008726CC" w:rsidRDefault="003628EF" w:rsidP="003628EF">
            <w:pPr>
              <w:numPr>
                <w:ilvl w:val="0"/>
                <w:numId w:val="51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أكتب عبارة الحد العام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2EA1033B">
                <v:shape id="_x0000_i1299" type="#_x0000_t75" style="width:14.25pt;height:18pt" o:ole="">
                  <v:imagedata r:id="rId505" o:title=""/>
                </v:shape>
                <o:OLEObject Type="Embed" ProgID="Equation.DSMT4" ShapeID="_x0000_i1299" DrawAspect="Content" ObjectID="_1827917563" r:id="rId50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205C02D">
                <v:shape id="_x0000_i1300" type="#_x0000_t75" style="width:9.75pt;height:11.25pt" o:ole="">
                  <v:imagedata r:id="rId507" o:title=""/>
                </v:shape>
                <o:OLEObject Type="Embed" ProgID="Equation.DSMT4" ShapeID="_x0000_i1300" DrawAspect="Content" ObjectID="_1827917564" r:id="rId50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0F95795B" w14:textId="2CE89E9E" w:rsidR="003628EF" w:rsidRPr="003628EF" w:rsidRDefault="003628EF" w:rsidP="003628EF">
            <w:pPr>
              <w:pStyle w:val="Paragraphedeliste"/>
              <w:numPr>
                <w:ilvl w:val="0"/>
                <w:numId w:val="51"/>
              </w:numPr>
              <w:bidi/>
              <w:ind w:left="631" w:hanging="631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3628EF">
              <w:rPr>
                <w:rFonts w:ascii="Amiri" w:hAnsi="Amiri" w:cs="Amiri"/>
                <w:sz w:val="26"/>
                <w:szCs w:val="26"/>
                <w:rtl/>
              </w:rPr>
              <w:t>بين أن العدد 2019 حد من حدود ه</w:t>
            </w:r>
            <w:r w:rsidRPr="003628E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ذه المتتالية ثم أحسب كلا من </w:t>
            </w:r>
            <w:r w:rsidRPr="003628EF">
              <w:rPr>
                <w:rFonts w:ascii="Amiri" w:hAnsi="Amiri" w:cs="Amiri"/>
                <w:sz w:val="26"/>
                <w:szCs w:val="26"/>
                <w:rtl/>
              </w:rPr>
              <w:t xml:space="preserve">المجموعين: </w:t>
            </w:r>
            <w:r w:rsidRPr="008726CC">
              <w:rPr>
                <w:position w:val="-12"/>
                <w:lang w:bidi="ar-DZ"/>
              </w:rPr>
              <w:object w:dxaOrig="260" w:dyaOrig="360" w14:anchorId="61AA8511">
                <v:shape id="_x0000_i1301" type="#_x0000_t75" style="width:12.75pt;height:18pt" o:ole="">
                  <v:imagedata r:id="rId509" o:title=""/>
                </v:shape>
                <o:OLEObject Type="Embed" ProgID="Equation.DSMT4" ShapeID="_x0000_i1301" DrawAspect="Content" ObjectID="_1827917565" r:id="rId510"/>
              </w:object>
            </w:r>
            <w:r w:rsidRPr="003628EF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8726CC">
              <w:rPr>
                <w:position w:val="-12"/>
                <w:lang w:bidi="ar-DZ"/>
              </w:rPr>
              <w:object w:dxaOrig="279" w:dyaOrig="360" w14:anchorId="65BFCDCB">
                <v:shape id="_x0000_i1302" type="#_x0000_t75" style="width:14.25pt;height:18pt" o:ole="">
                  <v:imagedata r:id="rId511" o:title=""/>
                </v:shape>
                <o:OLEObject Type="Embed" ProgID="Equation.DSMT4" ShapeID="_x0000_i1302" DrawAspect="Content" ObjectID="_1827917566" r:id="rId512"/>
              </w:object>
            </w:r>
            <w:r w:rsidRPr="003628EF">
              <w:rPr>
                <w:rFonts w:ascii="Amiri" w:hAnsi="Amiri" w:cs="Amiri"/>
                <w:sz w:val="26"/>
                <w:szCs w:val="26"/>
                <w:rtl/>
                <w:lang w:bidi="ar-DZ"/>
              </w:rPr>
              <w:t>حيث:</w:t>
            </w:r>
            <w:r w:rsidRPr="003628E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8726CC">
              <w:rPr>
                <w:position w:val="-12"/>
                <w:lang w:bidi="ar-DZ"/>
              </w:rPr>
              <w:object w:dxaOrig="2560" w:dyaOrig="360" w14:anchorId="0A46BED0">
                <v:shape id="_x0000_i1303" type="#_x0000_t75" style="width:128.25pt;height:18pt" o:ole="">
                  <v:imagedata r:id="rId513" o:title=""/>
                </v:shape>
                <o:OLEObject Type="Embed" ProgID="Equation.DSMT4" ShapeID="_x0000_i1303" DrawAspect="Content" ObjectID="_1827917567" r:id="rId514"/>
              </w:object>
            </w:r>
            <w:r w:rsidRPr="003628EF">
              <w:rPr>
                <w:rFonts w:ascii="Amiri" w:hAnsi="Amiri" w:cs="Amiri"/>
                <w:sz w:val="26"/>
                <w:szCs w:val="26"/>
                <w:rtl/>
              </w:rPr>
              <w:t xml:space="preserve"> ،  </w:t>
            </w:r>
            <w:r w:rsidRPr="008726CC">
              <w:rPr>
                <w:position w:val="-12"/>
              </w:rPr>
              <w:object w:dxaOrig="2640" w:dyaOrig="360" w14:anchorId="5712F1C6">
                <v:shape id="_x0000_i1304" type="#_x0000_t75" style="width:132pt;height:18pt" o:ole="">
                  <v:imagedata r:id="rId515" o:title=""/>
                </v:shape>
                <o:OLEObject Type="Embed" ProgID="Equation.DSMT4" ShapeID="_x0000_i1304" DrawAspect="Content" ObjectID="_1827917568" r:id="rId516"/>
              </w:object>
            </w:r>
          </w:p>
          <w:p w14:paraId="745D61EF" w14:textId="6A9FD659" w:rsidR="003628EF" w:rsidRPr="008726CC" w:rsidRDefault="003628EF" w:rsidP="003628EF">
            <w:pPr>
              <w:numPr>
                <w:ilvl w:val="0"/>
                <w:numId w:val="52"/>
              </w:numPr>
              <w:bidi/>
              <w:ind w:left="360"/>
              <w:contextualSpacing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استنتج حساب المجموع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0CD22C53">
                <v:shape id="_x0000_i1305" type="#_x0000_t75" style="width:14.25pt;height:18pt" o:ole="">
                  <v:imagedata r:id="rId517" o:title=""/>
                </v:shape>
                <o:OLEObject Type="Embed" ProgID="Equation.DSMT4" ShapeID="_x0000_i1305" DrawAspect="Content" ObjectID="_1827917569" r:id="rId51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حيث: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580" w:dyaOrig="360" w14:anchorId="75FB1523">
                <v:shape id="_x0000_i1306" type="#_x0000_t75" style="width:129pt;height:18pt" o:ole="">
                  <v:imagedata r:id="rId519" o:title=""/>
                </v:shape>
                <o:OLEObject Type="Embed" ProgID="Equation.DSMT4" ShapeID="_x0000_i1306" DrawAspect="Content" ObjectID="_1827917570" r:id="rId520"/>
              </w:object>
            </w:r>
          </w:p>
          <w:p w14:paraId="3D8311C6" w14:textId="77777777" w:rsidR="003628EF" w:rsidRPr="008726CC" w:rsidRDefault="003628EF" w:rsidP="003628EF">
            <w:pPr>
              <w:numPr>
                <w:ilvl w:val="0"/>
                <w:numId w:val="51"/>
              </w:numPr>
              <w:bidi/>
              <w:ind w:left="360"/>
              <w:contextualSpacing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color w:val="FF0000"/>
                <w:position w:val="-14"/>
                <w:sz w:val="26"/>
                <w:szCs w:val="26"/>
                <w:lang w:bidi="ar-DZ"/>
              </w:rPr>
              <w:object w:dxaOrig="460" w:dyaOrig="400" w14:anchorId="3C66C744">
                <v:shape id="_x0000_i1307" type="#_x0000_t75" style="width:23.25pt;height:20.25pt" o:ole="">
                  <v:imagedata r:id="rId521" o:title=""/>
                </v:shape>
                <o:OLEObject Type="Embed" ProgID="Equation.DSMT4" ShapeID="_x0000_i1307" DrawAspect="Content" ObjectID="_1827917571" r:id="rId522"/>
              </w:object>
            </w:r>
            <w:r w:rsidRPr="008726C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المتتالية العددية المعرفة على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4DF756BE">
                <v:shape id="_x0000_i1308" type="#_x0000_t75" style="width:12.75pt;height:14.25pt" o:ole="">
                  <v:imagedata r:id="rId497" o:title=""/>
                </v:shape>
                <o:OLEObject Type="Embed" ProgID="Equation.DSMT4" ShapeID="_x0000_i1308" DrawAspect="Content" ObjectID="_1827917572" r:id="rId52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بـ: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040" w:dyaOrig="400" w14:anchorId="24C7851A">
                <v:shape id="_x0000_i1309" type="#_x0000_t75" style="width:51.75pt;height:20.25pt" o:ole="">
                  <v:imagedata r:id="rId524" o:title=""/>
                </v:shape>
                <o:OLEObject Type="Embed" ProgID="Equation.DSMT4" ShapeID="_x0000_i1309" DrawAspect="Content" ObjectID="_1827917573" r:id="rId525"/>
              </w:object>
            </w:r>
          </w:p>
          <w:p w14:paraId="684DADD2" w14:textId="0481C111" w:rsidR="003628EF" w:rsidRPr="008726CC" w:rsidRDefault="003628EF" w:rsidP="003628EF">
            <w:pPr>
              <w:numPr>
                <w:ilvl w:val="0"/>
                <w:numId w:val="52"/>
              </w:numPr>
              <w:bidi/>
              <w:contextualSpacing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أحسب المجموع: </w:t>
            </w:r>
            <w:r w:rsidRPr="008726CC">
              <w:rPr>
                <w:position w:val="-30"/>
                <w:lang w:bidi="ar-DZ"/>
              </w:rPr>
              <w:object w:dxaOrig="2040" w:dyaOrig="680" w14:anchorId="1549F444">
                <v:shape id="_x0000_i1310" type="#_x0000_t75" style="width:102pt;height:33.75pt" o:ole="">
                  <v:imagedata r:id="rId526" o:title=""/>
                </v:shape>
                <o:OLEObject Type="Embed" ProgID="Equation.DSMT4" ShapeID="_x0000_i1310" DrawAspect="Content" ObjectID="_1827917574" r:id="rId527"/>
              </w:object>
            </w:r>
          </w:p>
          <w:p w14:paraId="51E64735" w14:textId="77777777" w:rsidR="003F4E25" w:rsidRPr="003F4E25" w:rsidRDefault="003F4E25" w:rsidP="003F4E25">
            <w:pPr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06F07093" w14:textId="554AD161" w:rsidR="00ED711E" w:rsidRPr="00F473EC" w:rsidRDefault="00F82B94" w:rsidP="00ED711E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  <w:r>
              <w:rPr>
                <w:rFonts w:ascii="Amiri" w:eastAsia="Calibri" w:hAnsi="Amiri" w:cs="Amiri"/>
                <w:noProof/>
                <w:sz w:val="26"/>
                <w:szCs w:val="26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24F4763" wp14:editId="7B57F0D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111760</wp:posOffset>
                      </wp:positionV>
                      <wp:extent cx="4152900" cy="3981450"/>
                      <wp:effectExtent l="0" t="0" r="19050" b="19050"/>
                      <wp:wrapNone/>
                      <wp:docPr id="661882867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0" cy="398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D8FF8" w14:textId="69916D62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1E30C1" wp14:editId="20412206">
                                        <wp:extent cx="2971429" cy="2942857"/>
                                        <wp:effectExtent l="0" t="0" r="635" b="0"/>
                                        <wp:docPr id="1908391836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8391836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429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4F4763" id="Rectangle 42" o:spid="_x0000_s1047" style="position:absolute;left:0;text-align:left;margin-left:17.7pt;margin-top:8.8pt;width:327pt;height:3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" fillcolor="white [3201]" strokecolor="white [3212]" strokeweight="2pt">
                      <v:textbox>
                        <w:txbxContent>
                          <w:p w14:paraId="2F0D8FF8" w14:textId="69916D62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E30C1" wp14:editId="20412206">
                                  <wp:extent cx="2971429" cy="2942857"/>
                                  <wp:effectExtent l="0" t="0" r="635" b="0"/>
                                  <wp:docPr id="190839183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8391836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429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27E065" w14:textId="77777777" w:rsidR="00CD2600" w:rsidRPr="00F473EC" w:rsidRDefault="00CD2600" w:rsidP="00CB6B51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21F8C665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2A2A0C9E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7A9E0B5A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color w:val="000000"/>
                <w:sz w:val="26"/>
                <w:szCs w:val="26"/>
                <w:lang w:bidi="ar-DZ"/>
              </w:rPr>
            </w:pPr>
          </w:p>
          <w:p w14:paraId="07A06404" w14:textId="77777777" w:rsidR="00CD2600" w:rsidRPr="00F473EC" w:rsidRDefault="00CD2600" w:rsidP="00CD2600">
            <w:pPr>
              <w:bidi/>
              <w:rPr>
                <w:rFonts w:ascii="Amiri" w:eastAsia="Calibri" w:hAnsi="Amiri" w:cs="Amiri"/>
                <w:sz w:val="26"/>
                <w:szCs w:val="26"/>
                <w:lang w:bidi="ar-DZ"/>
              </w:rPr>
            </w:pPr>
          </w:p>
          <w:p w14:paraId="0966C7E5" w14:textId="77777777" w:rsidR="00C1462B" w:rsidRDefault="00C1462B" w:rsidP="00CD2600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309E4E3C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6CE58323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511B364B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155BFFD5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0B132335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74816836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2D2C9DDA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424C5A3C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3FF33FF3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1A4647C9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54A33E14" w14:textId="77777777" w:rsidR="00C1462B" w:rsidRDefault="00C1462B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</w:p>
          <w:p w14:paraId="2FC2DDCC" w14:textId="1591718A" w:rsidR="00CD2600" w:rsidRPr="00F473EC" w:rsidRDefault="00CD2600" w:rsidP="00C1462B">
            <w:pPr>
              <w:tabs>
                <w:tab w:val="left" w:pos="2739"/>
              </w:tabs>
              <w:bidi/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</w:pPr>
            <w:r w:rsidRPr="00F473EC">
              <w:rPr>
                <w:rFonts w:ascii="Amiri" w:eastAsia="Calibri" w:hAnsi="Amiri" w:cs="Amiri"/>
                <w:sz w:val="26"/>
                <w:szCs w:val="26"/>
                <w:rtl/>
                <w:lang w:bidi="ar-DZ"/>
              </w:rPr>
              <w:tab/>
            </w:r>
          </w:p>
        </w:tc>
        <w:tc>
          <w:tcPr>
            <w:tcW w:w="1179" w:type="dxa"/>
          </w:tcPr>
          <w:p w14:paraId="61C3957A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74A564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9DC4C9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373072F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EE7771C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0D1294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328E31A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29D4EA4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7DEA1B3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2EE2BBD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610EF17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2B121BE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0684E70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C96056A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25A8E79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7187F10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1CF711C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E333961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E2D21E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47A182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AFD27FF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CF4325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F3BD8C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5F7DB01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0997C3E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B405047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D54BA5D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67E6450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9DB4BDF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CFA78B1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FF4C722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C886354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75770A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0894FC6" w14:textId="77777777" w:rsidR="00796553" w:rsidRPr="00F473EC" w:rsidRDefault="00796553" w:rsidP="00EC70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</w:tc>
      </w:tr>
    </w:tbl>
    <w:p w14:paraId="51F4EBCA" w14:textId="77777777" w:rsidR="00796553" w:rsidRPr="00F473EC" w:rsidRDefault="00796553" w:rsidP="00283C06">
      <w:pPr>
        <w:bidi/>
        <w:ind w:left="-993" w:right="-851"/>
        <w:rPr>
          <w:rFonts w:ascii="Amiri" w:hAnsi="Amiri" w:cs="Amiri"/>
          <w:sz w:val="26"/>
          <w:szCs w:val="26"/>
          <w:rtl/>
        </w:rPr>
      </w:pP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B9834C" wp14:editId="50EF03BA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42501800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5F80D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3CD9F0C7" w14:textId="7CE442B2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DC124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C1244" w:rsidRPr="00DC1244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التذكير بالمتتاليات الهندسية من خلال أنشطة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9834C" id="_x0000_s1048" style="position:absolute;left:0;text-align:left;margin-left:-46.15pt;margin-top:66.05pt;width:543pt;height:5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B+D2bl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4315F80D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3CD9F0C7" w14:textId="7CE442B2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DC124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DC1244" w:rsidRPr="00DC1244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التذكير بالمتتاليات الهندسية من خلال أنشطة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6EDFFE" wp14:editId="449402EB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37021112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CBE1E" w14:textId="293E6E4E" w:rsidR="00796553" w:rsidRPr="00132484" w:rsidRDefault="00796553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1D26E4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03 ساعات</w:t>
                            </w:r>
                          </w:p>
                          <w:p w14:paraId="7D464376" w14:textId="77777777" w:rsidR="00796553" w:rsidRDefault="00796553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EDFFE" id="_x0000_s1049" style="position:absolute;left:0;text-align:left;margin-left:-44.65pt;margin-top:.8pt;width:100.5pt;height:5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PLCA6x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08ECBE1E" w14:textId="293E6E4E" w:rsidR="00796553" w:rsidRPr="00132484" w:rsidRDefault="00796553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1D26E4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03 ساعات</w:t>
                      </w:r>
                    </w:p>
                    <w:p w14:paraId="7D464376" w14:textId="77777777" w:rsidR="00796553" w:rsidRDefault="00796553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40BDB8" wp14:editId="37BB3F92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994443324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AE838" w14:textId="77777777" w:rsidR="00796553" w:rsidRPr="00523874" w:rsidRDefault="00796553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0BDB8" id="_x0000_s1050" style="position:absolute;left:0;text-align:left;margin-left:396.35pt;margin-top:-.7pt;width:100.5pt;height:6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7a1ZY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39EAE838" w14:textId="77777777" w:rsidR="00796553" w:rsidRPr="00523874" w:rsidRDefault="00796553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82841B" wp14:editId="1B12BEE7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186028509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04B78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7BBBF46F" w14:textId="03D42833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D26E4" w:rsidRPr="001D26E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الهندسية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2841B" id="_x0000_s1051" style="position:absolute;left:0;text-align:left;margin-left:66.35pt;margin-top:1.55pt;width:323.25pt;height:58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P0G1zZ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14E04B78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7BBBF46F" w14:textId="03D42833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1D26E4" w:rsidRPr="001D26E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الهندسية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sz w:val="26"/>
          <w:szCs w:val="26"/>
          <w:rtl/>
        </w:rPr>
        <w:br/>
      </w:r>
      <w:r w:rsidRPr="00F473EC">
        <w:rPr>
          <w:rFonts w:ascii="Amiri" w:hAnsi="Amiri" w:cs="Amiri"/>
          <w:sz w:val="26"/>
          <w:szCs w:val="26"/>
          <w:rtl/>
        </w:rPr>
        <w:br/>
      </w:r>
    </w:p>
    <w:p w14:paraId="5E7BB584" w14:textId="77777777" w:rsidR="00796553" w:rsidRPr="00F473EC" w:rsidRDefault="00796553" w:rsidP="00283C06">
      <w:pPr>
        <w:bidi/>
        <w:ind w:right="-851"/>
        <w:rPr>
          <w:rFonts w:ascii="Amiri" w:hAnsi="Amiri" w:cs="Amiri"/>
          <w:sz w:val="26"/>
          <w:szCs w:val="26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796553" w:rsidRPr="00F473EC" w14:paraId="1CAFFDA0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4AEF84CF" w14:textId="77777777" w:rsidR="00796553" w:rsidRPr="00F473EC" w:rsidRDefault="00796553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61C6DCB4" w14:textId="77777777" w:rsidR="00796553" w:rsidRPr="00F473EC" w:rsidRDefault="00796553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250DC7A0" w14:textId="77777777" w:rsidR="00796553" w:rsidRPr="00F473EC" w:rsidRDefault="00796553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</w:pPr>
            <w:r w:rsidRPr="00F473EC">
              <w:rPr>
                <w:rFonts w:ascii="Amiri" w:hAnsi="Amiri" w:cs="Amiri"/>
                <w:b/>
                <w:bCs/>
                <w:color w:val="FF0000"/>
                <w:sz w:val="26"/>
                <w:szCs w:val="26"/>
                <w:rtl/>
              </w:rPr>
              <w:t>ملاحظات</w:t>
            </w:r>
          </w:p>
        </w:tc>
      </w:tr>
      <w:tr w:rsidR="00796553" w:rsidRPr="00F473EC" w14:paraId="005A4565" w14:textId="77777777" w:rsidTr="00395266">
        <w:trPr>
          <w:trHeight w:val="12240"/>
        </w:trPr>
        <w:tc>
          <w:tcPr>
            <w:tcW w:w="1278" w:type="dxa"/>
          </w:tcPr>
          <w:p w14:paraId="26A194F4" w14:textId="77777777" w:rsidR="00796553" w:rsidRPr="00F473EC" w:rsidRDefault="00796553" w:rsidP="00347F55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FDC2677" w14:textId="77777777" w:rsidR="00796553" w:rsidRPr="00F473EC" w:rsidRDefault="00796553" w:rsidP="00FB5A8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BBC6431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55C9825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C45B64F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96FB9A3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E3159E4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65231BA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A4AABB8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DAABB6A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9E497DE" w14:textId="77777777" w:rsidR="00796553" w:rsidRPr="00F473EC" w:rsidRDefault="00796553" w:rsidP="006F5DC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A2E8A2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1C33F2E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A5BA79F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93A456C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B85FEB9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0E89EBC8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C2712C6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2081BD5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C20956A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910F7F2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5B04E33E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58EA3AD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C2A221A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76B1BC1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314B2ED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1C20F296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370718B8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264C1579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4FE09980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766D9578" w14:textId="77777777" w:rsidR="00796553" w:rsidRPr="00F473EC" w:rsidRDefault="00796553" w:rsidP="006F5DCB">
            <w:pPr>
              <w:bidi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</w:p>
          <w:p w14:paraId="650C11DB" w14:textId="77777777" w:rsidR="00796553" w:rsidRPr="00F473EC" w:rsidRDefault="00796553" w:rsidP="008251D7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</w:tc>
        <w:tc>
          <w:tcPr>
            <w:tcW w:w="8355" w:type="dxa"/>
          </w:tcPr>
          <w:p w14:paraId="7C12FE8F" w14:textId="77777777" w:rsidR="00E21F2D" w:rsidRPr="00EC5B44" w:rsidRDefault="00E21F2D" w:rsidP="00EC5B44">
            <w:pPr>
              <w:bidi/>
              <w:rPr>
                <w:rFonts w:ascii="Amiri" w:hAnsi="Amiri" w:cs="Amiri"/>
                <w:bCs/>
                <w:color w:val="FF0000"/>
                <w:sz w:val="26"/>
                <w:szCs w:val="26"/>
                <w:u w:val="single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5B44">
              <w:rPr>
                <w:rFonts w:ascii="Amiri" w:hAnsi="Amiri" w:cs="Amiri"/>
                <w:bCs/>
                <w:color w:val="FF0000"/>
                <w:sz w:val="26"/>
                <w:szCs w:val="26"/>
                <w:u w:val="single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تذكيــــــــر:</w:t>
            </w:r>
          </w:p>
          <w:tbl>
            <w:tblPr>
              <w:tblpPr w:leftFromText="141" w:rightFromText="141" w:vertAnchor="text" w:horzAnchor="margin" w:tblpX="279" w:tblpY="247"/>
              <w:tblW w:w="8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91"/>
              <w:gridCol w:w="1689"/>
            </w:tblGrid>
            <w:tr w:rsidR="00E21F2D" w:rsidRPr="00EC5B44" w14:paraId="108C33C8" w14:textId="77777777" w:rsidTr="00A33F3D">
              <w:trPr>
                <w:trHeight w:val="299"/>
              </w:trPr>
              <w:tc>
                <w:tcPr>
                  <w:tcW w:w="6391" w:type="dxa"/>
                  <w:shd w:val="clear" w:color="auto" w:fill="EAF1DD" w:themeFill="accent3" w:themeFillTint="33"/>
                </w:tcPr>
                <w:p w14:paraId="7FBCAB02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المتتاليات الهندسية</w:t>
                  </w:r>
                </w:p>
              </w:tc>
              <w:tc>
                <w:tcPr>
                  <w:tcW w:w="1689" w:type="dxa"/>
                  <w:tcBorders>
                    <w:top w:val="nil"/>
                    <w:right w:val="nil"/>
                  </w:tcBorders>
                </w:tcPr>
                <w:p w14:paraId="03F95DB2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</w:p>
              </w:tc>
            </w:tr>
            <w:tr w:rsidR="00E21F2D" w:rsidRPr="00EC5B44" w14:paraId="160EA62D" w14:textId="77777777" w:rsidTr="00A33F3D">
              <w:trPr>
                <w:trHeight w:val="379"/>
              </w:trPr>
              <w:tc>
                <w:tcPr>
                  <w:tcW w:w="6391" w:type="dxa"/>
                </w:tcPr>
                <w:p w14:paraId="6DAB4962" w14:textId="77777777" w:rsidR="00E21F2D" w:rsidRPr="00EC5B44" w:rsidRDefault="00E21F2D" w:rsidP="00EC5B44">
                  <w:pPr>
                    <w:tabs>
                      <w:tab w:val="left" w:pos="351"/>
                    </w:tabs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من أجل كل عدد طبيعي </w:t>
                  </w:r>
                  <w:r w:rsidRPr="00EC5B44">
                    <w:rPr>
                      <w:rFonts w:ascii="Amiri" w:hAnsi="Amiri" w:cs="Amiri"/>
                      <w:position w:val="-4"/>
                      <w:sz w:val="26"/>
                      <w:szCs w:val="26"/>
                      <w:lang w:bidi="ar-DZ"/>
                    </w:rPr>
                    <w:object w:dxaOrig="220" w:dyaOrig="200" w14:anchorId="5837CE4B">
                      <v:shape id="_x0000_i1311" type="#_x0000_t75" style="width:11.25pt;height:9.75pt" o:ole="">
                        <v:imagedata r:id="rId334" o:title=""/>
                      </v:shape>
                      <o:OLEObject Type="Embed" ProgID="Equation.DSMT4" ShapeID="_x0000_i1311" DrawAspect="Content" ObjectID="_1827917575" r:id="rId528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:</w:t>
                  </w:r>
                  <w:r w:rsidRPr="00EC5B44">
                    <w:rPr>
                      <w:rFonts w:ascii="Amiri" w:hAnsi="Amiri" w:cs="Amiri"/>
                      <w:position w:val="-14"/>
                      <w:sz w:val="26"/>
                      <w:szCs w:val="26"/>
                      <w:lang w:bidi="ar-DZ"/>
                    </w:rPr>
                    <w:object w:dxaOrig="1359" w:dyaOrig="400" w14:anchorId="6FF1E67D">
                      <v:shape id="_x0000_i1312" type="#_x0000_t75" style="width:68.25pt;height:20.25pt" o:ole="">
                        <v:imagedata r:id="rId529" o:title=""/>
                      </v:shape>
                      <o:OLEObject Type="Embed" ProgID="Equation.DSMT4" ShapeID="_x0000_i1312" DrawAspect="Content" ObjectID="_1827917576" r:id="rId530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 </w: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ab/>
                  </w:r>
                </w:p>
              </w:tc>
              <w:tc>
                <w:tcPr>
                  <w:tcW w:w="1689" w:type="dxa"/>
                  <w:shd w:val="clear" w:color="auto" w:fill="EAF1DD" w:themeFill="accent3" w:themeFillTint="33"/>
                </w:tcPr>
                <w:p w14:paraId="5F2B2A9D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التعريف</w:t>
                  </w:r>
                </w:p>
              </w:tc>
            </w:tr>
            <w:tr w:rsidR="00E21F2D" w:rsidRPr="00EC5B44" w14:paraId="037332E7" w14:textId="77777777" w:rsidTr="00A33F3D">
              <w:trPr>
                <w:trHeight w:val="725"/>
              </w:trPr>
              <w:tc>
                <w:tcPr>
                  <w:tcW w:w="6391" w:type="dxa"/>
                </w:tcPr>
                <w:p w14:paraId="4B09B75B" w14:textId="77777777" w:rsidR="00E21F2D" w:rsidRPr="00EC5B44" w:rsidRDefault="00E21F2D" w:rsidP="00EC5B44">
                  <w:pPr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الحد الأول:</w:t>
                  </w:r>
                  <w:r w:rsidRPr="00EC5B44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560" w:dyaOrig="340" w14:anchorId="2E24420C">
                      <v:shape id="_x0000_i1313" type="#_x0000_t75" style="width:28.5pt;height:17.25pt" o:ole="">
                        <v:imagedata r:id="rId338" o:title=""/>
                      </v:shape>
                      <o:OLEObject Type="Embed" ProgID="Equation.DSMT4" ShapeID="_x0000_i1313" DrawAspect="Content" ObjectID="_1827917577" r:id="rId531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5B44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1240" w:dyaOrig="360" w14:anchorId="40068AEB">
                      <v:shape id="_x0000_i1314" type="#_x0000_t75" style="width:62.25pt;height:18pt" o:ole="">
                        <v:imagedata r:id="rId532" o:title=""/>
                      </v:shape>
                      <o:OLEObject Type="Embed" ProgID="Equation.DSMT4" ShapeID="_x0000_i1314" DrawAspect="Content" ObjectID="_1827917578" r:id="rId533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br/>
                    <w:t>الحد الأول:</w:t>
                  </w:r>
                  <w:r w:rsidRPr="00EC5B44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540" w:dyaOrig="340" w14:anchorId="560C3AED">
                      <v:shape id="_x0000_i1315" type="#_x0000_t75" style="width:27pt;height:17.25pt" o:ole="">
                        <v:imagedata r:id="rId342" o:title=""/>
                      </v:shape>
                      <o:OLEObject Type="Embed" ProgID="Equation.DSMT4" ShapeID="_x0000_i1315" DrawAspect="Content" ObjectID="_1827917579" r:id="rId534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</w:t>
                  </w:r>
                  <w:r w:rsidRPr="00EC5B44">
                    <w:rPr>
                      <w:rFonts w:ascii="Amiri" w:hAnsi="Amiri" w:cs="Amiri"/>
                      <w:position w:val="-10"/>
                      <w:sz w:val="26"/>
                      <w:szCs w:val="26"/>
                      <w:lang w:bidi="ar-DZ"/>
                    </w:rPr>
                    <w:object w:dxaOrig="1340" w:dyaOrig="360" w14:anchorId="2E3D82F8">
                      <v:shape id="_x0000_i1316" type="#_x0000_t75" style="width:66.75pt;height:18pt" o:ole="">
                        <v:imagedata r:id="rId535" o:title=""/>
                      </v:shape>
                      <o:OLEObject Type="Embed" ProgID="Equation.DSMT4" ShapeID="_x0000_i1316" DrawAspect="Content" ObjectID="_1827917580" r:id="rId536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br/>
                    <w:t xml:space="preserve">الحالة العامة: </w:t>
                  </w:r>
                  <w:r w:rsidRPr="00EC5B44">
                    <w:rPr>
                      <w:rFonts w:ascii="Amiri" w:hAnsi="Amiri" w:cs="Amiri"/>
                      <w:position w:val="-12"/>
                      <w:sz w:val="26"/>
                      <w:szCs w:val="26"/>
                      <w:lang w:bidi="ar-DZ"/>
                    </w:rPr>
                    <w:object w:dxaOrig="1400" w:dyaOrig="380" w14:anchorId="08D63B04">
                      <v:shape id="_x0000_i1317" type="#_x0000_t75" style="width:69.75pt;height:18.75pt" o:ole="">
                        <v:imagedata r:id="rId537" o:title=""/>
                      </v:shape>
                      <o:OLEObject Type="Embed" ProgID="Equation.DSMT4" ShapeID="_x0000_i1317" DrawAspect="Content" ObjectID="_1827917581" r:id="rId538"/>
                    </w:object>
                  </w:r>
                </w:p>
              </w:tc>
              <w:tc>
                <w:tcPr>
                  <w:tcW w:w="1689" w:type="dxa"/>
                  <w:shd w:val="clear" w:color="auto" w:fill="EAF1DD" w:themeFill="accent3" w:themeFillTint="33"/>
                </w:tcPr>
                <w:p w14:paraId="4ECC01F0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عبارة الحد العام</w:t>
                  </w:r>
                </w:p>
              </w:tc>
            </w:tr>
            <w:tr w:rsidR="00E21F2D" w:rsidRPr="00EC5B44" w14:paraId="7D87F710" w14:textId="77777777" w:rsidTr="00A33F3D">
              <w:trPr>
                <w:trHeight w:val="968"/>
              </w:trPr>
              <w:tc>
                <w:tcPr>
                  <w:tcW w:w="6391" w:type="dxa"/>
                  <w:tcBorders>
                    <w:bottom w:val="single" w:sz="4" w:space="0" w:color="auto"/>
                  </w:tcBorders>
                </w:tcPr>
                <w:p w14:paraId="75746BCE" w14:textId="77777777" w:rsidR="00E21F2D" w:rsidRPr="00EC5B44" w:rsidRDefault="00E21F2D" w:rsidP="00EC5B44">
                  <w:pPr>
                    <w:bidi/>
                    <w:spacing w:after="0" w:line="240" w:lineRule="auto"/>
                    <w:rPr>
                      <w:rFonts w:ascii="Amiri" w:hAnsi="Amiri" w:cs="Amiri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1DA2B08B">
                      <v:shape id="_x0000_i1318" type="#_x0000_t75" style="width:9.75pt;height:11.25pt" o:ole="">
                        <v:imagedata r:id="rId354" o:title=""/>
                      </v:shape>
                      <o:OLEObject Type="Embed" ProgID="Equation.DSMT4" ShapeID="_x0000_i1318" DrawAspect="Content" ObjectID="_1827917582" r:id="rId539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،</w:t>
                  </w:r>
                  <w:r w:rsidRPr="00EC5B44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79" w14:anchorId="055B7ECB">
                      <v:shape id="_x0000_i1319" type="#_x0000_t75" style="width:9.75pt;height:13.5pt" o:ole="">
                        <v:imagedata r:id="rId356" o:title=""/>
                      </v:shape>
                      <o:OLEObject Type="Embed" ProgID="Equation.DSMT4" ShapeID="_x0000_i1319" DrawAspect="Content" ObjectID="_1827917583" r:id="rId540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>،</w:t>
                  </w:r>
                  <w:r w:rsidRPr="00EC5B44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200" w:dyaOrig="220" w14:anchorId="221BF15D">
                      <v:shape id="_x0000_i1320" type="#_x0000_t75" style="width:9.75pt;height:11.25pt" o:ole="">
                        <v:imagedata r:id="rId358" o:title=""/>
                      </v:shape>
                      <o:OLEObject Type="Embed" ProgID="Equation.DSMT4" ShapeID="_x0000_i1320" DrawAspect="Content" ObjectID="_1827917584" r:id="rId541"/>
                    </w:object>
                  </w:r>
                  <w:r w:rsidRPr="00EC5B44">
                    <w:rPr>
                      <w:rFonts w:ascii="Amiri" w:hAnsi="Amiri" w:cs="Amiri"/>
                      <w:sz w:val="26"/>
                      <w:szCs w:val="26"/>
                      <w:rtl/>
                      <w:lang w:bidi="ar-DZ"/>
                    </w:rPr>
                    <w:t xml:space="preserve"> ثلاثة حدود متتابعة من متتالية هندسية بهذا الترتيب تكافئ: </w:t>
                  </w:r>
                  <w:r w:rsidRPr="00EC5B44">
                    <w:rPr>
                      <w:rFonts w:ascii="Amiri" w:hAnsi="Amiri" w:cs="Amiri"/>
                      <w:position w:val="-6"/>
                      <w:sz w:val="26"/>
                      <w:szCs w:val="26"/>
                      <w:lang w:bidi="ar-DZ"/>
                    </w:rPr>
                    <w:object w:dxaOrig="1040" w:dyaOrig="320" w14:anchorId="2507386E">
                      <v:shape id="_x0000_i1321" type="#_x0000_t75" style="width:51.75pt;height:16.5pt" o:ole="">
                        <v:imagedata r:id="rId542" o:title=""/>
                      </v:shape>
                      <o:OLEObject Type="Embed" ProgID="Equation.DSMT4" ShapeID="_x0000_i1321" DrawAspect="Content" ObjectID="_1827917585" r:id="rId543"/>
                    </w:object>
                  </w:r>
                </w:p>
              </w:tc>
              <w:tc>
                <w:tcPr>
                  <w:tcW w:w="1689" w:type="dxa"/>
                  <w:tcBorders>
                    <w:bottom w:val="single" w:sz="4" w:space="0" w:color="auto"/>
                  </w:tcBorders>
                  <w:shd w:val="clear" w:color="auto" w:fill="EAF1DD" w:themeFill="accent3" w:themeFillTint="33"/>
                </w:tcPr>
                <w:p w14:paraId="0E58BE44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خاصية ثلاثة حدود متتابعة</w:t>
                  </w:r>
                </w:p>
              </w:tc>
            </w:tr>
            <w:tr w:rsidR="00E21F2D" w:rsidRPr="00EC5B44" w14:paraId="48E087A7" w14:textId="77777777" w:rsidTr="00A33F3D">
              <w:trPr>
                <w:trHeight w:val="1385"/>
              </w:trPr>
              <w:tc>
                <w:tcPr>
                  <w:tcW w:w="6391" w:type="dxa"/>
                  <w:tcBorders>
                    <w:bottom w:val="single" w:sz="4" w:space="0" w:color="auto"/>
                  </w:tcBorders>
                </w:tcPr>
                <w:p w14:paraId="641E2223" w14:textId="77777777" w:rsidR="00E21F2D" w:rsidRPr="00EC5B44" w:rsidRDefault="00E21F2D" w:rsidP="00EC5B44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         </w:t>
                  </w:r>
                  <w:r w:rsidRPr="00EC5B44">
                    <w:rPr>
                      <w:rFonts w:ascii="Amiri" w:hAnsi="Amiri" w:cs="Amiri"/>
                      <w:b/>
                      <w:bCs/>
                      <w:position w:val="-26"/>
                      <w:sz w:val="26"/>
                      <w:szCs w:val="26"/>
                      <w:lang w:bidi="ar-DZ"/>
                    </w:rPr>
                    <w:object w:dxaOrig="3200" w:dyaOrig="660" w14:anchorId="210C9DEB">
                      <v:shape id="_x0000_i1322" type="#_x0000_t75" style="width:159.75pt;height:33pt" o:ole="">
                        <v:imagedata r:id="rId544" o:title=""/>
                      </v:shape>
                      <o:OLEObject Type="Embed" ProgID="Equation.DSMT4" ShapeID="_x0000_i1322" DrawAspect="Content" ObjectID="_1827917586" r:id="rId545"/>
                    </w:object>
                  </w:r>
                </w:p>
                <w:p w14:paraId="73108655" w14:textId="77777777" w:rsidR="00E21F2D" w:rsidRPr="00EC5B44" w:rsidRDefault="00E21F2D" w:rsidP="00EC5B44">
                  <w:pPr>
                    <w:bidi/>
                    <w:spacing w:after="0" w:line="240" w:lineRule="auto"/>
                    <w:rPr>
                      <w:rFonts w:ascii="Amiri" w:hAnsi="Amiri" w:cs="Amiri"/>
                      <w:i/>
                      <w:sz w:val="26"/>
                      <w:szCs w:val="26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lang w:bidi="ar-DZ"/>
                        </w:rPr>
                        <m:t>S=</m:t>
                      </m:r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rtl/>
                        </w:rPr>
                        <m:t>الاول</m:t>
                      </m:r>
                      <m:r>
                        <w:rPr>
                          <w:rFonts w:ascii="Cambria Math" w:hAnsi="Cambria Math" w:cs="Amiri"/>
                          <w:sz w:val="26"/>
                          <w:szCs w:val="26"/>
                        </w:rPr>
                        <m:t xml:space="preserve"> </m:t>
                      </m:r>
                      <m:r>
                        <w:rPr>
                          <w:rFonts w:ascii="Cambria Math" w:hAnsi="Cambria Math" w:cs="Amiri"/>
                          <w:sz w:val="26"/>
                          <w:szCs w:val="26"/>
                          <w:rtl/>
                        </w:rPr>
                        <m:t>الحد×</m:t>
                      </m:r>
                      <m:f>
                        <m:fPr>
                          <m:ctrlPr>
                            <w:rPr>
                              <w:rFonts w:ascii="Cambria Math" w:hAnsi="Cambria Math" w:cs="Amiri"/>
                              <w:i/>
                              <w:sz w:val="26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miri"/>
                              <w:sz w:val="26"/>
                              <w:szCs w:val="26"/>
                              <w:lang w:bidi="ar-DZ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miri"/>
                                  <w:i/>
                                  <w:sz w:val="26"/>
                                  <w:szCs w:val="26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miri"/>
                                  <w:sz w:val="26"/>
                                  <w:szCs w:val="26"/>
                                  <w:rtl/>
                                  <w:lang w:bidi="ar-DZ"/>
                                </w:rPr>
                                <m:t>الأساس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miri"/>
                                  <w:sz w:val="26"/>
                                  <w:szCs w:val="26"/>
                                  <w:rtl/>
                                  <w:lang w:bidi="ar-DZ"/>
                                </w:rPr>
                                <m:t>الحدود</m:t>
                              </m:r>
                              <m:r>
                                <w:rPr>
                                  <w:rFonts w:ascii="Cambria Math" w:hAnsi="Cambria Math" w:cs="Amiri"/>
                                  <w:sz w:val="26"/>
                                  <w:szCs w:val="26"/>
                                  <w:lang w:bidi="ar-DZ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Amiri"/>
                                  <w:sz w:val="26"/>
                                  <w:szCs w:val="26"/>
                                  <w:rtl/>
                                  <w:lang w:bidi="ar-DZ"/>
                                </w:rPr>
                                <m:t>عدد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Amiri"/>
                              <w:sz w:val="26"/>
                              <w:szCs w:val="26"/>
                            </w:rPr>
                            <m:t>1-</m:t>
                          </m:r>
                          <m:r>
                            <w:rPr>
                              <w:rFonts w:ascii="Cambria Math" w:hAnsi="Cambria Math" w:cs="Amiri"/>
                              <w:sz w:val="26"/>
                              <w:szCs w:val="26"/>
                              <w:rtl/>
                            </w:rPr>
                            <m:t>الأساس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89" w:type="dxa"/>
                  <w:tcBorders>
                    <w:bottom w:val="single" w:sz="4" w:space="0" w:color="auto"/>
                  </w:tcBorders>
                  <w:shd w:val="clear" w:color="auto" w:fill="EAF1DD" w:themeFill="accent3" w:themeFillTint="33"/>
                </w:tcPr>
                <w:p w14:paraId="5BFE611D" w14:textId="77777777" w:rsidR="00E21F2D" w:rsidRPr="00EC5B44" w:rsidRDefault="00E21F2D" w:rsidP="00EC5B44">
                  <w:pPr>
                    <w:spacing w:after="0" w:line="240" w:lineRule="auto"/>
                    <w:jc w:val="center"/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lang w:bidi="ar-DZ"/>
                    </w:rPr>
                  </w:pPr>
                  <w:r w:rsidRPr="00EC5B44">
                    <w:rPr>
                      <w:rFonts w:ascii="Amiri" w:hAnsi="Amiri" w:cs="Amiri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 xml:space="preserve"> مجموع حدود متتابعة</w:t>
                  </w:r>
                </w:p>
              </w:tc>
            </w:tr>
          </w:tbl>
          <w:p w14:paraId="748841FC" w14:textId="08D72529" w:rsidR="00E21F2D" w:rsidRPr="00EC5B44" w:rsidRDefault="00E21F2D" w:rsidP="00EC5B4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617AD64" w14:textId="1AB598D8" w:rsidR="00E21F2D" w:rsidRPr="00EC5B44" w:rsidRDefault="00E21F2D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تطبيقـــــــــــات</w:t>
            </w:r>
          </w:p>
          <w:p w14:paraId="3E36F1BB" w14:textId="7162F3C8" w:rsidR="00E21F2D" w:rsidRPr="00EC5B44" w:rsidRDefault="00E21F2D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تطبيق01:</w:t>
            </w:r>
          </w:p>
          <w:p w14:paraId="5CE476BD" w14:textId="77777777" w:rsidR="00E21F2D" w:rsidRPr="00EC5B44" w:rsidRDefault="00E21F2D" w:rsidP="00EC5B4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9D2E646">
                <v:shape id="_x0000_i1323" type="#_x0000_t75" style="width:24pt;height:20.25pt" o:ole="">
                  <v:imagedata r:id="rId546" o:title=""/>
                </v:shape>
                <o:OLEObject Type="Embed" ProgID="Equation.DSMT4" ShapeID="_x0000_i1323" DrawAspect="Content" ObjectID="_1827917587" r:id="rId547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متتالية عددية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EC5B44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بالعبارة:  </w:t>
            </w:r>
            <w:r w:rsidRPr="00EC5B44">
              <w:rPr>
                <w:rFonts w:ascii="Amiri" w:hAnsi="Amiri" w:cs="Amiri"/>
                <w:position w:val="-28"/>
                <w:sz w:val="26"/>
                <w:szCs w:val="26"/>
              </w:rPr>
              <w:object w:dxaOrig="1420" w:dyaOrig="740" w14:anchorId="6AD8D622">
                <v:shape id="_x0000_i1324" type="#_x0000_t75" style="width:71.25pt;height:36.75pt" o:ole="">
                  <v:imagedata r:id="rId548" o:title=""/>
                </v:shape>
                <o:OLEObject Type="Embed" ProgID="Equation.DSMT4" ShapeID="_x0000_i1324" DrawAspect="Content" ObjectID="_1827917588" r:id="rId549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87F5C5B" w14:textId="568C2E0E" w:rsidR="00E21F2D" w:rsidRPr="00EC5B44" w:rsidRDefault="00E21F2D" w:rsidP="00EC5B44">
            <w:pPr>
              <w:pStyle w:val="Paragraphedeliste"/>
              <w:numPr>
                <w:ilvl w:val="0"/>
                <w:numId w:val="54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أحسب الحدود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47176A95">
                <v:shape id="_x0000_i1325" type="#_x0000_t75" style="width:12pt;height:18pt" o:ole="">
                  <v:imagedata r:id="rId550" o:title=""/>
                </v:shape>
                <o:OLEObject Type="Embed" ProgID="Equation.DSMT4" ShapeID="_x0000_i1325" DrawAspect="Content" ObjectID="_1827917589" r:id="rId551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8609F2F">
                <v:shape id="_x0000_i1326" type="#_x0000_t75" style="width:12.75pt;height:18pt" o:ole="">
                  <v:imagedata r:id="rId552" o:title=""/>
                </v:shape>
                <o:OLEObject Type="Embed" ProgID="Equation.DSMT4" ShapeID="_x0000_i1326" DrawAspect="Content" ObjectID="_1827917590" r:id="rId553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5DC7ABBC">
                <v:shape id="_x0000_i1327" type="#_x0000_t75" style="width:12.75pt;height:18pt" o:ole="">
                  <v:imagedata r:id="rId554" o:title=""/>
                </v:shape>
                <o:OLEObject Type="Embed" ProgID="Equation.DSMT4" ShapeID="_x0000_i1327" DrawAspect="Content" ObjectID="_1827917591" r:id="rId555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43AC0867" w14:textId="4891B2A6" w:rsidR="00E21F2D" w:rsidRPr="00EC5B44" w:rsidRDefault="00E21F2D" w:rsidP="00EC5B44">
            <w:pPr>
              <w:pStyle w:val="Paragraphedeliste"/>
              <w:numPr>
                <w:ilvl w:val="0"/>
                <w:numId w:val="54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أثبت أن المتتالية </w:t>
            </w:r>
            <w:r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1B9BB3DD">
                <v:shape id="_x0000_i1328" type="#_x0000_t75" style="width:24pt;height:20.25pt" o:ole="">
                  <v:imagedata r:id="rId546" o:title=""/>
                </v:shape>
                <o:OLEObject Type="Embed" ProgID="Equation.DSMT4" ShapeID="_x0000_i1328" DrawAspect="Content" ObjectID="_1827917592" r:id="rId556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متتالية هندسية يطلب تعيين أساسها وحدها الأول.</w:t>
            </w:r>
          </w:p>
          <w:p w14:paraId="4175B66F" w14:textId="77777777" w:rsidR="00E21F2D" w:rsidRPr="00EC5B44" w:rsidRDefault="00E21F2D" w:rsidP="00EC5B44">
            <w:pPr>
              <w:pStyle w:val="Paragraphedeliste"/>
              <w:numPr>
                <w:ilvl w:val="0"/>
                <w:numId w:val="54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أحسب المجموع: 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840" w:dyaOrig="360" w14:anchorId="49BC16DB">
                <v:shape id="_x0000_i1329" type="#_x0000_t75" style="width:92.25pt;height:18pt" o:ole="">
                  <v:imagedata r:id="rId557" o:title=""/>
                </v:shape>
                <o:OLEObject Type="Embed" ProgID="Equation.DSMT4" ShapeID="_x0000_i1329" DrawAspect="Content" ObjectID="_1827917593" r:id="rId558"/>
              </w:object>
            </w:r>
          </w:p>
          <w:p w14:paraId="5BE4AA6C" w14:textId="2E95C6B0" w:rsidR="00E21F2D" w:rsidRPr="00EC5B44" w:rsidRDefault="00E21F2D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 02:</w:t>
            </w:r>
          </w:p>
          <w:p w14:paraId="6E6AD2DD" w14:textId="77777777" w:rsidR="00E21F2D" w:rsidRPr="00EC5B44" w:rsidRDefault="00E21F2D" w:rsidP="00EC5B44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4FC5BCA7">
                <v:shape id="_x0000_i1330" type="#_x0000_t75" style="width:23.25pt;height:20.25pt" o:ole="">
                  <v:imagedata r:id="rId559" o:title=""/>
                </v:shape>
                <o:OLEObject Type="Embed" ProgID="Equation.DSMT4" ShapeID="_x0000_i1330" DrawAspect="Content" ObjectID="_1827917594" r:id="rId560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متتالية هندسية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EC5B44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بـ: </w:t>
            </w:r>
            <w:r w:rsidRPr="00EC5B44">
              <w:rPr>
                <w:rFonts w:ascii="Amiri" w:hAnsi="Amiri" w:cs="Amiri"/>
                <w:position w:val="-10"/>
                <w:sz w:val="26"/>
                <w:szCs w:val="26"/>
              </w:rPr>
              <w:object w:dxaOrig="560" w:dyaOrig="320" w14:anchorId="6FE33E7D">
                <v:shape id="_x0000_i1331" type="#_x0000_t75" style="width:27.75pt;height:15.75pt" o:ole="">
                  <v:imagedata r:id="rId561" o:title=""/>
                </v:shape>
                <o:OLEObject Type="Embed" ProgID="Equation.DSMT4" ShapeID="_x0000_i1331" DrawAspect="Content" ObjectID="_1827917595" r:id="rId562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 و 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620" w:dyaOrig="360" w14:anchorId="7BE129DB">
                <v:shape id="_x0000_i1332" type="#_x0000_t75" style="width:30.75pt;height:18pt" o:ole="">
                  <v:imagedata r:id="rId563" o:title=""/>
                </v:shape>
                <o:OLEObject Type="Embed" ProgID="Equation.DSMT4" ShapeID="_x0000_i1332" DrawAspect="Content" ObjectID="_1827917596" r:id="rId564"/>
              </w:object>
            </w:r>
          </w:p>
          <w:p w14:paraId="13285C21" w14:textId="77777777" w:rsidR="00E21F2D" w:rsidRPr="00EC5B44" w:rsidRDefault="00E21F2D" w:rsidP="00EC5B44">
            <w:pPr>
              <w:pStyle w:val="Paragraphedeliste"/>
              <w:numPr>
                <w:ilvl w:val="0"/>
                <w:numId w:val="55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أحسب الحدود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20" w:dyaOrig="360" w14:anchorId="080FBEDB">
                <v:shape id="_x0000_i1333" type="#_x0000_t75" style="width:11.25pt;height:18pt" o:ole="">
                  <v:imagedata r:id="rId565" o:title=""/>
                </v:shape>
                <o:OLEObject Type="Embed" ProgID="Equation.DSMT4" ShapeID="_x0000_i1333" DrawAspect="Content" ObjectID="_1827917597" r:id="rId566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5F199A9E">
                <v:shape id="_x0000_i1334" type="#_x0000_t75" style="width:12pt;height:18pt" o:ole="">
                  <v:imagedata r:id="rId567" o:title=""/>
                </v:shape>
                <o:OLEObject Type="Embed" ProgID="Equation.DSMT4" ShapeID="_x0000_i1334" DrawAspect="Content" ObjectID="_1827917598" r:id="rId568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744D8F0A">
                <v:shape id="_x0000_i1335" type="#_x0000_t75" style="width:12pt;height:18pt" o:ole="">
                  <v:imagedata r:id="rId569" o:title=""/>
                </v:shape>
                <o:OLEObject Type="Embed" ProgID="Equation.DSMT4" ShapeID="_x0000_i1335" DrawAspect="Content" ObjectID="_1827917599" r:id="rId570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0E630A93" w14:textId="77777777" w:rsidR="00E21F2D" w:rsidRPr="00EC5B44" w:rsidRDefault="00E21F2D" w:rsidP="00EC5B44">
            <w:pPr>
              <w:pStyle w:val="Paragraphedeliste"/>
              <w:numPr>
                <w:ilvl w:val="0"/>
                <w:numId w:val="55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أكتب عبارة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5E756532">
                <v:shape id="_x0000_i1336" type="#_x0000_t75" style="width:12.75pt;height:18pt" o:ole="">
                  <v:imagedata r:id="rId571" o:title=""/>
                </v:shape>
                <o:OLEObject Type="Embed" ProgID="Equation.DSMT4" ShapeID="_x0000_i1336" DrawAspect="Content" ObjectID="_1827917600" r:id="rId572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EC5B44">
              <w:rPr>
                <w:rFonts w:ascii="Amiri" w:hAnsi="Amiri" w:cs="Amiri"/>
                <w:sz w:val="26"/>
                <w:szCs w:val="26"/>
              </w:rPr>
              <w:t>n</w: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4D69B845" w14:textId="69518A65" w:rsidR="00E21F2D" w:rsidRPr="00EC5B44" w:rsidRDefault="00E21F2D" w:rsidP="00EC5B44">
            <w:pPr>
              <w:pStyle w:val="Paragraphedeliste"/>
              <w:numPr>
                <w:ilvl w:val="0"/>
                <w:numId w:val="55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أحسب المجموع: 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840" w:dyaOrig="360" w14:anchorId="58B82506">
                <v:shape id="_x0000_i1337" type="#_x0000_t75" style="width:92.25pt;height:18pt" o:ole="">
                  <v:imagedata r:id="rId557" o:title=""/>
                </v:shape>
                <o:OLEObject Type="Embed" ProgID="Equation.DSMT4" ShapeID="_x0000_i1337" DrawAspect="Content" ObjectID="_1827917601" r:id="rId573"/>
              </w:object>
            </w:r>
          </w:p>
          <w:p w14:paraId="41FF3D8F" w14:textId="77777777" w:rsidR="00EC5B44" w:rsidRDefault="00EC5B44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6BCF0BE6" w14:textId="26D7DB27" w:rsidR="00E21F2D" w:rsidRPr="00EC5B44" w:rsidRDefault="00E21F2D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 03:</w:t>
            </w:r>
          </w:p>
          <w:p w14:paraId="010878C9" w14:textId="77777777" w:rsidR="00E21F2D" w:rsidRPr="00EC5B44" w:rsidRDefault="00E21F2D" w:rsidP="00EC5B44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لتكن </w:t>
            </w:r>
            <w:r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2B714CAB">
                <v:shape id="_x0000_i1338" type="#_x0000_t75" style="width:24pt;height:20.25pt" o:ole="">
                  <v:imagedata r:id="rId574" o:title=""/>
                </v:shape>
                <o:OLEObject Type="Embed" ProgID="Equation.DSMT4" ShapeID="_x0000_i1338" DrawAspect="Content" ObjectID="_1827917602" r:id="rId575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متتالية هندسية معرفة على </w:t>
            </w:r>
            <m:oMath>
              <m:r>
                <m:rPr>
                  <m:scr m:val="double-struck"/>
                </m:rPr>
                <w:rPr>
                  <w:rFonts w:ascii="Cambria Math" w:hAnsi="Cambria Math" w:cs="Cambria Math" w:hint="cs"/>
                  <w:sz w:val="26"/>
                  <w:szCs w:val="26"/>
                  <w:rtl/>
                </w:rPr>
                <m:t>N</m:t>
              </m:r>
            </m:oMath>
            <w:r w:rsidRPr="00EC5B44">
              <w:rPr>
                <w:rFonts w:ascii="Amiri" w:eastAsiaTheme="minorEastAsia" w:hAnsi="Amiri" w:cs="Amiri"/>
                <w:sz w:val="26"/>
                <w:szCs w:val="26"/>
                <w:rtl/>
              </w:rPr>
              <w:t xml:space="preserve"> بـحيث: </w:t>
            </w:r>
            <w:r w:rsidRPr="00EC5B44">
              <w:rPr>
                <w:rFonts w:ascii="Amiri" w:hAnsi="Amiri" w:cs="Amiri"/>
                <w:position w:val="-24"/>
                <w:sz w:val="26"/>
                <w:szCs w:val="26"/>
              </w:rPr>
              <w:object w:dxaOrig="920" w:dyaOrig="620" w14:anchorId="34970EC5">
                <v:shape id="_x0000_i1339" type="#_x0000_t75" style="width:45.75pt;height:30.75pt" o:ole="">
                  <v:imagedata r:id="rId576" o:title=""/>
                </v:shape>
                <o:OLEObject Type="Embed" ProgID="Equation.DSMT4" ShapeID="_x0000_i1339" DrawAspect="Content" ObjectID="_1827917603" r:id="rId577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 و  </w:t>
            </w:r>
            <w:r w:rsidRPr="00EC5B44">
              <w:rPr>
                <w:rFonts w:ascii="Amiri" w:hAnsi="Amiri" w:cs="Amiri"/>
                <w:position w:val="-24"/>
                <w:sz w:val="26"/>
                <w:szCs w:val="26"/>
              </w:rPr>
              <w:object w:dxaOrig="680" w:dyaOrig="620" w14:anchorId="221E5C75">
                <v:shape id="_x0000_i1340" type="#_x0000_t75" style="width:33.75pt;height:30.75pt" o:ole="">
                  <v:imagedata r:id="rId578" o:title=""/>
                </v:shape>
                <o:OLEObject Type="Embed" ProgID="Equation.DSMT4" ShapeID="_x0000_i1340" DrawAspect="Content" ObjectID="_1827917604" r:id="rId579"/>
              </w:object>
            </w:r>
          </w:p>
          <w:p w14:paraId="3D0E5ECF" w14:textId="77777777" w:rsidR="00E21F2D" w:rsidRPr="00EC5B44" w:rsidRDefault="00E21F2D" w:rsidP="00EC5B44">
            <w:pPr>
              <w:pStyle w:val="Paragraphedeliste"/>
              <w:numPr>
                <w:ilvl w:val="0"/>
                <w:numId w:val="56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أساس المتتالية </w:t>
            </w:r>
            <w:r w:rsidRPr="00EC5B44">
              <w:rPr>
                <w:rFonts w:ascii="Amiri" w:hAnsi="Amiri" w:cs="Amiri"/>
                <w:sz w:val="26"/>
                <w:szCs w:val="26"/>
                <w:lang w:bidi="ar-DZ"/>
              </w:rPr>
              <w:t>q</w: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وحدها الأول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01CDB386">
                <v:shape id="_x0000_i1341" type="#_x0000_t75" style="width:12.75pt;height:18pt" o:ole="">
                  <v:imagedata r:id="rId580" o:title=""/>
                </v:shape>
                <o:OLEObject Type="Embed" ProgID="Equation.DSMT4" ShapeID="_x0000_i1341" DrawAspect="Content" ObjectID="_1827917605" r:id="rId581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6B57EFFB" w14:textId="77777777" w:rsidR="00E21F2D" w:rsidRPr="00EC5B44" w:rsidRDefault="00E21F2D" w:rsidP="00EC5B44">
            <w:pPr>
              <w:pStyle w:val="Paragraphedeliste"/>
              <w:numPr>
                <w:ilvl w:val="0"/>
                <w:numId w:val="56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أكتب عبارة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B6CC5F0">
                <v:shape id="_x0000_i1342" type="#_x0000_t75" style="width:12.75pt;height:18pt" o:ole="">
                  <v:imagedata r:id="rId582" o:title=""/>
                </v:shape>
                <o:OLEObject Type="Embed" ProgID="Equation.DSMT4" ShapeID="_x0000_i1342" DrawAspect="Content" ObjectID="_1827917606" r:id="rId583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EC5B44">
              <w:rPr>
                <w:rFonts w:ascii="Amiri" w:hAnsi="Amiri" w:cs="Amiri"/>
                <w:sz w:val="26"/>
                <w:szCs w:val="26"/>
              </w:rPr>
              <w:t>n</w: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279E721C" w14:textId="77777777" w:rsidR="00E21F2D" w:rsidRPr="00EC5B44" w:rsidRDefault="00E21F2D" w:rsidP="00EC5B44">
            <w:pPr>
              <w:pStyle w:val="Paragraphedeliste"/>
              <w:numPr>
                <w:ilvl w:val="0"/>
                <w:numId w:val="56"/>
              </w:numPr>
              <w:bidi/>
              <w:spacing w:after="20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أحسب المجموع: 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840" w:dyaOrig="360" w14:anchorId="26F2731D">
                <v:shape id="_x0000_i1343" type="#_x0000_t75" style="width:92.25pt;height:18pt" o:ole="">
                  <v:imagedata r:id="rId584" o:title=""/>
                </v:shape>
                <o:OLEObject Type="Embed" ProgID="Equation.DSMT4" ShapeID="_x0000_i1343" DrawAspect="Content" ObjectID="_1827917607" r:id="rId585"/>
              </w:object>
            </w:r>
          </w:p>
          <w:p w14:paraId="5213CDFA" w14:textId="538800F3" w:rsidR="00E21F2D" w:rsidRPr="00EC5B44" w:rsidRDefault="00E21F2D" w:rsidP="009B79C7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 04:</w:t>
            </w:r>
          </w:p>
          <w:p w14:paraId="0D3A65C6" w14:textId="62369281" w:rsidR="00C37980" w:rsidRPr="00EC5B44" w:rsidRDefault="00C37980" w:rsidP="00EC5B44">
            <w:pPr>
              <w:pStyle w:val="Paragraphedeliste"/>
              <w:bidi/>
              <w:ind w:left="0"/>
              <w:rPr>
                <w:rFonts w:ascii="Amiri" w:eastAsiaTheme="minorEastAsia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520" w:dyaOrig="400" w14:anchorId="35449EF2">
                <v:shape id="_x0000_i1344" type="#_x0000_t75" style="width:26.25pt;height:20.25pt" o:ole="">
                  <v:imagedata r:id="rId586" o:title=""/>
                </v:shape>
                <o:OLEObject Type="Embed" ProgID="Equation.DSMT4" ShapeID="_x0000_i1344" DrawAspect="Content" ObjectID="_1827917608" r:id="rId587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E21F2D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متتالية هندسية حدودها موجبة معرفة على</w:t>
            </w: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EC5B44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4E8E42AC">
                <v:shape id="_x0000_i1345" type="#_x0000_t75" style="width:12.75pt;height:14.25pt" o:ole="">
                  <v:imagedata r:id="rId588" o:title=""/>
                </v:shape>
                <o:OLEObject Type="Embed" ProgID="Equation.DSMT4" ShapeID="_x0000_i1345" DrawAspect="Content" ObjectID="_1827917609" r:id="rId589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ED3041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بــ:</w:t>
            </w: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240" w:dyaOrig="360" w14:anchorId="1225A645">
                <v:shape id="_x0000_i1346" type="#_x0000_t75" style="width:62.25pt;height:18pt" o:ole="">
                  <v:imagedata r:id="rId590" o:title=""/>
                </v:shape>
                <o:OLEObject Type="Embed" ProgID="Equation.DSMT4" ShapeID="_x0000_i1346" DrawAspect="Content" ObjectID="_1827917610" r:id="rId591"/>
              </w:object>
            </w: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 </w:t>
            </w:r>
            <w:r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219" w:dyaOrig="360" w14:anchorId="52C199C1">
                <v:shape id="_x0000_i1347" type="#_x0000_t75" style="width:60.75pt;height:18pt" o:ole="">
                  <v:imagedata r:id="rId592" o:title=""/>
                </v:shape>
                <o:OLEObject Type="Embed" ProgID="Equation.DSMT4" ShapeID="_x0000_i1347" DrawAspect="Content" ObjectID="_1827917611" r:id="rId593"/>
              </w:object>
            </w:r>
          </w:p>
          <w:p w14:paraId="7A4E663D" w14:textId="0EDB2483" w:rsidR="00E21F2D" w:rsidRPr="00EC5B44" w:rsidRDefault="00E21F2D" w:rsidP="00EC5B44">
            <w:pPr>
              <w:pStyle w:val="Paragraphedeliste"/>
              <w:numPr>
                <w:ilvl w:val="0"/>
                <w:numId w:val="53"/>
              </w:numPr>
              <w:bidi/>
              <w:spacing w:after="200"/>
              <w:ind w:left="48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</w:t>
            </w:r>
            <w:r w:rsidR="00C37980"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C37980"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279" w:dyaOrig="360" w14:anchorId="30957219">
                <v:shape id="_x0000_i1348" type="#_x0000_t75" style="width:14.25pt;height:18pt" o:ole="">
                  <v:imagedata r:id="rId594" o:title=""/>
                </v:shape>
                <o:OLEObject Type="Embed" ProgID="Equation.DSMT4" ShapeID="_x0000_i1348" DrawAspect="Content" ObjectID="_1827917612" r:id="rId595"/>
              </w:object>
            </w:r>
            <w:r w:rsidR="00C37980"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C37980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ثم </w:t>
            </w:r>
            <w:r w:rsidR="00ED3041"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300" w:dyaOrig="360" w14:anchorId="487F8E60">
                <v:shape id="_x0000_i1349" type="#_x0000_t75" style="width:15pt;height:18pt" o:ole="">
                  <v:imagedata r:id="rId596" o:title=""/>
                </v:shape>
                <o:OLEObject Type="Embed" ProgID="Equation.DSMT4" ShapeID="_x0000_i1349" DrawAspect="Content" ObjectID="_1827917613" r:id="rId597"/>
              </w:object>
            </w:r>
          </w:p>
          <w:p w14:paraId="2CB53B48" w14:textId="3E9B77A5" w:rsidR="00E21F2D" w:rsidRPr="00EC5B44" w:rsidRDefault="00E21F2D" w:rsidP="00EC5B44">
            <w:pPr>
              <w:pStyle w:val="Paragraphedeliste"/>
              <w:numPr>
                <w:ilvl w:val="0"/>
                <w:numId w:val="53"/>
              </w:numPr>
              <w:bidi/>
              <w:spacing w:after="200"/>
              <w:ind w:left="48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استنتج أساس المتتالية </w:t>
            </w:r>
            <w:r w:rsidR="00C37980"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520" w:dyaOrig="400" w14:anchorId="62505360">
                <v:shape id="_x0000_i1350" type="#_x0000_t75" style="width:26.25pt;height:20.25pt" o:ole="">
                  <v:imagedata r:id="rId586" o:title=""/>
                </v:shape>
                <o:OLEObject Type="Embed" ProgID="Equation.DSMT4" ShapeID="_x0000_i1350" DrawAspect="Content" ObjectID="_1827917614" r:id="rId598"/>
              </w:object>
            </w: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.</w:t>
            </w:r>
          </w:p>
          <w:p w14:paraId="3FAFFC38" w14:textId="7B53BE81" w:rsidR="00E21F2D" w:rsidRPr="00EC5B44" w:rsidRDefault="00E21F2D" w:rsidP="00EC5B44">
            <w:pPr>
              <w:pStyle w:val="Paragraphedeliste"/>
              <w:numPr>
                <w:ilvl w:val="0"/>
                <w:numId w:val="53"/>
              </w:numPr>
              <w:bidi/>
              <w:spacing w:after="200"/>
              <w:ind w:left="48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تحقق أنه من أجل كل عدد طبيعي </w:t>
            </w:r>
            <w:r w:rsidR="00ED3041" w:rsidRPr="00EC5B44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42C7B287">
                <v:shape id="_x0000_i1351" type="#_x0000_t75" style="width:9.75pt;height:11.25pt" o:ole="">
                  <v:imagedata r:id="rId599" o:title=""/>
                </v:shape>
                <o:OLEObject Type="Embed" ProgID="Equation.DSMT4" ShapeID="_x0000_i1351" DrawAspect="Content" ObjectID="_1827917615" r:id="rId600"/>
              </w:object>
            </w:r>
            <w:r w:rsidR="00ED3041" w:rsidRPr="00EC5B44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 xml:space="preserve">  </w:t>
            </w:r>
            <w:r w:rsidR="00ED3041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="00ED3041"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080" w:dyaOrig="380" w14:anchorId="59AD7330">
                <v:shape id="_x0000_i1352" type="#_x0000_t75" style="width:54pt;height:18.75pt" o:ole="">
                  <v:imagedata r:id="rId601" o:title=""/>
                </v:shape>
                <o:OLEObject Type="Embed" ProgID="Equation.DSMT4" ShapeID="_x0000_i1352" DrawAspect="Content" ObjectID="_1827917616" r:id="rId602"/>
              </w:object>
            </w:r>
            <w:r w:rsidR="00ED3041" w:rsidRPr="00EC5B44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 xml:space="preserve"> </w:t>
            </w:r>
            <w:r w:rsidR="00ED3041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         </w:t>
            </w: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5D6BB99F" w14:textId="59316C67" w:rsidR="00E21F2D" w:rsidRPr="00EC5B44" w:rsidRDefault="00E21F2D" w:rsidP="00EC5B44">
            <w:pPr>
              <w:pStyle w:val="Paragraphedeliste"/>
              <w:numPr>
                <w:ilvl w:val="0"/>
                <w:numId w:val="53"/>
              </w:numPr>
              <w:bidi/>
              <w:spacing w:after="200"/>
              <w:ind w:left="48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 الحد الخامس للمتتالية</w:t>
            </w:r>
            <w:r w:rsidR="00ED3041" w:rsidRPr="00EC5B44">
              <w:rPr>
                <w:rFonts w:ascii="Amiri" w:hAnsi="Amiri" w:cs="Amiri"/>
                <w:position w:val="-14"/>
                <w:sz w:val="26"/>
                <w:szCs w:val="26"/>
              </w:rPr>
              <w:object w:dxaOrig="520" w:dyaOrig="400" w14:anchorId="6BA2A218">
                <v:shape id="_x0000_i1353" type="#_x0000_t75" style="width:26.25pt;height:20.25pt" o:ole="">
                  <v:imagedata r:id="rId586" o:title=""/>
                </v:shape>
                <o:OLEObject Type="Embed" ProgID="Equation.DSMT4" ShapeID="_x0000_i1353" DrawAspect="Content" ObjectID="_1827917617" r:id="rId603"/>
              </w:object>
            </w: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8BCFB55" w14:textId="553C5C3A" w:rsidR="00E21F2D" w:rsidRDefault="00E21F2D" w:rsidP="00EC5B44">
            <w:pPr>
              <w:pStyle w:val="Paragraphedeliste"/>
              <w:numPr>
                <w:ilvl w:val="0"/>
                <w:numId w:val="53"/>
              </w:numPr>
              <w:bidi/>
              <w:spacing w:after="200"/>
              <w:ind w:left="48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أحسب </w:t>
            </w:r>
            <w:r w:rsidR="00053F19" w:rsidRPr="00EC5B44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المجموع:  </w:t>
            </w:r>
            <w:r w:rsidR="00ED3041" w:rsidRPr="00EC5B44">
              <w:rPr>
                <w:rFonts w:ascii="Amiri" w:hAnsi="Amiri" w:cs="Amiri"/>
                <w:position w:val="-12"/>
                <w:sz w:val="26"/>
                <w:szCs w:val="26"/>
              </w:rPr>
              <w:object w:dxaOrig="1980" w:dyaOrig="360" w14:anchorId="4C474270">
                <v:shape id="_x0000_i1354" type="#_x0000_t75" style="width:99pt;height:18pt" o:ole="">
                  <v:imagedata r:id="rId604" o:title=""/>
                </v:shape>
                <o:OLEObject Type="Embed" ProgID="Equation.DSMT4" ShapeID="_x0000_i1354" DrawAspect="Content" ObjectID="_1827917618" r:id="rId605"/>
              </w:object>
            </w:r>
          </w:p>
          <w:p w14:paraId="752A923E" w14:textId="1ACD7CD2" w:rsidR="00EC5B44" w:rsidRPr="00EC5B44" w:rsidRDefault="00EC5B44" w:rsidP="00EC5B44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تطبيق 0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5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068136B4" w14:textId="77777777" w:rsidR="00D5282D" w:rsidRPr="00C576F5" w:rsidRDefault="00D5282D" w:rsidP="00D5282D">
            <w:pPr>
              <w:bidi/>
              <w:rPr>
                <w:rFonts w:ascii="Amiri" w:hAnsi="Amiri" w:cs="Amiri"/>
                <w:sz w:val="26"/>
                <w:szCs w:val="26"/>
              </w:rPr>
            </w:pP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نعتبر </w:t>
            </w:r>
            <w:bookmarkStart w:id="0" w:name="_Hlk133833178"/>
            <w:r w:rsidRPr="00C576F5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3E363A84">
                <v:shape id="_x0000_i1355" type="#_x0000_t75" style="width:23.25pt;height:20.25pt" o:ole="">
                  <v:imagedata r:id="rId606" o:title=""/>
                </v:shape>
                <o:OLEObject Type="Embed" ProgID="Equation.DSMT4" ShapeID="_x0000_i1355" DrawAspect="Content" ObjectID="_1827917619" r:id="rId607"/>
              </w:object>
            </w:r>
            <w:bookmarkEnd w:id="0"/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متتالية هندسية حدودها موجبة تماما والمعرفة على </w:t>
            </w:r>
            <w:bookmarkStart w:id="1" w:name="_Hlk133833584"/>
            <w:r w:rsidRPr="00C576F5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416FB538">
                <v:shape id="_x0000_i1356" type="#_x0000_t75" style="width:12.75pt;height:14.25pt" o:ole="">
                  <v:imagedata r:id="rId608" o:title=""/>
                </v:shape>
                <o:OLEObject Type="Embed" ProgID="Equation.DSMT4" ShapeID="_x0000_i1356" DrawAspect="Content" ObjectID="_1827917620" r:id="rId609"/>
              </w:object>
            </w:r>
            <w:bookmarkEnd w:id="1"/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بــ: 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620" w:dyaOrig="360" w14:anchorId="7587F8F6">
                <v:shape id="_x0000_i1357" type="#_x0000_t75" style="width:31.5pt;height:18pt" o:ole="">
                  <v:imagedata r:id="rId610" o:title=""/>
                </v:shape>
                <o:OLEObject Type="Embed" ProgID="Equation.DSMT4" ShapeID="_x0000_i1357" DrawAspect="Content" ObjectID="_1827917621" r:id="rId611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و 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1160" w:dyaOrig="360" w14:anchorId="7C66EA7A">
                <v:shape id="_x0000_i1358" type="#_x0000_t75" style="width:57.75pt;height:18pt" o:ole="">
                  <v:imagedata r:id="rId612" o:title=""/>
                </v:shape>
                <o:OLEObject Type="Embed" ProgID="Equation.DSMT4" ShapeID="_x0000_i1358" DrawAspect="Content" ObjectID="_1827917622" r:id="rId613"/>
              </w:object>
            </w:r>
          </w:p>
          <w:p w14:paraId="261C5535" w14:textId="00C58A54" w:rsidR="00D5282D" w:rsidRPr="00CE0A41" w:rsidRDefault="00D5282D" w:rsidP="00D5282D">
            <w:pPr>
              <w:pStyle w:val="Paragraphedeliste"/>
              <w:numPr>
                <w:ilvl w:val="0"/>
                <w:numId w:val="57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E0A41">
              <w:rPr>
                <w:rFonts w:ascii="Amiri" w:hAnsi="Amiri" w:cs="Amiri"/>
                <w:sz w:val="26"/>
                <w:szCs w:val="26"/>
                <w:rtl/>
              </w:rPr>
              <w:t xml:space="preserve">أثبت أن أساس المتتالية </w:t>
            </w:r>
            <w:r w:rsidRPr="00C576F5">
              <w:rPr>
                <w:position w:val="-14"/>
              </w:rPr>
              <w:object w:dxaOrig="460" w:dyaOrig="400" w14:anchorId="133E46EE">
                <v:shape id="_x0000_i1359" type="#_x0000_t75" style="width:23.25pt;height:20.25pt" o:ole="">
                  <v:imagedata r:id="rId606" o:title=""/>
                </v:shape>
                <o:OLEObject Type="Embed" ProgID="Equation.DSMT4" ShapeID="_x0000_i1359" DrawAspect="Content" ObjectID="_1827917623" r:id="rId614"/>
              </w:object>
            </w:r>
            <w:r w:rsidRPr="00CE0A41">
              <w:rPr>
                <w:rFonts w:ascii="Amiri" w:hAnsi="Amiri" w:cs="Amiri"/>
                <w:sz w:val="26"/>
                <w:szCs w:val="26"/>
                <w:rtl/>
              </w:rPr>
              <w:t xml:space="preserve"> هو </w:t>
            </w:r>
            <w:r w:rsidRPr="00C576F5">
              <w:rPr>
                <w:position w:val="-10"/>
              </w:rPr>
              <w:object w:dxaOrig="560" w:dyaOrig="300" w14:anchorId="5733CEA2">
                <v:shape id="_x0000_i1360" type="#_x0000_t75" style="width:27.75pt;height:15pt" o:ole="">
                  <v:imagedata r:id="rId615" o:title=""/>
                </v:shape>
                <o:OLEObject Type="Embed" ProgID="Equation.DSMT4" ShapeID="_x0000_i1360" DrawAspect="Content" ObjectID="_1827917624" r:id="rId616"/>
              </w:object>
            </w:r>
            <w:r w:rsidRPr="00CE0A41">
              <w:rPr>
                <w:rFonts w:ascii="Amiri" w:hAnsi="Amiri" w:cs="Amiri"/>
                <w:sz w:val="26"/>
                <w:szCs w:val="26"/>
                <w:rtl/>
              </w:rPr>
              <w:t xml:space="preserve"> ثم أكتب </w:t>
            </w:r>
            <w:r w:rsidRPr="00C576F5">
              <w:rPr>
                <w:position w:val="-12"/>
              </w:rPr>
              <w:object w:dxaOrig="260" w:dyaOrig="360" w14:anchorId="798B0333">
                <v:shape id="_x0000_i1361" type="#_x0000_t75" style="width:12.75pt;height:18pt" o:ole="">
                  <v:imagedata r:id="rId617" o:title=""/>
                </v:shape>
                <o:OLEObject Type="Embed" ProgID="Equation.DSMT4" ShapeID="_x0000_i1361" DrawAspect="Content" ObjectID="_1827917625" r:id="rId618"/>
              </w:object>
            </w:r>
            <w:r w:rsidRPr="00CE0A41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C576F5">
              <w:rPr>
                <w:position w:val="-6"/>
              </w:rPr>
              <w:object w:dxaOrig="200" w:dyaOrig="220" w14:anchorId="6506C060">
                <v:shape id="_x0000_i1362" type="#_x0000_t75" style="width:9.75pt;height:11.25pt" o:ole="">
                  <v:imagedata r:id="rId619" o:title=""/>
                </v:shape>
                <o:OLEObject Type="Embed" ProgID="Equation.DSMT4" ShapeID="_x0000_i1362" DrawAspect="Content" ObjectID="_1827917626" r:id="rId620"/>
              </w:object>
            </w:r>
            <w:r w:rsidRPr="00CE0A41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27FDA67A" w14:textId="77777777" w:rsidR="00D5282D" w:rsidRPr="00C576F5" w:rsidRDefault="00D5282D" w:rsidP="00D5282D">
            <w:pPr>
              <w:numPr>
                <w:ilvl w:val="0"/>
                <w:numId w:val="57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أحسب بدلالة </w:t>
            </w:r>
            <w:r w:rsidRPr="00C576F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0D4C86CB">
                <v:shape id="_x0000_i1363" type="#_x0000_t75" style="width:9.75pt;height:11.25pt" o:ole="">
                  <v:imagedata r:id="rId621" o:title=""/>
                </v:shape>
                <o:OLEObject Type="Embed" ProgID="Equation.DSMT4" ShapeID="_x0000_i1363" DrawAspect="Content" ObjectID="_1827917627" r:id="rId622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 الجداء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300" w:dyaOrig="360" w14:anchorId="4BDBD4B7">
                <v:shape id="_x0000_i1364" type="#_x0000_t75" style="width:15pt;height:18pt" o:ole="">
                  <v:imagedata r:id="rId623" o:title=""/>
                </v:shape>
                <o:OLEObject Type="Embed" ProgID="Equation.DSMT4" ShapeID="_x0000_i1364" DrawAspect="Content" ObjectID="_1827917628" r:id="rId624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حيث: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1840" w:dyaOrig="360" w14:anchorId="4B7C4872">
                <v:shape id="_x0000_i1365" type="#_x0000_t75" style="width:92.25pt;height:18pt" o:ole="">
                  <v:imagedata r:id="rId625" o:title=""/>
                </v:shape>
                <o:OLEObject Type="Embed" ProgID="Equation.DSMT4" ShapeID="_x0000_i1365" DrawAspect="Content" ObjectID="_1827917629" r:id="rId626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48E85017" w14:textId="77777777" w:rsidR="00D5282D" w:rsidRDefault="00D5282D" w:rsidP="00D5282D">
            <w:pPr>
              <w:numPr>
                <w:ilvl w:val="0"/>
                <w:numId w:val="57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نعتبر </w:t>
            </w:r>
            <w:bookmarkStart w:id="2" w:name="_Hlk133833650"/>
            <w:r w:rsidRPr="00C576F5">
              <w:rPr>
                <w:rFonts w:ascii="Amiri" w:hAnsi="Amiri" w:cs="Amiri"/>
                <w:position w:val="-14"/>
                <w:sz w:val="26"/>
                <w:szCs w:val="26"/>
              </w:rPr>
              <w:object w:dxaOrig="520" w:dyaOrig="400" w14:anchorId="79F420B1">
                <v:shape id="_x0000_i1366" type="#_x0000_t75" style="width:26.25pt;height:20.25pt" o:ole="">
                  <v:imagedata r:id="rId627" o:title=""/>
                </v:shape>
                <o:OLEObject Type="Embed" ProgID="Equation.DSMT4" ShapeID="_x0000_i1366" DrawAspect="Content" ObjectID="_1827917630" r:id="rId628"/>
              </w:object>
            </w:r>
            <w:bookmarkEnd w:id="2"/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المتتالية العددية المعرفة على </w:t>
            </w:r>
            <w:r w:rsidRPr="00C576F5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259719FE">
                <v:shape id="_x0000_i1367" type="#_x0000_t75" style="width:12.75pt;height:14.25pt" o:ole="">
                  <v:imagedata r:id="rId608" o:title=""/>
                </v:shape>
                <o:OLEObject Type="Embed" ProgID="Equation.DSMT4" ShapeID="_x0000_i1367" DrawAspect="Content" ObjectID="_1827917631" r:id="rId629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بــ:  </w:t>
            </w:r>
            <w:r w:rsidRPr="00C576F5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00" w14:anchorId="30CCEA22">
                <v:shape id="_x0000_i1368" type="#_x0000_t75" style="width:59.25pt;height:20.25pt" o:ole="">
                  <v:imagedata r:id="rId630" o:title=""/>
                </v:shape>
                <o:OLEObject Type="Embed" ProgID="Equation.DSMT4" ShapeID="_x0000_i1368" DrawAspect="Content" ObjectID="_1827917632" r:id="rId631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br/>
              <w:t>أ</w:t>
            </w:r>
            <w:r w:rsidRPr="00C576F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برهن أن المتتالية </w:t>
            </w:r>
            <w:r w:rsidRPr="00C576F5">
              <w:rPr>
                <w:rFonts w:ascii="Amiri" w:hAnsi="Amiri" w:cs="Amiri"/>
                <w:position w:val="-14"/>
                <w:sz w:val="26"/>
                <w:szCs w:val="26"/>
              </w:rPr>
              <w:object w:dxaOrig="520" w:dyaOrig="400" w14:anchorId="403EF16B">
                <v:shape id="_x0000_i1369" type="#_x0000_t75" style="width:26.25pt;height:20.25pt" o:ole="">
                  <v:imagedata r:id="rId627" o:title=""/>
                </v:shape>
                <o:OLEObject Type="Embed" ProgID="Equation.DSMT4" ShapeID="_x0000_i1369" DrawAspect="Content" ObjectID="_1827917633" r:id="rId632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حسابية أساسها </w:t>
            </w:r>
            <w:r w:rsidRPr="00C576F5">
              <w:rPr>
                <w:rFonts w:ascii="Amiri" w:hAnsi="Amiri" w:cs="Amiri"/>
                <w:position w:val="-4"/>
                <w:sz w:val="26"/>
                <w:szCs w:val="26"/>
              </w:rPr>
              <w:object w:dxaOrig="460" w:dyaOrig="279" w14:anchorId="49C07242">
                <v:shape id="_x0000_i1370" type="#_x0000_t75" style="width:23.25pt;height:14.25pt" o:ole="">
                  <v:imagedata r:id="rId633" o:title=""/>
                </v:shape>
                <o:OLEObject Type="Embed" ProgID="Equation.DSMT4" ShapeID="_x0000_i1370" DrawAspect="Content" ObjectID="_1827917634" r:id="rId634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وحدها الأول.</w: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ب-أكتب عبارة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300" w:dyaOrig="360" w14:anchorId="76EC2664">
                <v:shape id="_x0000_i1371" type="#_x0000_t75" style="width:15pt;height:18pt" o:ole="">
                  <v:imagedata r:id="rId635" o:title=""/>
                </v:shape>
                <o:OLEObject Type="Embed" ProgID="Equation.DSMT4" ShapeID="_x0000_i1371" DrawAspect="Content" ObjectID="_1827917635" r:id="rId636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C576F5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C89B10E">
                <v:shape id="_x0000_i1372" type="#_x0000_t75" style="width:9.75pt;height:11.25pt" o:ole="">
                  <v:imagedata r:id="rId637" o:title=""/>
                </v:shape>
                <o:OLEObject Type="Embed" ProgID="Equation.DSMT4" ShapeID="_x0000_i1372" DrawAspect="Content" ObjectID="_1827917636" r:id="rId638"/>
              </w:objec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t>.</w:t>
            </w:r>
            <w:r w:rsidRPr="00C576F5">
              <w:rPr>
                <w:rFonts w:ascii="Amiri" w:hAnsi="Amiri" w:cs="Amiri"/>
                <w:sz w:val="26"/>
                <w:szCs w:val="26"/>
                <w:rtl/>
              </w:rPr>
              <w:br/>
              <w:t>ج</w:t>
            </w:r>
            <w:r w:rsidRPr="00C576F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- أحسب المجموع:  </w:t>
            </w:r>
            <w:r w:rsidRPr="00C576F5">
              <w:rPr>
                <w:rFonts w:ascii="Amiri" w:hAnsi="Amiri" w:cs="Amiri"/>
                <w:position w:val="-12"/>
                <w:sz w:val="26"/>
                <w:szCs w:val="26"/>
              </w:rPr>
              <w:object w:dxaOrig="2040" w:dyaOrig="360" w14:anchorId="295A4120">
                <v:shape id="_x0000_i1373" type="#_x0000_t75" style="width:102pt;height:18pt" o:ole="">
                  <v:imagedata r:id="rId639" o:title=""/>
                </v:shape>
                <o:OLEObject Type="Embed" ProgID="Equation.DSMT4" ShapeID="_x0000_i1373" DrawAspect="Content" ObjectID="_1827917637" r:id="rId640"/>
              </w:object>
            </w:r>
          </w:p>
          <w:p w14:paraId="6965AB71" w14:textId="77777777" w:rsidR="00EC5B44" w:rsidRDefault="00EC5B44" w:rsidP="00EC5B44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1ECC24BC" w14:textId="5C8FDEED" w:rsidR="00D5282D" w:rsidRDefault="00D5282D" w:rsidP="00D5282D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06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2B2EA5B5" w14:textId="77777777" w:rsidR="00DC1244" w:rsidRDefault="00DC1244" w:rsidP="009B79C7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36CFF01" w14:textId="5BDF939C" w:rsidR="009B79C7" w:rsidRPr="007B38E0" w:rsidRDefault="009B79C7" w:rsidP="00DC1244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المتتالية</w:t>
            </w:r>
            <w:r w:rsidRPr="004F237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6FE50E6F">
                <v:shape id="_x0000_i1374" type="#_x0000_t75" style="width:24pt;height:20.25pt" o:ole="">
                  <v:imagedata r:id="rId641" o:title=""/>
                </v:shape>
                <o:OLEObject Type="Embed" ProgID="Equation.DSMT4" ShapeID="_x0000_i1374" DrawAspect="Content" ObjectID="_1827917638" r:id="rId642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الهندسية حدودها موجبة حيث:</w:t>
            </w:r>
            <w:r w:rsidRPr="004F237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1780" w:dyaOrig="400" w14:anchorId="4167A11D">
                <v:shape id="_x0000_i1375" type="#_x0000_t75" style="width:89.25pt;height:20.25pt" o:ole="">
                  <v:imagedata r:id="rId643" o:title=""/>
                </v:shape>
                <o:OLEObject Type="Embed" ProgID="Equation.DSMT4" ShapeID="_x0000_i1375" DrawAspect="Content" ObjectID="_1827917639" r:id="rId644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و</w:t>
            </w:r>
            <w:r w:rsidRPr="004F237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2100" w:dyaOrig="400" w14:anchorId="3F9C9D3E">
                <v:shape id="_x0000_i1376" type="#_x0000_t75" style="width:105pt;height:20.25pt" o:ole="">
                  <v:imagedata r:id="rId645" o:title=""/>
                </v:shape>
                <o:OLEObject Type="Embed" ProgID="Equation.DSMT4" ShapeID="_x0000_i1376" DrawAspect="Content" ObjectID="_1827917640" r:id="rId646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377FAB98" w14:textId="77777777" w:rsidR="009B79C7" w:rsidRPr="007B38E0" w:rsidRDefault="009B79C7" w:rsidP="009B79C7">
            <w:pPr>
              <w:numPr>
                <w:ilvl w:val="0"/>
                <w:numId w:val="58"/>
              </w:numPr>
              <w:tabs>
                <w:tab w:val="clear" w:pos="735"/>
              </w:tabs>
              <w:bidi/>
              <w:ind w:left="375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بين أن أساس المتتالية</w:t>
            </w:r>
            <w:r w:rsidRPr="004F237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764926D7">
                <v:shape id="_x0000_i1377" type="#_x0000_t75" style="width:24pt;height:20.25pt" o:ole="">
                  <v:imagedata r:id="rId641" o:title=""/>
                </v:shape>
                <o:OLEObject Type="Embed" ProgID="Equation.DSMT4" ShapeID="_x0000_i1377" DrawAspect="Content" ObjectID="_1827917641" r:id="rId647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هو </w:t>
            </w:r>
            <w:r w:rsidRPr="007B38E0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700" w:dyaOrig="620" w14:anchorId="6F6405B5">
                <v:shape id="_x0000_i1378" type="#_x0000_t75" style="width:36pt;height:28.5pt" o:ole="">
                  <v:imagedata r:id="rId648" o:title=""/>
                </v:shape>
                <o:OLEObject Type="Embed" ProgID="Equation.DSMT4" ShapeID="_x0000_i1378" DrawAspect="Content" ObjectID="_1827917642" r:id="rId649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عين حدها الاول</w:t>
            </w:r>
            <w:r w:rsidRPr="007B38E0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6B3BD77A">
                <v:shape id="_x0000_i1379" type="#_x0000_t75" style="width:14.25pt;height:21.75pt" o:ole="">
                  <v:imagedata r:id="rId650" o:title=""/>
                </v:shape>
                <o:OLEObject Type="Embed" ProgID="Equation.DSMT4" ShapeID="_x0000_i1379" DrawAspect="Content" ObjectID="_1827917643" r:id="rId651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37E6C527" w14:textId="77777777" w:rsidR="009B79C7" w:rsidRPr="007B38E0" w:rsidRDefault="009B79C7" w:rsidP="009B79C7">
            <w:pPr>
              <w:numPr>
                <w:ilvl w:val="0"/>
                <w:numId w:val="58"/>
              </w:numPr>
              <w:tabs>
                <w:tab w:val="clear" w:pos="735"/>
              </w:tabs>
              <w:bidi/>
              <w:ind w:left="375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اكتب عبارة </w:t>
            </w:r>
            <w:r w:rsidRPr="007B38E0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71C664B8">
                <v:shape id="_x0000_i1380" type="#_x0000_t75" style="width:14.25pt;height:21.75pt" o:ole="">
                  <v:imagedata r:id="rId652" o:title=""/>
                </v:shape>
                <o:OLEObject Type="Embed" ProgID="Equation.DSMT4" ShapeID="_x0000_i1380" DrawAspect="Content" ObjectID="_1827917644" r:id="rId653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7B38E0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6312DB5B">
                <v:shape id="_x0000_i1381" type="#_x0000_t75" style="width:14.25pt;height:7.5pt" o:ole="">
                  <v:imagedata r:id="rId654" o:title=""/>
                </v:shape>
                <o:OLEObject Type="Embed" ProgID="Equation.DSMT4" ShapeID="_x0000_i1381" DrawAspect="Content" ObjectID="_1827917645" r:id="rId655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2B264854" w14:textId="3B44F92A" w:rsidR="009B79C7" w:rsidRPr="009B79C7" w:rsidRDefault="009B79C7" w:rsidP="009B79C7">
            <w:pPr>
              <w:numPr>
                <w:ilvl w:val="0"/>
                <w:numId w:val="58"/>
              </w:numPr>
              <w:tabs>
                <w:tab w:val="clear" w:pos="735"/>
              </w:tabs>
              <w:bidi/>
              <w:ind w:left="375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احسب المجموع: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Pr="004F237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840" w:dyaOrig="360" w14:anchorId="65761D47">
                <v:shape id="_x0000_i1382" type="#_x0000_t75" style="width:92.25pt;height:18pt" o:ole="">
                  <v:imagedata r:id="rId656" o:title=""/>
                </v:shape>
                <o:OLEObject Type="Embed" ProgID="Equation.DSMT4" ShapeID="_x0000_i1382" DrawAspect="Content" ObjectID="_1827917646" r:id="rId657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</w:t>
            </w:r>
          </w:p>
          <w:p w14:paraId="76B18C37" w14:textId="77777777" w:rsidR="009B79C7" w:rsidRDefault="009B79C7" w:rsidP="009B79C7">
            <w:pPr>
              <w:numPr>
                <w:ilvl w:val="0"/>
                <w:numId w:val="58"/>
              </w:numPr>
              <w:tabs>
                <w:tab w:val="clear" w:pos="735"/>
              </w:tabs>
              <w:bidi/>
              <w:ind w:left="375" w:right="-70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لتكن المتتالية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CC449E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 w14:anchorId="7F4E2A38">
                <v:shape id="_x0000_i1383" type="#_x0000_t75" style="width:23.25pt;height:20.25pt" o:ole="">
                  <v:imagedata r:id="rId658" o:title=""/>
                </v:shape>
                <o:OLEObject Type="Embed" ProgID="Equation.DSMT4" ShapeID="_x0000_i1383" DrawAspect="Content" ObjectID="_1827917647" r:id="rId659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المعرفة من اجل كل عدد طبيعي </w:t>
            </w:r>
            <w:r w:rsidRPr="007B38E0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4B6A917">
                <v:shape id="_x0000_i1384" type="#_x0000_t75" style="width:9.75pt;height:11.25pt" o:ole="">
                  <v:imagedata r:id="rId660" o:title=""/>
                </v:shape>
                <o:OLEObject Type="Embed" ProgID="Equation.DSMT4" ShapeID="_x0000_i1384" DrawAspect="Content" ObjectID="_1827917648" r:id="rId661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بـ:  </w:t>
            </w:r>
            <w:r w:rsidRPr="007B38E0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719" w:dyaOrig="360" w14:anchorId="1E81D636">
                <v:shape id="_x0000_i1385" type="#_x0000_t75" style="width:86.25pt;height:18pt" o:ole="">
                  <v:imagedata r:id="rId662" o:title=""/>
                </v:shape>
                <o:OLEObject Type="Embed" ProgID="Equation.DSMT4" ShapeID="_x0000_i1385" DrawAspect="Content" ObjectID="_1827917649" r:id="rId663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</w:t>
            </w:r>
            <w:r w:rsidRPr="007B38E0">
              <w:rPr>
                <w:rFonts w:ascii="Amiri" w:hAnsi="Amiri" w:cs="Amiri"/>
                <w:sz w:val="26"/>
                <w:szCs w:val="26"/>
                <w:lang w:bidi="ar-DZ"/>
              </w:rPr>
              <w:br/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أ) بين أن </w:t>
            </w:r>
            <w:r w:rsidRPr="0003603A">
              <w:rPr>
                <w:position w:val="-14"/>
              </w:rPr>
              <w:object w:dxaOrig="460" w:dyaOrig="400" w14:anchorId="76039D05">
                <v:shape id="_x0000_i1386" type="#_x0000_t75" style="width:23.25pt;height:20.25pt" o:ole="">
                  <v:imagedata r:id="rId664" o:title=""/>
                </v:shape>
                <o:OLEObject Type="Embed" ProgID="Equation.DSMT4" ShapeID="_x0000_i1386" DrawAspect="Content" ObjectID="_1827917650" r:id="rId665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حسابية يطلب تعين أساسها.</w: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  <w:t xml:space="preserve">ب) احسب المجموع </w:t>
            </w:r>
            <w:r w:rsidRPr="007B38E0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80" w14:anchorId="03ABCCFE">
                <v:shape id="_x0000_i1387" type="#_x0000_t75" style="width:13.5pt;height:21.75pt" o:ole="">
                  <v:imagedata r:id="rId666" o:title=""/>
                </v:shape>
                <o:OLEObject Type="Embed" ProgID="Equation.DSMT4" ShapeID="_x0000_i1387" DrawAspect="Content" ObjectID="_1827917651" r:id="rId667"/>
              </w:object>
            </w:r>
            <w:r w:rsidRPr="007B38E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</w:t>
            </w:r>
            <w:r w:rsidRPr="00CC449E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960" w:dyaOrig="360" w14:anchorId="70E3EFA2">
                <v:shape id="_x0000_i1388" type="#_x0000_t75" style="width:98.25pt;height:18pt" o:ole="">
                  <v:imagedata r:id="rId668" o:title=""/>
                </v:shape>
                <o:OLEObject Type="Embed" ProgID="Equation.DSMT4" ShapeID="_x0000_i1388" DrawAspect="Content" ObjectID="_1827917652" r:id="rId669"/>
              </w:object>
            </w:r>
            <w:r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</w:p>
          <w:p w14:paraId="401C7548" w14:textId="77777777" w:rsidR="00D5282D" w:rsidRPr="009B79C7" w:rsidRDefault="00D5282D" w:rsidP="00D5282D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49E7AE73" w14:textId="2AC07051" w:rsidR="009B79C7" w:rsidRDefault="009B79C7" w:rsidP="009B79C7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lastRenderedPageBreak/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07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279E3189" w14:textId="77777777" w:rsidR="00BB2CE2" w:rsidRPr="001A0941" w:rsidRDefault="00BB2CE2" w:rsidP="00BB2CE2">
            <w:pPr>
              <w:tabs>
                <w:tab w:val="left" w:pos="6822"/>
              </w:tabs>
              <w:bidi/>
              <w:ind w:right="-284"/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</w:pPr>
            <w:r w:rsidRPr="001A0941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نعتبر المتتالية العددية</w:t>
            </w:r>
            <w:r w:rsidRPr="001A0941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1A0941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A0941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1729DC4C">
                <v:shape id="_x0000_i1389" type="#_x0000_t75" style="width:24pt;height:20.25pt" o:ole="">
                  <v:imagedata r:id="rId670" o:title=""/>
                </v:shape>
                <o:OLEObject Type="Embed" ProgID="Equation.DSMT4" ShapeID="_x0000_i1389" DrawAspect="Content" ObjectID="_1827917653" r:id="rId671"/>
              </w:object>
            </w:r>
            <w:r w:rsidRPr="001A0941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المعرفة بحدها الأول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620" w:dyaOrig="360" w14:anchorId="3BF51CC9">
                <v:shape id="_x0000_i1390" type="#_x0000_t75" style="width:30.75pt;height:18pt" o:ole="">
                  <v:imagedata r:id="rId672" o:title=""/>
                </v:shape>
                <o:OLEObject Type="Embed" ProgID="Equation.DSMT4" ShapeID="_x0000_i1390" DrawAspect="Content" ObjectID="_1827917654" r:id="rId673"/>
              </w:object>
            </w:r>
            <w:r w:rsidRPr="001A0941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والعبارة  </w:t>
            </w:r>
            <w:r w:rsidRPr="001A0941">
              <w:rPr>
                <w:rFonts w:ascii="Amiri" w:hAnsi="Amiri" w:cs="Amiri"/>
                <w:position w:val="-24"/>
                <w:sz w:val="26"/>
                <w:szCs w:val="26"/>
              </w:rPr>
              <w:object w:dxaOrig="1359" w:dyaOrig="620" w14:anchorId="455E284E">
                <v:shape id="_x0000_i1391" type="#_x0000_t75" style="width:68.25pt;height:30.75pt" o:ole="">
                  <v:imagedata r:id="rId674" o:title=""/>
                </v:shape>
                <o:OLEObject Type="Embed" ProgID="Equation.DSMT4" ShapeID="_x0000_i1391" DrawAspect="Content" ObjectID="_1827917655" r:id="rId675"/>
              </w:object>
            </w:r>
            <w:r w:rsidRPr="001A0941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A0941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من أجل كل عدد طبيعي </w:t>
            </w:r>
            <w:r w:rsidRPr="001A0941">
              <w:rPr>
                <w:rFonts w:ascii="Amiri" w:eastAsiaTheme="minorEastAsia" w:hAnsi="Amiri" w:cs="Amiri"/>
                <w:sz w:val="26"/>
                <w:szCs w:val="26"/>
                <w:lang w:bidi="ar-DZ"/>
              </w:rPr>
              <w:t>n</w:t>
            </w:r>
            <w:r w:rsidRPr="001A0941">
              <w:rPr>
                <w:rFonts w:ascii="Amiri" w:eastAsiaTheme="min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7ADF17E7" w14:textId="77777777" w:rsidR="00BB2CE2" w:rsidRPr="001A0941" w:rsidRDefault="00BB2CE2" w:rsidP="00BB2CE2">
            <w:pPr>
              <w:pStyle w:val="Paragraphedeliste"/>
              <w:numPr>
                <w:ilvl w:val="0"/>
                <w:numId w:val="59"/>
              </w:numPr>
              <w:tabs>
                <w:tab w:val="left" w:pos="6822"/>
              </w:tabs>
              <w:bidi/>
              <w:ind w:left="360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1A0941">
              <w:rPr>
                <w:rFonts w:ascii="Amiri" w:hAnsi="Amiri" w:cs="Amiri"/>
                <w:i/>
                <w:sz w:val="26"/>
                <w:szCs w:val="26"/>
                <w:rtl/>
                <w:lang w:bidi="ar-DZ"/>
              </w:rPr>
              <w:t xml:space="preserve">أحسب كلا من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483D17A5">
                <v:shape id="_x0000_i1392" type="#_x0000_t75" style="width:12pt;height:18pt" o:ole="">
                  <v:imagedata r:id="rId676" o:title=""/>
                </v:shape>
                <o:OLEObject Type="Embed" ProgID="Equation.DSMT4" ShapeID="_x0000_i1392" DrawAspect="Content" ObjectID="_1827917656" r:id="rId677"/>
              </w:object>
            </w:r>
            <w:r w:rsidRPr="001A0941">
              <w:rPr>
                <w:rFonts w:ascii="Amiri" w:hAnsi="Amiri" w:cs="Amiri"/>
                <w:sz w:val="26"/>
                <w:szCs w:val="26"/>
                <w:rtl/>
              </w:rPr>
              <w:t xml:space="preserve">  ،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AC0F094">
                <v:shape id="_x0000_i1393" type="#_x0000_t75" style="width:12.75pt;height:18pt" o:ole="">
                  <v:imagedata r:id="rId678" o:title=""/>
                </v:shape>
                <o:OLEObject Type="Embed" ProgID="Equation.DSMT4" ShapeID="_x0000_i1393" DrawAspect="Content" ObjectID="_1827917657" r:id="rId679"/>
              </w:object>
            </w:r>
            <w:r w:rsidRPr="001A0941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5BA4EF87" w14:textId="77777777" w:rsidR="00BB2CE2" w:rsidRPr="001A0941" w:rsidRDefault="00BB2CE2" w:rsidP="00BB2CE2">
            <w:pPr>
              <w:pStyle w:val="Paragraphedeliste"/>
              <w:numPr>
                <w:ilvl w:val="0"/>
                <w:numId w:val="59"/>
              </w:numPr>
              <w:tabs>
                <w:tab w:val="left" w:pos="6822"/>
              </w:tabs>
              <w:bidi/>
              <w:ind w:left="360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لتكن </w:t>
            </w:r>
            <w:bookmarkStart w:id="3" w:name="_Hlk120792938"/>
            <w:r w:rsidRPr="001A0941">
              <w:rPr>
                <w:rFonts w:ascii="Amiri" w:hAnsi="Amiri" w:cs="Amiri"/>
                <w:position w:val="-14"/>
                <w:sz w:val="26"/>
                <w:szCs w:val="26"/>
              </w:rPr>
              <w:object w:dxaOrig="460" w:dyaOrig="400" w14:anchorId="06DA3D3A">
                <v:shape id="_x0000_i1394" type="#_x0000_t75" style="width:23.25pt;height:20.25pt" o:ole="">
                  <v:imagedata r:id="rId680" o:title=""/>
                </v:shape>
                <o:OLEObject Type="Embed" ProgID="Equation.DSMT4" ShapeID="_x0000_i1394" DrawAspect="Content" ObjectID="_1827917658" r:id="rId681"/>
              </w:object>
            </w:r>
            <w:bookmarkEnd w:id="3"/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المتتالية المعرفة من أجل كل عدد طبيعي </w: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lang w:bidi="ar-DZ"/>
              </w:rPr>
              <w:t>n</w: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بالعلاقة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1400" w:dyaOrig="360" w14:anchorId="7D6B9D47">
                <v:shape id="_x0000_i1395" type="#_x0000_t75" style="width:69.75pt;height:18pt" o:ole="">
                  <v:imagedata r:id="rId682" o:title=""/>
                </v:shape>
                <o:OLEObject Type="Embed" ProgID="Equation.DSMT4" ShapeID="_x0000_i1395" DrawAspect="Content" ObjectID="_1827917659" r:id="rId683"/>
              </w:object>
            </w:r>
          </w:p>
          <w:p w14:paraId="6185FC8F" w14:textId="0345BE80" w:rsidR="00BB2CE2" w:rsidRPr="00BB2CE2" w:rsidRDefault="00BB2CE2" w:rsidP="00BB2CE2">
            <w:pPr>
              <w:pStyle w:val="Paragraphedeliste"/>
              <w:numPr>
                <w:ilvl w:val="0"/>
                <w:numId w:val="60"/>
              </w:numPr>
              <w:bidi/>
              <w:ind w:left="631" w:right="-426" w:hanging="142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>
              <w:rPr>
                <w:rFonts w:ascii="Amiri" w:eastAsiaTheme="minorEastAsia" w:hAnsi="Amiri" w:cs="Amiri" w:hint="cs"/>
                <w:i/>
                <w:sz w:val="26"/>
                <w:szCs w:val="26"/>
                <w:rtl/>
                <w:lang w:bidi="ar-DZ"/>
              </w:rPr>
              <w:t xml:space="preserve"> </w: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بين أنه من أجل كل </w:t>
            </w:r>
            <w:r w:rsidRPr="001A0941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247DAA60">
                <v:shape id="_x0000_i1396" type="#_x0000_t75" style="width:9.75pt;height:11.25pt" o:ole="">
                  <v:imagedata r:id="rId684" o:title=""/>
                </v:shape>
                <o:OLEObject Type="Embed" ProgID="Equation.DSMT4" ShapeID="_x0000_i1396" DrawAspect="Content" ObjectID="_1827917660" r:id="rId685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من</w: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</w:rPr>
              <w:t xml:space="preserve"> </w:t>
            </w:r>
            <w:r w:rsidRPr="001A0941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03FDE8D7">
                <v:shape id="_x0000_i1397" type="#_x0000_t75" style="width:12.75pt;height:14.25pt" o:ole="">
                  <v:imagedata r:id="rId686" o:title=""/>
                </v:shape>
                <o:OLEObject Type="Embed" ProgID="Equation.DSMT4" ShapeID="_x0000_i1397" DrawAspect="Content" ObjectID="_1827917661" r:id="rId687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، فان </w:t>
            </w:r>
            <w:r w:rsidRPr="001A0941">
              <w:rPr>
                <w:rFonts w:ascii="Amiri" w:hAnsi="Amiri" w:cs="Amiri"/>
                <w:position w:val="-24"/>
                <w:sz w:val="26"/>
                <w:szCs w:val="26"/>
              </w:rPr>
              <w:object w:dxaOrig="1020" w:dyaOrig="620" w14:anchorId="3EDA29EA">
                <v:shape id="_x0000_i1398" type="#_x0000_t75" style="width:51pt;height:30.75pt" o:ole="">
                  <v:imagedata r:id="rId688" o:title=""/>
                </v:shape>
                <o:OLEObject Type="Embed" ProgID="Equation.DSMT4" ShapeID="_x0000_i1398" DrawAspect="Content" ObjectID="_1827917662" r:id="rId689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</w:t>
            </w:r>
          </w:p>
          <w:p w14:paraId="6C36F714" w14:textId="77777777" w:rsidR="00BB2CE2" w:rsidRPr="00BB2CE2" w:rsidRDefault="00BB2CE2" w:rsidP="00BB2CE2">
            <w:pPr>
              <w:pStyle w:val="Paragraphedeliste"/>
              <w:numPr>
                <w:ilvl w:val="0"/>
                <w:numId w:val="60"/>
              </w:numPr>
              <w:bidi/>
              <w:ind w:left="489" w:right="-426" w:hanging="142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BB2CE2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استنتج طبيعة المتتالية </w:t>
            </w:r>
            <w:r w:rsidRPr="001A0941">
              <w:rPr>
                <w:position w:val="-14"/>
              </w:rPr>
              <w:object w:dxaOrig="460" w:dyaOrig="400" w14:anchorId="5286DD7C">
                <v:shape id="_x0000_i1399" type="#_x0000_t75" style="width:23.25pt;height:20.25pt" o:ole="">
                  <v:imagedata r:id="rId680" o:title=""/>
                </v:shape>
                <o:OLEObject Type="Embed" ProgID="Equation.DSMT4" ShapeID="_x0000_i1399" DrawAspect="Content" ObjectID="_1827917663" r:id="rId690"/>
              </w:object>
            </w:r>
            <w:r w:rsidRPr="00BB2CE2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معينا اساسها وحدها الأول </w:t>
            </w:r>
            <w:r w:rsidRPr="001A0941">
              <w:rPr>
                <w:position w:val="-12"/>
              </w:rPr>
              <w:object w:dxaOrig="240" w:dyaOrig="360" w14:anchorId="1AEBB1F8">
                <v:shape id="_x0000_i1400" type="#_x0000_t75" style="width:12pt;height:18pt" o:ole="">
                  <v:imagedata r:id="rId691" o:title=""/>
                </v:shape>
                <o:OLEObject Type="Embed" ProgID="Equation.DSMT4" ShapeID="_x0000_i1400" DrawAspect="Content" ObjectID="_1827917664" r:id="rId692"/>
              </w:object>
            </w:r>
          </w:p>
          <w:p w14:paraId="13B1A125" w14:textId="77777777" w:rsidR="00BB2CE2" w:rsidRPr="001F343C" w:rsidRDefault="00BB2CE2" w:rsidP="00BB2CE2">
            <w:pPr>
              <w:pStyle w:val="Paragraphedeliste"/>
              <w:numPr>
                <w:ilvl w:val="0"/>
                <w:numId w:val="60"/>
              </w:numPr>
              <w:bidi/>
              <w:ind w:left="773" w:right="-426" w:hanging="426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1F343C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أكتب عبارة الحد العام </w:t>
            </w:r>
            <w:r w:rsidRPr="001A0941">
              <w:rPr>
                <w:position w:val="-12"/>
              </w:rPr>
              <w:object w:dxaOrig="260" w:dyaOrig="360" w14:anchorId="5F173B5A">
                <v:shape id="_x0000_i1401" type="#_x0000_t75" style="width:12.75pt;height:18pt" o:ole="">
                  <v:imagedata r:id="rId693" o:title=""/>
                </v:shape>
                <o:OLEObject Type="Embed" ProgID="Equation.DSMT4" ShapeID="_x0000_i1401" DrawAspect="Content" ObjectID="_1827917665" r:id="rId694"/>
              </w:object>
            </w:r>
            <w:r w:rsidRPr="001F343C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بدلالة </w:t>
            </w:r>
            <w:bookmarkStart w:id="4" w:name="_Hlk120793068"/>
            <w:r w:rsidRPr="001A0941">
              <w:rPr>
                <w:position w:val="-6"/>
              </w:rPr>
              <w:object w:dxaOrig="200" w:dyaOrig="220" w14:anchorId="194CD7BF">
                <v:shape id="_x0000_i1402" type="#_x0000_t75" style="width:9.75pt;height:11.25pt" o:ole="">
                  <v:imagedata r:id="rId695" o:title=""/>
                </v:shape>
                <o:OLEObject Type="Embed" ProgID="Equation.DSMT4" ShapeID="_x0000_i1402" DrawAspect="Content" ObjectID="_1827917666" r:id="rId696"/>
              </w:object>
            </w:r>
            <w:bookmarkEnd w:id="4"/>
          </w:p>
          <w:p w14:paraId="207FCB0E" w14:textId="23686C46" w:rsidR="00BB2CE2" w:rsidRPr="001A0941" w:rsidRDefault="00BB2CE2" w:rsidP="00BB2CE2">
            <w:pPr>
              <w:pStyle w:val="Paragraphedeliste"/>
              <w:numPr>
                <w:ilvl w:val="0"/>
                <w:numId w:val="59"/>
              </w:numPr>
              <w:tabs>
                <w:tab w:val="left" w:pos="6822"/>
              </w:tabs>
              <w:bidi/>
              <w:ind w:left="360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أحسب المجموع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1880" w:dyaOrig="360" w14:anchorId="33FD6B04">
                <v:shape id="_x0000_i1403" type="#_x0000_t75" style="width:93.75pt;height:18pt" o:ole="">
                  <v:imagedata r:id="rId697" o:title=""/>
                </v:shape>
                <o:OLEObject Type="Embed" ProgID="Equation.DSMT4" ShapeID="_x0000_i1403" DrawAspect="Content" ObjectID="_1827917667" r:id="rId698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بدلالة </w:t>
            </w:r>
            <w:r w:rsidRPr="001A0941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1BFF4DE0">
                <v:shape id="_x0000_i1404" type="#_x0000_t75" style="width:9.75pt;height:11.25pt" o:ole="">
                  <v:imagedata r:id="rId695" o:title=""/>
                </v:shape>
                <o:OLEObject Type="Embed" ProgID="Equation.DSMT4" ShapeID="_x0000_i1404" DrawAspect="Content" ObjectID="_1827917668" r:id="rId699"/>
              </w:object>
            </w:r>
            <w:r w:rsidRPr="001A0941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19D9DEB" w14:textId="77777777" w:rsidR="00BB2CE2" w:rsidRPr="001A0941" w:rsidRDefault="00BB2CE2" w:rsidP="00BB2CE2">
            <w:pPr>
              <w:pStyle w:val="Paragraphedeliste"/>
              <w:numPr>
                <w:ilvl w:val="0"/>
                <w:numId w:val="59"/>
              </w:numPr>
              <w:tabs>
                <w:tab w:val="left" w:pos="6822"/>
              </w:tabs>
              <w:bidi/>
              <w:ind w:left="360"/>
              <w:rPr>
                <w:rFonts w:ascii="Amiri" w:hAnsi="Amiri" w:cs="Amiri"/>
                <w:i/>
                <w:sz w:val="26"/>
                <w:szCs w:val="26"/>
                <w:lang w:bidi="ar-DZ"/>
              </w:rPr>
            </w:pP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عبر عن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C5B408D">
                <v:shape id="_x0000_i1405" type="#_x0000_t75" style="width:12.75pt;height:18pt" o:ole="">
                  <v:imagedata r:id="rId700" o:title=""/>
                </v:shape>
                <o:OLEObject Type="Embed" ProgID="Equation.DSMT4" ShapeID="_x0000_i1405" DrawAspect="Content" ObjectID="_1827917669" r:id="rId701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بدلالة </w:t>
            </w:r>
            <w:r w:rsidRPr="001A0941">
              <w:rPr>
                <w:rFonts w:ascii="Amiri" w:hAnsi="Amiri" w:cs="Amiri"/>
                <w:position w:val="-12"/>
                <w:sz w:val="26"/>
                <w:szCs w:val="26"/>
              </w:rPr>
              <w:object w:dxaOrig="279" w:dyaOrig="360" w14:anchorId="43C82136">
                <v:shape id="_x0000_i1406" type="#_x0000_t75" style="width:14.25pt;height:18pt" o:ole="">
                  <v:imagedata r:id="rId702" o:title=""/>
                </v:shape>
                <o:OLEObject Type="Embed" ProgID="Equation.DSMT4" ShapeID="_x0000_i1406" DrawAspect="Content" ObjectID="_1827917670" r:id="rId703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ثم استنتج انه من اجل كل عدد طبيعي </w:t>
            </w:r>
            <w:r w:rsidRPr="001A0941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FAEF319">
                <v:shape id="_x0000_i1407" type="#_x0000_t75" style="width:9.75pt;height:11.25pt" o:ole="">
                  <v:imagedata r:id="rId695" o:title=""/>
                </v:shape>
                <o:OLEObject Type="Embed" ProgID="Equation.DSMT4" ShapeID="_x0000_i1407" DrawAspect="Content" ObjectID="_1827917671" r:id="rId704"/>
              </w:object>
            </w:r>
            <w:r w:rsidRPr="001A0941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: </w:t>
            </w:r>
            <w:r w:rsidRPr="0003603A">
              <w:rPr>
                <w:position w:val="-28"/>
              </w:rPr>
              <w:object w:dxaOrig="1600" w:dyaOrig="740" w14:anchorId="25B10829">
                <v:shape id="_x0000_i1408" type="#_x0000_t75" style="width:80.25pt;height:36.75pt" o:ole="">
                  <v:imagedata r:id="rId705" o:title=""/>
                </v:shape>
                <o:OLEObject Type="Embed" ProgID="Equation.DSMT4" ShapeID="_x0000_i1408" DrawAspect="Content" ObjectID="_1827917672" r:id="rId706"/>
              </w:object>
            </w:r>
          </w:p>
          <w:p w14:paraId="76C0254C" w14:textId="5F630A51" w:rsidR="00BB2CE2" w:rsidRPr="00541D56" w:rsidRDefault="00BB2CE2" w:rsidP="00BB2CE2">
            <w:pPr>
              <w:pStyle w:val="Paragraphedeliste"/>
              <w:numPr>
                <w:ilvl w:val="0"/>
                <w:numId w:val="59"/>
              </w:numPr>
              <w:tabs>
                <w:tab w:val="left" w:pos="6822"/>
              </w:tabs>
              <w:bidi/>
              <w:ind w:left="360"/>
              <w:rPr>
                <w:rFonts w:ascii="Amiri" w:hAnsi="Amiri" w:cs="Amiri"/>
                <w:i/>
                <w:sz w:val="26"/>
                <w:szCs w:val="26"/>
                <w:rtl/>
                <w:lang w:bidi="ar-DZ"/>
              </w:rPr>
            </w:pPr>
            <w:r w:rsidRPr="001F343C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عين اتجاه تغير المتتالية </w:t>
            </w:r>
            <w:r w:rsidRPr="001A0941">
              <w:rPr>
                <w:position w:val="-14"/>
              </w:rPr>
              <w:object w:dxaOrig="480" w:dyaOrig="400" w14:anchorId="1392CCF6">
                <v:shape id="_x0000_i1409" type="#_x0000_t75" style="width:24pt;height:20.25pt" o:ole="">
                  <v:imagedata r:id="rId670" o:title=""/>
                </v:shape>
                <o:OLEObject Type="Embed" ProgID="Equation.DSMT4" ShapeID="_x0000_i1409" DrawAspect="Content" ObjectID="_1827917673" r:id="rId707"/>
              </w:object>
            </w:r>
            <w:r w:rsidRPr="001F343C">
              <w:rPr>
                <w:rFonts w:ascii="Amiri" w:eastAsiaTheme="minorEastAsia" w:hAnsi="Amiri" w:cs="Amiri"/>
                <w:i/>
                <w:sz w:val="26"/>
                <w:szCs w:val="26"/>
                <w:rtl/>
                <w:lang w:bidi="ar-DZ"/>
              </w:rPr>
              <w:t xml:space="preserve"> </w:t>
            </w:r>
          </w:p>
          <w:p w14:paraId="56E4C65B" w14:textId="77777777" w:rsidR="00E21F2D" w:rsidRPr="00EC5B44" w:rsidRDefault="00E21F2D" w:rsidP="00EC5B4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060005F4" w14:textId="0103A10A" w:rsidR="00BB2CE2" w:rsidRDefault="00BB2CE2" w:rsidP="00BB2CE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08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72859F97" w14:textId="77777777" w:rsidR="00074389" w:rsidRPr="008726CC" w:rsidRDefault="00074389" w:rsidP="00074389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60" w:dyaOrig="360" w14:anchorId="09B93622">
                <v:shape id="_x0000_i1410" type="#_x0000_t75" style="width:23.25pt;height:18pt" o:ole="">
                  <v:imagedata r:id="rId708" o:title=""/>
                </v:shape>
                <o:OLEObject Type="Embed" ProgID="Equation.DSMT4" ShapeID="_x0000_i1410" DrawAspect="Content" ObjectID="_1827917674" r:id="rId70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عددية معرفة كما يلي: </w:t>
            </w:r>
            <w:r w:rsidRPr="008726CC">
              <w:rPr>
                <w:rFonts w:ascii="Amiri" w:hAnsi="Amiri" w:cs="Amiri"/>
                <w:position w:val="-46"/>
                <w:sz w:val="26"/>
                <w:szCs w:val="26"/>
                <w:lang w:bidi="ar-DZ"/>
              </w:rPr>
              <w:object w:dxaOrig="2600" w:dyaOrig="1040" w14:anchorId="215E79F0">
                <v:shape id="_x0000_i1411" type="#_x0000_t75" style="width:115.5pt;height:46.5pt" o:ole="">
                  <v:imagedata r:id="rId710" o:title=""/>
                </v:shape>
                <o:OLEObject Type="Embed" ProgID="Equation.DSMT4" ShapeID="_x0000_i1411" DrawAspect="Content" ObjectID="_1827917675" r:id="rId711"/>
              </w:object>
            </w:r>
          </w:p>
          <w:p w14:paraId="0B4848B6" w14:textId="77777777" w:rsidR="00074389" w:rsidRPr="008726CC" w:rsidRDefault="00074389" w:rsidP="00074389">
            <w:pPr>
              <w:numPr>
                <w:ilvl w:val="0"/>
                <w:numId w:val="61"/>
              </w:numPr>
              <w:bidi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برهن بالتراجع أنه في حالة </w:t>
            </w:r>
            <w:r w:rsidRPr="008726CC">
              <w:rPr>
                <w:rFonts w:ascii="Amiri" w:hAnsi="Amiri" w:cs="Amiri"/>
                <w:position w:val="-24"/>
                <w:sz w:val="26"/>
                <w:szCs w:val="26"/>
              </w:rPr>
              <w:object w:dxaOrig="760" w:dyaOrig="620" w14:anchorId="4078BFE2">
                <v:shape id="_x0000_i1412" type="#_x0000_t75" style="width:38.25pt;height:31.5pt" o:ole="">
                  <v:imagedata r:id="rId712" o:title=""/>
                </v:shape>
                <o:OLEObject Type="Embed" ProgID="Equation.DSMT4" ShapeID="_x0000_i1412" DrawAspect="Content" ObjectID="_1827917676" r:id="rId71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تكون المتتالية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60" w:dyaOrig="360" w14:anchorId="736616D1">
                <v:shape id="_x0000_i1413" type="#_x0000_t75" style="width:23.25pt;height:18pt" o:ole="">
                  <v:imagedata r:id="rId708" o:title=""/>
                </v:shape>
                <o:OLEObject Type="Embed" ProgID="Equation.DSMT4" ShapeID="_x0000_i1413" DrawAspect="Content" ObjectID="_1827917677" r:id="rId71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ثابتة </w:t>
            </w:r>
          </w:p>
          <w:p w14:paraId="6F1A3479" w14:textId="77777777" w:rsidR="00074389" w:rsidRPr="008726CC" w:rsidRDefault="00074389" w:rsidP="00074389">
            <w:pPr>
              <w:numPr>
                <w:ilvl w:val="0"/>
                <w:numId w:val="61"/>
              </w:numPr>
              <w:bidi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في كل ما يلي </w:t>
            </w:r>
            <w:r w:rsidRPr="008726CC">
              <w:rPr>
                <w:rFonts w:ascii="Amiri" w:hAnsi="Amiri" w:cs="Amiri"/>
                <w:position w:val="-10"/>
                <w:sz w:val="26"/>
                <w:szCs w:val="26"/>
              </w:rPr>
              <w:object w:dxaOrig="560" w:dyaOrig="320" w14:anchorId="2E864856">
                <v:shape id="_x0000_i1414" type="#_x0000_t75" style="width:28.5pt;height:16.5pt" o:ole="">
                  <v:imagedata r:id="rId715" o:title=""/>
                </v:shape>
                <o:OLEObject Type="Embed" ProgID="Equation.DSMT4" ShapeID="_x0000_i1414" DrawAspect="Content" ObjectID="_1827917678" r:id="rId716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،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ونعرف المتتالية العددية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40" w:dyaOrig="360" w14:anchorId="7091E12F">
                <v:shape id="_x0000_i1415" type="#_x0000_t75" style="width:21.75pt;height:18pt" o:ole="">
                  <v:imagedata r:id="rId717" o:title=""/>
                </v:shape>
                <o:OLEObject Type="Embed" ProgID="Equation.DSMT4" ShapeID="_x0000_i1415" DrawAspect="Content" ObjectID="_1827917679" r:id="rId71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كما</w:t>
            </w:r>
            <w:r w:rsidRPr="008726C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يلي: </w:t>
            </w:r>
            <w:r w:rsidRPr="008726CC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060" w:dyaOrig="620" w14:anchorId="2778AF07">
                <v:shape id="_x0000_i1416" type="#_x0000_t75" style="width:48.75pt;height:28.5pt" o:ole="">
                  <v:imagedata r:id="rId719" o:title=""/>
                </v:shape>
                <o:OLEObject Type="Embed" ProgID="Equation.DSMT4" ShapeID="_x0000_i1416" DrawAspect="Content" ObjectID="_1827917680" r:id="rId720"/>
              </w:object>
            </w:r>
          </w:p>
          <w:p w14:paraId="5B5BF54D" w14:textId="77777777" w:rsidR="00074389" w:rsidRPr="008726CC" w:rsidRDefault="00074389" w:rsidP="00074389">
            <w:pPr>
              <w:numPr>
                <w:ilvl w:val="0"/>
                <w:numId w:val="62"/>
              </w:numPr>
              <w:bidi/>
              <w:ind w:left="631" w:hanging="142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5BDF6932">
                <v:shape id="_x0000_i1417" type="#_x0000_t75" style="width:12pt;height:18pt" o:ole="">
                  <v:imagedata r:id="rId721" o:title=""/>
                </v:shape>
                <o:OLEObject Type="Embed" ProgID="Equation.DSMT4" ShapeID="_x0000_i1417" DrawAspect="Content" ObjectID="_1827917681" r:id="rId72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,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4D39236">
                <v:shape id="_x0000_i1418" type="#_x0000_t75" style="width:13.5pt;height:18pt" o:ole="">
                  <v:imagedata r:id="rId723" o:title=""/>
                </v:shape>
                <o:OLEObject Type="Embed" ProgID="Equation.DSMT4" ShapeID="_x0000_i1418" DrawAspect="Content" ObjectID="_1827917682" r:id="rId72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1DE61D0" w14:textId="25B202CA" w:rsidR="00074389" w:rsidRPr="008726CC" w:rsidRDefault="00074389" w:rsidP="00074389">
            <w:pPr>
              <w:numPr>
                <w:ilvl w:val="0"/>
                <w:numId w:val="62"/>
              </w:numPr>
              <w:bidi/>
              <w:ind w:left="489" w:hanging="142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أثبت أن </w:t>
            </w:r>
            <w:r w:rsidRPr="008726CC">
              <w:rPr>
                <w:position w:val="-12"/>
                <w:lang w:bidi="ar-DZ"/>
              </w:rPr>
              <w:object w:dxaOrig="440" w:dyaOrig="360" w14:anchorId="639CDC6F">
                <v:shape id="_x0000_i1419" type="#_x0000_t75" style="width:21.75pt;height:18pt" o:ole="">
                  <v:imagedata r:id="rId717" o:title=""/>
                </v:shape>
                <o:OLEObject Type="Embed" ProgID="Equation.DSMT4" ShapeID="_x0000_i1419" DrawAspect="Content" ObjectID="_1827917683" r:id="rId725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هندسية يطلب تعيين أساسها </w:t>
            </w:r>
            <w:r w:rsidRPr="008726CC">
              <w:rPr>
                <w:position w:val="-10"/>
                <w:lang w:bidi="ar-DZ"/>
              </w:rPr>
              <w:object w:dxaOrig="200" w:dyaOrig="260" w14:anchorId="13C17EB8">
                <v:shape id="_x0000_i1420" type="#_x0000_t75" style="width:9.75pt;height:13.5pt" o:ole="">
                  <v:imagedata r:id="rId726" o:title=""/>
                </v:shape>
                <o:OLEObject Type="Embed" ProgID="Equation.DSMT4" ShapeID="_x0000_i1420" DrawAspect="Content" ObjectID="_1827917684" r:id="rId72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وحدها الأول</w:t>
            </w:r>
            <w:r w:rsidRPr="008726CC">
              <w:rPr>
                <w:position w:val="-12"/>
                <w:lang w:bidi="ar-DZ"/>
              </w:rPr>
              <w:object w:dxaOrig="240" w:dyaOrig="360" w14:anchorId="01271E02">
                <v:shape id="_x0000_i1421" type="#_x0000_t75" style="width:12pt;height:18pt" o:ole="">
                  <v:imagedata r:id="rId728" o:title=""/>
                </v:shape>
                <o:OLEObject Type="Embed" ProgID="Equation.DSMT4" ShapeID="_x0000_i1421" DrawAspect="Content" ObjectID="_1827917685" r:id="rId729"/>
              </w:object>
            </w:r>
          </w:p>
          <w:p w14:paraId="7095F1E4" w14:textId="7CBBEB62" w:rsidR="00F52E43" w:rsidRPr="00F52E43" w:rsidRDefault="00074389" w:rsidP="00F52E43">
            <w:pPr>
              <w:numPr>
                <w:ilvl w:val="0"/>
                <w:numId w:val="62"/>
              </w:numPr>
              <w:bidi/>
              <w:ind w:left="489" w:hanging="142"/>
              <w:contextualSpacing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أكتب عبارة </w:t>
            </w:r>
            <w:r w:rsidRPr="008726CC">
              <w:rPr>
                <w:position w:val="-12"/>
                <w:lang w:bidi="ar-DZ"/>
              </w:rPr>
              <w:object w:dxaOrig="260" w:dyaOrig="360" w14:anchorId="54B6D8F0">
                <v:shape id="_x0000_i1422" type="#_x0000_t75" style="width:13.5pt;height:18pt" o:ole="">
                  <v:imagedata r:id="rId730" o:title=""/>
                </v:shape>
                <o:OLEObject Type="Embed" ProgID="Equation.DSMT4" ShapeID="_x0000_i1422" DrawAspect="Content" ObjectID="_1827917686" r:id="rId731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8726CC">
              <w:rPr>
                <w:position w:val="-6"/>
                <w:lang w:bidi="ar-DZ"/>
              </w:rPr>
              <w:object w:dxaOrig="200" w:dyaOrig="220" w14:anchorId="05AD6175">
                <v:shape id="_x0000_i1423" type="#_x0000_t75" style="width:9.75pt;height:11.25pt" o:ole="">
                  <v:imagedata r:id="rId732" o:title=""/>
                </v:shape>
                <o:OLEObject Type="Embed" ProgID="Equation.DSMT4" ShapeID="_x0000_i1423" DrawAspect="Content" ObjectID="_1827917687" r:id="rId73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. </w:t>
            </w:r>
          </w:p>
          <w:p w14:paraId="2BDDF5A4" w14:textId="77777777" w:rsidR="00920561" w:rsidRDefault="00920561" w:rsidP="00F52E43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03D335B1" w14:textId="15EC78AB" w:rsidR="004602B6" w:rsidRDefault="004602B6" w:rsidP="00920561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09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1B04EA5B" w14:textId="77777777" w:rsidR="00920561" w:rsidRDefault="00920561" w:rsidP="00920561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39C9FF1D" w14:textId="77777777" w:rsidR="00F52E43" w:rsidRPr="008726CC" w:rsidRDefault="00F52E43" w:rsidP="00F52E43">
            <w:pPr>
              <w:bidi/>
              <w:spacing w:before="20" w:after="20"/>
              <w:ind w:right="-85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60" w:dyaOrig="360" w14:anchorId="76EC0190">
                <v:shape id="_x0000_i1424" type="#_x0000_t75" style="width:23.25pt;height:18pt" o:ole="">
                  <v:imagedata r:id="rId708" o:title=""/>
                </v:shape>
                <o:OLEObject Type="Embed" ProgID="Equation.DSMT4" ShapeID="_x0000_i1424" DrawAspect="Content" ObjectID="_1827917688" r:id="rId73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عددية معرفة بــ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</w:rPr>
              <w:object w:dxaOrig="760" w:dyaOrig="360" w14:anchorId="5704EA52">
                <v:shape id="_x0000_i1425" type="#_x0000_t75" style="width:38.25pt;height:18pt" o:ole="">
                  <v:imagedata r:id="rId735" o:title=""/>
                </v:shape>
                <o:OLEObject Type="Embed" ProgID="Equation.DSMT4" ShapeID="_x0000_i1425" DrawAspect="Content" ObjectID="_1827917689" r:id="rId73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29E331D">
                <v:shape id="_x0000_i1426" type="#_x0000_t75" style="width:9.75pt;height:11.25pt" o:ole="">
                  <v:imagedata r:id="rId732" o:title=""/>
                </v:shape>
                <o:OLEObject Type="Embed" ProgID="Equation.DSMT4" ShapeID="_x0000_i1426" DrawAspect="Content" ObjectID="_1827917690" r:id="rId737"/>
              </w:object>
            </w: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320" w:dyaOrig="360" w14:anchorId="3A1BCBE2">
                <v:shape id="_x0000_i1427" type="#_x0000_t75" style="width:58.5pt;height:15.75pt" o:ole="">
                  <v:imagedata r:id="rId738" o:title=""/>
                </v:shape>
                <o:OLEObject Type="Embed" ProgID="Equation.DSMT4" ShapeID="_x0000_i1427" DrawAspect="Content" ObjectID="_1827917691" r:id="rId739"/>
              </w:object>
            </w:r>
          </w:p>
          <w:p w14:paraId="154CC917" w14:textId="77777777" w:rsidR="00F52E43" w:rsidRPr="008726CC" w:rsidRDefault="00F52E43" w:rsidP="00F52E43">
            <w:pPr>
              <w:numPr>
                <w:ilvl w:val="0"/>
                <w:numId w:val="63"/>
              </w:numPr>
              <w:bidi/>
              <w:ind w:left="348" w:hanging="296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</w:t>
            </w:r>
            <w:r w:rsidRPr="008726CC">
              <w:rPr>
                <w:position w:val="-12"/>
              </w:rPr>
              <w:object w:dxaOrig="240" w:dyaOrig="360" w14:anchorId="576969C1">
                <v:shape id="_x0000_i1428" type="#_x0000_t75" style="width:12pt;height:18pt" o:ole="">
                  <v:imagedata r:id="rId740" o:title=""/>
                </v:shape>
                <o:OLEObject Type="Embed" ProgID="Equation.DSMT4" ShapeID="_x0000_i1428" DrawAspect="Content" ObjectID="_1827917692" r:id="rId741"/>
              </w:object>
            </w:r>
            <w:r w:rsidRPr="008726CC">
              <w:rPr>
                <w:rFonts w:ascii="Amiri" w:hAnsi="Amiri" w:cs="Amiri" w:hint="cs"/>
                <w:sz w:val="26"/>
                <w:szCs w:val="26"/>
                <w:rtl/>
              </w:rPr>
              <w:t>،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8726CC">
              <w:rPr>
                <w:position w:val="-12"/>
              </w:rPr>
              <w:object w:dxaOrig="260" w:dyaOrig="360" w14:anchorId="020AE3FD">
                <v:shape id="_x0000_i1429" type="#_x0000_t75" style="width:13.5pt;height:18pt" o:ole="">
                  <v:imagedata r:id="rId742" o:title=""/>
                </v:shape>
                <o:OLEObject Type="Embed" ProgID="Equation.DSMT4" ShapeID="_x0000_i1429" DrawAspect="Content" ObjectID="_1827917693" r:id="rId74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DCB2AC2" w14:textId="77777777" w:rsidR="00F52E43" w:rsidRPr="00FE4E35" w:rsidRDefault="00F52E43" w:rsidP="00F52E43">
            <w:pPr>
              <w:pStyle w:val="Paragraphedeliste"/>
              <w:numPr>
                <w:ilvl w:val="0"/>
                <w:numId w:val="63"/>
              </w:numPr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E4E35">
              <w:rPr>
                <w:rFonts w:ascii="Amiri" w:hAnsi="Amiri" w:cs="Amiri"/>
                <w:sz w:val="26"/>
                <w:szCs w:val="26"/>
                <w:rtl/>
              </w:rPr>
              <w:t xml:space="preserve">لتكن المتتالية </w:t>
            </w:r>
            <w:r w:rsidRPr="00FE4E35">
              <w:rPr>
                <w:position w:val="-12"/>
                <w:lang w:bidi="ar-DZ"/>
              </w:rPr>
              <w:object w:dxaOrig="440" w:dyaOrig="360" w14:anchorId="76D91056">
                <v:shape id="_x0000_i1430" type="#_x0000_t75" style="width:21.75pt;height:18pt" o:ole="">
                  <v:imagedata r:id="rId744" o:title=""/>
                </v:shape>
                <o:OLEObject Type="Embed" ProgID="Equation.DSMT4" ShapeID="_x0000_i1430" DrawAspect="Content" ObjectID="_1827917694" r:id="rId745"/>
              </w:object>
            </w:r>
            <w:r w:rsidRPr="00FE4E3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</w:t>
            </w:r>
            <w:r w:rsidRPr="00FE4E35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بــ:</w:t>
            </w:r>
            <w:r w:rsidRPr="00FE4E3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FE4E35">
              <w:rPr>
                <w:position w:val="-12"/>
                <w:lang w:bidi="ar-DZ"/>
              </w:rPr>
              <w:object w:dxaOrig="999" w:dyaOrig="360" w14:anchorId="0054B2A0">
                <v:shape id="_x0000_i1431" type="#_x0000_t75" style="width:47.25pt;height:17.25pt" o:ole="">
                  <v:imagedata r:id="rId746" o:title=""/>
                </v:shape>
                <o:OLEObject Type="Embed" ProgID="Equation.DSMT4" ShapeID="_x0000_i1431" DrawAspect="Content" ObjectID="_1827917695" r:id="rId747"/>
              </w:object>
            </w:r>
          </w:p>
          <w:p w14:paraId="36341F2E" w14:textId="77777777" w:rsidR="00F52E43" w:rsidRPr="00FE4E35" w:rsidRDefault="00F52E43" w:rsidP="00F52E43">
            <w:pPr>
              <w:pStyle w:val="Paragraphedeliste"/>
              <w:numPr>
                <w:ilvl w:val="0"/>
                <w:numId w:val="64"/>
              </w:numPr>
              <w:bidi/>
              <w:ind w:left="77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FE4E35">
              <w:rPr>
                <w:rFonts w:ascii="Amiri" w:hAnsi="Amiri" w:cs="Amiri"/>
                <w:sz w:val="26"/>
                <w:szCs w:val="26"/>
                <w:rtl/>
              </w:rPr>
              <w:t xml:space="preserve">أثبت أن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المتتالية</w:t>
            </w:r>
            <w:r w:rsidRPr="008726CC">
              <w:rPr>
                <w:position w:val="-12"/>
                <w:lang w:bidi="ar-DZ"/>
              </w:rPr>
              <w:object w:dxaOrig="440" w:dyaOrig="360" w14:anchorId="4C556696">
                <v:shape id="_x0000_i1432" type="#_x0000_t75" style="width:21.75pt;height:18pt" o:ole="">
                  <v:imagedata r:id="rId717" o:title=""/>
                </v:shape>
                <o:OLEObject Type="Embed" ProgID="Equation.DSMT4" ShapeID="_x0000_i1432" DrawAspect="Content" ObjectID="_1827917696" r:id="rId748"/>
              </w:object>
            </w:r>
            <w:r w:rsidRPr="00FE4E3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هندسية يطلب تعيين أساسها </w:t>
            </w:r>
            <w:r w:rsidRPr="008726CC">
              <w:rPr>
                <w:position w:val="-10"/>
                <w:lang w:bidi="ar-DZ"/>
              </w:rPr>
              <w:object w:dxaOrig="200" w:dyaOrig="260" w14:anchorId="034D66C2">
                <v:shape id="_x0000_i1433" type="#_x0000_t75" style="width:9.75pt;height:13.5pt" o:ole="">
                  <v:imagedata r:id="rId726" o:title=""/>
                </v:shape>
                <o:OLEObject Type="Embed" ProgID="Equation.DSMT4" ShapeID="_x0000_i1433" DrawAspect="Content" ObjectID="_1827917697" r:id="rId749"/>
              </w:object>
            </w:r>
            <w:r w:rsidRPr="00FE4E35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وحدها الأول</w:t>
            </w:r>
            <w:r w:rsidRPr="008726CC">
              <w:rPr>
                <w:position w:val="-12"/>
                <w:lang w:bidi="ar-DZ"/>
              </w:rPr>
              <w:object w:dxaOrig="240" w:dyaOrig="360" w14:anchorId="4B6BCF4E">
                <v:shape id="_x0000_i1434" type="#_x0000_t75" style="width:12pt;height:18pt" o:ole="">
                  <v:imagedata r:id="rId728" o:title=""/>
                </v:shape>
                <o:OLEObject Type="Embed" ProgID="Equation.DSMT4" ShapeID="_x0000_i1434" DrawAspect="Content" ObjectID="_1827917698" r:id="rId750"/>
              </w:object>
            </w:r>
          </w:p>
          <w:p w14:paraId="089D053A" w14:textId="77777777" w:rsidR="00F52E43" w:rsidRPr="008726CC" w:rsidRDefault="00F52E43" w:rsidP="00F52E43">
            <w:pPr>
              <w:numPr>
                <w:ilvl w:val="0"/>
                <w:numId w:val="64"/>
              </w:numPr>
              <w:bidi/>
              <w:ind w:left="773" w:hanging="425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أكتب عبارة الحد العام 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1FCD156">
                <v:shape id="_x0000_i1435" type="#_x0000_t75" style="width:13.5pt;height:18pt" o:ole="">
                  <v:imagedata r:id="rId751" o:title=""/>
                </v:shape>
                <o:OLEObject Type="Embed" ProgID="Equation.DSMT4" ShapeID="_x0000_i1435" DrawAspect="Content" ObjectID="_1827917699" r:id="rId75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5AF78D3C">
                <v:shape id="_x0000_i1436" type="#_x0000_t75" style="width:9.75pt;height:11.25pt" o:ole="">
                  <v:imagedata r:id="rId732" o:title=""/>
                </v:shape>
                <o:OLEObject Type="Embed" ProgID="Equation.DSMT4" ShapeID="_x0000_i1436" DrawAspect="Content" ObjectID="_1827917700" r:id="rId75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ADE2990" w14:textId="2209424C" w:rsidR="00F52E43" w:rsidRPr="00444354" w:rsidRDefault="00F52E43" w:rsidP="00F52E43">
            <w:pPr>
              <w:pStyle w:val="Paragraphedeliste"/>
              <w:numPr>
                <w:ilvl w:val="0"/>
                <w:numId w:val="63"/>
              </w:numPr>
              <w:bidi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444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بيّن أنه من أجل كل عدد طبيعي</w:t>
            </w:r>
            <w:r w:rsidRPr="008726CC">
              <w:rPr>
                <w:position w:val="-6"/>
                <w:lang w:bidi="ar-DZ"/>
              </w:rPr>
              <w:object w:dxaOrig="200" w:dyaOrig="220" w14:anchorId="65F20B17">
                <v:shape id="_x0000_i1437" type="#_x0000_t75" style="width:9.75pt;height:11.25pt" o:ole="">
                  <v:imagedata r:id="rId732" o:title=""/>
                </v:shape>
                <o:OLEObject Type="Embed" ProgID="Equation.DSMT4" ShapeID="_x0000_i1437" DrawAspect="Content" ObjectID="_1827917701" r:id="rId754"/>
              </w:object>
            </w:r>
            <w:r>
              <w:rPr>
                <w:rFonts w:hint="cs"/>
                <w:rtl/>
                <w:lang w:bidi="ar-DZ"/>
              </w:rPr>
              <w:t>:</w:t>
            </w:r>
            <w:r w:rsidRPr="008726CC">
              <w:rPr>
                <w:position w:val="-14"/>
                <w:lang w:bidi="ar-DZ"/>
              </w:rPr>
              <w:object w:dxaOrig="1900" w:dyaOrig="400" w14:anchorId="11A06F77">
                <v:shape id="_x0000_i1438" type="#_x0000_t75" style="width:95.25pt;height:20.25pt" o:ole="">
                  <v:imagedata r:id="rId755" o:title=""/>
                </v:shape>
                <o:OLEObject Type="Embed" ProgID="Equation.DSMT4" ShapeID="_x0000_i1438" DrawAspect="Content" ObjectID="_1827917702" r:id="rId756"/>
              </w:object>
            </w:r>
            <w:r w:rsidRPr="00444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444354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444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ثم استنتج اتجاه تغير المتتالية</w:t>
            </w:r>
            <w:r w:rsidRPr="008726CC">
              <w:rPr>
                <w:position w:val="-12"/>
                <w:lang w:bidi="ar-DZ"/>
              </w:rPr>
              <w:object w:dxaOrig="460" w:dyaOrig="360" w14:anchorId="52E0D03E">
                <v:shape id="_x0000_i1439" type="#_x0000_t75" style="width:23.25pt;height:18pt" o:ole="">
                  <v:imagedata r:id="rId708" o:title=""/>
                </v:shape>
                <o:OLEObject Type="Embed" ProgID="Equation.DSMT4" ShapeID="_x0000_i1439" DrawAspect="Content" ObjectID="_1827917703" r:id="rId757"/>
              </w:object>
            </w:r>
            <w:r w:rsidRPr="00444354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07ED223A" w14:textId="77777777" w:rsidR="00F52E43" w:rsidRPr="008726CC" w:rsidRDefault="00F52E43" w:rsidP="00F52E43">
            <w:pPr>
              <w:numPr>
                <w:ilvl w:val="0"/>
                <w:numId w:val="63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العدد الطبيعي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5A1B437">
                <v:shape id="_x0000_i1440" type="#_x0000_t75" style="width:9.75pt;height:11.25pt" o:ole="">
                  <v:imagedata r:id="rId732" o:title=""/>
                </v:shape>
                <o:OLEObject Type="Embed" ProgID="Equation.DSMT4" ShapeID="_x0000_i1440" DrawAspect="Content" ObjectID="_1827917704" r:id="rId75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بحيث يكون: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299" w:dyaOrig="360" w14:anchorId="778B65B6">
                <v:shape id="_x0000_i1441" type="#_x0000_t75" style="width:104.25pt;height:16.5pt" o:ole="">
                  <v:imagedata r:id="rId759" o:title=""/>
                </v:shape>
                <o:OLEObject Type="Embed" ProgID="Equation.DSMT4" ShapeID="_x0000_i1441" DrawAspect="Content" ObjectID="_1827917705" r:id="rId760"/>
              </w:object>
            </w:r>
          </w:p>
          <w:p w14:paraId="05FC6B27" w14:textId="77777777" w:rsidR="00E21F2D" w:rsidRDefault="00E21F2D" w:rsidP="00EC5B4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41A1290" w14:textId="77777777" w:rsidR="00F52E43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06913F17" w14:textId="00D1FE3F" w:rsidR="00920561" w:rsidRDefault="00920561" w:rsidP="00920561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10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3F53125E" w14:textId="77777777" w:rsidR="0056128B" w:rsidRPr="008726CC" w:rsidRDefault="0056128B" w:rsidP="0056128B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color w:val="FF0000"/>
                <w:position w:val="-14"/>
                <w:sz w:val="26"/>
                <w:szCs w:val="26"/>
                <w:lang w:bidi="ar-DZ"/>
              </w:rPr>
              <w:object w:dxaOrig="460" w:dyaOrig="400" w14:anchorId="10F0AFB2">
                <v:shape id="_x0000_i1442" type="#_x0000_t75" style="width:23.25pt;height:20.25pt" o:ole="">
                  <v:imagedata r:id="rId761" o:title=""/>
                </v:shape>
                <o:OLEObject Type="Embed" ProgID="Equation.DSMT4" ShapeID="_x0000_i1442" DrawAspect="Content" ObjectID="_1827917706" r:id="rId762"/>
              </w:object>
            </w:r>
            <w:r w:rsidRPr="008726CC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متتالية هندسية حدودها موجبة ومعرفة على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7C910B1D">
                <v:shape id="_x0000_i1443" type="#_x0000_t75" style="width:12.75pt;height:14.25pt" o:ole="">
                  <v:imagedata r:id="rId763" o:title=""/>
                </v:shape>
                <o:OLEObject Type="Embed" ProgID="Equation.DSMT4" ShapeID="_x0000_i1443" DrawAspect="Content" ObjectID="_1827917707" r:id="rId764"/>
              </w:object>
            </w:r>
            <w:r w:rsidRPr="008726CC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بحدها الأول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720" w:dyaOrig="360" w14:anchorId="6364545D">
                <v:shape id="_x0000_i1444" type="#_x0000_t75" style="width:36pt;height:18pt" o:ole="">
                  <v:imagedata r:id="rId765" o:title=""/>
                </v:shape>
                <o:OLEObject Type="Embed" ProgID="Equation.DSMT4" ShapeID="_x0000_i1444" DrawAspect="Content" ObjectID="_1827917708" r:id="rId76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والعلاقة: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520" w:dyaOrig="360" w14:anchorId="1B05654E">
                <v:shape id="_x0000_i1445" type="#_x0000_t75" style="width:75.75pt;height:18pt" o:ole="">
                  <v:imagedata r:id="rId767" o:title=""/>
                </v:shape>
                <o:OLEObject Type="Embed" ProgID="Equation.DSMT4" ShapeID="_x0000_i1445" DrawAspect="Content" ObjectID="_1827917709" r:id="rId768"/>
              </w:object>
            </w:r>
          </w:p>
          <w:p w14:paraId="70F4802A" w14:textId="77777777" w:rsidR="0056128B" w:rsidRPr="008726CC" w:rsidRDefault="0056128B" w:rsidP="0056128B">
            <w:pPr>
              <w:numPr>
                <w:ilvl w:val="0"/>
                <w:numId w:val="65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بين ان أساس المتتالية </w:t>
            </w:r>
            <w:r w:rsidRPr="008726CC">
              <w:rPr>
                <w:rFonts w:ascii="Amiri" w:hAnsi="Amiri" w:cs="Amiri"/>
                <w:color w:val="FF0000"/>
                <w:position w:val="-14"/>
                <w:sz w:val="26"/>
                <w:szCs w:val="26"/>
                <w:lang w:bidi="ar-DZ"/>
              </w:rPr>
              <w:object w:dxaOrig="460" w:dyaOrig="400" w14:anchorId="390C1BEE">
                <v:shape id="_x0000_i1446" type="#_x0000_t75" style="width:23.25pt;height:20.25pt" o:ole="">
                  <v:imagedata r:id="rId761" o:title=""/>
                </v:shape>
                <o:OLEObject Type="Embed" ProgID="Equation.DSMT4" ShapeID="_x0000_i1446" DrawAspect="Content" ObjectID="_1827917710" r:id="rId769"/>
              </w:object>
            </w:r>
            <w:r w:rsidRPr="008726CC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هو</w:t>
            </w:r>
            <w:r w:rsidRPr="008726CC"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color w:val="FF0000"/>
                <w:position w:val="-24"/>
                <w:sz w:val="26"/>
                <w:szCs w:val="26"/>
                <w:lang w:bidi="ar-DZ"/>
              </w:rPr>
              <w:object w:dxaOrig="580" w:dyaOrig="620" w14:anchorId="209854F3">
                <v:shape id="_x0000_i1447" type="#_x0000_t75" style="width:29.25pt;height:30.75pt" o:ole="">
                  <v:imagedata r:id="rId770" o:title=""/>
                </v:shape>
                <o:OLEObject Type="Embed" ProgID="Equation.DSMT4" ShapeID="_x0000_i1447" DrawAspect="Content" ObjectID="_1827917711" r:id="rId771"/>
              </w:object>
            </w:r>
          </w:p>
          <w:p w14:paraId="6EE5BEF2" w14:textId="77777777" w:rsidR="0056128B" w:rsidRDefault="0056128B" w:rsidP="0056128B">
            <w:pPr>
              <w:numPr>
                <w:ilvl w:val="0"/>
                <w:numId w:val="65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أ- أكتب عبارة الحد العام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EFFBFCD">
                <v:shape id="_x0000_i1448" type="#_x0000_t75" style="width:12.75pt;height:18pt" o:ole="">
                  <v:imagedata r:id="rId772" o:title=""/>
                </v:shape>
                <o:OLEObject Type="Embed" ProgID="Equation.DSMT4" ShapeID="_x0000_i1448" DrawAspect="Content" ObjectID="_1827917712" r:id="rId77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46DE6EE">
                <v:shape id="_x0000_i1449" type="#_x0000_t75" style="width:9.75pt;height:11.25pt" o:ole="">
                  <v:imagedata r:id="rId732" o:title=""/>
                </v:shape>
                <o:OLEObject Type="Embed" ProgID="Equation.DSMT4" ShapeID="_x0000_i1449" DrawAspect="Content" ObjectID="_1827917713" r:id="rId77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1B1AF2FE" w14:textId="3F67B7EA" w:rsidR="0056128B" w:rsidRPr="008726CC" w:rsidRDefault="0056128B" w:rsidP="0056128B">
            <w:p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56128B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ب-أدرس اتجاه تغير المتتالية </w:t>
            </w:r>
            <w:r w:rsidRPr="008726CC">
              <w:rPr>
                <w:color w:val="FF0000"/>
                <w:position w:val="-14"/>
                <w:lang w:bidi="ar-DZ"/>
              </w:rPr>
              <w:object w:dxaOrig="460" w:dyaOrig="400" w14:anchorId="0740E892">
                <v:shape id="_x0000_i1450" type="#_x0000_t75" style="width:23.25pt;height:20.25pt" o:ole="">
                  <v:imagedata r:id="rId761" o:title=""/>
                </v:shape>
                <o:OLEObject Type="Embed" ProgID="Equation.DSMT4" ShapeID="_x0000_i1450" DrawAspect="Content" ObjectID="_1827917714" r:id="rId775"/>
              </w:object>
            </w:r>
            <w:r w:rsidRPr="008726CC">
              <w:rPr>
                <w:rFonts w:ascii="Amiri" w:hAnsi="Amiri" w:cs="Amiri"/>
                <w:sz w:val="26"/>
                <w:szCs w:val="26"/>
              </w:rPr>
              <w:t xml:space="preserve"> </w:t>
            </w:r>
          </w:p>
          <w:p w14:paraId="73E8AF2C" w14:textId="6B3DADC0" w:rsidR="0056128B" w:rsidRPr="008726CC" w:rsidRDefault="0056128B" w:rsidP="0056128B">
            <w:pPr>
              <w:numPr>
                <w:ilvl w:val="0"/>
                <w:numId w:val="65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نضع: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060" w:dyaOrig="360" w14:anchorId="4BAD5F3B">
                <v:shape id="_x0000_i1451" type="#_x0000_t75" style="width:102.75pt;height:18pt" o:ole="">
                  <v:imagedata r:id="rId776" o:title=""/>
                </v:shape>
                <o:OLEObject Type="Embed" ProgID="Equation.DSMT4" ShapeID="_x0000_i1451" DrawAspect="Content" ObjectID="_1827917715" r:id="rId777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="00ED621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،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أحسب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00" w:dyaOrig="360" w14:anchorId="552B3E2A">
                <v:shape id="_x0000_i1452" type="#_x0000_t75" style="width:15pt;height:18pt" o:ole="">
                  <v:imagedata r:id="rId778" o:title=""/>
                </v:shape>
                <o:OLEObject Type="Embed" ProgID="Equation.DSMT4" ShapeID="_x0000_i1452" DrawAspect="Content" ObjectID="_1827917716" r:id="rId77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6FCA207">
                <v:shape id="_x0000_i1453" type="#_x0000_t75" style="width:9.75pt;height:11.25pt" o:ole="">
                  <v:imagedata r:id="rId732" o:title=""/>
                </v:shape>
                <o:OLEObject Type="Embed" ProgID="Equation.DSMT4" ShapeID="_x0000_i1453" DrawAspect="Content" ObjectID="_1827917717" r:id="rId780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40950DF7" w14:textId="66EF7A63" w:rsidR="0056128B" w:rsidRPr="00ED6211" w:rsidRDefault="0056128B" w:rsidP="00ED6211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ED6211">
              <w:rPr>
                <w:rFonts w:ascii="Amiri" w:hAnsi="Amiri" w:cs="Amiri"/>
                <w:sz w:val="26"/>
                <w:szCs w:val="26"/>
                <w:rtl/>
              </w:rPr>
              <w:t xml:space="preserve"> جد العدد الطبيعي </w:t>
            </w:r>
            <w:r w:rsidRPr="008726CC">
              <w:rPr>
                <w:position w:val="-6"/>
                <w:lang w:bidi="ar-DZ"/>
              </w:rPr>
              <w:object w:dxaOrig="200" w:dyaOrig="220" w14:anchorId="0153AB5B">
                <v:shape id="_x0000_i1454" type="#_x0000_t75" style="width:9.75pt;height:11.25pt" o:ole="">
                  <v:imagedata r:id="rId732" o:title=""/>
                </v:shape>
                <o:OLEObject Type="Embed" ProgID="Equation.DSMT4" ShapeID="_x0000_i1454" DrawAspect="Content" ObjectID="_1827917718" r:id="rId781"/>
              </w:object>
            </w:r>
            <w:r w:rsidRPr="00ED621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  </w:t>
            </w:r>
            <w:r w:rsidRPr="008726CC">
              <w:rPr>
                <w:position w:val="-24"/>
                <w:lang w:bidi="ar-DZ"/>
              </w:rPr>
              <w:object w:dxaOrig="1040" w:dyaOrig="620" w14:anchorId="01E167AD">
                <v:shape id="_x0000_i1455" type="#_x0000_t75" style="width:51.75pt;height:30.75pt" o:ole="">
                  <v:imagedata r:id="rId782" o:title=""/>
                </v:shape>
                <o:OLEObject Type="Embed" ProgID="Equation.DSMT4" ShapeID="_x0000_i1455" DrawAspect="Content" ObjectID="_1827917719" r:id="rId783"/>
              </w:object>
            </w:r>
          </w:p>
          <w:p w14:paraId="419EDD01" w14:textId="77777777" w:rsidR="00920561" w:rsidRDefault="00920561" w:rsidP="0092056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5B3B428" w14:textId="21EE186F" w:rsidR="0056128B" w:rsidRDefault="0056128B" w:rsidP="0056128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11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37D4BB82" w14:textId="77777777" w:rsidR="00DF740C" w:rsidRDefault="00DF740C" w:rsidP="00DF740C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3E990841" w14:textId="3AF0E6CD" w:rsidR="00DF740C" w:rsidRPr="008726CC" w:rsidRDefault="00DF740C" w:rsidP="00DF740C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لتكن المتتالية العددية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460" w:dyaOrig="360" w14:anchorId="2F9B0FD4">
                <v:shape id="_x0000_i1456" type="#_x0000_t75" style="width:23.25pt;height:18pt" o:ole="">
                  <v:imagedata r:id="rId708" o:title=""/>
                </v:shape>
                <o:OLEObject Type="Embed" ProgID="Equation.DSMT4" ShapeID="_x0000_i1456" DrawAspect="Content" ObjectID="_1827917720" r:id="rId78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</w:rPr>
              <w:object w:dxaOrig="639" w:dyaOrig="360" w14:anchorId="6ABAF408">
                <v:shape id="_x0000_i1457" type="#_x0000_t75" style="width:31.5pt;height:18pt" o:ole="">
                  <v:imagedata r:id="rId785" o:title=""/>
                </v:shape>
                <o:OLEObject Type="Embed" ProgID="Equation.DSMT4" ShapeID="_x0000_i1457" DrawAspect="Content" ObjectID="_1827917721" r:id="rId78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ومن أجل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2130C3B4">
                <v:shape id="_x0000_i1458" type="#_x0000_t75" style="width:9.75pt;height:11.25pt" o:ole="">
                  <v:imagedata r:id="rId732" o:title=""/>
                </v:shape>
                <o:OLEObject Type="Embed" ProgID="Equation.DSMT4" ShapeID="_x0000_i1458" DrawAspect="Content" ObjectID="_1827917722" r:id="rId78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320" w:dyaOrig="360" w14:anchorId="66D0A056">
                <v:shape id="_x0000_i1459" type="#_x0000_t75" style="width:58.5pt;height:15.75pt" o:ole="">
                  <v:imagedata r:id="rId788" o:title=""/>
                </v:shape>
                <o:OLEObject Type="Embed" ProgID="Equation.DSMT4" ShapeID="_x0000_i1459" DrawAspect="Content" ObjectID="_1827917723" r:id="rId789"/>
              </w:object>
            </w:r>
          </w:p>
          <w:p w14:paraId="0FDE6E86" w14:textId="2D8E2136" w:rsidR="00DF740C" w:rsidRPr="00DF740C" w:rsidRDefault="00DF740C" w:rsidP="00DF740C">
            <w:pPr>
              <w:pStyle w:val="Paragraphedeliste"/>
              <w:numPr>
                <w:ilvl w:val="0"/>
                <w:numId w:val="66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أحسب كلا من </w:t>
            </w:r>
            <w:r w:rsidRPr="008726CC">
              <w:rPr>
                <w:position w:val="-12"/>
                <w:lang w:bidi="ar-DZ"/>
              </w:rPr>
              <w:object w:dxaOrig="240" w:dyaOrig="360" w14:anchorId="6CA3FC2D">
                <v:shape id="_x0000_i1460" type="#_x0000_t75" style="width:12pt;height:18pt" o:ole="">
                  <v:imagedata r:id="rId790" o:title=""/>
                </v:shape>
                <o:OLEObject Type="Embed" ProgID="Equation.DSMT4" ShapeID="_x0000_i1460" DrawAspect="Content" ObjectID="_1827917724" r:id="rId791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8726CC">
              <w:rPr>
                <w:position w:val="-12"/>
                <w:lang w:bidi="ar-DZ"/>
              </w:rPr>
              <w:object w:dxaOrig="279" w:dyaOrig="360" w14:anchorId="6A0E2AA1">
                <v:shape id="_x0000_i1461" type="#_x0000_t75" style="width:14.25pt;height:18pt" o:ole="">
                  <v:imagedata r:id="rId792" o:title=""/>
                </v:shape>
                <o:OLEObject Type="Embed" ProgID="Equation.DSMT4" ShapeID="_x0000_i1461" DrawAspect="Content" ObjectID="_1827917725" r:id="rId793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8726CC">
              <w:rPr>
                <w:position w:val="-12"/>
                <w:lang w:bidi="ar-DZ"/>
              </w:rPr>
              <w:object w:dxaOrig="260" w:dyaOrig="360" w14:anchorId="3C864C10">
                <v:shape id="_x0000_i1462" type="#_x0000_t75" style="width:12.75pt;height:18pt" o:ole="">
                  <v:imagedata r:id="rId794" o:title=""/>
                </v:shape>
                <o:OLEObject Type="Embed" ProgID="Equation.DSMT4" ShapeID="_x0000_i1462" DrawAspect="Content" ObjectID="_1827917726" r:id="rId795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</w:rPr>
              <w:t xml:space="preserve"> ثم خمن اتجاه تغير المتتالية </w:t>
            </w:r>
            <w:r w:rsidRPr="008726CC">
              <w:rPr>
                <w:position w:val="-14"/>
                <w:lang w:bidi="ar-DZ"/>
              </w:rPr>
              <w:object w:dxaOrig="480" w:dyaOrig="400" w14:anchorId="0720D908">
                <v:shape id="_x0000_i1463" type="#_x0000_t75" style="width:24pt;height:20.25pt" o:ole="">
                  <v:imagedata r:id="rId796" o:title=""/>
                </v:shape>
                <o:OLEObject Type="Embed" ProgID="Equation.DSMT4" ShapeID="_x0000_i1463" DrawAspect="Content" ObjectID="_1827917727" r:id="rId797"/>
              </w:object>
            </w:r>
          </w:p>
          <w:p w14:paraId="6342B40A" w14:textId="77777777" w:rsidR="00DF740C" w:rsidRPr="00DF740C" w:rsidRDefault="00DF740C" w:rsidP="00DF740C">
            <w:pPr>
              <w:pStyle w:val="Paragraphedeliste"/>
              <w:numPr>
                <w:ilvl w:val="0"/>
                <w:numId w:val="66"/>
              </w:num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المتتالية </w:t>
            </w:r>
            <w:r w:rsidRPr="008726CC">
              <w:rPr>
                <w:position w:val="-12"/>
                <w:lang w:bidi="ar-DZ"/>
              </w:rPr>
              <w:object w:dxaOrig="440" w:dyaOrig="360" w14:anchorId="1232CBDF">
                <v:shape id="_x0000_i1464" type="#_x0000_t75" style="width:21.75pt;height:18pt" o:ole="">
                  <v:imagedata r:id="rId717" o:title=""/>
                </v:shape>
                <o:OLEObject Type="Embed" ProgID="Equation.DSMT4" ShapeID="_x0000_i1464" DrawAspect="Content" ObjectID="_1827917728" r:id="rId798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المعرفة من أجل كل عدد طبيعي</w:t>
            </w:r>
            <w:r w:rsidRPr="008726CC">
              <w:rPr>
                <w:position w:val="-6"/>
                <w:lang w:bidi="ar-DZ"/>
              </w:rPr>
              <w:object w:dxaOrig="200" w:dyaOrig="220" w14:anchorId="41C3D3D2">
                <v:shape id="_x0000_i1465" type="#_x0000_t75" style="width:9.75pt;height:11.25pt" o:ole="">
                  <v:imagedata r:id="rId732" o:title=""/>
                </v:shape>
                <o:OLEObject Type="Embed" ProgID="Equation.DSMT4" ShapeID="_x0000_i1465" DrawAspect="Content" ObjectID="_1827917729" r:id="rId799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 </w:t>
            </w:r>
            <w:r w:rsidRPr="008726CC">
              <w:rPr>
                <w:position w:val="-4"/>
                <w:lang w:bidi="ar-DZ"/>
              </w:rPr>
              <w:object w:dxaOrig="180" w:dyaOrig="279" w14:anchorId="10A206C5">
                <v:shape id="_x0000_i1466" type="#_x0000_t75" style="width:9pt;height:14.25pt" o:ole="">
                  <v:imagedata r:id="rId800" o:title=""/>
                </v:shape>
                <o:OLEObject Type="Embed" ProgID="Equation.DSMT4" ShapeID="_x0000_i1466" DrawAspect="Content" ObjectID="_1827917730" r:id="rId801"/>
              </w:object>
            </w:r>
            <w:r w:rsidRPr="008726CC">
              <w:rPr>
                <w:position w:val="-12"/>
              </w:rPr>
              <w:object w:dxaOrig="1300" w:dyaOrig="360" w14:anchorId="32EA6120">
                <v:shape id="_x0000_i1467" type="#_x0000_t75" style="width:65.25pt;height:18pt" o:ole="">
                  <v:imagedata r:id="rId802" o:title=""/>
                </v:shape>
                <o:OLEObject Type="Embed" ProgID="Equation.DSMT4" ShapeID="_x0000_i1467" DrawAspect="Content" ObjectID="_1827917731" r:id="rId803"/>
              </w:object>
            </w:r>
          </w:p>
          <w:p w14:paraId="1101C7AA" w14:textId="39C88B14" w:rsidR="00DF740C" w:rsidRPr="00DF740C" w:rsidRDefault="00DF740C" w:rsidP="00DF740C">
            <w:pPr>
              <w:pStyle w:val="Paragraphedeliste"/>
              <w:numPr>
                <w:ilvl w:val="0"/>
                <w:numId w:val="67"/>
              </w:numPr>
              <w:bidi/>
              <w:ind w:left="1198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 المتتالية </w:t>
            </w:r>
            <w:r w:rsidRPr="008726CC">
              <w:rPr>
                <w:position w:val="-12"/>
                <w:lang w:bidi="ar-DZ"/>
              </w:rPr>
              <w:object w:dxaOrig="440" w:dyaOrig="360" w14:anchorId="649CCCE2">
                <v:shape id="_x0000_i1468" type="#_x0000_t75" style="width:21.75pt;height:18pt" o:ole="">
                  <v:imagedata r:id="rId717" o:title=""/>
                </v:shape>
                <o:OLEObject Type="Embed" ProgID="Equation.DSMT4" ShapeID="_x0000_i1468" DrawAspect="Content" ObjectID="_1827917732" r:id="rId804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هندسية أساسها 3 يطلب تعيين أساسها وحدها الأول</w:t>
            </w:r>
          </w:p>
          <w:p w14:paraId="0C558B0B" w14:textId="77777777" w:rsidR="00DF740C" w:rsidRPr="00DF740C" w:rsidRDefault="00DF740C" w:rsidP="00DF740C">
            <w:pPr>
              <w:numPr>
                <w:ilvl w:val="0"/>
                <w:numId w:val="67"/>
              </w:numPr>
              <w:bidi/>
              <w:ind w:left="1198" w:hanging="567"/>
              <w:contextualSpacing/>
              <w:rPr>
                <w:rFonts w:ascii="Amiri" w:hAnsi="Amiri" w:cs="Amiri"/>
                <w:color w:val="FF0000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عين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6E6CE625">
                <v:shape id="_x0000_i1469" type="#_x0000_t75" style="width:12.75pt;height:18pt" o:ole="">
                  <v:imagedata r:id="rId805" o:title=""/>
                </v:shape>
                <o:OLEObject Type="Embed" ProgID="Equation.DSMT4" ShapeID="_x0000_i1469" DrawAspect="Content" ObjectID="_1827917733" r:id="rId80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2C616CB">
                <v:shape id="_x0000_i1470" type="#_x0000_t75" style="width:9.75pt;height:11.25pt" o:ole="">
                  <v:imagedata r:id="rId732" o:title=""/>
                </v:shape>
                <o:OLEObject Type="Embed" ProgID="Equation.DSMT4" ShapeID="_x0000_i1470" DrawAspect="Content" ObjectID="_1827917734" r:id="rId80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ثم استنتج أن المتتالية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6465659A">
                <v:shape id="_x0000_i1471" type="#_x0000_t75" style="width:24pt;height:20.25pt" o:ole="">
                  <v:imagedata r:id="rId808" o:title=""/>
                </v:shape>
                <o:OLEObject Type="Embed" ProgID="Equation.DSMT4" ShapeID="_x0000_i1471" DrawAspect="Content" ObjectID="_1827917735" r:id="rId80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متزايدة.</w:t>
            </w:r>
          </w:p>
          <w:p w14:paraId="48C3E702" w14:textId="77777777" w:rsidR="00DF740C" w:rsidRPr="00DF740C" w:rsidRDefault="00DF740C" w:rsidP="00DF740C">
            <w:pPr>
              <w:pStyle w:val="Paragraphedeliste"/>
              <w:numPr>
                <w:ilvl w:val="0"/>
                <w:numId w:val="66"/>
              </w:num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DF740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نضع من أجل كل عدد </w:t>
            </w:r>
            <w:r w:rsidRPr="008726CC">
              <w:rPr>
                <w:position w:val="-6"/>
                <w:lang w:bidi="ar-DZ"/>
              </w:rPr>
              <w:object w:dxaOrig="200" w:dyaOrig="220" w14:anchorId="20F7A874">
                <v:shape id="_x0000_i1472" type="#_x0000_t75" style="width:9.75pt;height:11.25pt" o:ole="">
                  <v:imagedata r:id="rId810" o:title=""/>
                </v:shape>
                <o:OLEObject Type="Embed" ProgID="Equation.DSMT4" ShapeID="_x0000_i1472" DrawAspect="Content" ObjectID="_1827917736" r:id="rId811"/>
              </w:object>
            </w:r>
            <w:r w:rsidRPr="00DF740C">
              <w:rPr>
                <w:rFonts w:ascii="Amiri" w:hAnsi="Amiri" w:cs="Amiri"/>
                <w:sz w:val="26"/>
                <w:szCs w:val="26"/>
                <w:rtl/>
              </w:rPr>
              <w:t xml:space="preserve"> غير معدوم:</w:t>
            </w:r>
            <w:r w:rsidRPr="00DF740C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8726CC">
              <w:rPr>
                <w:position w:val="-12"/>
                <w:lang w:bidi="ar-DZ"/>
              </w:rPr>
              <w:object w:dxaOrig="2060" w:dyaOrig="360" w14:anchorId="58062602">
                <v:shape id="_x0000_i1473" type="#_x0000_t75" style="width:102.75pt;height:18pt" o:ole="">
                  <v:imagedata r:id="rId812" o:title=""/>
                </v:shape>
                <o:OLEObject Type="Embed" ProgID="Equation.DSMT4" ShapeID="_x0000_i1473" DrawAspect="Content" ObjectID="_1827917737" r:id="rId813"/>
              </w:object>
            </w:r>
          </w:p>
          <w:p w14:paraId="1E82128B" w14:textId="77777777" w:rsidR="00DF740C" w:rsidRPr="008726CC" w:rsidRDefault="00DF740C" w:rsidP="00DF740C">
            <w:pPr>
              <w:numPr>
                <w:ilvl w:val="0"/>
                <w:numId w:val="68"/>
              </w:numPr>
              <w:bidi/>
              <w:ind w:left="1056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أحسب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00" w:dyaOrig="360" w14:anchorId="7EECF995">
                <v:shape id="_x0000_i1474" type="#_x0000_t75" style="width:15pt;height:18pt" o:ole="">
                  <v:imagedata r:id="rId814" o:title=""/>
                </v:shape>
                <o:OLEObject Type="Embed" ProgID="Equation.DSMT4" ShapeID="_x0000_i1474" DrawAspect="Content" ObjectID="_1827917738" r:id="rId815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42FC7AE">
                <v:shape id="_x0000_i1475" type="#_x0000_t75" style="width:9.75pt;height:11.25pt" o:ole="">
                  <v:imagedata r:id="rId732" o:title=""/>
                </v:shape>
                <o:OLEObject Type="Embed" ProgID="Equation.DSMT4" ShapeID="_x0000_i1475" DrawAspect="Content" ObjectID="_1827917739" r:id="rId81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7F0E17AA" w14:textId="77777777" w:rsidR="00DF740C" w:rsidRPr="008726CC" w:rsidRDefault="00DF740C" w:rsidP="00DF740C">
            <w:pPr>
              <w:numPr>
                <w:ilvl w:val="0"/>
                <w:numId w:val="68"/>
              </w:numPr>
              <w:bidi/>
              <w:ind w:left="915" w:hanging="426"/>
              <w:contextualSpacing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أنه من اجل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80C5679">
                <v:shape id="_x0000_i1476" type="#_x0000_t75" style="width:9.75pt;height:11.25pt" o:ole="">
                  <v:imagedata r:id="rId732" o:title=""/>
                </v:shape>
                <o:OLEObject Type="Embed" ProgID="Equation.DSMT4" ShapeID="_x0000_i1476" DrawAspect="Content" ObjectID="_1827917740" r:id="rId81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</w:rPr>
              <w:object w:dxaOrig="1180" w:dyaOrig="360" w14:anchorId="2C5E27E4">
                <v:shape id="_x0000_i1477" type="#_x0000_t75" style="width:59.25pt;height:18pt" o:ole="">
                  <v:imagedata r:id="rId818" o:title=""/>
                </v:shape>
                <o:OLEObject Type="Embed" ProgID="Equation.DSMT4" ShapeID="_x0000_i1477" DrawAspect="Content" ObjectID="_1827917741" r:id="rId819"/>
              </w:object>
            </w:r>
            <w:r w:rsidRPr="008726CC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واستنتج عبارة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332D17B1">
                <v:shape id="_x0000_i1478" type="#_x0000_t75" style="width:14.25pt;height:18pt" o:ole="">
                  <v:imagedata r:id="rId820" o:title=""/>
                </v:shape>
                <o:OLEObject Type="Embed" ProgID="Equation.DSMT4" ShapeID="_x0000_i1478" DrawAspect="Content" ObjectID="_1827917742" r:id="rId821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3F2AE2D">
                <v:shape id="_x0000_i1479" type="#_x0000_t75" style="width:9.75pt;height:11.25pt" o:ole="">
                  <v:imagedata r:id="rId732" o:title=""/>
                </v:shape>
                <o:OLEObject Type="Embed" ProgID="Equation.DSMT4" ShapeID="_x0000_i1479" DrawAspect="Content" ObjectID="_1827917743" r:id="rId822"/>
              </w:object>
            </w:r>
          </w:p>
          <w:p w14:paraId="22D26661" w14:textId="77777777" w:rsidR="0056128B" w:rsidRDefault="0056128B" w:rsidP="0056128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560A0479" w14:textId="13770173" w:rsidR="006E6080" w:rsidRDefault="006E6080" w:rsidP="006E608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12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6131FED4" w14:textId="77777777" w:rsidR="006E6080" w:rsidRDefault="006E6080" w:rsidP="006E608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37295422" w14:textId="77777777" w:rsidR="006E6080" w:rsidRPr="008726CC" w:rsidRDefault="006E6080" w:rsidP="006E6080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المتتالية الهندسية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 w14:anchorId="3C354EAD">
                <v:shape id="_x0000_i1480" type="#_x0000_t75" style="width:23.25pt;height:20.25pt" o:ole="">
                  <v:imagedata r:id="rId823" o:title=""/>
                </v:shape>
                <o:OLEObject Type="Embed" ProgID="Equation.DSMT4" ShapeID="_x0000_i1480" DrawAspect="Content" ObjectID="_1827917744" r:id="rId82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ذات الأساس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340" w14:anchorId="64181FFB">
                <v:shape id="_x0000_i1481" type="#_x0000_t75" style="width:12.75pt;height:17.25pt" o:ole="">
                  <v:imagedata r:id="rId825" o:title=""/>
                </v:shape>
                <o:OLEObject Type="Embed" ProgID="Equation.DSMT4" ShapeID="_x0000_i1481" DrawAspect="Content" ObjectID="_1827917745" r:id="rId82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والحد الأول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0C8FD7EC">
                <v:shape id="_x0000_i1482" type="#_x0000_t75" style="width:12.75pt;height:18pt" o:ole="">
                  <v:imagedata r:id="rId827" o:title=""/>
                </v:shape>
                <o:OLEObject Type="Embed" ProgID="Equation.DSMT4" ShapeID="_x0000_i1482" DrawAspect="Content" ObjectID="_1827917746" r:id="rId82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حيث 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580" w:dyaOrig="360" w14:anchorId="055B3641">
                <v:shape id="_x0000_i1483" type="#_x0000_t75" style="width:29.25pt;height:18pt" o:ole="">
                  <v:imagedata r:id="rId829" o:title=""/>
                </v:shape>
                <o:OLEObject Type="Embed" ProgID="Equation.DSMT4" ShapeID="_x0000_i1483" DrawAspect="Content" ObjectID="_1827917747" r:id="rId830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(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180" w:dyaOrig="220" w14:anchorId="173D13F6">
                <v:shape id="_x0000_i1484" type="#_x0000_t75" style="width:9pt;height:11.25pt" o:ole="">
                  <v:imagedata r:id="rId831" o:title=""/>
                </v:shape>
                <o:OLEObject Type="Embed" ProgID="Equation.DSMT4" ShapeID="_x0000_i1484" DrawAspect="Content" ObjectID="_1827917748" r:id="rId83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أساس اللوغاريتم النيبيري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)</w:t>
            </w:r>
          </w:p>
          <w:p w14:paraId="478D5F7D" w14:textId="77777777" w:rsidR="006E6080" w:rsidRPr="008726CC" w:rsidRDefault="006E6080" w:rsidP="006E6080">
            <w:pPr>
              <w:numPr>
                <w:ilvl w:val="0"/>
                <w:numId w:val="69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أحسب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D338EA0">
                <v:shape id="_x0000_i1485" type="#_x0000_t75" style="width:9.75pt;height:11.25pt" o:ole="">
                  <v:imagedata r:id="rId833" o:title=""/>
                </v:shape>
                <o:OLEObject Type="Embed" ProgID="Equation.DSMT4" ShapeID="_x0000_i1485" DrawAspect="Content" ObjectID="_1827917749" r:id="rId83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المجموع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300" w:dyaOrig="360" w14:anchorId="5DF343D3">
                <v:shape id="_x0000_i1486" type="#_x0000_t75" style="width:15pt;height:18pt" o:ole="">
                  <v:imagedata r:id="rId835" o:title=""/>
                </v:shape>
                <o:OLEObject Type="Embed" ProgID="Equation.DSMT4" ShapeID="_x0000_i1486" DrawAspect="Content" ObjectID="_1827917750" r:id="rId83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حيث:</w:t>
            </w:r>
            <w:r w:rsidRPr="008726CC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900" w:dyaOrig="360" w14:anchorId="587DDC3A">
                <v:shape id="_x0000_i1487" type="#_x0000_t75" style="width:95.25pt;height:18pt" o:ole="">
                  <v:imagedata r:id="rId837" o:title=""/>
                </v:shape>
                <o:OLEObject Type="Embed" ProgID="Equation.DSMT4" ShapeID="_x0000_i1487" DrawAspect="Content" ObjectID="_1827917751" r:id="rId838"/>
              </w:object>
            </w:r>
          </w:p>
          <w:p w14:paraId="15950EA9" w14:textId="6E643F12" w:rsidR="006E6080" w:rsidRPr="008726CC" w:rsidRDefault="006E6080" w:rsidP="006E6080">
            <w:pPr>
              <w:numPr>
                <w:ilvl w:val="0"/>
                <w:numId w:val="69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نعتبر المتتاليتين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6F769075">
                <v:shape id="_x0000_i1488" type="#_x0000_t75" style="width:24pt;height:20.25pt" o:ole="">
                  <v:imagedata r:id="rId839" o:title=""/>
                </v:shape>
                <o:OLEObject Type="Embed" ProgID="Equation.DSMT4" ShapeID="_x0000_i1488" DrawAspect="Content" ObjectID="_1827917752" r:id="rId840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20" w:dyaOrig="400" w14:anchorId="3290CE38">
                <v:shape id="_x0000_i1489" type="#_x0000_t75" style="width:26.25pt;height:20.25pt" o:ole="">
                  <v:imagedata r:id="rId841" o:title=""/>
                </v:shape>
                <o:OLEObject Type="Embed" ProgID="Equation.DSMT4" ShapeID="_x0000_i1489" DrawAspect="Content" ObjectID="_1827917753" r:id="rId84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المعرفتين كمايلي:</w:t>
            </w:r>
            <w:r w:rsidRPr="008726CC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843FB9A">
                <v:shape id="_x0000_i1490" type="#_x0000_t75" style="width:9.75pt;height:11.25pt" o:ole="">
                  <v:imagedata r:id="rId843" o:title=""/>
                </v:shape>
                <o:OLEObject Type="Embed" ProgID="Equation.DSMT4" ShapeID="_x0000_i1490" DrawAspect="Content" ObjectID="_1827917754" r:id="rId84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: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640" w:dyaOrig="400" w14:anchorId="63184B2A">
                <v:shape id="_x0000_i1491" type="#_x0000_t75" style="width:81.75pt;height:20.25pt" o:ole="">
                  <v:imagedata r:id="rId845" o:title=""/>
                </v:shape>
                <o:OLEObject Type="Embed" ProgID="Equation.DSMT4" ShapeID="_x0000_i1491" DrawAspect="Content" ObjectID="_1827917755" r:id="rId846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180" w:dyaOrig="360" w14:anchorId="36086CCA">
                <v:shape id="_x0000_i1492" type="#_x0000_t75" style="width:59.25pt;height:18pt" o:ole="">
                  <v:imagedata r:id="rId847" o:title=""/>
                </v:shape>
                <o:OLEObject Type="Embed" ProgID="Equation.DSMT4" ShapeID="_x0000_i1492" DrawAspect="Content" ObjectID="_1827917756" r:id="rId84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1260317B" w14:textId="6541F12B" w:rsidR="006E6080" w:rsidRPr="006E6080" w:rsidRDefault="006E6080" w:rsidP="006E6080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6E6080">
              <w:rPr>
                <w:rFonts w:ascii="Amiri" w:hAnsi="Amiri" w:cs="Amiri"/>
                <w:sz w:val="26"/>
                <w:szCs w:val="26"/>
                <w:rtl/>
              </w:rPr>
              <w:t xml:space="preserve">بين أن: المتتالية </w:t>
            </w:r>
            <w:r w:rsidRPr="008726CC">
              <w:rPr>
                <w:position w:val="-14"/>
                <w:lang w:bidi="ar-DZ"/>
              </w:rPr>
              <w:object w:dxaOrig="480" w:dyaOrig="400" w14:anchorId="7C4255C0">
                <v:shape id="_x0000_i1493" type="#_x0000_t75" style="width:24pt;height:20.25pt" o:ole="">
                  <v:imagedata r:id="rId839" o:title=""/>
                </v:shape>
                <o:OLEObject Type="Embed" ProgID="Equation.DSMT4" ShapeID="_x0000_i1493" DrawAspect="Content" ObjectID="_1827917757" r:id="rId849"/>
              </w:object>
            </w:r>
            <w:r w:rsidRPr="006E608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حسابية، حدد أساسها </w:t>
            </w:r>
            <w:r w:rsidRPr="008726CC">
              <w:rPr>
                <w:position w:val="-4"/>
                <w:lang w:bidi="ar-DZ"/>
              </w:rPr>
              <w:object w:dxaOrig="180" w:dyaOrig="200" w14:anchorId="17E094D3">
                <v:shape id="_x0000_i1494" type="#_x0000_t75" style="width:9pt;height:9.75pt" o:ole="">
                  <v:imagedata r:id="rId850" o:title=""/>
                </v:shape>
                <o:OLEObject Type="Embed" ProgID="Equation.DSMT4" ShapeID="_x0000_i1494" DrawAspect="Content" ObjectID="_1827917758" r:id="rId851"/>
              </w:object>
            </w:r>
            <w:r w:rsidRPr="006E6080">
              <w:rPr>
                <w:rFonts w:ascii="Amiri" w:hAnsi="Amiri" w:cs="Amiri"/>
                <w:sz w:val="26"/>
                <w:szCs w:val="26"/>
                <w:rtl/>
              </w:rPr>
              <w:t xml:space="preserve"> وحدها الأول </w:t>
            </w:r>
            <w:r w:rsidRPr="008726CC">
              <w:rPr>
                <w:position w:val="-12"/>
                <w:lang w:bidi="ar-DZ"/>
              </w:rPr>
              <w:object w:dxaOrig="279" w:dyaOrig="360" w14:anchorId="1DBA0FB0">
                <v:shape id="_x0000_i1495" type="#_x0000_t75" style="width:14.25pt;height:18pt" o:ole="">
                  <v:imagedata r:id="rId852" o:title=""/>
                </v:shape>
                <o:OLEObject Type="Embed" ProgID="Equation.DSMT4" ShapeID="_x0000_i1495" DrawAspect="Content" ObjectID="_1827917759" r:id="rId853"/>
              </w:object>
            </w:r>
          </w:p>
          <w:p w14:paraId="0F56E51F" w14:textId="77777777" w:rsidR="006E6080" w:rsidRPr="008726CC" w:rsidRDefault="006E6080" w:rsidP="006E6080">
            <w:pPr>
              <w:numPr>
                <w:ilvl w:val="0"/>
                <w:numId w:val="69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أثبت أن: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من أجل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5F88CC9">
                <v:shape id="_x0000_i1496" type="#_x0000_t75" style="width:9.75pt;height:11.25pt" o:ole="">
                  <v:imagedata r:id="rId843" o:title=""/>
                </v:shape>
                <o:OLEObject Type="Embed" ProgID="Equation.DSMT4" ShapeID="_x0000_i1496" DrawAspect="Content" ObjectID="_1827917760" r:id="rId85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8726C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3480" w:dyaOrig="320" w14:anchorId="2B3DB730">
                <v:shape id="_x0000_i1497" type="#_x0000_t75" style="width:174pt;height:15.75pt" o:ole="">
                  <v:imagedata r:id="rId855" o:title=""/>
                </v:shape>
                <o:OLEObject Type="Embed" ProgID="Equation.DSMT4" ShapeID="_x0000_i1497" DrawAspect="Content" ObjectID="_1827917761" r:id="rId856"/>
              </w:object>
            </w:r>
          </w:p>
          <w:p w14:paraId="13A09AE6" w14:textId="77777777" w:rsidR="006E6080" w:rsidRDefault="006E6080" w:rsidP="006E6080">
            <w:pPr>
              <w:numPr>
                <w:ilvl w:val="0"/>
                <w:numId w:val="69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استنتج المجموع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79A980CE">
                <v:shape id="_x0000_i1498" type="#_x0000_t75" style="width:12.75pt;height:18pt" o:ole="">
                  <v:imagedata r:id="rId857" o:title=""/>
                </v:shape>
                <o:OLEObject Type="Embed" ProgID="Equation.DSMT4" ShapeID="_x0000_i1498" DrawAspect="Content" ObjectID="_1827917762" r:id="rId858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6BF4CE7">
                <v:shape id="_x0000_i1499" type="#_x0000_t75" style="width:9.75pt;height:11.25pt" o:ole="">
                  <v:imagedata r:id="rId843" o:title=""/>
                </v:shape>
                <o:OLEObject Type="Embed" ProgID="Equation.DSMT4" ShapeID="_x0000_i1499" DrawAspect="Content" ObjectID="_1827917763" r:id="rId85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040" w:dyaOrig="360" w14:anchorId="23F633AE">
                <v:shape id="_x0000_i1500" type="#_x0000_t75" style="width:102pt;height:18pt" o:ole="">
                  <v:imagedata r:id="rId860" o:title=""/>
                </v:shape>
                <o:OLEObject Type="Embed" ProgID="Equation.DSMT4" ShapeID="_x0000_i1500" DrawAspect="Content" ObjectID="_1827917764" r:id="rId861"/>
              </w:object>
            </w:r>
          </w:p>
          <w:p w14:paraId="5F2C04D8" w14:textId="77777777" w:rsidR="00F82B94" w:rsidRPr="008726CC" w:rsidRDefault="00F82B94" w:rsidP="00F82B94">
            <w:p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</w:p>
          <w:p w14:paraId="4954D389" w14:textId="77777777" w:rsidR="0056128B" w:rsidRDefault="0056128B" w:rsidP="0056128B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42F615EB" w14:textId="77777777" w:rsidR="0056128B" w:rsidRDefault="0056128B" w:rsidP="0056128B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58F508D" w14:textId="65C5706B" w:rsidR="006E6080" w:rsidRDefault="006E6080" w:rsidP="006E6080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 xml:space="preserve">تطبيق </w:t>
            </w: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13</w:t>
            </w:r>
            <w:r w:rsidRPr="00EC5B44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:</w:t>
            </w:r>
          </w:p>
          <w:p w14:paraId="1F70B710" w14:textId="77777777" w:rsidR="00067302" w:rsidRPr="008726CC" w:rsidRDefault="00067302" w:rsidP="00067302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الهندسية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 w14:anchorId="6063B87F">
                <v:shape id="_x0000_i1501" type="#_x0000_t75" style="width:23.25pt;height:20.25pt" o:ole="">
                  <v:imagedata r:id="rId862" o:title=""/>
                </v:shape>
                <o:OLEObject Type="Embed" ProgID="Equation.DSMT4" ShapeID="_x0000_i1501" DrawAspect="Content" ObjectID="_1827917765" r:id="rId863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حدها الأول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60" w:dyaOrig="360" w14:anchorId="6CA9BA93">
                <v:shape id="_x0000_i1502" type="#_x0000_t75" style="width:12.75pt;height:18pt" o:ole="">
                  <v:imagedata r:id="rId864" o:title=""/>
                </v:shape>
                <o:OLEObject Type="Embed" ProgID="Equation.DSMT4" ShapeID="_x0000_i1502" DrawAspect="Content" ObjectID="_1827917766" r:id="rId865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وأساسها </w:t>
            </w:r>
            <w:r w:rsidRPr="008726C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200" w:dyaOrig="260" w14:anchorId="46677C75">
                <v:shape id="_x0000_i1503" type="#_x0000_t75" style="width:9.75pt;height:12.75pt" o:ole="">
                  <v:imagedata r:id="rId866" o:title=""/>
                </v:shape>
                <o:OLEObject Type="Embed" ProgID="Equation.DSMT4" ShapeID="_x0000_i1503" DrawAspect="Content" ObjectID="_1827917767" r:id="rId86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موجبان تماما: </w:t>
            </w:r>
            <w:r w:rsidRPr="008726CC">
              <w:rPr>
                <w:rFonts w:ascii="Amiri" w:hAnsi="Amiri" w:cs="Amiri"/>
                <w:position w:val="-32"/>
                <w:sz w:val="26"/>
                <w:szCs w:val="26"/>
                <w:lang w:bidi="ar-DZ"/>
              </w:rPr>
              <w:object w:dxaOrig="1840" w:dyaOrig="760" w14:anchorId="0B1E7371">
                <v:shape id="_x0000_i1504" type="#_x0000_t75" style="width:92.25pt;height:38.25pt" o:ole="">
                  <v:imagedata r:id="rId868" o:title=""/>
                </v:shape>
                <o:OLEObject Type="Embed" ProgID="Equation.DSMT4" ShapeID="_x0000_i1504" DrawAspect="Content" ObjectID="_1827917768" r:id="rId869"/>
              </w:object>
            </w:r>
          </w:p>
          <w:p w14:paraId="422BA2D3" w14:textId="77777777" w:rsidR="00067302" w:rsidRPr="008726CC" w:rsidRDefault="00067302" w:rsidP="00067302">
            <w:pPr>
              <w:numPr>
                <w:ilvl w:val="0"/>
                <w:numId w:val="70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ان: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740" w:dyaOrig="360" w14:anchorId="2A3F6ED9">
                <v:shape id="_x0000_i1505" type="#_x0000_t75" style="width:36.75pt;height:18pt" o:ole="">
                  <v:imagedata r:id="rId870" o:title=""/>
                </v:shape>
                <o:OLEObject Type="Embed" ProgID="Equation.DSMT4" ShapeID="_x0000_i1505" DrawAspect="Content" ObjectID="_1827917769" r:id="rId871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00" w:dyaOrig="360" w14:anchorId="5E8C4888">
                <v:shape id="_x0000_i1506" type="#_x0000_t75" style="width:30pt;height:18pt" o:ole="">
                  <v:imagedata r:id="rId872" o:title=""/>
                </v:shape>
                <o:OLEObject Type="Embed" ProgID="Equation.DSMT4" ShapeID="_x0000_i1506" DrawAspect="Content" ObjectID="_1827917770" r:id="rId873"/>
              </w:object>
            </w:r>
          </w:p>
          <w:p w14:paraId="1F125378" w14:textId="77777777" w:rsidR="00067302" w:rsidRPr="008726CC" w:rsidRDefault="00067302" w:rsidP="00067302">
            <w:pPr>
              <w:numPr>
                <w:ilvl w:val="0"/>
                <w:numId w:val="70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أ- بين ان: </w:t>
            </w:r>
            <w:r w:rsidRPr="008726CC">
              <w:rPr>
                <w:rFonts w:ascii="Amiri" w:hAnsi="Amiri" w:cs="Amiri"/>
                <w:position w:val="-10"/>
                <w:sz w:val="26"/>
                <w:szCs w:val="26"/>
                <w:lang w:bidi="ar-DZ"/>
              </w:rPr>
              <w:object w:dxaOrig="540" w:dyaOrig="320" w14:anchorId="46C7711B">
                <v:shape id="_x0000_i1507" type="#_x0000_t75" style="width:27pt;height:15.75pt" o:ole="">
                  <v:imagedata r:id="rId874" o:title=""/>
                </v:shape>
                <o:OLEObject Type="Embed" ProgID="Equation.DSMT4" ShapeID="_x0000_i1507" DrawAspect="Content" ObjectID="_1827917771" r:id="rId875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580" w:dyaOrig="360" w14:anchorId="6C4B01A2">
                <v:shape id="_x0000_i1508" type="#_x0000_t75" style="width:29.25pt;height:18pt" o:ole="">
                  <v:imagedata r:id="rId876" o:title=""/>
                </v:shape>
                <o:OLEObject Type="Embed" ProgID="Equation.DSMT4" ShapeID="_x0000_i1508" DrawAspect="Content" ObjectID="_1827917772" r:id="rId877"/>
              </w:object>
            </w:r>
          </w:p>
          <w:p w14:paraId="1D18DBC4" w14:textId="081D44B8" w:rsidR="00067302" w:rsidRPr="008726CC" w:rsidRDefault="00067302" w:rsidP="00067302">
            <w:p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</w:t>
            </w: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ب-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أكتب </w:t>
            </w:r>
            <w:r w:rsidRPr="008726CC">
              <w:rPr>
                <w:position w:val="-12"/>
                <w:lang w:bidi="ar-DZ"/>
              </w:rPr>
              <w:object w:dxaOrig="260" w:dyaOrig="360" w14:anchorId="148A821D">
                <v:shape id="_x0000_i1509" type="#_x0000_t75" style="width:12.75pt;height:18pt" o:ole="">
                  <v:imagedata r:id="rId878" o:title=""/>
                </v:shape>
                <o:OLEObject Type="Embed" ProgID="Equation.DSMT4" ShapeID="_x0000_i1509" DrawAspect="Content" ObjectID="_1827917773" r:id="rId87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بدلالة </w:t>
            </w:r>
            <w:r w:rsidRPr="008726CC">
              <w:rPr>
                <w:position w:val="-6"/>
                <w:lang w:bidi="ar-DZ"/>
              </w:rPr>
              <w:object w:dxaOrig="200" w:dyaOrig="220" w14:anchorId="20AE597F">
                <v:shape id="_x0000_i1510" type="#_x0000_t75" style="width:9.75pt;height:11.25pt" o:ole="">
                  <v:imagedata r:id="rId880" o:title=""/>
                </v:shape>
                <o:OLEObject Type="Embed" ProgID="Equation.DSMT4" ShapeID="_x0000_i1510" DrawAspect="Content" ObjectID="_1827917774" r:id="rId881"/>
              </w:object>
            </w:r>
          </w:p>
          <w:p w14:paraId="5DB3B861" w14:textId="7952D346" w:rsidR="00067302" w:rsidRPr="008726CC" w:rsidRDefault="00067302" w:rsidP="0006730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ج-هل العدد 1024 حد من حدود المتتالية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60" w:dyaOrig="400" w14:anchorId="5BAC1123">
                <v:shape id="_x0000_i1511" type="#_x0000_t75" style="width:23.25pt;height:20.25pt" o:ole="">
                  <v:imagedata r:id="rId862" o:title=""/>
                </v:shape>
                <o:OLEObject Type="Embed" ProgID="Equation.DSMT4" ShapeID="_x0000_i1511" DrawAspect="Content" ObjectID="_1827917775" r:id="rId882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>؟</w:t>
            </w:r>
          </w:p>
          <w:p w14:paraId="52B55AB2" w14:textId="77777777" w:rsidR="00067302" w:rsidRPr="008726CC" w:rsidRDefault="00067302" w:rsidP="00067302">
            <w:pPr>
              <w:numPr>
                <w:ilvl w:val="0"/>
                <w:numId w:val="70"/>
              </w:numPr>
              <w:bidi/>
              <w:ind w:left="360"/>
              <w:contextualSpacing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المتتالية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20" w:dyaOrig="400" w14:anchorId="731A47CD">
                <v:shape id="_x0000_i1512" type="#_x0000_t75" style="width:26.25pt;height:20.25pt" o:ole="">
                  <v:imagedata r:id="rId883" o:title=""/>
                </v:shape>
                <o:OLEObject Type="Embed" ProgID="Equation.DSMT4" ShapeID="_x0000_i1512" DrawAspect="Content" ObjectID="_1827917776" r:id="rId88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معرفة على مجموعة الاعداد الطبيعية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52416661">
                <v:shape id="_x0000_i1513" type="#_x0000_t75" style="width:12.75pt;height:14.25pt" o:ole="">
                  <v:imagedata r:id="rId497" o:title=""/>
                </v:shape>
                <o:OLEObject Type="Embed" ProgID="Equation.DSMT4" ShapeID="_x0000_i1513" DrawAspect="Content" ObjectID="_1827917777" r:id="rId885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بــ: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540" w:dyaOrig="400" w14:anchorId="32016816">
                <v:shape id="_x0000_i1514" type="#_x0000_t75" style="width:77.25pt;height:20.25pt" o:ole="">
                  <v:imagedata r:id="rId886" o:title=""/>
                </v:shape>
                <o:OLEObject Type="Embed" ProgID="Equation.DSMT4" ShapeID="_x0000_i1514" DrawAspect="Content" ObjectID="_1827917778" r:id="rId887"/>
              </w:object>
            </w:r>
          </w:p>
          <w:p w14:paraId="1265495D" w14:textId="40A613A8" w:rsidR="00067302" w:rsidRPr="008726CC" w:rsidRDefault="00067302" w:rsidP="00067302">
            <w:pPr>
              <w:numPr>
                <w:ilvl w:val="0"/>
                <w:numId w:val="71"/>
              </w:numPr>
              <w:bidi/>
              <w:ind w:left="489" w:hanging="191"/>
              <w:contextualSpacing/>
              <w:rPr>
                <w:rFonts w:ascii="Amiri" w:hAnsi="Amiri" w:cs="Amiri"/>
                <w:sz w:val="26"/>
                <w:szCs w:val="26"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تحقق ان: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180" w:dyaOrig="360" w14:anchorId="7B02ED74">
                <v:shape id="_x0000_i1515" type="#_x0000_t75" style="width:59.25pt;height:18pt" o:ole="">
                  <v:imagedata r:id="rId888" o:title=""/>
                </v:shape>
                <o:OLEObject Type="Embed" ProgID="Equation.DSMT4" ShapeID="_x0000_i1515" DrawAspect="Content" ObjectID="_1827917779" r:id="rId889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حيث </w:t>
            </w:r>
            <w:r w:rsidRPr="008726CC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A5C76B3">
                <v:shape id="_x0000_i1516" type="#_x0000_t75" style="width:24pt;height:20.25pt" o:ole="">
                  <v:imagedata r:id="rId890" o:title=""/>
                </v:shape>
                <o:OLEObject Type="Embed" ProgID="Equation.DSMT4" ShapeID="_x0000_i1516" DrawAspect="Content" ObjectID="_1827917780" r:id="rId891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 متتالية حسابية يطلب تعيين أساسها وحدها الأول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79" w:dyaOrig="360" w14:anchorId="084278BD">
                <v:shape id="_x0000_i1517" type="#_x0000_t75" style="width:14.25pt;height:18pt" o:ole="">
                  <v:imagedata r:id="rId892" o:title=""/>
                </v:shape>
                <o:OLEObject Type="Embed" ProgID="Equation.DSMT4" ShapeID="_x0000_i1517" DrawAspect="Content" ObjectID="_1827917781" r:id="rId893"/>
              </w:object>
            </w:r>
          </w:p>
          <w:p w14:paraId="52BC4170" w14:textId="26152F4B" w:rsidR="00067302" w:rsidRPr="008726CC" w:rsidRDefault="00067302" w:rsidP="00067302">
            <w:pPr>
              <w:numPr>
                <w:ilvl w:val="0"/>
                <w:numId w:val="71"/>
              </w:numPr>
              <w:bidi/>
              <w:ind w:left="631"/>
              <w:contextualSpacing/>
              <w:rPr>
                <w:rFonts w:ascii="Amiri" w:hAnsi="Amiri" w:cs="Amiri"/>
                <w:sz w:val="26"/>
                <w:szCs w:val="26"/>
                <w:rtl/>
              </w:rPr>
            </w:pP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من اجل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791E979D">
                <v:shape id="_x0000_i1518" type="#_x0000_t75" style="width:9.75pt;height:11.25pt" o:ole="">
                  <v:imagedata r:id="rId880" o:title=""/>
                </v:shape>
                <o:OLEObject Type="Embed" ProgID="Equation.DSMT4" ShapeID="_x0000_i1518" DrawAspect="Content" ObjectID="_1827917782" r:id="rId894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نضع: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060" w:dyaOrig="360" w14:anchorId="25AB61A4">
                <v:shape id="_x0000_i1519" type="#_x0000_t75" style="width:102.75pt;height:18pt" o:ole="">
                  <v:imagedata r:id="rId895" o:title=""/>
                </v:shape>
                <o:OLEObject Type="Embed" ProgID="Equation.DSMT4" ShapeID="_x0000_i1519" DrawAspect="Content" ObjectID="_1827917783" r:id="rId896"/>
              </w:object>
            </w:r>
          </w:p>
          <w:p w14:paraId="1B273890" w14:textId="76455FA4" w:rsidR="00067302" w:rsidRPr="008726CC" w:rsidRDefault="00067302" w:rsidP="0006730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</w:t>
            </w:r>
            <w:r w:rsidRPr="008726CC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بين أنه </w:t>
            </w:r>
            <w:r w:rsidRPr="008726CC">
              <w:rPr>
                <w:rFonts w:ascii="Amiri" w:hAnsi="Amiri" w:cs="Amiri"/>
                <w:sz w:val="26"/>
                <w:szCs w:val="26"/>
                <w:rtl/>
              </w:rPr>
              <w:t xml:space="preserve">من اجل كل عدد طبيعي </w:t>
            </w:r>
            <w:r w:rsidRPr="008726CC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3ACD90F1">
                <v:shape id="_x0000_i1520" type="#_x0000_t75" style="width:9.75pt;height:11.25pt" o:ole="">
                  <v:imagedata r:id="rId880" o:title=""/>
                </v:shape>
                <o:OLEObject Type="Embed" ProgID="Equation.DSMT4" ShapeID="_x0000_i1520" DrawAspect="Content" ObjectID="_1827917784" r:id="rId897"/>
              </w:object>
            </w:r>
            <w:r w:rsidRPr="008726CC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8726C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2540" w:dyaOrig="400" w14:anchorId="7B3E4883">
                <v:shape id="_x0000_i1521" type="#_x0000_t75" style="width:126.75pt;height:20.25pt" o:ole="">
                  <v:imagedata r:id="rId898" o:title=""/>
                </v:shape>
                <o:OLEObject Type="Embed" ProgID="Equation.DSMT4" ShapeID="_x0000_i1521" DrawAspect="Content" ObjectID="_1827917785" r:id="rId899"/>
              </w:object>
            </w:r>
          </w:p>
          <w:p w14:paraId="061EC59A" w14:textId="77777777" w:rsidR="006E6080" w:rsidRDefault="006E6080" w:rsidP="006E6080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5D36ED76" w14:textId="5A74C41C" w:rsidR="00F52E43" w:rsidRDefault="00F82B94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C94512B" wp14:editId="6D703714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59690</wp:posOffset>
                      </wp:positionV>
                      <wp:extent cx="3581400" cy="3590925"/>
                      <wp:effectExtent l="0" t="0" r="19050" b="28575"/>
                      <wp:wrapNone/>
                      <wp:docPr id="1739025776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3590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5ADDF0" w14:textId="1AC9C79E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FBBD42" wp14:editId="5998640B">
                                        <wp:extent cx="2971429" cy="2942857"/>
                                        <wp:effectExtent l="0" t="0" r="635" b="0"/>
                                        <wp:docPr id="71573451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5734517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429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94512B" id="Rectangle 43" o:spid="_x0000_s1052" style="position:absolute;left:0;text-align:left;margin-left:41.7pt;margin-top:4.7pt;width:282pt;height:282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" fillcolor="white [3201]" strokecolor="white [3212]" strokeweight="2pt">
                      <v:textbox>
                        <w:txbxContent>
                          <w:p w14:paraId="125ADDF0" w14:textId="1AC9C79E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BBD42" wp14:editId="5998640B">
                                  <wp:extent cx="2971429" cy="2942857"/>
                                  <wp:effectExtent l="0" t="0" r="635" b="0"/>
                                  <wp:docPr id="7157345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5734517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429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4E6E7C" w14:textId="77777777" w:rsidR="00F52E43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63962E37" w14:textId="77777777" w:rsidR="00F52E43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BA32375" w14:textId="77777777" w:rsidR="00F52E43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FC42443" w14:textId="77777777" w:rsidR="00F52E43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14A0B7A" w14:textId="77777777" w:rsidR="00F52E43" w:rsidRPr="00EC5B44" w:rsidRDefault="00F52E43" w:rsidP="00F52E4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2BC0440" w14:textId="77777777" w:rsidR="00E21F2D" w:rsidRPr="00EC5B44" w:rsidRDefault="00E21F2D" w:rsidP="00EC5B4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310E7692" w14:textId="77777777" w:rsidR="00796553" w:rsidRDefault="00796553" w:rsidP="00EC5B4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  <w:r w:rsidRPr="00EC5B44"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7CCF956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4F700A7B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2A143F7C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D95804B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DF4117F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1322381A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978CE55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064DAB0E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7F473907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0DFBA5EF" w14:textId="77777777" w:rsidR="007D79E4" w:rsidRDefault="007D79E4" w:rsidP="007D79E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  <w:p w14:paraId="31A840E1" w14:textId="77777777" w:rsidR="00AF4CC2" w:rsidRPr="00EC5B44" w:rsidRDefault="00AF4CC2" w:rsidP="00AF4CC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6"/>
                <w:szCs w:val="26"/>
                <w:rtl/>
                <w:lang w:bidi="ar-DZ"/>
              </w:rPr>
            </w:pPr>
          </w:p>
        </w:tc>
        <w:tc>
          <w:tcPr>
            <w:tcW w:w="1179" w:type="dxa"/>
          </w:tcPr>
          <w:p w14:paraId="1ECDD7E0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9DF6193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9AF1CE4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DF4448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EF59F8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FF59F3C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CEAAC8C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1EA31FA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08C29B9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C29793E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E1D33F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15F488D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F6EF714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F099A67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E752215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EA95019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072D26E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FFFAFD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5F097178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852E270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EC58DFE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BE54907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62F5FD9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327CB431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51983A7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EDCA549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1BDD908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B3BD6F6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B240AF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E683E94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0035BF23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8F24F7F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72E0944D" w14:textId="77777777" w:rsidR="00796553" w:rsidRPr="00F473EC" w:rsidRDefault="00796553" w:rsidP="00C81718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CA63C0B" w14:textId="77777777" w:rsidR="00796553" w:rsidRPr="00F473EC" w:rsidRDefault="00796553" w:rsidP="00EC70C0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</w:tc>
      </w:tr>
    </w:tbl>
    <w:p w14:paraId="1714912A" w14:textId="77777777" w:rsidR="00796553" w:rsidRDefault="00796553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D7B77" wp14:editId="27163B4E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66995792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AB0D6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150EC807" w14:textId="3320F970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5F521F" w:rsidRPr="005F521F">
                              <w:rPr>
                                <w:rFonts w:ascii="Amiri" w:hAnsi="Amiri" w:cs="Amir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F521F" w:rsidRPr="005F521F">
                              <w:rPr>
                                <w:rFonts w:ascii="Amiri" w:hAnsi="Amiri" w:cs="Amir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البرهان باستعمال الاستدلال بالتراجع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D7B77" id="_x0000_s1053" style="position:absolute;left:0;text-align:left;margin-left:-46.15pt;margin-top:66.05pt;width:543pt;height:5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FJgo25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216AB0D6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150EC807" w14:textId="3320F970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5F521F" w:rsidRPr="005F521F">
                        <w:rPr>
                          <w:rFonts w:ascii="Amiri" w:hAnsi="Amiri" w:cs="Amiri" w:hint="cs"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5F521F" w:rsidRPr="005F521F">
                        <w:rPr>
                          <w:rFonts w:ascii="Amiri" w:hAnsi="Amiri" w:cs="Amiri" w:hint="cs"/>
                          <w:color w:val="000000" w:themeColor="text1"/>
                          <w:sz w:val="24"/>
                          <w:szCs w:val="24"/>
                          <w:rtl/>
                          <w:lang w:bidi="ar-DZ"/>
                        </w:rPr>
                        <w:t>البرهان باستعمال الاستدلال بالتراجع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EDE638" wp14:editId="33A5C5BD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152295420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D0067" w14:textId="65165B6B" w:rsidR="00796553" w:rsidRPr="00132484" w:rsidRDefault="00796553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5D4022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02 ساعة</w:t>
                            </w:r>
                          </w:p>
                          <w:p w14:paraId="76052896" w14:textId="77777777" w:rsidR="00796553" w:rsidRDefault="00796553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DE638" id="_x0000_s1054" style="position:absolute;left:0;text-align:left;margin-left:-44.65pt;margin-top:.8pt;width:100.5pt;height:5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" fillcolor="white [3201]" strokecolor="black [3213]" strokeweight="2pt">
                <v:textbox>
                  <w:txbxContent>
                    <w:p w14:paraId="25FD0067" w14:textId="65165B6B" w:rsidR="00796553" w:rsidRPr="00132484" w:rsidRDefault="00796553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5D4022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02 ساعة</w:t>
                      </w:r>
                    </w:p>
                    <w:p w14:paraId="76052896" w14:textId="77777777" w:rsidR="00796553" w:rsidRDefault="00796553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9FC3DD" wp14:editId="0129FE2F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201805676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27385" w14:textId="77777777" w:rsidR="00796553" w:rsidRPr="00523874" w:rsidRDefault="00796553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FC3DD" id="_x0000_s1055" style="position:absolute;left:0;text-align:left;margin-left:396.35pt;margin-top:-.7pt;width:100.5pt;height:6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" fillcolor="white [3201]" strokecolor="black [3213]" strokeweight="2pt">
                <v:textbox>
                  <w:txbxContent>
                    <w:p w14:paraId="09627385" w14:textId="77777777" w:rsidR="00796553" w:rsidRPr="00523874" w:rsidRDefault="00796553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noProof/>
          <w:sz w:val="26"/>
          <w:szCs w:val="26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08FF28" wp14:editId="4B317035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82454750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B27B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4757EC4E" w14:textId="64A14433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D4022" w:rsidRPr="005D4022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الاستدلال بالتراجع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08FF28" id="_x0000_s1056" style="position:absolute;left:0;text-align:left;margin-left:66.35pt;margin-top:1.55pt;width:323.25pt;height:58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M1qQjn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26FCB27B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4757EC4E" w14:textId="64A14433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D4022" w:rsidRPr="005D4022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الاستدلال بالتراجع</w:t>
                      </w:r>
                    </w:p>
                  </w:txbxContent>
                </v:textbox>
              </v:roundrect>
            </w:pict>
          </mc:Fallback>
        </mc:AlternateContent>
      </w:r>
      <w:r w:rsidRPr="00F473EC">
        <w:rPr>
          <w:rFonts w:ascii="Amiri" w:hAnsi="Amiri" w:cs="Amiri"/>
          <w:sz w:val="26"/>
          <w:szCs w:val="26"/>
          <w:rtl/>
        </w:rPr>
        <w:br/>
      </w:r>
      <w:r w:rsidRPr="00F473EC">
        <w:rPr>
          <w:rFonts w:ascii="Amiri" w:hAnsi="Amiri" w:cs="Amiri"/>
          <w:sz w:val="26"/>
          <w:szCs w:val="26"/>
          <w:rtl/>
        </w:rPr>
        <w:br/>
      </w:r>
    </w:p>
    <w:p w14:paraId="0B11A764" w14:textId="77777777" w:rsidR="00796553" w:rsidRDefault="00796553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3F4F6478" w14:textId="77777777" w:rsidR="00796553" w:rsidRPr="00792B9B" w:rsidRDefault="00796553" w:rsidP="00C7224C">
      <w:pPr>
        <w:bidi/>
        <w:spacing w:after="0" w:line="240" w:lineRule="auto"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796553" w:rsidRPr="00792B9B" w14:paraId="2572D98E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63CE31D3" w14:textId="77777777" w:rsidR="00796553" w:rsidRPr="00305590" w:rsidRDefault="00796553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85A4A82" w14:textId="77777777" w:rsidR="00796553" w:rsidRPr="00305590" w:rsidRDefault="00796553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3AE95BC8" w14:textId="77777777" w:rsidR="00796553" w:rsidRPr="00305590" w:rsidRDefault="00796553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796553" w:rsidRPr="00792B9B" w14:paraId="519839A8" w14:textId="77777777" w:rsidTr="00395266">
        <w:trPr>
          <w:trHeight w:val="12240"/>
        </w:trPr>
        <w:tc>
          <w:tcPr>
            <w:tcW w:w="1278" w:type="dxa"/>
          </w:tcPr>
          <w:p w14:paraId="4210E484" w14:textId="77777777" w:rsidR="00796553" w:rsidRDefault="00796553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D1B842E" w14:textId="77777777" w:rsidR="00796553" w:rsidRDefault="00796553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AAA596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49F5346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4A477E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A5AD47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F5440C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407699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912972F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3ECA7B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8EA9372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275030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13BF7C2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49CC1C4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CC25272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5E1BBE0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F15FC3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9F37815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C5298F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C325A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489580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403F4B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6D0E6D5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73429A1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72E04CA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B7AAA8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BECBB28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D4DDA0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84712C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A812F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ED64A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3C28D9" w14:textId="77777777" w:rsidR="00796553" w:rsidRPr="00FB5A89" w:rsidRDefault="00796553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5BF7EB2A" w14:textId="77777777" w:rsidR="00796553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BD200D0" w14:textId="77777777" w:rsidR="002541CA" w:rsidRPr="00740E89" w:rsidRDefault="002541CA" w:rsidP="002541CA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740E8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نشـــــــاط</w:t>
            </w:r>
          </w:p>
          <w:p w14:paraId="22761763" w14:textId="4DAA91C4" w:rsidR="002541CA" w:rsidRPr="000256CF" w:rsidRDefault="002541CA" w:rsidP="002541CA">
            <w:pPr>
              <w:bidi/>
              <w:ind w:right="-851"/>
              <w:rPr>
                <w:rFonts w:ascii="Amiri" w:hAnsi="Amiri" w:cs="Amiri"/>
                <w:color w:val="000000" w:themeColor="text1"/>
                <w:sz w:val="26"/>
                <w:szCs w:val="26"/>
                <w:rtl/>
                <w:lang w:bidi="ar-DZ"/>
              </w:rPr>
            </w:pPr>
            <w:r w:rsidRPr="000256CF">
              <w:rPr>
                <w:rFonts w:ascii="Amiri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لتكن الخاصية </w:t>
            </w:r>
            <w:r w:rsidR="00FD07FB" w:rsidRPr="000256CF">
              <w:rPr>
                <w:rFonts w:ascii="Amiri" w:hAnsi="Amiri" w:cs="Amiri"/>
                <w:position w:val="-14"/>
                <w:sz w:val="26"/>
                <w:szCs w:val="26"/>
              </w:rPr>
              <w:object w:dxaOrig="580" w:dyaOrig="400" w14:anchorId="327657AE">
                <v:shape id="_x0000_i1522" type="#_x0000_t75" style="width:29.25pt;height:20.25pt" o:ole="">
                  <v:imagedata r:id="rId900" o:title=""/>
                </v:shape>
                <o:OLEObject Type="Embed" ProgID="Equation.DSMT4" ShapeID="_x0000_i1522" DrawAspect="Content" ObjectID="_1827917786" r:id="rId901"/>
              </w:object>
            </w:r>
            <w:r w:rsidR="00FD07FB" w:rsidRPr="000256C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0256CF">
              <w:rPr>
                <w:rFonts w:ascii="Amiri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التالية: </w:t>
            </w:r>
          </w:p>
          <w:p w14:paraId="276BF30E" w14:textId="17DF6B65" w:rsidR="002541CA" w:rsidRPr="000256CF" w:rsidRDefault="002541CA" w:rsidP="002541CA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  <w:r w:rsidRPr="000256CF">
              <w:rPr>
                <w:rFonts w:ascii="Amiri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من اجل كل عدد طبيعي </w:t>
            </w:r>
            <w:r w:rsidR="000256CF" w:rsidRPr="000256C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3B9BBD5C">
                <v:shape id="_x0000_i1523" type="#_x0000_t75" style="width:9.75pt;height:11.25pt" o:ole="">
                  <v:imagedata r:id="rId902" o:title=""/>
                </v:shape>
                <o:OLEObject Type="Embed" ProgID="Equation.DSMT4" ShapeID="_x0000_i1523" DrawAspect="Content" ObjectID="_1827917787" r:id="rId903"/>
              </w:object>
            </w:r>
            <w:r w:rsidRPr="000256CF">
              <w:rPr>
                <w:rFonts w:ascii="Amiri" w:hAnsi="Amiri" w:cs="Amiri"/>
                <w:color w:val="000000" w:themeColor="text1"/>
                <w:sz w:val="26"/>
                <w:szCs w:val="26"/>
                <w:rtl/>
              </w:rPr>
              <w:t xml:space="preserve"> حيث:</w:t>
            </w:r>
            <w:r w:rsidR="000256CF">
              <w:rPr>
                <w:rFonts w:ascii="Amiri" w:hAnsi="Amiri" w:cs="Amiri" w:hint="cs"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0256CF" w:rsidRPr="00A33F3D">
              <w:rPr>
                <w:position w:val="-14"/>
              </w:rPr>
              <w:object w:dxaOrig="700" w:dyaOrig="400" w14:anchorId="33194BBF">
                <v:shape id="_x0000_i1524" type="#_x0000_t75" style="width:35.25pt;height:20.25pt" o:ole="">
                  <v:imagedata r:id="rId904" o:title=""/>
                </v:shape>
                <o:OLEObject Type="Embed" ProgID="Equation.DSMT4" ShapeID="_x0000_i1524" DrawAspect="Content" ObjectID="_1827917788" r:id="rId905"/>
              </w:object>
            </w:r>
            <w:r w:rsidRPr="000256CF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</w:rPr>
              <w:t xml:space="preserve"> :       </w:t>
            </w:r>
            <w:r w:rsidRPr="000256CF">
              <w:rPr>
                <w:rFonts w:ascii="Amiri" w:hAnsi="Amiri" w:cs="Amiri"/>
                <w:position w:val="-24"/>
                <w:sz w:val="26"/>
                <w:szCs w:val="26"/>
              </w:rPr>
              <w:object w:dxaOrig="2480" w:dyaOrig="620" w14:anchorId="35A7E6F9">
                <v:shape id="_x0000_i1525" type="#_x0000_t75" style="width:123.75pt;height:30.75pt" o:ole="">
                  <v:imagedata r:id="rId906" o:title=""/>
                </v:shape>
                <o:OLEObject Type="Embed" ProgID="Equation.DSMT4" ShapeID="_x0000_i1525" DrawAspect="Content" ObjectID="_1827917789" r:id="rId907"/>
              </w:object>
            </w:r>
            <w:r w:rsidRPr="000256CF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73581B80" w14:textId="34A504D7" w:rsidR="002541CA" w:rsidRPr="000256CF" w:rsidRDefault="00E62B41" w:rsidP="00FD07FB">
            <w:pPr>
              <w:pStyle w:val="Paragraphedeliste"/>
              <w:numPr>
                <w:ilvl w:val="0"/>
                <w:numId w:val="72"/>
              </w:numPr>
              <w:bidi/>
              <w:spacing w:after="200" w:line="276" w:lineRule="auto"/>
              <w:ind w:right="-851"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>تأكد أن الخاصية</w:t>
            </w:r>
            <w:r w:rsidRPr="000256CF">
              <w:rPr>
                <w:rFonts w:ascii="Amiri" w:hAnsi="Amiri" w:cs="Amiri"/>
                <w:color w:val="000000" w:themeColor="text1"/>
                <w:sz w:val="26"/>
                <w:szCs w:val="26"/>
                <w:rtl/>
                <w:lang w:bidi="ar-DZ"/>
              </w:rPr>
              <w:t xml:space="preserve"> </w:t>
            </w:r>
            <w:r w:rsidRPr="000256CF">
              <w:rPr>
                <w:rFonts w:ascii="Amiri" w:hAnsi="Amiri" w:cs="Amiri"/>
                <w:position w:val="-14"/>
                <w:sz w:val="26"/>
                <w:szCs w:val="26"/>
              </w:rPr>
              <w:object w:dxaOrig="580" w:dyaOrig="400" w14:anchorId="239252FF">
                <v:shape id="_x0000_i1526" type="#_x0000_t75" style="width:29.25pt;height:20.25pt" o:ole="">
                  <v:imagedata r:id="rId900" o:title=""/>
                </v:shape>
                <o:OLEObject Type="Embed" ProgID="Equation.DSMT4" ShapeID="_x0000_i1526" DrawAspect="Content" ObjectID="_1827917790" r:id="rId908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="002541CA" w:rsidRPr="000256CF">
              <w:rPr>
                <w:rFonts w:ascii="Amiri" w:hAnsi="Amiri" w:cs="Amiri"/>
                <w:sz w:val="26"/>
                <w:szCs w:val="26"/>
                <w:rtl/>
              </w:rPr>
              <w:t>صحيحة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من أجل </w:t>
            </w:r>
            <w:r w:rsidRPr="00A33F3D">
              <w:rPr>
                <w:position w:val="-6"/>
              </w:rPr>
              <w:object w:dxaOrig="520" w:dyaOrig="279" w14:anchorId="04B438D4">
                <v:shape id="_x0000_i1527" type="#_x0000_t75" style="width:26.25pt;height:14.25pt" o:ole="">
                  <v:imagedata r:id="rId909" o:title=""/>
                </v:shape>
                <o:OLEObject Type="Embed" ProgID="Equation.DSMT4" ShapeID="_x0000_i1527" DrawAspect="Content" ObjectID="_1827917791" r:id="rId910"/>
              </w:object>
            </w:r>
            <w:r w:rsidR="002541CA" w:rsidRPr="000256CF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623FF47" w14:textId="6826F339" w:rsidR="002541CA" w:rsidRPr="000256CF" w:rsidRDefault="000256CF" w:rsidP="002541CA">
            <w:pPr>
              <w:pStyle w:val="Paragraphedeliste"/>
              <w:numPr>
                <w:ilvl w:val="0"/>
                <w:numId w:val="72"/>
              </w:numPr>
              <w:bidi/>
              <w:spacing w:after="200" w:line="276" w:lineRule="auto"/>
              <w:ind w:right="-851"/>
              <w:rPr>
                <w:rFonts w:ascii="Amiri" w:hAnsi="Amiri" w:cs="Amiri"/>
                <w:sz w:val="26"/>
                <w:szCs w:val="26"/>
              </w:rPr>
            </w:pPr>
            <w:r w:rsidRPr="000256CF">
              <w:rPr>
                <w:rFonts w:ascii="Amiri" w:hAnsi="Amiri" w:cs="Amiri"/>
                <w:sz w:val="26"/>
                <w:szCs w:val="26"/>
                <w:rtl/>
              </w:rPr>
              <w:t>ب</w:t>
            </w:r>
            <w:r w:rsidR="00FD07FB" w:rsidRPr="000256CF">
              <w:rPr>
                <w:rFonts w:ascii="Amiri" w:hAnsi="Amiri" w:cs="Amiri"/>
                <w:sz w:val="26"/>
                <w:szCs w:val="26"/>
                <w:rtl/>
              </w:rPr>
              <w:t xml:space="preserve">فرض </w:t>
            </w:r>
            <w:r w:rsidRPr="000256CF">
              <w:rPr>
                <w:rFonts w:ascii="Amiri" w:hAnsi="Amiri" w:cs="Amiri"/>
                <w:sz w:val="26"/>
                <w:szCs w:val="26"/>
                <w:rtl/>
              </w:rPr>
              <w:t>أن:</w:t>
            </w:r>
            <w:r w:rsidR="00FD07FB" w:rsidRPr="000256C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FD07FB" w:rsidRPr="000256CF">
              <w:rPr>
                <w:rFonts w:ascii="Amiri" w:hAnsi="Amiri" w:cs="Amiri"/>
                <w:position w:val="-14"/>
                <w:sz w:val="26"/>
                <w:szCs w:val="26"/>
              </w:rPr>
              <w:object w:dxaOrig="580" w:dyaOrig="400" w14:anchorId="2FE96F18">
                <v:shape id="_x0000_i1528" type="#_x0000_t75" style="width:29.25pt;height:20.25pt" o:ole="">
                  <v:imagedata r:id="rId911" o:title=""/>
                </v:shape>
                <o:OLEObject Type="Embed" ProgID="Equation.DSMT4" ShapeID="_x0000_i1528" DrawAspect="Content" ObjectID="_1827917792" r:id="rId912"/>
              </w:object>
            </w:r>
            <w:r w:rsidRPr="000256CF">
              <w:rPr>
                <w:rFonts w:ascii="Amiri" w:hAnsi="Amiri" w:cs="Amiri"/>
                <w:sz w:val="26"/>
                <w:szCs w:val="26"/>
                <w:rtl/>
              </w:rPr>
              <w:t xml:space="preserve"> صحيحة من أجل عدد طبيعي </w:t>
            </w:r>
            <w:r w:rsidRPr="000256CF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60866EEA">
                <v:shape id="_x0000_i1529" type="#_x0000_t75" style="width:9.75pt;height:11.25pt" o:ole="">
                  <v:imagedata r:id="rId902" o:title=""/>
                </v:shape>
                <o:OLEObject Type="Embed" ProgID="Equation.DSMT4" ShapeID="_x0000_i1529" DrawAspect="Content" ObjectID="_1827917793" r:id="rId913"/>
              </w:object>
            </w:r>
            <w:r w:rsidRPr="000256CF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0256C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0256CF">
              <w:rPr>
                <w:rFonts w:ascii="Amiri" w:hAnsi="Amiri" w:cs="Amiri"/>
                <w:position w:val="-24"/>
                <w:sz w:val="26"/>
                <w:szCs w:val="26"/>
              </w:rPr>
              <w:object w:dxaOrig="2480" w:dyaOrig="620" w14:anchorId="4D704C2B">
                <v:shape id="_x0000_i1530" type="#_x0000_t75" style="width:123.75pt;height:30.75pt" o:ole="">
                  <v:imagedata r:id="rId906" o:title=""/>
                </v:shape>
                <o:OLEObject Type="Embed" ProgID="Equation.DSMT4" ShapeID="_x0000_i1530" DrawAspect="Content" ObjectID="_1827917794" r:id="rId914"/>
              </w:object>
            </w:r>
          </w:p>
          <w:p w14:paraId="7E051158" w14:textId="3FAC011E" w:rsidR="002541CA" w:rsidRDefault="002541CA" w:rsidP="000256CF">
            <w:pPr>
              <w:pStyle w:val="Paragraphedeliste"/>
              <w:numPr>
                <w:ilvl w:val="0"/>
                <w:numId w:val="52"/>
              </w:numPr>
              <w:bidi/>
              <w:spacing w:after="200" w:line="276" w:lineRule="auto"/>
              <w:ind w:left="915" w:hanging="284"/>
              <w:rPr>
                <w:rFonts w:ascii="Amiri" w:hAnsi="Amiri" w:cs="Amiri"/>
                <w:sz w:val="26"/>
                <w:szCs w:val="26"/>
              </w:rPr>
            </w:pPr>
            <w:r w:rsidRPr="00740E89">
              <w:rPr>
                <w:rFonts w:ascii="Amiri" w:hAnsi="Amiri" w:cs="Amiri"/>
                <w:sz w:val="26"/>
                <w:szCs w:val="26"/>
                <w:rtl/>
              </w:rPr>
              <w:t>أثبت أن</w:t>
            </w:r>
            <w:r w:rsidR="000256C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="000256CF" w:rsidRPr="000256CF">
              <w:rPr>
                <w:rFonts w:ascii="Amiri" w:hAnsi="Amiri" w:cs="Amiri"/>
                <w:position w:val="-14"/>
                <w:sz w:val="26"/>
                <w:szCs w:val="26"/>
              </w:rPr>
              <w:object w:dxaOrig="859" w:dyaOrig="400" w14:anchorId="7544F4EB">
                <v:shape id="_x0000_i1531" type="#_x0000_t75" style="width:42.75pt;height:20.25pt" o:ole="">
                  <v:imagedata r:id="rId915" o:title=""/>
                </v:shape>
                <o:OLEObject Type="Embed" ProgID="Equation.DSMT4" ShapeID="_x0000_i1531" DrawAspect="Content" ObjectID="_1827917795" r:id="rId916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740E89">
              <w:rPr>
                <w:rFonts w:ascii="Amiri" w:eastAsiaTheme="minorEastAsia" w:hAnsi="Amiri" w:cs="Amiri"/>
                <w:color w:val="000000" w:themeColor="text1"/>
                <w:sz w:val="26"/>
                <w:szCs w:val="26"/>
                <w:rtl/>
              </w:rPr>
              <w:t xml:space="preserve">صحيحة من اجل </w:t>
            </w:r>
            <w:r w:rsidR="000256CF" w:rsidRPr="000256CF">
              <w:rPr>
                <w:rFonts w:ascii="Amiri" w:hAnsi="Amiri" w:cs="Amiri"/>
                <w:sz w:val="26"/>
                <w:szCs w:val="26"/>
                <w:rtl/>
              </w:rPr>
              <w:t xml:space="preserve">عدد طبيعي </w:t>
            </w:r>
            <w:r w:rsidR="000256CF" w:rsidRPr="000256CF">
              <w:rPr>
                <w:rFonts w:ascii="Amiri" w:hAnsi="Amiri" w:cs="Amiri"/>
                <w:position w:val="-14"/>
                <w:sz w:val="26"/>
                <w:szCs w:val="26"/>
              </w:rPr>
              <w:object w:dxaOrig="680" w:dyaOrig="400" w14:anchorId="7D1C6FDF">
                <v:shape id="_x0000_i1532" type="#_x0000_t75" style="width:33.75pt;height:20.25pt" o:ole="">
                  <v:imagedata r:id="rId917" o:title=""/>
                </v:shape>
                <o:OLEObject Type="Embed" ProgID="Equation.DSMT4" ShapeID="_x0000_i1532" DrawAspect="Content" ObjectID="_1827917796" r:id="rId918"/>
              </w:object>
            </w:r>
            <w:r w:rsidR="000256CF" w:rsidRPr="000256CF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="000256CF" w:rsidRPr="000256C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0256CF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أي: </w:t>
            </w:r>
            <w:r w:rsidR="000256CF" w:rsidRPr="000256CF">
              <w:rPr>
                <w:rFonts w:ascii="Amiri" w:hAnsi="Amiri" w:cs="Amiri"/>
                <w:position w:val="-24"/>
                <w:sz w:val="26"/>
                <w:szCs w:val="26"/>
              </w:rPr>
              <w:object w:dxaOrig="3820" w:dyaOrig="660" w14:anchorId="7F7A66ED">
                <v:shape id="_x0000_i1533" type="#_x0000_t75" style="width:190.5pt;height:33pt" o:ole="">
                  <v:imagedata r:id="rId919" o:title=""/>
                </v:shape>
                <o:OLEObject Type="Embed" ProgID="Equation.DSMT4" ShapeID="_x0000_i1533" DrawAspect="Content" ObjectID="_1827917797" r:id="rId920"/>
              </w:object>
            </w:r>
          </w:p>
          <w:p w14:paraId="3A6D2692" w14:textId="6DBC933C" w:rsidR="000256CF" w:rsidRPr="00740E89" w:rsidRDefault="000256CF" w:rsidP="000256CF">
            <w:pPr>
              <w:pStyle w:val="Paragraphedeliste"/>
              <w:numPr>
                <w:ilvl w:val="0"/>
                <w:numId w:val="52"/>
              </w:numPr>
              <w:bidi/>
              <w:spacing w:after="200" w:line="276" w:lineRule="auto"/>
              <w:ind w:left="915" w:hanging="284"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ماذا </w:t>
            </w:r>
            <w:r w:rsidR="00E62B4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تستنتج؟</w:t>
            </w:r>
          </w:p>
          <w:p w14:paraId="75E942C8" w14:textId="127EAE29" w:rsidR="00E62B41" w:rsidRDefault="00E62B41" w:rsidP="00E62B41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t>مناقشة النشاط</w:t>
            </w:r>
          </w:p>
          <w:p w14:paraId="297DC2CF" w14:textId="77777777" w:rsidR="00E62B41" w:rsidRDefault="00E62B41" w:rsidP="00E62B41">
            <w:pPr>
              <w:bidi/>
              <w:ind w:right="-851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29AB7F62" w14:textId="4FCE0422" w:rsidR="00E62B41" w:rsidRPr="00E62B41" w:rsidRDefault="00E62B41" w:rsidP="00E62B41">
            <w:pPr>
              <w:pStyle w:val="Paragraphedeliste"/>
              <w:numPr>
                <w:ilvl w:val="0"/>
                <w:numId w:val="75"/>
              </w:numPr>
              <w:bidi/>
              <w:ind w:left="360"/>
              <w:rPr>
                <w:rFonts w:ascii="Amiri" w:hAnsi="Amiri" w:cs="Amiri"/>
                <w:color w:val="EE0000"/>
                <w:sz w:val="26"/>
                <w:szCs w:val="26"/>
              </w:rPr>
            </w:pPr>
            <w:r w:rsidRPr="00E62B41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>التأكد أن الخاصية</w:t>
            </w:r>
            <w:r w:rsidRPr="00E62B41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E62B41">
              <w:rPr>
                <w:color w:val="EE0000"/>
                <w:position w:val="-14"/>
              </w:rPr>
              <w:object w:dxaOrig="580" w:dyaOrig="400" w14:anchorId="0ADC031D">
                <v:shape id="_x0000_i1534" type="#_x0000_t75" style="width:29.25pt;height:20.25pt" o:ole="">
                  <v:imagedata r:id="rId921" o:title=""/>
                </v:shape>
                <o:OLEObject Type="Embed" ProgID="Equation.DSMT4" ShapeID="_x0000_i1534" DrawAspect="Content" ObjectID="_1827917798" r:id="rId922"/>
              </w:object>
            </w:r>
            <w:r w:rsidRPr="00E62B41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</w:t>
            </w:r>
            <w:r w:rsidRPr="00E62B41">
              <w:rPr>
                <w:rFonts w:ascii="Amiri" w:hAnsi="Amiri" w:cs="Amiri"/>
                <w:color w:val="EE0000"/>
                <w:sz w:val="26"/>
                <w:szCs w:val="26"/>
                <w:rtl/>
              </w:rPr>
              <w:t>صحيحة</w:t>
            </w:r>
            <w:r w:rsidRPr="00E62B41">
              <w:rPr>
                <w:rFonts w:ascii="Amiri" w:hAnsi="Amiri" w:cs="Amiri" w:hint="cs"/>
                <w:color w:val="EE0000"/>
                <w:sz w:val="26"/>
                <w:szCs w:val="26"/>
                <w:rtl/>
              </w:rPr>
              <w:t xml:space="preserve"> من أجل </w:t>
            </w:r>
            <w:r w:rsidRPr="00E62B41">
              <w:rPr>
                <w:color w:val="EE0000"/>
                <w:position w:val="-6"/>
              </w:rPr>
              <w:object w:dxaOrig="520" w:dyaOrig="279" w14:anchorId="357020EA">
                <v:shape id="_x0000_i1535" type="#_x0000_t75" style="width:26.25pt;height:14.25pt" o:ole="">
                  <v:imagedata r:id="rId923" o:title=""/>
                </v:shape>
                <o:OLEObject Type="Embed" ProgID="Equation.DSMT4" ShapeID="_x0000_i1535" DrawAspect="Content" ObjectID="_1827917799" r:id="rId924"/>
              </w:object>
            </w:r>
            <w:r w:rsidRPr="00E62B41">
              <w:rPr>
                <w:rFonts w:ascii="Amiri" w:hAnsi="Amiri" w:cs="Amiri"/>
                <w:color w:val="EE0000"/>
                <w:sz w:val="26"/>
                <w:szCs w:val="26"/>
                <w:rtl/>
              </w:rPr>
              <w:t>.</w:t>
            </w:r>
          </w:p>
          <w:p w14:paraId="32161BC7" w14:textId="018EC179" w:rsidR="00E62B41" w:rsidRDefault="00E62B41" w:rsidP="00E62B4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cs="Simplified Arabic" w:hint="cs"/>
                <w:rtl/>
              </w:rPr>
              <w:t xml:space="preserve">      </w: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>من أجل</w:t>
            </w:r>
            <w:r w:rsidRPr="00E62B41">
              <w:rPr>
                <w:rFonts w:ascii="Amiri" w:hAnsi="Amiri" w:cs="Amiri"/>
                <w:position w:val="-4"/>
                <w:sz w:val="26"/>
                <w:szCs w:val="26"/>
              </w:rPr>
              <w:object w:dxaOrig="540" w:dyaOrig="260" w14:anchorId="20EC13EB">
                <v:shape id="_x0000_i1536" type="#_x0000_t75" style="width:27pt;height:12.75pt" o:ole="">
                  <v:imagedata r:id="rId925" o:title=""/>
                </v:shape>
                <o:OLEObject Type="Embed" ProgID="Equation.DSMT4" ShapeID="_x0000_i1536" DrawAspect="Content" ObjectID="_1827917800" r:id="rId926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  <w:r w:rsidRPr="00E62B41">
              <w:rPr>
                <w:rFonts w:ascii="Amiri" w:hAnsi="Amiri" w:cs="Amiri"/>
                <w:position w:val="-24"/>
                <w:sz w:val="26"/>
                <w:szCs w:val="26"/>
              </w:rPr>
              <w:object w:dxaOrig="800" w:dyaOrig="620" w14:anchorId="1BC4DA9E">
                <v:shape id="_x0000_i1537" type="#_x0000_t75" style="width:39.75pt;height:30.75pt" o:ole="">
                  <v:imagedata r:id="rId927" o:title=""/>
                </v:shape>
                <o:OLEObject Type="Embed" ProgID="Equation.DSMT4" ShapeID="_x0000_i1537" DrawAspect="Content" ObjectID="_1827917801" r:id="rId928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62B41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:</w: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الخاصية صحيحة من أجل</w:t>
            </w:r>
            <w:r w:rsidRPr="00E62B41">
              <w:rPr>
                <w:rFonts w:ascii="Amiri" w:hAnsi="Amiri" w:cs="Amiri"/>
                <w:position w:val="-4"/>
                <w:sz w:val="26"/>
                <w:szCs w:val="26"/>
              </w:rPr>
              <w:object w:dxaOrig="540" w:dyaOrig="260" w14:anchorId="6A03945F">
                <v:shape id="_x0000_i1538" type="#_x0000_t75" style="width:27pt;height:12.75pt" o:ole="">
                  <v:imagedata r:id="rId925" o:title=""/>
                </v:shape>
                <o:OLEObject Type="Embed" ProgID="Equation.DSMT4" ShapeID="_x0000_i1538" DrawAspect="Content" ObjectID="_1827917802" r:id="rId929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161D3ECA" w14:textId="55992EBC" w:rsidR="00E62B41" w:rsidRPr="00E62B41" w:rsidRDefault="00E62B41" w:rsidP="00E62B41">
            <w:pPr>
              <w:pStyle w:val="Paragraphedeliste"/>
              <w:numPr>
                <w:ilvl w:val="0"/>
                <w:numId w:val="75"/>
              </w:numPr>
              <w:bidi/>
              <w:ind w:left="360"/>
              <w:rPr>
                <w:rFonts w:ascii="Amiri" w:hAnsi="Amiri" w:cs="Amiri"/>
                <w:sz w:val="26"/>
                <w:szCs w:val="26"/>
              </w:rPr>
            </w:pPr>
            <w:r w:rsidRPr="00E62B41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>نفرض صحة الخاصية من أجل عدد طبيعي</w:t>
            </w:r>
            <w:r w:rsidRPr="00E62B41">
              <w:rPr>
                <w:rFonts w:ascii="Amiri" w:hAnsi="Amiri" w:cs="Amiri"/>
                <w:color w:val="4F81BD" w:themeColor="accent1"/>
                <w:position w:val="-6"/>
                <w:sz w:val="26"/>
                <w:szCs w:val="26"/>
              </w:rPr>
              <w:object w:dxaOrig="200" w:dyaOrig="220" w14:anchorId="265FEA76">
                <v:shape id="_x0000_i1539" type="#_x0000_t75" style="width:9.75pt;height:11.25pt" o:ole="">
                  <v:imagedata r:id="rId930" o:title=""/>
                </v:shape>
                <o:OLEObject Type="Embed" ProgID="Equation.DSMT4" ShapeID="_x0000_i1539" DrawAspect="Content" ObjectID="_1827917803" r:id="rId931"/>
              </w:object>
            </w:r>
            <w:r w:rsidRPr="00E62B41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حيث</w:t>
            </w:r>
            <w:r w:rsidRPr="00E62B41">
              <w:rPr>
                <w:rFonts w:ascii="Amiri" w:hAnsi="Amiri" w:cs="Amiri"/>
                <w:color w:val="4F81BD" w:themeColor="accent1"/>
                <w:position w:val="-6"/>
                <w:sz w:val="26"/>
                <w:szCs w:val="26"/>
              </w:rPr>
              <w:object w:dxaOrig="499" w:dyaOrig="279" w14:anchorId="48B28490">
                <v:shape id="_x0000_i1540" type="#_x0000_t75" style="width:24.75pt;height:14.25pt" o:ole="">
                  <v:imagedata r:id="rId932" o:title=""/>
                </v:shape>
                <o:OLEObject Type="Embed" ProgID="Equation.DSMT4" ShapeID="_x0000_i1540" DrawAspect="Content" ObjectID="_1827917804" r:id="rId933"/>
              </w:object>
            </w:r>
            <w:r w:rsidRPr="00E62B41">
              <w:rPr>
                <w:rFonts w:ascii="Amiri" w:hAnsi="Amiri" w:cs="Amiri"/>
                <w:color w:val="4F81BD" w:themeColor="accent1"/>
                <w:sz w:val="26"/>
                <w:szCs w:val="26"/>
                <w:rtl/>
              </w:rPr>
              <w:t xml:space="preserve"> أي:</w:t>
            </w:r>
            <w:r w:rsidRPr="00E62B41">
              <w:rPr>
                <w:rFonts w:ascii="Amiri" w:hAnsi="Amiri" w:cs="Amiri"/>
                <w:color w:val="4F81BD" w:themeColor="accent1"/>
                <w:position w:val="-24"/>
                <w:sz w:val="26"/>
                <w:szCs w:val="26"/>
              </w:rPr>
              <w:object w:dxaOrig="2520" w:dyaOrig="660" w14:anchorId="03945E09">
                <v:shape id="_x0000_i1541" type="#_x0000_t75" style="width:126pt;height:33pt" o:ole="">
                  <v:imagedata r:id="rId934" o:title=""/>
                </v:shape>
                <o:OLEObject Type="Embed" ProgID="Equation.DSMT4" ShapeID="_x0000_i1541" DrawAspect="Content" ObjectID="_1827917805" r:id="rId935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AFE8C7E" w14:textId="628A397E" w:rsidR="00E62B41" w:rsidRPr="00E62B41" w:rsidRDefault="00E62B41" w:rsidP="00E62B41">
            <w:pPr>
              <w:pStyle w:val="Paragraphedeliste"/>
              <w:numPr>
                <w:ilvl w:val="0"/>
                <w:numId w:val="52"/>
              </w:numPr>
              <w:bidi/>
              <w:rPr>
                <w:rFonts w:ascii="Amiri" w:hAnsi="Amiri" w:cs="Amiri"/>
                <w:sz w:val="26"/>
                <w:szCs w:val="26"/>
              </w:rPr>
            </w:pPr>
            <w:r w:rsidRPr="00E62B41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اثبات صحة الخاصية من أجل </w:t>
            </w:r>
            <w:r w:rsidRPr="00E62B41">
              <w:rPr>
                <w:rFonts w:ascii="Amiri" w:hAnsi="Amiri" w:cs="Amiri"/>
                <w:color w:val="C00000"/>
                <w:position w:val="-6"/>
                <w:sz w:val="26"/>
                <w:szCs w:val="26"/>
              </w:rPr>
              <w:object w:dxaOrig="520" w:dyaOrig="279" w14:anchorId="6DE82AF3">
                <v:shape id="_x0000_i1542" type="#_x0000_t75" style="width:26.25pt;height:14.25pt" o:ole="">
                  <v:imagedata r:id="rId936" o:title=""/>
                </v:shape>
                <o:OLEObject Type="Embed" ProgID="Equation.DSMT4" ShapeID="_x0000_i1542" DrawAspect="Content" ObjectID="_1827917806" r:id="rId937"/>
              </w:object>
            </w:r>
            <w:r w:rsidRPr="00E62B41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أي:</w:t>
            </w:r>
            <w:r w:rsidRPr="00E62B41">
              <w:rPr>
                <w:rFonts w:ascii="Amiri" w:hAnsi="Amiri" w:cs="Amiri"/>
                <w:color w:val="C00000"/>
                <w:position w:val="-24"/>
                <w:sz w:val="26"/>
                <w:szCs w:val="26"/>
              </w:rPr>
              <w:object w:dxaOrig="3840" w:dyaOrig="660" w14:anchorId="7EC4A881">
                <v:shape id="_x0000_i1543" type="#_x0000_t75" style="width:192pt;height:33pt" o:ole="">
                  <v:imagedata r:id="rId938" o:title=""/>
                </v:shape>
                <o:OLEObject Type="Embed" ProgID="Equation.DSMT4" ShapeID="_x0000_i1543" DrawAspect="Content" ObjectID="_1827917807" r:id="rId939"/>
              </w:object>
            </w:r>
            <w:r w:rsidRPr="00E62B41">
              <w:rPr>
                <w:rFonts w:ascii="Amiri" w:hAnsi="Amiri" w:cs="Amiri"/>
                <w:color w:val="C00000"/>
                <w:sz w:val="26"/>
                <w:szCs w:val="26"/>
                <w:rtl/>
              </w:rPr>
              <w:t>.</w:t>
            </w:r>
          </w:p>
          <w:p w14:paraId="1260B80F" w14:textId="7956D559" w:rsidR="00E62B41" w:rsidRPr="00E62B41" w:rsidRDefault="00E62B41" w:rsidP="00E62B4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لدينا: </w:t>
            </w:r>
            <w:r w:rsidRPr="00E62B41">
              <w:rPr>
                <w:rFonts w:ascii="Amiri" w:hAnsi="Amiri" w:cs="Amiri"/>
                <w:position w:val="-24"/>
                <w:sz w:val="26"/>
                <w:szCs w:val="26"/>
              </w:rPr>
              <w:object w:dxaOrig="6940" w:dyaOrig="660" w14:anchorId="5981635C">
                <v:shape id="_x0000_i1544" type="#_x0000_t75" style="width:347.25pt;height:33pt" o:ole="">
                  <v:imagedata r:id="rId940" o:title=""/>
                </v:shape>
                <o:OLEObject Type="Embed" ProgID="Equation.DSMT4" ShapeID="_x0000_i1544" DrawAspect="Content" ObjectID="_1827917808" r:id="rId941"/>
              </w:object>
            </w:r>
          </w:p>
          <w:p w14:paraId="2381DBB6" w14:textId="12BF314A" w:rsidR="00E62B41" w:rsidRDefault="00E62B41" w:rsidP="00E62B4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Pr="00E62B41">
              <w:rPr>
                <w:rFonts w:ascii="Amiri" w:hAnsi="Amiri" w:cs="Amiri" w:hint="cs"/>
                <w:sz w:val="26"/>
                <w:szCs w:val="26"/>
                <w:rtl/>
              </w:rPr>
              <w:t>ومنه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:</w: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E62B41">
              <w:rPr>
                <w:rFonts w:ascii="Amiri" w:hAnsi="Amiri" w:cs="Amiri"/>
                <w:position w:val="-24"/>
                <w:sz w:val="26"/>
                <w:szCs w:val="26"/>
              </w:rPr>
              <w:object w:dxaOrig="6000" w:dyaOrig="660" w14:anchorId="53CD9C0F">
                <v:shape id="_x0000_i1545" type="#_x0000_t75" style="width:300pt;height:33pt" o:ole="">
                  <v:imagedata r:id="rId942" o:title=""/>
                </v:shape>
                <o:OLEObject Type="Embed" ProgID="Equation.DSMT4" ShapeID="_x0000_i1545" DrawAspect="Content" ObjectID="_1827917809" r:id="rId943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6A500738" w14:textId="2064C5D5" w:rsidR="00E62B41" w:rsidRPr="00E62B41" w:rsidRDefault="00E62B41" w:rsidP="00E62B41">
            <w:pPr>
              <w:pStyle w:val="Paragraphedeliste"/>
              <w:numPr>
                <w:ilvl w:val="0"/>
                <w:numId w:val="52"/>
              </w:numPr>
              <w:bidi/>
              <w:ind w:left="489" w:hanging="141"/>
              <w:rPr>
                <w:rFonts w:ascii="Amiri" w:hAnsi="Amiri" w:cs="Amiri"/>
                <w:b/>
                <w:bCs/>
                <w:color w:val="EE0000"/>
                <w:sz w:val="26"/>
                <w:szCs w:val="26"/>
                <w:rtl/>
              </w:rPr>
            </w:pPr>
            <w:r w:rsidRPr="00E62B41">
              <w:rPr>
                <w:rFonts w:ascii="Amiri" w:hAnsi="Amiri" w:cs="Amiri" w:hint="cs"/>
                <w:b/>
                <w:bCs/>
                <w:color w:val="EE0000"/>
                <w:sz w:val="26"/>
                <w:szCs w:val="26"/>
                <w:rtl/>
              </w:rPr>
              <w:t>الاستنتاج</w:t>
            </w:r>
          </w:p>
          <w:p w14:paraId="47D69ACD" w14:textId="16B0F68C" w:rsidR="00E62B41" w:rsidRPr="00E62B41" w:rsidRDefault="00E62B41" w:rsidP="00E62B4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  </w: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>" من أجل كل عدد طبيعي</w:t>
            </w:r>
            <w:r w:rsidRPr="00E62B41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11E8CAE9">
                <v:shape id="_x0000_i1546" type="#_x0000_t75" style="width:11.25pt;height:9.75pt" o:ole="">
                  <v:imagedata r:id="rId944" o:title=""/>
                </v:shape>
                <o:OLEObject Type="Embed" ProgID="Equation.DSMT4" ShapeID="_x0000_i1546" DrawAspect="Content" ObjectID="_1827917810" r:id="rId945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غير معدوم، </w:t>
            </w:r>
            <w:r w:rsidRPr="00E62B41">
              <w:rPr>
                <w:rFonts w:ascii="Amiri" w:hAnsi="Amiri" w:cs="Amiri"/>
                <w:position w:val="-24"/>
                <w:sz w:val="26"/>
                <w:szCs w:val="26"/>
              </w:rPr>
              <w:object w:dxaOrig="2580" w:dyaOrig="660" w14:anchorId="2ABD0FDB">
                <v:shape id="_x0000_i1547" type="#_x0000_t75" style="width:129pt;height:33pt" o:ole="">
                  <v:imagedata r:id="rId946" o:title=""/>
                </v:shape>
                <o:OLEObject Type="Embed" ProgID="Equation.DSMT4" ShapeID="_x0000_i1547" DrawAspect="Content" ObjectID="_1827917811" r:id="rId947"/>
              </w:object>
            </w:r>
            <w:r w:rsidRPr="00E62B41">
              <w:rPr>
                <w:rFonts w:ascii="Amiri" w:hAnsi="Amiri" w:cs="Amiri"/>
                <w:sz w:val="26"/>
                <w:szCs w:val="26"/>
                <w:rtl/>
              </w:rPr>
              <w:t xml:space="preserve"> "</w:t>
            </w:r>
          </w:p>
          <w:p w14:paraId="1ED466F0" w14:textId="77777777" w:rsidR="00E62B41" w:rsidRPr="00E62B41" w:rsidRDefault="00E62B41" w:rsidP="00E62B41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6F419A4F" w14:textId="77777777" w:rsidR="00E62B41" w:rsidRDefault="00E62B41" w:rsidP="00E62B41">
            <w:pPr>
              <w:bidi/>
              <w:ind w:right="-851"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4BC6DF31" w14:textId="77777777" w:rsidR="0075755F" w:rsidRPr="00E62B41" w:rsidRDefault="0075755F" w:rsidP="0075755F">
            <w:pPr>
              <w:bidi/>
              <w:ind w:right="-851"/>
              <w:rPr>
                <w:rFonts w:ascii="Amiri" w:hAnsi="Amiri" w:cs="Amiri"/>
                <w:b/>
                <w:bCs/>
                <w:color w:val="EE0000"/>
                <w:sz w:val="26"/>
                <w:szCs w:val="26"/>
                <w:u w:val="single"/>
                <w:rtl/>
                <w:lang w:bidi="ar-DZ"/>
              </w:rPr>
            </w:pPr>
          </w:p>
          <w:p w14:paraId="237752E8" w14:textId="7F9DAC4D" w:rsidR="002541CA" w:rsidRPr="00740E89" w:rsidRDefault="002541CA" w:rsidP="00D018AB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740E89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  <w:lang w:bidi="ar-DZ"/>
              </w:rPr>
              <w:lastRenderedPageBreak/>
              <w:t>مسلمة:</w:t>
            </w:r>
          </w:p>
          <w:p w14:paraId="33B46486" w14:textId="77777777" w:rsidR="002541CA" w:rsidRPr="00740E89" w:rsidRDefault="002541CA" w:rsidP="002541C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40E8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</w:t>
            </w:r>
            <w:r w:rsidRPr="00740E89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560" w:dyaOrig="400" w14:anchorId="0554B694">
                <v:shape id="_x0000_i1548" type="#_x0000_t75" style="width:27.75pt;height:20.25pt" o:ole="">
                  <v:imagedata r:id="rId948" o:title=""/>
                </v:shape>
                <o:OLEObject Type="Embed" ProgID="Equation.DSMT4" ShapeID="_x0000_i1548" DrawAspect="Content" ObjectID="_1827917812" r:id="rId949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خاصية متعلقة بعدد طبيعي </w:t>
            </w:r>
            <w:r w:rsidRPr="00740E89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1DECF042">
                <v:shape id="_x0000_i1549" type="#_x0000_t75" style="width:9.75pt;height:11.25pt" o:ole="">
                  <v:imagedata r:id="rId950" o:title=""/>
                </v:shape>
                <o:OLEObject Type="Embed" ProgID="Equation.DSMT4" ShapeID="_x0000_i1549" DrawAspect="Content" ObjectID="_1827917813" r:id="rId951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.   </w:t>
            </w:r>
            <w:r w:rsidRPr="00740E89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25C9D910">
                <v:shape id="_x0000_i1550" type="#_x0000_t75" style="width:12.75pt;height:18pt" o:ole="">
                  <v:imagedata r:id="rId952" o:title=""/>
                </v:shape>
                <o:OLEObject Type="Embed" ProgID="Equation.DSMT4" ShapeID="_x0000_i1550" DrawAspect="Content" ObjectID="_1827917814" r:id="rId953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عدد طبيعي.</w:t>
            </w:r>
          </w:p>
          <w:p w14:paraId="2A814525" w14:textId="77777777" w:rsidR="002541CA" w:rsidRPr="00740E89" w:rsidRDefault="002541CA" w:rsidP="002541C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  للبرهان على صحة الخاصية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C92AAE">
              <w:rPr>
                <w:rFonts w:ascii="Amiri" w:hAnsi="Amiri" w:cs="Amiri"/>
                <w:position w:val="-10"/>
                <w:sz w:val="26"/>
                <w:szCs w:val="26"/>
              </w:rPr>
              <w:object w:dxaOrig="520" w:dyaOrig="320" w14:anchorId="4B99006C">
                <v:shape id="_x0000_i1551" type="#_x0000_t75" style="width:26.25pt;height:15.75pt" o:ole="">
                  <v:imagedata r:id="rId954" o:title=""/>
                </v:shape>
                <o:OLEObject Type="Embed" ProgID="Equation.DSMT4" ShapeID="_x0000_i1551" DrawAspect="Content" ObjectID="_1827917815" r:id="rId955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من أجل كل عدد طبيعي</w:t>
            </w:r>
            <w:r w:rsidRPr="00740E89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47B1FF42">
                <v:shape id="_x0000_i1552" type="#_x0000_t75" style="width:9.75pt;height:11.25pt" o:ole="">
                  <v:imagedata r:id="rId956" o:title=""/>
                </v:shape>
                <o:OLEObject Type="Embed" ProgID="Equation.DSMT4" ShapeID="_x0000_i1552" DrawAspect="Content" ObjectID="_1827917816" r:id="rId957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أكبر من أو يساوي</w:t>
            </w:r>
            <w:r w:rsidRPr="00740E89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129A6085">
                <v:shape id="_x0000_i1553" type="#_x0000_t75" style="width:12.75pt;height:18pt" o:ole="">
                  <v:imagedata r:id="rId958" o:title=""/>
                </v:shape>
                <o:OLEObject Type="Embed" ProgID="Equation.DSMT4" ShapeID="_x0000_i1553" DrawAspect="Content" ObjectID="_1827917817" r:id="rId959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، يكفي:</w:t>
            </w:r>
          </w:p>
          <w:p w14:paraId="3C465576" w14:textId="77777777" w:rsidR="002541CA" w:rsidRPr="00740E89" w:rsidRDefault="002541CA" w:rsidP="002541CA">
            <w:pPr>
              <w:numPr>
                <w:ilvl w:val="0"/>
                <w:numId w:val="73"/>
              </w:numPr>
              <w:tabs>
                <w:tab w:val="clear" w:pos="1515"/>
              </w:tabs>
              <w:bidi/>
              <w:ind w:left="468"/>
              <w:rPr>
                <w:rFonts w:ascii="Amiri" w:hAnsi="Amiri" w:cs="Amiri"/>
                <w:sz w:val="26"/>
                <w:szCs w:val="26"/>
              </w:rPr>
            </w:pP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نتأكد من صحة الخاصية من أجل </w:t>
            </w:r>
            <w:r w:rsidRPr="00740E89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775841D">
                <v:shape id="_x0000_i1554" type="#_x0000_t75" style="width:12.75pt;height:18pt" o:ole="">
                  <v:imagedata r:id="rId960" o:title=""/>
                </v:shape>
                <o:OLEObject Type="Embed" ProgID="Equation.DSMT4" ShapeID="_x0000_i1554" DrawAspect="Content" ObjectID="_1827917818" r:id="rId961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أي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C92AAE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20" w:dyaOrig="360" w14:anchorId="025A366A">
                <v:shape id="_x0000_i1555" type="#_x0000_t75" style="width:30.75pt;height:18pt" o:ole="">
                  <v:imagedata r:id="rId962" o:title=""/>
                </v:shape>
                <o:OLEObject Type="Embed" ProgID="Equation.DSMT4" ShapeID="_x0000_i1555" DrawAspect="Content" ObjectID="_1827917819" r:id="rId963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71497278" w14:textId="77777777" w:rsidR="002541CA" w:rsidRPr="00F078E2" w:rsidRDefault="002541CA" w:rsidP="002541CA">
            <w:pPr>
              <w:numPr>
                <w:ilvl w:val="0"/>
                <w:numId w:val="73"/>
              </w:numPr>
              <w:tabs>
                <w:tab w:val="clear" w:pos="1515"/>
              </w:tabs>
              <w:bidi/>
              <w:ind w:left="468"/>
              <w:rPr>
                <w:rFonts w:ascii="Amiri" w:hAnsi="Amiri" w:cs="Amiri"/>
                <w:sz w:val="26"/>
                <w:szCs w:val="26"/>
                <w:rtl/>
              </w:rPr>
            </w:pPr>
            <w:r w:rsidRPr="00740E89">
              <w:rPr>
                <w:rFonts w:ascii="Amiri" w:hAnsi="Amiri" w:cs="Amiri"/>
                <w:sz w:val="26"/>
                <w:szCs w:val="26"/>
                <w:rtl/>
              </w:rPr>
              <w:t>نفرض أن الخاصية صحيحة من أجل عدد طبيعي كيفي</w:t>
            </w:r>
            <w:r w:rsidRPr="00740E89">
              <w:rPr>
                <w:rFonts w:ascii="Amiri" w:hAnsi="Amiri" w:cs="Amiri"/>
                <w:position w:val="-6"/>
                <w:sz w:val="26"/>
                <w:szCs w:val="26"/>
              </w:rPr>
              <w:object w:dxaOrig="200" w:dyaOrig="220" w14:anchorId="59E626DF">
                <v:shape id="_x0000_i1556" type="#_x0000_t75" style="width:9.75pt;height:11.25pt" o:ole="">
                  <v:imagedata r:id="rId956" o:title=""/>
                </v:shape>
                <o:OLEObject Type="Embed" ProgID="Equation.DSMT4" ShapeID="_x0000_i1556" DrawAspect="Content" ObjectID="_1827917820" r:id="rId964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أكبر من أو يساوي</w:t>
            </w:r>
            <w:r w:rsidRPr="00740E89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D6E12DA">
                <v:shape id="_x0000_i1557" type="#_x0000_t75" style="width:12.75pt;height:18pt" o:ole="">
                  <v:imagedata r:id="rId958" o:title=""/>
                </v:shape>
                <o:OLEObject Type="Embed" ProgID="Equation.DSMT4" ShapeID="_x0000_i1557" DrawAspect="Content" ObjectID="_1827917821" r:id="rId965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أي</w:t>
            </w:r>
            <w:r w:rsidRPr="00C92AAE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20" w:dyaOrig="360" w14:anchorId="32D61DDF">
                <v:shape id="_x0000_i1558" type="#_x0000_t75" style="width:30.75pt;height:18pt" o:ole="">
                  <v:imagedata r:id="rId962" o:title=""/>
                </v:shape>
                <o:OLEObject Type="Embed" ProgID="Equation.DSMT4" ShapeID="_x0000_i1558" DrawAspect="Content" ObjectID="_1827917822" r:id="rId966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(فرضية التراجع) ونبرهن صحة الخاصية من أجل </w:t>
            </w:r>
            <w:r w:rsidRPr="00740E89">
              <w:rPr>
                <w:rFonts w:ascii="Amiri" w:hAnsi="Amiri" w:cs="Amiri"/>
                <w:position w:val="-6"/>
                <w:sz w:val="26"/>
                <w:szCs w:val="26"/>
              </w:rPr>
              <w:object w:dxaOrig="520" w:dyaOrig="279" w14:anchorId="5B44C469">
                <v:shape id="_x0000_i1559" type="#_x0000_t75" style="width:26.25pt;height:14.25pt" o:ole="">
                  <v:imagedata r:id="rId967" o:title=""/>
                </v:shape>
                <o:OLEObject Type="Embed" ProgID="Equation.DSMT4" ShapeID="_x0000_i1559" DrawAspect="Content" ObjectID="_1827917823" r:id="rId968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 أي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C92AAE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859" w:dyaOrig="400" w14:anchorId="782FC629">
                <v:shape id="_x0000_i1560" type="#_x0000_t75" style="width:42.75pt;height:20.25pt" o:ole="">
                  <v:imagedata r:id="rId969" o:title=""/>
                </v:shape>
                <o:OLEObject Type="Embed" ProgID="Equation.DSMT4" ShapeID="_x0000_i1560" DrawAspect="Content" ObjectID="_1827917824" r:id="rId970"/>
              </w:object>
            </w:r>
            <w:r w:rsidRPr="00740E89">
              <w:rPr>
                <w:rFonts w:ascii="Amiri" w:hAnsi="Amiri" w:cs="Amiri"/>
                <w:sz w:val="26"/>
                <w:szCs w:val="26"/>
                <w:rtl/>
              </w:rPr>
              <w:t xml:space="preserve">.    </w:t>
            </w:r>
          </w:p>
          <w:p w14:paraId="31B2DBD2" w14:textId="77777777" w:rsidR="002541CA" w:rsidRDefault="002541CA" w:rsidP="002541CA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</w:rPr>
            </w:pPr>
          </w:p>
          <w:p w14:paraId="1E23B5EB" w14:textId="54B80472" w:rsidR="00D44B33" w:rsidRPr="0075755F" w:rsidRDefault="00FB2EA2" w:rsidP="00EC3039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  <w:r w:rsidRPr="0035095C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</w:rPr>
              <w:t>تطبيقــــــــات</w:t>
            </w:r>
          </w:p>
          <w:p w14:paraId="182EB3C2" w14:textId="5E4BE51E" w:rsidR="002873E9" w:rsidRPr="0075755F" w:rsidRDefault="0075755F" w:rsidP="002873E9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تطبيق 01: ت 91 ص 31</w:t>
            </w:r>
          </w:p>
          <w:p w14:paraId="2B7D2BED" w14:textId="77777777" w:rsidR="0075755F" w:rsidRPr="00462C6E" w:rsidRDefault="00796553" w:rsidP="0075755F">
            <w:pPr>
              <w:bidi/>
              <w:spacing w:after="20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="0075755F"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نعتبر المتتالية </w:t>
            </w:r>
            <w:r w:rsidR="0075755F" w:rsidRPr="00462C6E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480" w:dyaOrig="400" w14:anchorId="60BF6582">
                <v:shape id="_x0000_i1561" type="#_x0000_t75" style="width:24pt;height:20.25pt" o:ole="">
                  <v:imagedata r:id="rId971" o:title=""/>
                </v:shape>
                <o:OLEObject Type="Embed" ProgID="Equation.DSMT4" ShapeID="_x0000_i1561" DrawAspect="Content" ObjectID="_1827917825" r:id="rId972"/>
              </w:object>
            </w:r>
            <w:r w:rsidR="0075755F"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المعرفة بِـ </w:t>
            </w:r>
            <w:r w:rsidR="0075755F" w:rsidRPr="00462C6E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639" w:dyaOrig="360" w14:anchorId="29A60385">
                <v:shape id="_x0000_i1562" type="#_x0000_t75" style="width:32.25pt;height:18pt" o:ole="">
                  <v:imagedata r:id="rId973" o:title=""/>
                </v:shape>
                <o:OLEObject Type="Embed" ProgID="Equation.DSMT4" ShapeID="_x0000_i1562" DrawAspect="Content" ObjectID="_1827917826" r:id="rId974"/>
              </w:object>
            </w:r>
            <w:r w:rsidR="0075755F"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و</w:t>
            </w:r>
            <w:r w:rsidR="0075755F" w:rsidRPr="00462C6E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1800" w:dyaOrig="360" w14:anchorId="60E1D03E">
                <v:shape id="_x0000_i1563" type="#_x0000_t75" style="width:90pt;height:18pt" o:ole="">
                  <v:imagedata r:id="rId975" o:title=""/>
                </v:shape>
                <o:OLEObject Type="Embed" ProgID="Equation.DSMT4" ShapeID="_x0000_i1563" DrawAspect="Content" ObjectID="_1827917827" r:id="rId976"/>
              </w:object>
            </w:r>
            <w:r w:rsidR="0075755F"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7C0AEAA7" w14:textId="77777777" w:rsidR="0075755F" w:rsidRPr="00462C6E" w:rsidRDefault="0075755F" w:rsidP="0075755F">
            <w:pPr>
              <w:pStyle w:val="Paragraphedeliste"/>
              <w:numPr>
                <w:ilvl w:val="0"/>
                <w:numId w:val="76"/>
              </w:numPr>
              <w:bidi/>
              <w:spacing w:after="20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462C6E">
              <w:rPr>
                <w:rFonts w:ascii="Amiri" w:hAnsi="Amiri" w:cs="Amiri"/>
                <w:i/>
                <w:sz w:val="26"/>
                <w:szCs w:val="26"/>
                <w:rtl/>
              </w:rPr>
              <w:t>برهن بالتراجع أن المتتالية</w:t>
            </w:r>
            <w:r w:rsidRPr="00462C6E">
              <w:rPr>
                <w:position w:val="-14"/>
              </w:rPr>
              <w:object w:dxaOrig="480" w:dyaOrig="400" w14:anchorId="51FECCF0">
                <v:shape id="_x0000_i1564" type="#_x0000_t75" style="width:24pt;height:20.25pt" o:ole="">
                  <v:imagedata r:id="rId971" o:title=""/>
                </v:shape>
                <o:OLEObject Type="Embed" ProgID="Equation.DSMT4" ShapeID="_x0000_i1564" DrawAspect="Content" ObjectID="_1827917828" r:id="rId977"/>
              </w:object>
            </w:r>
            <w:r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متناقصة </w:t>
            </w:r>
            <w:r w:rsidRPr="00462C6E">
              <w:rPr>
                <w:rFonts w:ascii="Amiri" w:hAnsi="Amiri" w:cs="Amiri" w:hint="cs"/>
                <w:i/>
                <w:sz w:val="26"/>
                <w:szCs w:val="26"/>
                <w:rtl/>
              </w:rPr>
              <w:t>تماما.</w:t>
            </w:r>
          </w:p>
          <w:p w14:paraId="3693EC40" w14:textId="70C70746" w:rsidR="00796553" w:rsidRDefault="0075755F" w:rsidP="0075755F">
            <w:pPr>
              <w:pStyle w:val="Paragraphedeliste"/>
              <w:numPr>
                <w:ilvl w:val="0"/>
                <w:numId w:val="76"/>
              </w:numPr>
              <w:bidi/>
              <w:spacing w:after="20"/>
              <w:rPr>
                <w:rFonts w:ascii="Amiri" w:hAnsi="Amiri" w:cs="Amiri"/>
                <w:i/>
                <w:sz w:val="26"/>
                <w:szCs w:val="26"/>
              </w:rPr>
            </w:pPr>
            <w:r w:rsidRPr="00462C6E">
              <w:rPr>
                <w:rFonts w:ascii="Amiri" w:hAnsi="Amiri" w:cs="Amiri"/>
                <w:i/>
                <w:sz w:val="26"/>
                <w:szCs w:val="26"/>
                <w:rtl/>
              </w:rPr>
              <w:t>برهن أنه من أجل كل عدد طبيعي</w:t>
            </w:r>
            <w:r w:rsidRPr="00462C6E">
              <w:rPr>
                <w:position w:val="-4"/>
              </w:rPr>
              <w:object w:dxaOrig="220" w:dyaOrig="200" w14:anchorId="3708FB0A">
                <v:shape id="_x0000_i1565" type="#_x0000_t75" style="width:11.25pt;height:9.75pt" o:ole="">
                  <v:imagedata r:id="rId978" o:title=""/>
                </v:shape>
                <o:OLEObject Type="Embed" ProgID="Equation.DSMT4" ShapeID="_x0000_i1565" DrawAspect="Content" ObjectID="_1827917829" r:id="rId979"/>
              </w:object>
            </w:r>
            <w:r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، </w:t>
            </w:r>
            <w:r w:rsidRPr="00462C6E">
              <w:rPr>
                <w:position w:val="-12"/>
              </w:rPr>
              <w:object w:dxaOrig="780" w:dyaOrig="360" w14:anchorId="6E937F07">
                <v:shape id="_x0000_i1566" type="#_x0000_t75" style="width:39pt;height:18pt" o:ole="">
                  <v:imagedata r:id="rId980" o:title=""/>
                </v:shape>
                <o:OLEObject Type="Embed" ProgID="Equation.DSMT4" ShapeID="_x0000_i1566" DrawAspect="Content" ObjectID="_1827917830" r:id="rId981"/>
              </w:object>
            </w:r>
            <w:r w:rsidRPr="00462C6E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1C0AE9FA" w14:textId="77777777" w:rsidR="0075755F" w:rsidRPr="0075755F" w:rsidRDefault="0075755F" w:rsidP="0075755F">
            <w:pPr>
              <w:pStyle w:val="Paragraphedeliste"/>
              <w:bidi/>
              <w:spacing w:after="20"/>
              <w:rPr>
                <w:rFonts w:ascii="Amiri" w:hAnsi="Amiri" w:cs="Amiri"/>
                <w:i/>
                <w:sz w:val="26"/>
                <w:szCs w:val="26"/>
                <w:rtl/>
              </w:rPr>
            </w:pPr>
          </w:p>
          <w:p w14:paraId="53BB6849" w14:textId="77777777" w:rsidR="0075755F" w:rsidRDefault="0075755F" w:rsidP="0075755F">
            <w:pPr>
              <w:shd w:val="clear" w:color="auto" w:fill="DAEEF3" w:themeFill="accent5" w:themeFillTint="33"/>
              <w:bidi/>
              <w:ind w:right="-851"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الحل:</w:t>
            </w:r>
          </w:p>
          <w:p w14:paraId="1D141809" w14:textId="77777777" w:rsidR="0075755F" w:rsidRDefault="0075755F" w:rsidP="0075755F">
            <w:pPr>
              <w:pStyle w:val="Paragraphedeliste"/>
              <w:bidi/>
              <w:ind w:left="360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</w:p>
          <w:p w14:paraId="579C98E0" w14:textId="63610BF1" w:rsidR="0075755F" w:rsidRDefault="0075755F" w:rsidP="0075755F">
            <w:pPr>
              <w:pStyle w:val="Paragraphedeliste"/>
              <w:numPr>
                <w:ilvl w:val="0"/>
                <w:numId w:val="77"/>
              </w:numPr>
              <w:bidi/>
              <w:ind w:left="360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  <w:r w:rsidRPr="00A3006B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أ) ال</w:t>
            </w:r>
            <w:r w:rsidRPr="00A3006B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>بره</w:t>
            </w:r>
            <w:r w:rsidRPr="00A3006B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ا</w:t>
            </w:r>
            <w:r w:rsidRPr="00A3006B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ن بالتراجع أنّ المتتالية </w:t>
            </w:r>
            <w:r w:rsidRPr="00A3006B">
              <w:rPr>
                <w:rFonts w:ascii="Amiri" w:hAnsi="Amiri" w:cs="Amiri"/>
                <w:color w:val="C00000"/>
                <w:position w:val="-14"/>
                <w:sz w:val="26"/>
                <w:szCs w:val="26"/>
                <w:lang w:bidi="ar-DZ"/>
              </w:rPr>
              <w:object w:dxaOrig="480" w:dyaOrig="400" w14:anchorId="7E4B8680">
                <v:shape id="_x0000_i1567" type="#_x0000_t75" style="width:24pt;height:20.25pt" o:ole="">
                  <v:imagedata r:id="rId982" o:title=""/>
                </v:shape>
                <o:OLEObject Type="Embed" ProgID="Equation.DSMT4" ShapeID="_x0000_i1567" DrawAspect="Content" ObjectID="_1827917831" r:id="rId983"/>
              </w:object>
            </w:r>
            <w:r w:rsidRPr="00A3006B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متناقصة.</w:t>
            </w:r>
          </w:p>
          <w:p w14:paraId="2DA1B9D8" w14:textId="77777777" w:rsidR="0075755F" w:rsidRDefault="0075755F" w:rsidP="0075755F">
            <w:pPr>
              <w:pStyle w:val="Paragraphedeliste"/>
              <w:bidi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  </w:t>
            </w:r>
            <w:r w:rsidRPr="00C337BB">
              <w:rPr>
                <w:color w:val="EE0000"/>
                <w:position w:val="-14"/>
                <w:lang w:bidi="ar-DZ"/>
              </w:rPr>
              <w:object w:dxaOrig="480" w:dyaOrig="400" w14:anchorId="3273C5DA">
                <v:shape id="_x0000_i1568" type="#_x0000_t75" style="width:24pt;height:20.25pt" o:ole="">
                  <v:imagedata r:id="rId984" o:title=""/>
                </v:shape>
                <o:OLEObject Type="Embed" ProgID="Equation.DSMT4" ShapeID="_x0000_i1568" DrawAspect="Content" ObjectID="_1827917832" r:id="rId985"/>
              </w:object>
            </w:r>
            <w:r w:rsidRPr="00A3006B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متناقصة</w:t>
            </w:r>
            <w:r w:rsidRPr="00A3006B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معناه: </w:t>
            </w:r>
            <w:r w:rsidRPr="00A3006B">
              <w:rPr>
                <w:position w:val="-12"/>
                <w:lang w:bidi="ar-DZ"/>
              </w:rPr>
              <w:object w:dxaOrig="880" w:dyaOrig="360" w14:anchorId="1E79FEA9">
                <v:shape id="_x0000_i1569" type="#_x0000_t75" style="width:44.25pt;height:18pt" o:ole="">
                  <v:imagedata r:id="rId986" o:title=""/>
                </v:shape>
                <o:OLEObject Type="Embed" ProgID="Equation.DSMT4" ShapeID="_x0000_i1569" DrawAspect="Content" ObjectID="_1827917833" r:id="rId987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A3006B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br/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لدينا: </w:t>
            </w:r>
            <w:r w:rsidRPr="00A3006B">
              <w:rPr>
                <w:position w:val="-12"/>
                <w:lang w:bidi="ar-DZ"/>
              </w:rPr>
              <w:object w:dxaOrig="1680" w:dyaOrig="360" w14:anchorId="492B514A">
                <v:shape id="_x0000_i1570" type="#_x0000_t75" style="width:84pt;height:18pt" o:ole="">
                  <v:imagedata r:id="rId988" o:title=""/>
                </v:shape>
                <o:OLEObject Type="Embed" ProgID="Equation.DSMT4" ShapeID="_x0000_i1570" DrawAspect="Content" ObjectID="_1827917834" r:id="rId989"/>
              </w:object>
            </w:r>
            <w:r w:rsidRPr="00A3006B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A3006B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A3006B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و   </w:t>
            </w:r>
            <w:r w:rsidRPr="00A3006B">
              <w:rPr>
                <w:position w:val="-12"/>
                <w:lang w:bidi="ar-DZ"/>
              </w:rPr>
              <w:object w:dxaOrig="639" w:dyaOrig="360" w14:anchorId="1DDA710E">
                <v:shape id="_x0000_i1571" type="#_x0000_t75" style="width:32.25pt;height:18pt" o:ole="">
                  <v:imagedata r:id="rId990" o:title=""/>
                </v:shape>
                <o:OLEObject Type="Embed" ProgID="Equation.DSMT4" ShapeID="_x0000_i1571" DrawAspect="Content" ObjectID="_1827917835" r:id="rId991"/>
              </w:object>
            </w:r>
            <w:r w:rsidRPr="00A3006B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ومنه: </w:t>
            </w:r>
            <w:r w:rsidRPr="00A3006B">
              <w:rPr>
                <w:position w:val="-12"/>
                <w:lang w:bidi="ar-DZ"/>
              </w:rPr>
              <w:object w:dxaOrig="3140" w:dyaOrig="360" w14:anchorId="602FF283">
                <v:shape id="_x0000_i1572" type="#_x0000_t75" style="width:156.75pt;height:18pt" o:ole="">
                  <v:imagedata r:id="rId992" o:title=""/>
                </v:shape>
                <o:OLEObject Type="Embed" ProgID="Equation.DSMT4" ShapeID="_x0000_i1572" DrawAspect="Content" ObjectID="_1827917836" r:id="rId993"/>
              </w:object>
            </w:r>
          </w:p>
          <w:p w14:paraId="30635F99" w14:textId="77777777" w:rsidR="0075755F" w:rsidRDefault="0075755F" w:rsidP="0075755F">
            <w:pPr>
              <w:pStyle w:val="Paragraphedeliste"/>
              <w:bidi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467418">
              <w:rPr>
                <w:position w:val="-12"/>
                <w:lang w:bidi="ar-DZ"/>
              </w:rPr>
              <w:object w:dxaOrig="700" w:dyaOrig="360" w14:anchorId="2A776FEC">
                <v:shape id="_x0000_i1573" type="#_x0000_t75" style="width:35.25pt;height:18pt" o:ole="">
                  <v:imagedata r:id="rId994" o:title=""/>
                </v:shape>
                <o:OLEObject Type="Embed" ProgID="Equation.DSMT4" ShapeID="_x0000_i1573" DrawAspect="Content" ObjectID="_1827917837" r:id="rId995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ومنه: الخاصية صحيحة من أجل </w:t>
            </w:r>
            <w:r w:rsidRPr="00467418">
              <w:rPr>
                <w:position w:val="-6"/>
                <w:lang w:bidi="ar-DZ"/>
              </w:rPr>
              <w:object w:dxaOrig="540" w:dyaOrig="279" w14:anchorId="430D6C87">
                <v:shape id="_x0000_i1574" type="#_x0000_t75" style="width:27pt;height:14.25pt" o:ole="">
                  <v:imagedata r:id="rId996" o:title=""/>
                </v:shape>
                <o:OLEObject Type="Embed" ProgID="Equation.DSMT4" ShapeID="_x0000_i1574" DrawAspect="Content" ObjectID="_1827917838" r:id="rId997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6F573909" w14:textId="77777777" w:rsidR="0075755F" w:rsidRDefault="0075755F" w:rsidP="0075755F">
            <w:pPr>
              <w:pStyle w:val="Paragraphedeliste"/>
              <w:bidi/>
              <w:ind w:left="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نفرض ان </w:t>
            </w:r>
            <w:r w:rsidRPr="00467418">
              <w:rPr>
                <w:position w:val="-12"/>
                <w:lang w:bidi="ar-DZ"/>
              </w:rPr>
              <w:object w:dxaOrig="880" w:dyaOrig="360" w14:anchorId="75094EEE">
                <v:shape id="_x0000_i1575" type="#_x0000_t75" style="width:44.25pt;height:18pt" o:ole="">
                  <v:imagedata r:id="rId998" o:title=""/>
                </v:shape>
                <o:OLEObject Type="Embed" ProgID="Equation.DSMT4" ShapeID="_x0000_i1575" DrawAspect="Content" ObjectID="_1827917839" r:id="rId999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صحيحة من أجل العدد الطبيعي </w:t>
            </w:r>
            <w:r w:rsidRPr="001C543B">
              <w:rPr>
                <w:color w:val="EE0000"/>
                <w:position w:val="-6"/>
                <w:lang w:bidi="ar-DZ"/>
              </w:rPr>
              <w:object w:dxaOrig="200" w:dyaOrig="220" w14:anchorId="01260324">
                <v:shape id="_x0000_i1576" type="#_x0000_t75" style="width:9.75pt;height:11.25pt" o:ole="">
                  <v:imagedata r:id="rId1000" o:title=""/>
                </v:shape>
                <o:OLEObject Type="Embed" ProgID="Equation.DSMT4" ShapeID="_x0000_i1576" DrawAspect="Content" ObjectID="_1827917840" r:id="rId1001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ونثبت صحتها من أجل</w:t>
            </w:r>
            <w:r w:rsidRPr="00967DD9">
              <w:rPr>
                <w:position w:val="-14"/>
                <w:lang w:bidi="ar-DZ"/>
              </w:rPr>
              <w:object w:dxaOrig="680" w:dyaOrig="400" w14:anchorId="2A53272A">
                <v:shape id="_x0000_i1577" type="#_x0000_t75" style="width:33.75pt;height:20.25pt" o:ole="">
                  <v:imagedata r:id="rId1002" o:title=""/>
                </v:shape>
                <o:OLEObject Type="Embed" ProgID="Equation.DSMT4" ShapeID="_x0000_i1577" DrawAspect="Content" ObjectID="_1827917841" r:id="rId1003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أي: </w:t>
            </w:r>
            <w:r w:rsidRPr="00467418">
              <w:rPr>
                <w:position w:val="-12"/>
                <w:lang w:bidi="ar-DZ"/>
              </w:rPr>
              <w:object w:dxaOrig="1080" w:dyaOrig="360" w14:anchorId="53123ABE">
                <v:shape id="_x0000_i1578" type="#_x0000_t75" style="width:54pt;height:18pt" o:ole="">
                  <v:imagedata r:id="rId1004" o:title=""/>
                </v:shape>
                <o:OLEObject Type="Embed" ProgID="Equation.DSMT4" ShapeID="_x0000_i1578" DrawAspect="Content" ObjectID="_1827917842" r:id="rId1005"/>
              </w:object>
            </w:r>
            <w:r w:rsidRPr="00A3006B"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لدينا: </w:t>
            </w:r>
            <w:r w:rsidRPr="00467418">
              <w:rPr>
                <w:position w:val="-12"/>
                <w:lang w:bidi="ar-DZ"/>
              </w:rPr>
              <w:object w:dxaOrig="880" w:dyaOrig="360" w14:anchorId="7D64711C">
                <v:shape id="_x0000_i1579" type="#_x0000_t75" style="width:44.25pt;height:18pt" o:ole="">
                  <v:imagedata r:id="rId998" o:title=""/>
                </v:shape>
                <o:OLEObject Type="Embed" ProgID="Equation.DSMT4" ShapeID="_x0000_i1579" DrawAspect="Content" ObjectID="_1827917843" r:id="rId1006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ومنه: </w:t>
            </w:r>
            <w:r w:rsidRPr="00467418">
              <w:rPr>
                <w:position w:val="-12"/>
                <w:lang w:bidi="ar-DZ"/>
              </w:rPr>
              <w:object w:dxaOrig="2480" w:dyaOrig="360" w14:anchorId="11543EDA">
                <v:shape id="_x0000_i1580" type="#_x0000_t75" style="width:124.5pt;height:18pt" o:ole="">
                  <v:imagedata r:id="rId1007" o:title=""/>
                </v:shape>
                <o:OLEObject Type="Embed" ProgID="Equation.DSMT4" ShapeID="_x0000_i1580" DrawAspect="Content" ObjectID="_1827917844" r:id="rId1008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ومنه: </w:t>
            </w:r>
            <w:r w:rsidRPr="00467418">
              <w:rPr>
                <w:position w:val="-12"/>
                <w:lang w:bidi="ar-DZ"/>
              </w:rPr>
              <w:object w:dxaOrig="1080" w:dyaOrig="360" w14:anchorId="67FBF873">
                <v:shape id="_x0000_i1581" type="#_x0000_t75" style="width:54pt;height:18pt" o:ole="">
                  <v:imagedata r:id="rId1004" o:title=""/>
                </v:shape>
                <o:OLEObject Type="Embed" ProgID="Equation.DSMT4" ShapeID="_x0000_i1581" DrawAspect="Content" ObjectID="_1827917845" r:id="rId1009"/>
              </w:object>
            </w:r>
          </w:p>
          <w:p w14:paraId="003400EA" w14:textId="77777777" w:rsidR="0075755F" w:rsidRPr="00A3006B" w:rsidRDefault="0075755F" w:rsidP="0075755F">
            <w:pPr>
              <w:pStyle w:val="Paragraphedeliste"/>
              <w:bidi/>
              <w:ind w:left="0"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ومنه الخاصية صحيحة من أجل</w:t>
            </w:r>
            <w:r w:rsidRPr="00967DD9">
              <w:rPr>
                <w:position w:val="-14"/>
                <w:lang w:bidi="ar-DZ"/>
              </w:rPr>
              <w:object w:dxaOrig="680" w:dyaOrig="400" w14:anchorId="48774A04">
                <v:shape id="_x0000_i1582" type="#_x0000_t75" style="width:33.75pt;height:20.25pt" o:ole="">
                  <v:imagedata r:id="rId1002" o:title=""/>
                </v:shape>
                <o:OLEObject Type="Embed" ProgID="Equation.DSMT4" ShapeID="_x0000_i1582" DrawAspect="Content" ObjectID="_1827917846" r:id="rId1010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إذا هي صحيحة من أجل</w:t>
            </w:r>
            <w:r w:rsidRPr="001C543B">
              <w:rPr>
                <w:color w:val="EE0000"/>
                <w:position w:val="-6"/>
                <w:lang w:bidi="ar-DZ"/>
              </w:rPr>
              <w:object w:dxaOrig="200" w:dyaOrig="220" w14:anchorId="235F470F">
                <v:shape id="_x0000_i1583" type="#_x0000_t75" style="width:9.75pt;height:11.25pt" o:ole="">
                  <v:imagedata r:id="rId1000" o:title=""/>
                </v:shape>
                <o:OLEObject Type="Embed" ProgID="Equation.DSMT4" ShapeID="_x0000_i1583" DrawAspect="Content" ObjectID="_1827917847" r:id="rId1011"/>
              </w:objec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</w:t>
            </w:r>
            <w:r>
              <w:rPr>
                <w:rFonts w:ascii="Amiri" w:hAnsi="Amiri" w:cs="Amiri"/>
                <w:sz w:val="26"/>
                <w:szCs w:val="26"/>
                <w:rtl/>
                <w:lang w:bidi="ar-DZ"/>
              </w:rPr>
              <w:br/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وبالتالي </w:t>
            </w:r>
            <w:r w:rsidRPr="00C337BB">
              <w:rPr>
                <w:color w:val="EE0000"/>
                <w:position w:val="-14"/>
                <w:lang w:bidi="ar-DZ"/>
              </w:rPr>
              <w:object w:dxaOrig="480" w:dyaOrig="400" w14:anchorId="1935C87E">
                <v:shape id="_x0000_i1584" type="#_x0000_t75" style="width:24pt;height:20.25pt" o:ole="">
                  <v:imagedata r:id="rId984" o:title=""/>
                </v:shape>
                <o:OLEObject Type="Embed" ProgID="Equation.DSMT4" ShapeID="_x0000_i1584" DrawAspect="Content" ObjectID="_1827917848" r:id="rId1012"/>
              </w:object>
            </w:r>
            <w:r w:rsidRPr="00A3006B">
              <w:rPr>
                <w:rFonts w:ascii="Amiri" w:hAnsi="Amiri" w:cs="Amiri" w:hint="cs"/>
                <w:color w:val="EE0000"/>
                <w:sz w:val="26"/>
                <w:szCs w:val="26"/>
                <w:rtl/>
                <w:lang w:bidi="ar-DZ"/>
              </w:rPr>
              <w:t xml:space="preserve"> </w:t>
            </w:r>
            <w:r w:rsidRPr="00A3006B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متناقصة على </w:t>
            </w:r>
            <w:r w:rsidRPr="00967DD9">
              <w:rPr>
                <w:position w:val="-6"/>
                <w:lang w:bidi="ar-DZ"/>
              </w:rPr>
              <w:object w:dxaOrig="260" w:dyaOrig="279" w14:anchorId="3F594C89">
                <v:shape id="_x0000_i1585" type="#_x0000_t75" style="width:12.75pt;height:14.25pt" o:ole="">
                  <v:imagedata r:id="rId1013" o:title=""/>
                </v:shape>
                <o:OLEObject Type="Embed" ProgID="Equation.DSMT4" ShapeID="_x0000_i1585" DrawAspect="Content" ObjectID="_1827917849" r:id="rId1014"/>
              </w:object>
            </w:r>
          </w:p>
          <w:p w14:paraId="794F1044" w14:textId="0AC567A0" w:rsidR="0075755F" w:rsidRPr="0075755F" w:rsidRDefault="0075755F" w:rsidP="0075755F">
            <w:pPr>
              <w:bidi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   </w:t>
            </w:r>
            <w:r w:rsidR="00EC3039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ب)</w:t>
            </w:r>
            <w:r w:rsidR="00EC3039" w:rsidRPr="0075755F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 البرها</w:t>
            </w:r>
            <w:r w:rsidR="00EC3039" w:rsidRPr="0075755F">
              <w:rPr>
                <w:rFonts w:ascii="Amiri" w:hAnsi="Amiri" w:cs="Amiri" w:hint="eastAsia"/>
                <w:color w:val="C00000"/>
                <w:sz w:val="26"/>
                <w:szCs w:val="26"/>
                <w:rtl/>
                <w:lang w:bidi="ar-DZ"/>
              </w:rPr>
              <w:t>ن</w:t>
            </w:r>
            <w:r w:rsidRPr="0075755F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أنّه من أجل كل عدد طبيعي </w:t>
            </w:r>
            <w:r w:rsidRPr="00A3006B">
              <w:rPr>
                <w:color w:val="C00000"/>
                <w:position w:val="-6"/>
                <w:lang w:bidi="ar-DZ"/>
              </w:rPr>
              <w:object w:dxaOrig="200" w:dyaOrig="220" w14:anchorId="5FD9F78A">
                <v:shape id="_x0000_i1586" type="#_x0000_t75" style="width:9.75pt;height:11.25pt" o:ole="">
                  <v:imagedata r:id="rId1015" o:title=""/>
                </v:shape>
                <o:OLEObject Type="Embed" ProgID="Equation.DSMT4" ShapeID="_x0000_i1586" DrawAspect="Content" ObjectID="_1827917850" r:id="rId1016"/>
              </w:object>
            </w:r>
            <w:r w:rsidRPr="0075755F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 xml:space="preserve"> ، </w:t>
            </w:r>
            <w:r w:rsidRPr="00A3006B">
              <w:rPr>
                <w:color w:val="C00000"/>
                <w:position w:val="-12"/>
                <w:lang w:bidi="ar-DZ"/>
              </w:rPr>
              <w:object w:dxaOrig="780" w:dyaOrig="360" w14:anchorId="47FA45D2">
                <v:shape id="_x0000_i1587" type="#_x0000_t75" style="width:39pt;height:18pt" o:ole="">
                  <v:imagedata r:id="rId1017" o:title=""/>
                </v:shape>
                <o:OLEObject Type="Embed" ProgID="Equation.DSMT4" ShapeID="_x0000_i1587" DrawAspect="Content" ObjectID="_1827917851" r:id="rId1018"/>
              </w:object>
            </w:r>
            <w:r w:rsidRPr="0075755F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br/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لدينا:</w:t>
            </w:r>
            <w:r w:rsidRPr="00C12B2F">
              <w:rPr>
                <w:position w:val="-12"/>
              </w:rPr>
              <w:object w:dxaOrig="620" w:dyaOrig="360" w14:anchorId="67555736">
                <v:shape id="_x0000_i1588" type="#_x0000_t75" style="width:30.75pt;height:18pt" o:ole="">
                  <v:imagedata r:id="rId1019" o:title=""/>
                </v:shape>
                <o:OLEObject Type="Embed" ProgID="Equation.DSMT4" ShapeID="_x0000_i1588" DrawAspect="Content" ObjectID="_1827917852" r:id="rId1020"/>
              </w:object>
            </w:r>
            <w:r w:rsidRPr="0075755F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1C543B">
              <w:rPr>
                <w:color w:val="EE0000"/>
                <w:position w:val="-6"/>
                <w:lang w:bidi="ar-DZ"/>
              </w:rPr>
              <w:object w:dxaOrig="680" w:dyaOrig="279" w14:anchorId="4FFFAF39">
                <v:shape id="_x0000_i1589" type="#_x0000_t75" style="width:33.75pt;height:14.25pt" o:ole="">
                  <v:imagedata r:id="rId1021" o:title=""/>
                </v:shape>
                <o:OLEObject Type="Embed" ProgID="Equation.DSMT4" ShapeID="_x0000_i1589" DrawAspect="Content" ObjectID="_1827917853" r:id="rId1022"/>
              </w:objec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إذا الخاصية محققة من اجل </w:t>
            </w:r>
            <w:r w:rsidRPr="00C12B2F">
              <w:rPr>
                <w:position w:val="-6"/>
              </w:rPr>
              <w:object w:dxaOrig="540" w:dyaOrig="279" w14:anchorId="1EF1FA2C">
                <v:shape id="_x0000_i1590" type="#_x0000_t75" style="width:27pt;height:14.25pt" o:ole="">
                  <v:imagedata r:id="rId1023" o:title=""/>
                </v:shape>
                <o:OLEObject Type="Embed" ProgID="Equation.DSMT4" ShapeID="_x0000_i1590" DrawAspect="Content" ObjectID="_1827917854" r:id="rId1024"/>
              </w:object>
            </w:r>
            <w:r>
              <w:rPr>
                <w:rtl/>
              </w:rPr>
              <w:br/>
            </w:r>
            <w:r w:rsidRPr="0075755F">
              <w:rPr>
                <w:rFonts w:ascii="Amiri" w:hAnsi="Amiri" w:cs="Amiri"/>
                <w:sz w:val="26"/>
                <w:szCs w:val="26"/>
                <w:rtl/>
              </w:rPr>
              <w:t>نفرض من</w: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أجل كل </w:t>
            </w:r>
            <w:r w:rsidRPr="00C12B2F">
              <w:rPr>
                <w:position w:val="-6"/>
                <w:lang w:bidi="ar-DZ"/>
              </w:rPr>
              <w:object w:dxaOrig="600" w:dyaOrig="279" w14:anchorId="44172301">
                <v:shape id="_x0000_i1591" type="#_x0000_t75" style="width:33pt;height:13.5pt" o:ole="">
                  <v:imagedata r:id="rId1025" o:title=""/>
                </v:shape>
                <o:OLEObject Type="Embed" ProgID="Equation.DSMT4" ShapeID="_x0000_i1591" DrawAspect="Content" ObjectID="_1827917855" r:id="rId1026"/>
              </w:objec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: </w:t>
            </w:r>
            <w:r w:rsidRPr="001C543B">
              <w:rPr>
                <w:color w:val="EE0000"/>
                <w:position w:val="-12"/>
                <w:lang w:bidi="ar-DZ"/>
              </w:rPr>
              <w:object w:dxaOrig="780" w:dyaOrig="360" w14:anchorId="46A6BFF8">
                <v:shape id="_x0000_i1592" type="#_x0000_t75" style="width:39pt;height:18pt" o:ole="">
                  <v:imagedata r:id="rId1027" o:title=""/>
                </v:shape>
                <o:OLEObject Type="Embed" ProgID="Equation.DSMT4" ShapeID="_x0000_i1592" DrawAspect="Content" ObjectID="_1827917856" r:id="rId1028"/>
              </w:objec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صحيحة ونثبت صحة </w:t>
            </w:r>
            <w:r w:rsidRPr="001C543B">
              <w:rPr>
                <w:color w:val="EE0000"/>
                <w:position w:val="-12"/>
                <w:lang w:bidi="ar-DZ"/>
              </w:rPr>
              <w:object w:dxaOrig="940" w:dyaOrig="360" w14:anchorId="061F686F">
                <v:shape id="_x0000_i1593" type="#_x0000_t75" style="width:47.25pt;height:18pt" o:ole="">
                  <v:imagedata r:id="rId1029" o:title=""/>
                </v:shape>
                <o:OLEObject Type="Embed" ProgID="Equation.DSMT4" ShapeID="_x0000_i1593" DrawAspect="Content" ObjectID="_1827917857" r:id="rId1030"/>
              </w:object>
            </w:r>
            <w:r w:rsidRPr="0075755F"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  <w:br/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لدينا: </w:t>
            </w:r>
            <w:r w:rsidRPr="001C543B">
              <w:rPr>
                <w:color w:val="EE0000"/>
                <w:position w:val="-12"/>
                <w:lang w:bidi="ar-DZ"/>
              </w:rPr>
              <w:object w:dxaOrig="780" w:dyaOrig="360" w14:anchorId="7DF62DE8">
                <v:shape id="_x0000_i1594" type="#_x0000_t75" style="width:39pt;height:18pt" o:ole="">
                  <v:imagedata r:id="rId1027" o:title=""/>
                </v:shape>
                <o:OLEObject Type="Embed" ProgID="Equation.DSMT4" ShapeID="_x0000_i1594" DrawAspect="Content" ObjectID="_1827917858" r:id="rId1031"/>
              </w:objec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ومنه:</w:t>
            </w:r>
            <w:r w:rsidRPr="0075755F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1C543B">
              <w:rPr>
                <w:color w:val="EE0000"/>
                <w:position w:val="-14"/>
                <w:lang w:bidi="ar-DZ"/>
              </w:rPr>
              <w:object w:dxaOrig="2560" w:dyaOrig="400" w14:anchorId="684C1756">
                <v:shape id="_x0000_i1595" type="#_x0000_t75" style="width:128.25pt;height:20.25pt" o:ole="">
                  <v:imagedata r:id="rId1032" o:title=""/>
                </v:shape>
                <o:OLEObject Type="Embed" ProgID="Equation.DSMT4" ShapeID="_x0000_i1595" DrawAspect="Content" ObjectID="_1827917859" r:id="rId1033"/>
              </w:object>
            </w:r>
            <w:r w:rsidRPr="0075755F">
              <w:rPr>
                <w:rFonts w:ascii="Amiri" w:hAnsi="Amiri" w:cs="Amiri" w:hint="cs"/>
                <w:sz w:val="26"/>
                <w:szCs w:val="26"/>
                <w:rtl/>
              </w:rPr>
              <w:t xml:space="preserve">ومنه: </w:t>
            </w:r>
            <w:r w:rsidRPr="001C543B">
              <w:rPr>
                <w:color w:val="EE0000"/>
                <w:position w:val="-12"/>
                <w:lang w:bidi="ar-DZ"/>
              </w:rPr>
              <w:object w:dxaOrig="940" w:dyaOrig="360" w14:anchorId="4A283A66">
                <v:shape id="_x0000_i1596" type="#_x0000_t75" style="width:47.25pt;height:18pt" o:ole="">
                  <v:imagedata r:id="rId1034" o:title=""/>
                </v:shape>
                <o:OLEObject Type="Embed" ProgID="Equation.DSMT4" ShapeID="_x0000_i1596" DrawAspect="Content" ObjectID="_1827917860" r:id="rId1035"/>
              </w:object>
            </w:r>
            <w:r w:rsidRPr="0075755F">
              <w:rPr>
                <w:rFonts w:ascii="Amiri" w:hAnsi="Amiri" w:cs="Amiri" w:hint="cs"/>
                <w:sz w:val="26"/>
                <w:szCs w:val="26"/>
                <w:rtl/>
              </w:rPr>
              <w:t xml:space="preserve"> صحيحة</w:t>
            </w:r>
            <w:r w:rsidRPr="0075755F"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br/>
            </w:r>
            <w:r w:rsidRPr="0075755F"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 xml:space="preserve">  إذا</w:t>
            </w:r>
            <w:r w:rsidRPr="0075755F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: حسب مبدا الاستدلال بالتراجع </w:t>
            </w:r>
            <w:r w:rsidRPr="001C543B">
              <w:rPr>
                <w:color w:val="EE0000"/>
                <w:position w:val="-12"/>
                <w:lang w:bidi="ar-DZ"/>
              </w:rPr>
              <w:object w:dxaOrig="780" w:dyaOrig="360" w14:anchorId="04553413">
                <v:shape id="_x0000_i1597" type="#_x0000_t75" style="width:39pt;height:18pt" o:ole="">
                  <v:imagedata r:id="rId1027" o:title=""/>
                </v:shape>
                <o:OLEObject Type="Embed" ProgID="Equation.DSMT4" ShapeID="_x0000_i1597" DrawAspect="Content" ObjectID="_1827917861" r:id="rId1036"/>
              </w:object>
            </w:r>
          </w:p>
          <w:p w14:paraId="18916B13" w14:textId="77777777" w:rsidR="0075755F" w:rsidRDefault="0075755F" w:rsidP="0075755F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0590987A" w14:textId="77777777" w:rsidR="0075755F" w:rsidRDefault="0075755F" w:rsidP="0075755F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1708F84A" w14:textId="77777777" w:rsidR="0075755F" w:rsidRDefault="0075755F" w:rsidP="0075755F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3B786B95" w14:textId="77777777" w:rsidR="0075755F" w:rsidRPr="0075755F" w:rsidRDefault="0075755F" w:rsidP="0075755F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58C815DA" w14:textId="77777777" w:rsidR="0075755F" w:rsidRDefault="0075755F" w:rsidP="0075755F">
            <w:pPr>
              <w:keepNext/>
              <w:keepLines/>
              <w:bidi/>
              <w:outlineLvl w:val="0"/>
              <w:rPr>
                <w:rFonts w:ascii="Amiri" w:hAnsi="Amiri" w:cs="Amiri"/>
                <w:color w:val="EE0000"/>
                <w:sz w:val="26"/>
                <w:szCs w:val="26"/>
                <w:rtl/>
                <w:lang w:bidi="ar-DZ"/>
              </w:rPr>
            </w:pPr>
          </w:p>
          <w:p w14:paraId="58D5153E" w14:textId="30A7F761" w:rsidR="0075755F" w:rsidRPr="006601D7" w:rsidRDefault="0075755F" w:rsidP="0075755F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</w:pP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تطبيق </w:t>
            </w:r>
            <w:r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02</w:t>
            </w: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:</w:t>
            </w:r>
          </w:p>
          <w:p w14:paraId="217F5C03" w14:textId="77777777" w:rsidR="00121252" w:rsidRPr="00A83502" w:rsidRDefault="00121252" w:rsidP="00121252">
            <w:pPr>
              <w:bidi/>
              <w:spacing w:before="20" w:after="20"/>
              <w:ind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A83502">
              <w:rPr>
                <w:rFonts w:ascii="Amiri" w:hAnsi="Amiri" w:cs="Amiri"/>
                <w:sz w:val="26"/>
                <w:szCs w:val="26"/>
                <w:rtl/>
              </w:rPr>
              <w:t>لتكن المتتالية</w:t>
            </w:r>
            <w:r w:rsidRPr="00A83502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4B24714B">
                <v:shape id="_x0000_i1598" type="#_x0000_t75" style="width:24pt;height:20.25pt" o:ole="">
                  <v:imagedata r:id="rId1037" o:title=""/>
                </v:shape>
                <o:OLEObject Type="Embed" ProgID="Equation.DSMT4" ShapeID="_x0000_i1598" DrawAspect="Content" ObjectID="_1827917862" r:id="rId1038"/>
              </w:object>
            </w:r>
            <w:r w:rsidRPr="00A83502">
              <w:rPr>
                <w:rFonts w:ascii="Amiri" w:hAnsi="Amiri" w:cs="Amiri"/>
                <w:sz w:val="26"/>
                <w:szCs w:val="26"/>
                <w:rtl/>
              </w:rPr>
              <w:t xml:space="preserve"> المعرفة بحدها الأول </w:t>
            </w:r>
            <w:r w:rsidRPr="00A83502">
              <w:rPr>
                <w:rFonts w:ascii="Amiri" w:hAnsi="Amiri" w:cs="Amiri"/>
                <w:position w:val="-12"/>
                <w:sz w:val="26"/>
                <w:szCs w:val="26"/>
              </w:rPr>
              <w:object w:dxaOrig="680" w:dyaOrig="360" w14:anchorId="501B1B18">
                <v:shape id="_x0000_i1599" type="#_x0000_t75" style="width:33.75pt;height:18pt" o:ole="">
                  <v:imagedata r:id="rId1039" o:title=""/>
                </v:shape>
                <o:OLEObject Type="Embed" ProgID="Equation.DSMT4" ShapeID="_x0000_i1599" DrawAspect="Content" ObjectID="_1827917863" r:id="rId1040"/>
              </w:object>
            </w:r>
            <w:r w:rsidRPr="00A8350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83502">
              <w:rPr>
                <w:rFonts w:ascii="Amiri" w:hAnsi="Amiri" w:cs="Amiri" w:hint="cs"/>
                <w:sz w:val="26"/>
                <w:szCs w:val="26"/>
                <w:rtl/>
              </w:rPr>
              <w:t>وبالعلاقة</w:t>
            </w:r>
            <w:r w:rsidRPr="00A83502">
              <w:rPr>
                <w:rFonts w:ascii="Amiri" w:hAnsi="Amiri" w:cs="Amiri"/>
                <w:sz w:val="26"/>
                <w:szCs w:val="26"/>
                <w:rtl/>
              </w:rPr>
              <w:t>:</w:t>
            </w:r>
            <w:r w:rsidRPr="00A83502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20" w14:anchorId="3AEB412F">
                <v:shape id="_x0000_i1600" type="#_x0000_t75" style="width:69.75pt;height:30.75pt" o:ole="">
                  <v:imagedata r:id="rId1041" o:title=""/>
                </v:shape>
                <o:OLEObject Type="Embed" ProgID="Equation.DSMT4" ShapeID="_x0000_i1600" DrawAspect="Content" ObjectID="_1827917864" r:id="rId1042"/>
              </w:object>
            </w:r>
            <w:r w:rsidRPr="00A8350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</w:p>
          <w:p w14:paraId="2DF99E2E" w14:textId="1DA4292C" w:rsidR="00121252" w:rsidRPr="00A83502" w:rsidRDefault="00F82B94" w:rsidP="00121252">
            <w:pPr>
              <w:pStyle w:val="Paragraphedeliste"/>
              <w:numPr>
                <w:ilvl w:val="0"/>
                <w:numId w:val="78"/>
              </w:numPr>
              <w:bidi/>
              <w:spacing w:before="20" w:after="20" w:line="259" w:lineRule="auto"/>
              <w:ind w:left="360" w:right="-851"/>
              <w:jc w:val="both"/>
              <w:rPr>
                <w:rFonts w:ascii="Amiri" w:hAnsi="Amiri" w:cs="Amiri"/>
                <w:sz w:val="26"/>
                <w:szCs w:val="26"/>
              </w:rPr>
            </w:pPr>
            <w:r>
              <w:rPr>
                <w:rFonts w:ascii="Amiri" w:hAnsi="Amiri" w:cs="Amiri"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DCC3D46" wp14:editId="31A44C1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117475</wp:posOffset>
                      </wp:positionV>
                      <wp:extent cx="1924050" cy="1857375"/>
                      <wp:effectExtent l="0" t="0" r="19050" b="28575"/>
                      <wp:wrapNone/>
                      <wp:docPr id="192320848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1857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AE74F" w14:textId="7DF70BF5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92B649" wp14:editId="3E7F386C">
                                        <wp:extent cx="1715770" cy="1699260"/>
                                        <wp:effectExtent l="0" t="0" r="0" b="0"/>
                                        <wp:docPr id="108716457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7164575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5770" cy="1699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DCC3D46" id="Rectangle 44" o:spid="_x0000_s1057" style="position:absolute;left:0;text-align:left;margin-left:4.2pt;margin-top:9.25pt;width:151.5pt;height:146.2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" fillcolor="white [3201]" strokecolor="white [3212]" strokeweight="2pt">
                      <v:textbox>
                        <w:txbxContent>
                          <w:p w14:paraId="02FAE74F" w14:textId="7DF70BF5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2B649" wp14:editId="3E7F386C">
                                  <wp:extent cx="1715770" cy="1699260"/>
                                  <wp:effectExtent l="0" t="0" r="0" b="0"/>
                                  <wp:docPr id="10871645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164575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1252" w:rsidRPr="00A83502">
              <w:rPr>
                <w:rFonts w:ascii="Amiri" w:hAnsi="Amiri" w:cs="Amiri"/>
                <w:sz w:val="26"/>
                <w:szCs w:val="26"/>
                <w:rtl/>
              </w:rPr>
              <w:t>نضع</w:t>
            </w:r>
            <w:r w:rsidR="00121252" w:rsidRPr="00A83502">
              <w:rPr>
                <w:rFonts w:ascii="Amiri" w:hAnsi="Amiri" w:cs="Amiri"/>
                <w:position w:val="-6"/>
                <w:sz w:val="26"/>
                <w:szCs w:val="26"/>
              </w:rPr>
              <w:object w:dxaOrig="580" w:dyaOrig="279" w14:anchorId="6E307D44">
                <v:shape id="_x0000_i1601" type="#_x0000_t75" style="width:29.25pt;height:14.25pt" o:ole="">
                  <v:imagedata r:id="rId1043" o:title=""/>
                </v:shape>
                <o:OLEObject Type="Embed" ProgID="Equation.DSMT4" ShapeID="_x0000_i1601" DrawAspect="Content" ObjectID="_1827917865" r:id="rId1044"/>
              </w:object>
            </w:r>
            <w:r w:rsidR="00121252" w:rsidRPr="00A83502">
              <w:rPr>
                <w:rFonts w:ascii="Amiri" w:hAnsi="Amiri" w:cs="Amiri"/>
                <w:sz w:val="26"/>
                <w:szCs w:val="26"/>
                <w:rtl/>
              </w:rPr>
              <w:br/>
              <w:t xml:space="preserve">- برهن بالتراجع ان المتتالية </w:t>
            </w:r>
            <w:r w:rsidR="00121252" w:rsidRPr="00A83502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54287B2">
                <v:shape id="_x0000_i1602" type="#_x0000_t75" style="width:24pt;height:20.25pt" o:ole="">
                  <v:imagedata r:id="rId1037" o:title=""/>
                </v:shape>
                <o:OLEObject Type="Embed" ProgID="Equation.DSMT4" ShapeID="_x0000_i1602" DrawAspect="Content" ObjectID="_1827917866" r:id="rId1045"/>
              </w:object>
            </w:r>
            <w:r w:rsidR="00121252" w:rsidRPr="00A83502">
              <w:rPr>
                <w:rFonts w:ascii="Amiri" w:hAnsi="Amiri" w:cs="Amiri"/>
                <w:sz w:val="26"/>
                <w:szCs w:val="26"/>
                <w:rtl/>
              </w:rPr>
              <w:t xml:space="preserve"> ثابتة</w:t>
            </w:r>
          </w:p>
          <w:p w14:paraId="5C36224D" w14:textId="77777777" w:rsidR="00121252" w:rsidRPr="00A83502" w:rsidRDefault="00121252" w:rsidP="00121252">
            <w:pPr>
              <w:pStyle w:val="Paragraphedeliste"/>
              <w:numPr>
                <w:ilvl w:val="0"/>
                <w:numId w:val="78"/>
              </w:numPr>
              <w:bidi/>
              <w:spacing w:before="20" w:after="20" w:line="259" w:lineRule="auto"/>
              <w:ind w:left="360"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A83502">
              <w:rPr>
                <w:rFonts w:ascii="Amiri" w:hAnsi="Amiri" w:cs="Amiri"/>
                <w:sz w:val="26"/>
                <w:szCs w:val="26"/>
                <w:rtl/>
              </w:rPr>
              <w:t xml:space="preserve">نضع </w:t>
            </w:r>
            <w:r w:rsidRPr="00A83502">
              <w:rPr>
                <w:rFonts w:ascii="Amiri" w:hAnsi="Amiri" w:cs="Amiri"/>
                <w:position w:val="-6"/>
                <w:sz w:val="26"/>
                <w:szCs w:val="26"/>
              </w:rPr>
              <w:object w:dxaOrig="600" w:dyaOrig="279" w14:anchorId="745CAA60">
                <v:shape id="_x0000_i1603" type="#_x0000_t75" style="width:30pt;height:14.25pt" o:ole="">
                  <v:imagedata r:id="rId1046" o:title=""/>
                </v:shape>
                <o:OLEObject Type="Embed" ProgID="Equation.DSMT4" ShapeID="_x0000_i1603" DrawAspect="Content" ObjectID="_1827917867" r:id="rId1047"/>
              </w:object>
            </w:r>
          </w:p>
          <w:p w14:paraId="23CECAC7" w14:textId="77777777" w:rsidR="00121252" w:rsidRDefault="00121252" w:rsidP="00121252">
            <w:pPr>
              <w:pStyle w:val="Paragraphedeliste"/>
              <w:numPr>
                <w:ilvl w:val="0"/>
                <w:numId w:val="29"/>
              </w:numPr>
              <w:bidi/>
              <w:spacing w:before="20" w:after="20" w:line="259" w:lineRule="auto"/>
              <w:ind w:left="425" w:right="-851" w:hanging="284"/>
              <w:jc w:val="both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A83502">
              <w:rPr>
                <w:rFonts w:ascii="Amiri" w:hAnsi="Amiri" w:cs="Amiri"/>
                <w:sz w:val="26"/>
                <w:szCs w:val="26"/>
                <w:rtl/>
              </w:rPr>
              <w:t xml:space="preserve">برهن بالتراجع ان </w:t>
            </w:r>
            <w:r w:rsidRPr="00A83502">
              <w:rPr>
                <w:rFonts w:ascii="Amiri" w:hAnsi="Amiri" w:cs="Amiri"/>
                <w:position w:val="-28"/>
                <w:sz w:val="26"/>
                <w:szCs w:val="26"/>
              </w:rPr>
              <w:object w:dxaOrig="1520" w:dyaOrig="740" w14:anchorId="2201289A">
                <v:shape id="_x0000_i1604" type="#_x0000_t75" style="width:75.75pt;height:36.75pt" o:ole="">
                  <v:imagedata r:id="rId1048" o:title=""/>
                </v:shape>
                <o:OLEObject Type="Embed" ProgID="Equation.DSMT4" ShapeID="_x0000_i1604" DrawAspect="Content" ObjectID="_1827917868" r:id="rId1049"/>
              </w:object>
            </w:r>
          </w:p>
          <w:p w14:paraId="138A7C35" w14:textId="1D670F2A" w:rsidR="0075755F" w:rsidRPr="00121252" w:rsidRDefault="00121252" w:rsidP="0012125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</w:pPr>
            <w:r w:rsidRPr="00121252">
              <w:rPr>
                <w:rFonts w:ascii="Amiri" w:eastAsia="Calibri" w:hAnsi="Amiri" w:cs="Amiri"/>
                <w:b/>
                <w:bCs/>
                <w:color w:val="4F81BD" w:themeColor="accent1"/>
                <w:sz w:val="26"/>
                <w:szCs w:val="26"/>
                <w:rtl/>
                <w:lang w:bidi="ar-DZ"/>
              </w:rPr>
              <w:t>الإجابة</w:t>
            </w:r>
          </w:p>
          <w:p w14:paraId="2E8D1345" w14:textId="77777777" w:rsidR="00121252" w:rsidRPr="00121252" w:rsidRDefault="00121252" w:rsidP="00121252">
            <w:pPr>
              <w:pStyle w:val="Paragraphedeliste"/>
              <w:numPr>
                <w:ilvl w:val="0"/>
                <w:numId w:val="79"/>
              </w:numPr>
              <w:bidi/>
              <w:spacing w:before="20" w:after="20"/>
              <w:ind w:left="489" w:right="-851" w:hanging="283"/>
              <w:jc w:val="both"/>
              <w:rPr>
                <w:rFonts w:ascii="Amiri" w:hAnsi="Amiri" w:cs="Amiri"/>
                <w:color w:val="C00000"/>
                <w:sz w:val="26"/>
                <w:szCs w:val="26"/>
              </w:rPr>
            </w:pPr>
            <w:r w:rsidRPr="00121252">
              <w:rPr>
                <w:rFonts w:ascii="Amiri" w:hAnsi="Amiri" w:cs="Amiri"/>
                <w:color w:val="C00000"/>
                <w:sz w:val="26"/>
                <w:szCs w:val="26"/>
                <w:rtl/>
              </w:rPr>
              <w:t>نضع</w:t>
            </w:r>
            <w:r w:rsidRPr="00121252">
              <w:rPr>
                <w:rFonts w:ascii="Amiri" w:hAnsi="Amiri" w:cs="Amiri"/>
                <w:color w:val="C00000"/>
                <w:position w:val="-6"/>
                <w:sz w:val="26"/>
                <w:szCs w:val="26"/>
              </w:rPr>
              <w:object w:dxaOrig="580" w:dyaOrig="279" w14:anchorId="1545B244">
                <v:shape id="_x0000_i1605" type="#_x0000_t75" style="width:29.25pt;height:14.25pt" o:ole="">
                  <v:imagedata r:id="rId1050" o:title=""/>
                </v:shape>
                <o:OLEObject Type="Embed" ProgID="Equation.DSMT4" ShapeID="_x0000_i1605" DrawAspect="Content" ObjectID="_1827917869" r:id="rId1051"/>
              </w:object>
            </w:r>
            <w:r w:rsidRPr="00121252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، البرهان بالتراجع ان المتتالية </w:t>
            </w:r>
            <w:r w:rsidRPr="00121252">
              <w:rPr>
                <w:rFonts w:ascii="Amiri" w:hAnsi="Amiri" w:cs="Amiri"/>
                <w:color w:val="C00000"/>
                <w:position w:val="-14"/>
                <w:sz w:val="26"/>
                <w:szCs w:val="26"/>
              </w:rPr>
              <w:object w:dxaOrig="480" w:dyaOrig="400" w14:anchorId="2DD48D48">
                <v:shape id="_x0000_i1606" type="#_x0000_t75" style="width:24pt;height:20.25pt" o:ole="">
                  <v:imagedata r:id="rId1052" o:title=""/>
                </v:shape>
                <o:OLEObject Type="Embed" ProgID="Equation.DSMT4" ShapeID="_x0000_i1606" DrawAspect="Content" ObjectID="_1827917870" r:id="rId1053"/>
              </w:object>
            </w:r>
            <w:r w:rsidRPr="00121252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ثابتة</w:t>
            </w:r>
          </w:p>
          <w:p w14:paraId="752914D5" w14:textId="77777777" w:rsidR="00121252" w:rsidRPr="00121252" w:rsidRDefault="00121252" w:rsidP="0012125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لدينا: </w:t>
            </w:r>
            <w:r w:rsidRPr="00121252">
              <w:rPr>
                <w:rFonts w:ascii="Amiri" w:hAnsi="Amiri" w:cs="Amiri"/>
                <w:position w:val="-24"/>
                <w:sz w:val="26"/>
                <w:szCs w:val="26"/>
              </w:rPr>
              <w:object w:dxaOrig="2600" w:dyaOrig="620" w14:anchorId="4E3CCDEF">
                <v:shape id="_x0000_i1607" type="#_x0000_t75" style="width:129.75pt;height:30.75pt" o:ole="">
                  <v:imagedata r:id="rId1054" o:title=""/>
                </v:shape>
                <o:OLEObject Type="Embed" ProgID="Equation.DSMT4" ShapeID="_x0000_i1607" DrawAspect="Content" ObjectID="_1827917871" r:id="rId1055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ومنه: </w:t>
            </w:r>
            <w:r w:rsidRPr="00121252">
              <w:rPr>
                <w:rFonts w:ascii="Amiri" w:hAnsi="Amiri" w:cs="Amiri"/>
                <w:position w:val="-12"/>
                <w:sz w:val="26"/>
                <w:szCs w:val="26"/>
              </w:rPr>
              <w:object w:dxaOrig="1060" w:dyaOrig="360" w14:anchorId="0DB52E4E">
                <v:shape id="_x0000_i1608" type="#_x0000_t75" style="width:53.25pt;height:18pt" o:ole="">
                  <v:imagedata r:id="rId1056" o:title=""/>
                </v:shape>
                <o:OLEObject Type="Embed" ProgID="Equation.DSMT4" ShapeID="_x0000_i1608" DrawAspect="Content" ObjectID="_1827917872" r:id="rId1057"/>
              </w:object>
            </w:r>
            <w:r w:rsidRPr="00121252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إذا: الخاصية صحيحة من أجل</w:t>
            </w:r>
            <w:r w:rsidRPr="0012125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80" w:dyaOrig="279" w14:anchorId="7ABE3010">
                <v:shape id="_x0000_i1609" type="#_x0000_t75" style="width:29.25pt;height:14.25pt" o:ole="">
                  <v:imagedata r:id="rId1058" o:title=""/>
                </v:shape>
                <o:OLEObject Type="Embed" ProgID="Equation.DSMT4" ShapeID="_x0000_i1609" DrawAspect="Content" ObjectID="_1827917873" r:id="rId1059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</w:p>
          <w:p w14:paraId="44111641" w14:textId="77777777" w:rsidR="00121252" w:rsidRPr="00121252" w:rsidRDefault="00121252" w:rsidP="00121252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نفرض صحة الخاصية من أجل عدد طبيعي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6D46CBD2">
                <v:shape id="_x0000_i1610" type="#_x0000_t75" style="width:11.25pt;height:9.75pt" o:ole="">
                  <v:imagedata r:id="rId1060" o:title=""/>
                </v:shape>
                <o:OLEObject Type="Embed" ProgID="Equation.DSMT4" ShapeID="_x0000_i1610" DrawAspect="Content" ObjectID="_1827917874" r:id="rId1061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أي</w:t>
            </w:r>
            <w:r w:rsidRPr="00121252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60" w:dyaOrig="360" w14:anchorId="50063ACA">
                <v:shape id="_x0000_i1611" type="#_x0000_t75" style="width:33pt;height:18pt" o:ole="">
                  <v:imagedata r:id="rId1062" o:title=""/>
                </v:shape>
                <o:OLEObject Type="Embed" ProgID="Equation.DSMT4" ShapeID="_x0000_i1611" DrawAspect="Content" ObjectID="_1827917875" r:id="rId1063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ونبرهن صحتها من أجل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99" w:dyaOrig="260" w14:anchorId="1A0A28D5">
                <v:shape id="_x0000_i1612" type="#_x0000_t75" style="width:24.75pt;height:12.75pt" o:ole="">
                  <v:imagedata r:id="rId1064" o:title=""/>
                </v:shape>
                <o:OLEObject Type="Embed" ProgID="Equation.DSMT4" ShapeID="_x0000_i1612" DrawAspect="Content" ObjectID="_1827917876" r:id="rId1065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E8FA496" w14:textId="77777777" w:rsidR="00121252" w:rsidRPr="00121252" w:rsidRDefault="00121252" w:rsidP="0012125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لدينا </w:t>
            </w:r>
            <w:r w:rsidRPr="00121252">
              <w:rPr>
                <w:rFonts w:ascii="Amiri" w:hAnsi="Amiri" w:cs="Amiri"/>
                <w:position w:val="-24"/>
                <w:sz w:val="26"/>
                <w:szCs w:val="26"/>
              </w:rPr>
              <w:object w:dxaOrig="3000" w:dyaOrig="620" w14:anchorId="12CD37DE">
                <v:shape id="_x0000_i1613" type="#_x0000_t75" style="width:150pt;height:30.75pt" o:ole="">
                  <v:imagedata r:id="rId1066" o:title=""/>
                </v:shape>
                <o:OLEObject Type="Embed" ProgID="Equation.DSMT4" ShapeID="_x0000_i1613" DrawAspect="Content" ObjectID="_1827917877" r:id="rId1067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121252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780" w:dyaOrig="360" w14:anchorId="65E4F3DF">
                <v:shape id="_x0000_i1614" type="#_x0000_t75" style="width:39pt;height:18pt" o:ole="">
                  <v:imagedata r:id="rId1068" o:title=""/>
                </v:shape>
                <o:OLEObject Type="Embed" ProgID="Equation.DSMT4" ShapeID="_x0000_i1614" DrawAspect="Content" ObjectID="_1827917878" r:id="rId1069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>. إذن الخاصية صحيحة من أجل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99" w:dyaOrig="260" w14:anchorId="1B6CA302">
                <v:shape id="_x0000_i1615" type="#_x0000_t75" style="width:24.75pt;height:12.75pt" o:ole="">
                  <v:imagedata r:id="rId1064" o:title=""/>
                </v:shape>
                <o:OLEObject Type="Embed" ProgID="Equation.DSMT4" ShapeID="_x0000_i1615" DrawAspect="Content" ObjectID="_1827917879" r:id="rId1070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47A9FAB0" w14:textId="77777777" w:rsidR="00121252" w:rsidRPr="00121252" w:rsidRDefault="00121252" w:rsidP="00121252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إذا: حسب مبدأ البرهان بالتراجع الخاصية صحيحة من أجل كل عدد طبيعي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31B633E8">
                <v:shape id="_x0000_i1616" type="#_x0000_t75" style="width:11.25pt;height:9.75pt" o:ole="">
                  <v:imagedata r:id="rId1071" o:title=""/>
                </v:shape>
                <o:OLEObject Type="Embed" ProgID="Equation.DSMT4" ShapeID="_x0000_i1616" DrawAspect="Content" ObjectID="_1827917880" r:id="rId1072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>. إذن</w:t>
            </w:r>
            <w:r w:rsidRPr="00121252">
              <w:rPr>
                <w:rFonts w:ascii="Amiri" w:hAnsi="Amiri" w:cs="Amiri"/>
                <w:b/>
                <w:bCs/>
                <w:noProof/>
                <w:position w:val="-14"/>
                <w:sz w:val="26"/>
                <w:szCs w:val="26"/>
              </w:rPr>
              <w:object w:dxaOrig="480" w:dyaOrig="400" w14:anchorId="35F21D41">
                <v:shape id="_x0000_i1617" type="#_x0000_t75" style="width:24pt;height:20.25pt" o:ole="">
                  <v:imagedata r:id="rId1073" o:title=""/>
                </v:shape>
                <o:OLEObject Type="Embed" ProgID="Equation.DSMT4" ShapeID="_x0000_i1617" DrawAspect="Content" ObjectID="_1827917881" r:id="rId1074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ثابتة.</w:t>
            </w:r>
          </w:p>
          <w:p w14:paraId="5F0316DD" w14:textId="77777777" w:rsidR="00121252" w:rsidRPr="00121252" w:rsidRDefault="00121252" w:rsidP="00121252">
            <w:pPr>
              <w:pStyle w:val="Paragraphedeliste"/>
              <w:numPr>
                <w:ilvl w:val="0"/>
                <w:numId w:val="79"/>
              </w:numPr>
              <w:bidi/>
              <w:spacing w:before="20" w:after="20"/>
              <w:ind w:left="360"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نضع </w:t>
            </w:r>
            <w:r w:rsidRPr="00121252">
              <w:rPr>
                <w:rFonts w:ascii="Amiri" w:hAnsi="Amiri" w:cs="Amiri"/>
                <w:color w:val="C00000"/>
                <w:position w:val="-6"/>
                <w:sz w:val="26"/>
                <w:szCs w:val="26"/>
              </w:rPr>
              <w:object w:dxaOrig="600" w:dyaOrig="279" w14:anchorId="24591584">
                <v:shape id="_x0000_i1618" type="#_x0000_t75" style="width:30pt;height:14.25pt" o:ole="">
                  <v:imagedata r:id="rId1075" o:title=""/>
                </v:shape>
                <o:OLEObject Type="Embed" ProgID="Equation.DSMT4" ShapeID="_x0000_i1618" DrawAspect="Content" ObjectID="_1827917882" r:id="rId1076"/>
              </w:object>
            </w:r>
            <w:r w:rsidRPr="00121252">
              <w:rPr>
                <w:rFonts w:ascii="Amiri" w:hAnsi="Amiri" w:cs="Amiri"/>
                <w:color w:val="C00000"/>
                <w:sz w:val="26"/>
                <w:szCs w:val="26"/>
                <w:rtl/>
              </w:rPr>
              <w:t xml:space="preserve"> ، البرهان بالتراجع ان </w:t>
            </w:r>
            <w:r w:rsidRPr="00121252">
              <w:rPr>
                <w:rFonts w:ascii="Amiri" w:hAnsi="Amiri" w:cs="Amiri"/>
                <w:color w:val="C00000"/>
                <w:position w:val="-28"/>
                <w:sz w:val="26"/>
                <w:szCs w:val="26"/>
              </w:rPr>
              <w:object w:dxaOrig="1520" w:dyaOrig="740" w14:anchorId="089B26B3">
                <v:shape id="_x0000_i1619" type="#_x0000_t75" style="width:75.75pt;height:36.75pt" o:ole="">
                  <v:imagedata r:id="rId1077" o:title=""/>
                </v:shape>
                <o:OLEObject Type="Embed" ProgID="Equation.DSMT4" ShapeID="_x0000_i1619" DrawAspect="Content" ObjectID="_1827917883" r:id="rId1078"/>
              </w:object>
            </w:r>
          </w:p>
          <w:p w14:paraId="14910FD4" w14:textId="77777777" w:rsidR="00121252" w:rsidRPr="00121252" w:rsidRDefault="00121252" w:rsidP="00121252">
            <w:pPr>
              <w:bidi/>
              <w:ind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  لدينا:  </w:t>
            </w:r>
            <w:r w:rsidRPr="00121252">
              <w:rPr>
                <w:rFonts w:ascii="Amiri" w:hAnsi="Amiri" w:cs="Amiri"/>
                <w:position w:val="-28"/>
                <w:sz w:val="26"/>
                <w:szCs w:val="26"/>
              </w:rPr>
              <w:object w:dxaOrig="2820" w:dyaOrig="740" w14:anchorId="432847EA">
                <v:shape id="_x0000_i1620" type="#_x0000_t75" style="width:140.25pt;height:36.75pt" o:ole="">
                  <v:imagedata r:id="rId1079" o:title=""/>
                </v:shape>
                <o:OLEObject Type="Embed" ProgID="Equation.DSMT4" ShapeID="_x0000_i1620" DrawAspect="Content" ObjectID="_1827917884" r:id="rId1080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:</w: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الخاصية صحيحة 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 أجل</w:t>
            </w:r>
            <w:r w:rsidRPr="00121252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580" w:dyaOrig="279" w14:anchorId="7B5BC042">
                <v:shape id="_x0000_i1621" type="#_x0000_t75" style="width:29.25pt;height:14.25pt" o:ole="">
                  <v:imagedata r:id="rId1058" o:title=""/>
                </v:shape>
                <o:OLEObject Type="Embed" ProgID="Equation.DSMT4" ShapeID="_x0000_i1621" DrawAspect="Content" ObjectID="_1827917885" r:id="rId1081"/>
              </w:object>
            </w:r>
          </w:p>
          <w:p w14:paraId="67FFD8D0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نفرض صحة الخاصية من أجل عدد طبيعي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09EBA588">
                <v:shape id="_x0000_i1622" type="#_x0000_t75" style="width:11.25pt;height:9.75pt" o:ole="">
                  <v:imagedata r:id="rId1060" o:title=""/>
                </v:shape>
                <o:OLEObject Type="Embed" ProgID="Equation.DSMT4" ShapeID="_x0000_i1622" DrawAspect="Content" ObjectID="_1827917886" r:id="rId1082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أي</w:t>
            </w:r>
            <w:r w:rsidRPr="00121252">
              <w:rPr>
                <w:rFonts w:ascii="Amiri" w:hAnsi="Amiri" w:cs="Amiri"/>
                <w:color w:val="C00000"/>
                <w:position w:val="-28"/>
                <w:sz w:val="26"/>
                <w:szCs w:val="26"/>
              </w:rPr>
              <w:object w:dxaOrig="1520" w:dyaOrig="740" w14:anchorId="303A0822">
                <v:shape id="_x0000_i1623" type="#_x0000_t75" style="width:75.75pt;height:36.75pt" o:ole="">
                  <v:imagedata r:id="rId1083" o:title=""/>
                </v:shape>
                <o:OLEObject Type="Embed" ProgID="Equation.DSMT4" ShapeID="_x0000_i1623" DrawAspect="Content" ObjectID="_1827917887" r:id="rId1084"/>
              </w:object>
            </w:r>
          </w:p>
          <w:p w14:paraId="1C18EEF1" w14:textId="5D2D8125" w:rsidR="00121252" w:rsidRPr="00121252" w:rsidRDefault="00121252" w:rsidP="00121252">
            <w:pPr>
              <w:bidi/>
              <w:spacing w:before="20" w:after="20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color w:val="C00000"/>
                <w:sz w:val="26"/>
                <w:szCs w:val="26"/>
                <w:rtl/>
              </w:rPr>
              <w:t xml:space="preserve"> 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ونبرهن صحتها من أجل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99" w:dyaOrig="260" w14:anchorId="3D56BCE5">
                <v:shape id="_x0000_i1624" type="#_x0000_t75" style="width:24.75pt;height:12.75pt" o:ole="">
                  <v:imagedata r:id="rId1064" o:title=""/>
                </v:shape>
                <o:OLEObject Type="Embed" ProgID="Equation.DSMT4" ShapeID="_x0000_i1624" DrawAspect="Content" ObjectID="_1827917888" r:id="rId1085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أي: </w:t>
            </w:r>
            <w:r w:rsidRPr="00121252">
              <w:rPr>
                <w:rFonts w:ascii="Amiri" w:hAnsi="Amiri" w:cs="Amiri"/>
                <w:color w:val="C00000"/>
                <w:position w:val="-28"/>
                <w:sz w:val="26"/>
                <w:szCs w:val="26"/>
              </w:rPr>
              <w:object w:dxaOrig="1680" w:dyaOrig="740" w14:anchorId="43996E0A">
                <v:shape id="_x0000_i1625" type="#_x0000_t75" style="width:84pt;height:36.75pt" o:ole="">
                  <v:imagedata r:id="rId1086" o:title=""/>
                </v:shape>
                <o:OLEObject Type="Embed" ProgID="Equation.DSMT4" ShapeID="_x0000_i1625" DrawAspect="Content" ObjectID="_1827917889" r:id="rId1087"/>
              </w:object>
            </w:r>
          </w:p>
          <w:p w14:paraId="659EBA18" w14:textId="77777777" w:rsidR="00121252" w:rsidRPr="00121252" w:rsidRDefault="00121252" w:rsidP="00121252">
            <w:pPr>
              <w:bidi/>
              <w:ind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 لدينا: </w:t>
            </w:r>
            <w:r w:rsidRPr="00121252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20" w14:anchorId="701F4F18">
                <v:shape id="_x0000_i1626" type="#_x0000_t75" style="width:69.75pt;height:30.75pt" o:ole="">
                  <v:imagedata r:id="rId1041" o:title=""/>
                </v:shape>
                <o:OLEObject Type="Embed" ProgID="Equation.DSMT4" ShapeID="_x0000_i1626" DrawAspect="Content" ObjectID="_1827917890" r:id="rId1088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 </w:t>
            </w:r>
            <w:r w:rsidRPr="00121252">
              <w:rPr>
                <w:rFonts w:ascii="Amiri" w:hAnsi="Amiri" w:cs="Amiri"/>
                <w:position w:val="-36"/>
                <w:sz w:val="26"/>
                <w:szCs w:val="26"/>
              </w:rPr>
              <w:object w:dxaOrig="2360" w:dyaOrig="840" w14:anchorId="7C2A4746">
                <v:shape id="_x0000_i1627" type="#_x0000_t75" style="width:117.75pt;height:42pt" o:ole="">
                  <v:imagedata r:id="rId1089" o:title=""/>
                </v:shape>
                <o:OLEObject Type="Embed" ProgID="Equation.DSMT4" ShapeID="_x0000_i1627" DrawAspect="Content" ObjectID="_1827917891" r:id="rId1090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03934C80" w14:textId="35C063A0" w:rsidR="00121252" w:rsidRPr="00121252" w:rsidRDefault="00121252" w:rsidP="00121252">
            <w:pPr>
              <w:bidi/>
              <w:ind w:right="-851"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:  </w:t>
            </w:r>
            <w:r w:rsidRPr="00121252">
              <w:rPr>
                <w:rFonts w:ascii="Amiri" w:hAnsi="Amiri" w:cs="Amiri"/>
                <w:position w:val="-28"/>
                <w:sz w:val="26"/>
                <w:szCs w:val="26"/>
              </w:rPr>
              <w:object w:dxaOrig="2780" w:dyaOrig="740" w14:anchorId="7CFD367F">
                <v:shape id="_x0000_i1628" type="#_x0000_t75" style="width:138.75pt;height:36.75pt" o:ole="">
                  <v:imagedata r:id="rId1091" o:title=""/>
                </v:shape>
                <o:OLEObject Type="Embed" ProgID="Equation.DSMT4" ShapeID="_x0000_i1628" DrawAspect="Content" ObjectID="_1827917892" r:id="rId1092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06D5D0C1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    ومنه:  </w:t>
            </w:r>
            <w:r w:rsidRPr="00121252">
              <w:rPr>
                <w:rFonts w:ascii="Amiri" w:hAnsi="Amiri" w:cs="Amiri"/>
                <w:position w:val="-28"/>
                <w:sz w:val="26"/>
                <w:szCs w:val="26"/>
              </w:rPr>
              <w:object w:dxaOrig="2079" w:dyaOrig="740" w14:anchorId="19209FE6">
                <v:shape id="_x0000_i1629" type="#_x0000_t75" style="width:103.5pt;height:36.75pt" o:ole="">
                  <v:imagedata r:id="rId1093" o:title=""/>
                </v:shape>
                <o:OLEObject Type="Embed" ProgID="Equation.DSMT4" ShapeID="_x0000_i1629" DrawAspect="Content" ObjectID="_1827917893" r:id="rId1094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ومنه: </w:t>
            </w:r>
            <w:r w:rsidRPr="00121252">
              <w:rPr>
                <w:rFonts w:ascii="Amiri" w:hAnsi="Amiri" w:cs="Amiri"/>
                <w:position w:val="-28"/>
                <w:sz w:val="26"/>
                <w:szCs w:val="26"/>
              </w:rPr>
              <w:object w:dxaOrig="1780" w:dyaOrig="740" w14:anchorId="13A2F47A">
                <v:shape id="_x0000_i1630" type="#_x0000_t75" style="width:88.5pt;height:36.75pt" o:ole="">
                  <v:imagedata r:id="rId1095" o:title=""/>
                </v:shape>
                <o:OLEObject Type="Embed" ProgID="Equation.DSMT4" ShapeID="_x0000_i1630" DrawAspect="Content" ObjectID="_1827917894" r:id="rId1096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</w:p>
          <w:p w14:paraId="44EA7FC6" w14:textId="3D696C3E" w:rsidR="00121252" w:rsidRPr="00121252" w:rsidRDefault="00121252" w:rsidP="00121252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</w:t>
            </w:r>
            <w:r w:rsidRPr="00121252">
              <w:rPr>
                <w:rFonts w:ascii="Amiri" w:hAnsi="Amiri" w:cs="Amiri"/>
                <w:sz w:val="26"/>
                <w:szCs w:val="26"/>
                <w:rtl/>
              </w:rPr>
              <w:t>إذن الخاصية صحيحة من أجل</w:t>
            </w:r>
            <w:r w:rsidRPr="00121252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499" w:dyaOrig="260" w14:anchorId="6D89AF74">
                <v:shape id="_x0000_i1631" type="#_x0000_t75" style="width:24.75pt;height:12.75pt" o:ole="">
                  <v:imagedata r:id="rId1064" o:title=""/>
                </v:shape>
                <o:OLEObject Type="Embed" ProgID="Equation.DSMT4" ShapeID="_x0000_i1631" DrawAspect="Content" ObjectID="_1827917895" r:id="rId1097"/>
              </w:objec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22C37AB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  إذا: حسب مبدأ البرهان بالتراجع الخاصية صحيحة من أجل كل عدد طبيعي </w:t>
            </w:r>
          </w:p>
          <w:p w14:paraId="7334AE63" w14:textId="7D8E8D18" w:rsidR="00121252" w:rsidRDefault="00121252" w:rsidP="00121252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     </w:t>
            </w:r>
            <w:r w:rsidRPr="00121252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أي: </w:t>
            </w:r>
            <w:r w:rsidRPr="00121252">
              <w:rPr>
                <w:rFonts w:ascii="Amiri" w:hAnsi="Amiri" w:cs="Amiri"/>
                <w:color w:val="C00000"/>
                <w:position w:val="-34"/>
                <w:sz w:val="26"/>
                <w:szCs w:val="26"/>
              </w:rPr>
              <w:object w:dxaOrig="1620" w:dyaOrig="840" w14:anchorId="561CEBC0">
                <v:shape id="_x0000_i1632" type="#_x0000_t75" style="width:81pt;height:42pt" o:ole="">
                  <v:imagedata r:id="rId1098" o:title=""/>
                </v:shape>
                <o:OLEObject Type="Embed" ProgID="Equation.DSMT4" ShapeID="_x0000_i1632" DrawAspect="Content" ObjectID="_1827917896" r:id="rId1099"/>
              </w:object>
            </w:r>
          </w:p>
          <w:p w14:paraId="6B548D58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</w:p>
          <w:p w14:paraId="3B8BAACC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</w:p>
          <w:p w14:paraId="143706EF" w14:textId="77777777" w:rsidR="00DD4A33" w:rsidRDefault="00DD4A33" w:rsidP="00121252">
            <w:pPr>
              <w:keepNext/>
              <w:keepLines/>
              <w:bidi/>
              <w:outlineLvl w:val="0"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6A09C08B" w14:textId="04E99573" w:rsidR="00121252" w:rsidRDefault="00121252" w:rsidP="00DD4A33">
            <w:pPr>
              <w:keepNext/>
              <w:keepLines/>
              <w:bidi/>
              <w:outlineLvl w:val="0"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تطبيق </w:t>
            </w:r>
            <w:r w:rsidR="00DD4A33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03</w:t>
            </w: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:</w:t>
            </w:r>
            <w:r w:rsidR="00DD4A33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 ت 88 ص 31</w:t>
            </w:r>
          </w:p>
          <w:p w14:paraId="5381EB09" w14:textId="77777777" w:rsidR="00E7536C" w:rsidRDefault="00E7536C" w:rsidP="00E7536C">
            <w:pPr>
              <w:keepNext/>
              <w:keepLines/>
              <w:bidi/>
              <w:outlineLvl w:val="0"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7CFD301E" w14:textId="0D11F212" w:rsidR="00E7536C" w:rsidRPr="00E7536C" w:rsidRDefault="00E7536C" w:rsidP="00E7536C">
            <w:pPr>
              <w:bidi/>
              <w:spacing w:after="50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المتتالية </w:t>
            </w:r>
            <w:r w:rsidRPr="00E7536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480" w:dyaOrig="400" w14:anchorId="384B6075">
                <v:shape id="_x0000_i1633" type="#_x0000_t75" style="width:24pt;height:20.25pt" o:ole="">
                  <v:imagedata r:id="rId1100" o:title=""/>
                </v:shape>
                <o:OLEObject Type="Embed" ProgID="Equation.DSMT4" ShapeID="_x0000_i1633" DrawAspect="Content" ObjectID="_1827917897" r:id="rId1101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معرفة بِـ </w:t>
            </w:r>
            <w:r w:rsidRPr="00E7536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1020" w:dyaOrig="400" w14:anchorId="3EC0298B">
                <v:shape id="_x0000_i1634" type="#_x0000_t75" style="width:51pt;height:20.25pt" o:ole="">
                  <v:imagedata r:id="rId1102" o:title=""/>
                </v:shape>
                <o:OLEObject Type="Embed" ProgID="Equation.DSMT4" ShapeID="_x0000_i1634" DrawAspect="Content" ObjectID="_1827917898" r:id="rId1103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ومن أجل كل عدد طبيعي</w:t>
            </w:r>
            <w:r w:rsidRPr="00E7536C">
              <w:rPr>
                <w:rFonts w:ascii="Amiri" w:hAnsi="Amiri" w:cs="Amiri"/>
                <w:i/>
                <w:position w:val="-4"/>
                <w:sz w:val="26"/>
                <w:szCs w:val="26"/>
              </w:rPr>
              <w:object w:dxaOrig="220" w:dyaOrig="200" w14:anchorId="6D068672">
                <v:shape id="_x0000_i1635" type="#_x0000_t75" style="width:11.25pt;height:9.75pt" o:ole="">
                  <v:imagedata r:id="rId1104" o:title=""/>
                </v:shape>
                <o:OLEObject Type="Embed" ProgID="Equation.DSMT4" ShapeID="_x0000_i1635" DrawAspect="Content" ObjectID="_1827917899" r:id="rId1105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، </w:t>
            </w:r>
            <w:r w:rsidRPr="00E7536C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1719" w:dyaOrig="360" w14:anchorId="2E60B229">
                <v:shape id="_x0000_i1636" type="#_x0000_t75" style="width:86.25pt;height:18pt" o:ole="">
                  <v:imagedata r:id="rId1106" o:title=""/>
                </v:shape>
                <o:OLEObject Type="Embed" ProgID="Equation.DSMT4" ShapeID="_x0000_i1636" DrawAspect="Content" ObjectID="_1827917900" r:id="rId1107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182BDFD1" w14:textId="635A9D1A" w:rsidR="00E7536C" w:rsidRPr="00E7536C" w:rsidRDefault="00E7536C" w:rsidP="00E7536C">
            <w:pPr>
              <w:pStyle w:val="Paragraphedeliste"/>
              <w:numPr>
                <w:ilvl w:val="0"/>
                <w:numId w:val="28"/>
              </w:numPr>
              <w:bidi/>
              <w:spacing w:after="50"/>
              <w:ind w:left="773" w:hanging="284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>برهن أنه من أجل كل عدد طبيعي</w:t>
            </w:r>
            <w:r w:rsidRPr="00E7536C">
              <w:rPr>
                <w:position w:val="-4"/>
              </w:rPr>
              <w:object w:dxaOrig="220" w:dyaOrig="200" w14:anchorId="4E9F945A">
                <v:shape id="_x0000_i1637" type="#_x0000_t75" style="width:11.25pt;height:9.75pt" o:ole="">
                  <v:imagedata r:id="rId1104" o:title=""/>
                </v:shape>
                <o:OLEObject Type="Embed" ProgID="Equation.DSMT4" ShapeID="_x0000_i1637" DrawAspect="Content" ObjectID="_1827917901" r:id="rId1108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>,</w:t>
            </w:r>
            <w:r w:rsidRPr="00E7536C">
              <w:rPr>
                <w:position w:val="-12"/>
              </w:rPr>
              <w:object w:dxaOrig="960" w:dyaOrig="360" w14:anchorId="5B0B2925">
                <v:shape id="_x0000_i1638" type="#_x0000_t75" style="width:48pt;height:18pt" o:ole="">
                  <v:imagedata r:id="rId1109" o:title=""/>
                </v:shape>
                <o:OLEObject Type="Embed" ProgID="Equation.DSMT4" ShapeID="_x0000_i1638" DrawAspect="Content" ObjectID="_1827917902" r:id="rId1110"/>
              </w:object>
            </w:r>
            <w:r w:rsidRPr="00E7536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 .</w:t>
            </w:r>
          </w:p>
          <w:p w14:paraId="5F1DF7A0" w14:textId="77777777" w:rsidR="00DD4A33" w:rsidRDefault="00DD4A33" w:rsidP="00DD4A33">
            <w:pPr>
              <w:keepNext/>
              <w:keepLines/>
              <w:bidi/>
              <w:outlineLvl w:val="0"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</w:p>
          <w:p w14:paraId="082C1FD5" w14:textId="77777777" w:rsidR="00DD4A33" w:rsidRPr="006601D7" w:rsidRDefault="00DD4A33" w:rsidP="00DD4A33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</w:pPr>
          </w:p>
          <w:p w14:paraId="1F233387" w14:textId="09B617ED" w:rsidR="00121252" w:rsidRDefault="00DD4A33" w:rsidP="00121252">
            <w:pPr>
              <w:bidi/>
              <w:jc w:val="both"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تطبيق </w:t>
            </w:r>
            <w:r w:rsidR="00E7536C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04</w:t>
            </w:r>
            <w:r w:rsidR="00E7536C"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:</w:t>
            </w:r>
            <w:r w:rsidR="00E7536C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 ت 89 ص 32</w:t>
            </w:r>
          </w:p>
          <w:p w14:paraId="44FA18CC" w14:textId="77777777" w:rsidR="00E7536C" w:rsidRDefault="00E7536C" w:rsidP="00E7536C">
            <w:pPr>
              <w:bidi/>
              <w:jc w:val="both"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</w:p>
          <w:p w14:paraId="0DF51F5E" w14:textId="327B1430" w:rsidR="00E7536C" w:rsidRPr="00BD48FC" w:rsidRDefault="00E7536C" w:rsidP="00BD48FC">
            <w:pPr>
              <w:bidi/>
              <w:spacing w:after="50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المتتالية </w:t>
            </w:r>
            <w:r w:rsidRPr="00BD48F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480" w:dyaOrig="400" w14:anchorId="17033AD8">
                <v:shape id="_x0000_i1639" type="#_x0000_t75" style="width:24pt;height:20.25pt" o:ole="">
                  <v:imagedata r:id="rId1100" o:title=""/>
                </v:shape>
                <o:OLEObject Type="Embed" ProgID="Equation.DSMT4" ShapeID="_x0000_i1639" DrawAspect="Content" ObjectID="_1827917903" r:id="rId1111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معرفة بِـ </w:t>
            </w:r>
            <w:r w:rsidRPr="00BD48FC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600" w:dyaOrig="360" w14:anchorId="71F52690">
                <v:shape id="_x0000_i1640" type="#_x0000_t75" style="width:30pt;height:18pt" o:ole="">
                  <v:imagedata r:id="rId1112" o:title=""/>
                </v:shape>
                <o:OLEObject Type="Embed" ProgID="Equation.DSMT4" ShapeID="_x0000_i1640" DrawAspect="Content" ObjectID="_1827917904" r:id="rId1113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ومن أجل كل عدد طبيعي</w:t>
            </w:r>
            <w:r w:rsidRPr="00BD48FC">
              <w:rPr>
                <w:rFonts w:ascii="Amiri" w:hAnsi="Amiri" w:cs="Amiri"/>
                <w:i/>
                <w:position w:val="-4"/>
                <w:sz w:val="26"/>
                <w:szCs w:val="26"/>
              </w:rPr>
              <w:object w:dxaOrig="220" w:dyaOrig="200" w14:anchorId="64D5680F">
                <v:shape id="_x0000_i1641" type="#_x0000_t75" style="width:11.25pt;height:9.75pt" o:ole="">
                  <v:imagedata r:id="rId1104" o:title=""/>
                </v:shape>
                <o:OLEObject Type="Embed" ProgID="Equation.DSMT4" ShapeID="_x0000_i1641" DrawAspect="Content" ObjectID="_1827917905" r:id="rId1114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، </w:t>
            </w:r>
            <w:r w:rsidRPr="00BD48F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1420" w:dyaOrig="420" w14:anchorId="6A05EA21">
                <v:shape id="_x0000_i1642" type="#_x0000_t75" style="width:71.25pt;height:21pt" o:ole="">
                  <v:imagedata r:id="rId1115" o:title=""/>
                </v:shape>
                <o:OLEObject Type="Embed" ProgID="Equation.DSMT4" ShapeID="_x0000_i1642" DrawAspect="Content" ObjectID="_1827917906" r:id="rId1116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0FC10AE7" w14:textId="4E9D28D9" w:rsidR="00E7536C" w:rsidRPr="00BD48FC" w:rsidRDefault="00E7536C" w:rsidP="00BD48FC">
            <w:pPr>
              <w:pStyle w:val="Paragraphedeliste"/>
              <w:numPr>
                <w:ilvl w:val="0"/>
                <w:numId w:val="28"/>
              </w:numPr>
              <w:bidi/>
              <w:spacing w:after="50"/>
              <w:ind w:left="773" w:hanging="284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>برهن بالتراجع أنه من أجل كل عدد طبيعي</w:t>
            </w:r>
            <w:r w:rsidRPr="00BD48FC">
              <w:rPr>
                <w:position w:val="-4"/>
              </w:rPr>
              <w:object w:dxaOrig="220" w:dyaOrig="200" w14:anchorId="7FF3D64A">
                <v:shape id="_x0000_i1643" type="#_x0000_t75" style="width:11.25pt;height:9.75pt" o:ole="">
                  <v:imagedata r:id="rId1104" o:title=""/>
                </v:shape>
                <o:OLEObject Type="Embed" ProgID="Equation.DSMT4" ShapeID="_x0000_i1643" DrawAspect="Content" ObjectID="_1827917907" r:id="rId1117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, </w:t>
            </w:r>
            <w:r w:rsidRPr="00BD48FC">
              <w:rPr>
                <w:position w:val="-12"/>
              </w:rPr>
              <w:object w:dxaOrig="1020" w:dyaOrig="360" w14:anchorId="4870E113">
                <v:shape id="_x0000_i1644" type="#_x0000_t75" style="width:51pt;height:18pt" o:ole="">
                  <v:imagedata r:id="rId1118" o:title=""/>
                </v:shape>
                <o:OLEObject Type="Embed" ProgID="Equation.DSMT4" ShapeID="_x0000_i1644" DrawAspect="Content" ObjectID="_1827917908" r:id="rId1119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7BCC0AC5" w14:textId="1A17C59E" w:rsidR="00E7536C" w:rsidRPr="00BD48FC" w:rsidRDefault="00E7536C" w:rsidP="00BD48FC">
            <w:pPr>
              <w:pStyle w:val="Paragraphedeliste"/>
              <w:numPr>
                <w:ilvl w:val="0"/>
                <w:numId w:val="28"/>
              </w:numPr>
              <w:bidi/>
              <w:spacing w:after="50"/>
              <w:ind w:firstLine="388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أثبت أن المتتالية </w:t>
            </w:r>
            <w:r w:rsidRPr="00BD48FC">
              <w:rPr>
                <w:position w:val="-14"/>
              </w:rPr>
              <w:object w:dxaOrig="480" w:dyaOrig="400" w14:anchorId="2D776A0C">
                <v:shape id="_x0000_i1645" type="#_x0000_t75" style="width:24pt;height:20.25pt" o:ole="">
                  <v:imagedata r:id="rId1100" o:title=""/>
                </v:shape>
                <o:OLEObject Type="Embed" ProgID="Equation.DSMT4" ShapeID="_x0000_i1645" DrawAspect="Content" ObjectID="_1827917909" r:id="rId1120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متزايدة </w:t>
            </w:r>
            <w:r w:rsidR="00BD48FC" w:rsidRPr="00BD48FC">
              <w:rPr>
                <w:rFonts w:ascii="Amiri" w:hAnsi="Amiri" w:cs="Amiri" w:hint="cs"/>
                <w:i/>
                <w:sz w:val="26"/>
                <w:szCs w:val="26"/>
                <w:rtl/>
              </w:rPr>
              <w:t>تماما.</w:t>
            </w:r>
          </w:p>
          <w:p w14:paraId="5A381A42" w14:textId="77777777" w:rsidR="00E7536C" w:rsidRDefault="00E7536C" w:rsidP="00E7536C">
            <w:pPr>
              <w:bidi/>
              <w:jc w:val="both"/>
              <w:rPr>
                <w:rFonts w:ascii="Amiri" w:eastAsia="Calibri" w:hAnsi="Amiri" w:cs="Amiri"/>
                <w:color w:val="C00000"/>
                <w:sz w:val="26"/>
                <w:szCs w:val="26"/>
                <w:rtl/>
              </w:rPr>
            </w:pPr>
          </w:p>
          <w:p w14:paraId="217AA11B" w14:textId="7AB5A23B" w:rsidR="00E7536C" w:rsidRDefault="00BD48FC" w:rsidP="00E7536C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تطبيق </w:t>
            </w:r>
            <w:r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05</w:t>
            </w:r>
            <w:r w:rsidRPr="0075755F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 ت 92 ص 32</w:t>
            </w:r>
          </w:p>
          <w:p w14:paraId="5A5B4B72" w14:textId="77777777" w:rsidR="00121252" w:rsidRDefault="00121252" w:rsidP="00121252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</w:p>
          <w:p w14:paraId="302A31C9" w14:textId="0510F9CB" w:rsidR="00BD48FC" w:rsidRPr="00BD48FC" w:rsidRDefault="00BD48FC" w:rsidP="00BD48FC">
            <w:pPr>
              <w:bidi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480" w:dyaOrig="400" w14:anchorId="1FB4C7F6">
                <v:shape id="_x0000_i1646" type="#_x0000_t75" style="width:24pt;height:20.25pt" o:ole="">
                  <v:imagedata r:id="rId1100" o:title=""/>
                </v:shape>
                <o:OLEObject Type="Embed" ProgID="Equation.DSMT4" ShapeID="_x0000_i1646" DrawAspect="Content" ObjectID="_1827917910" r:id="rId1121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المتتالية المعرفة بِـ </w:t>
            </w:r>
            <w:r w:rsidRPr="00BD48FC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600" w:dyaOrig="360" w14:anchorId="7567FBAF">
                <v:shape id="_x0000_i1647" type="#_x0000_t75" style="width:30pt;height:18pt" o:ole="">
                  <v:imagedata r:id="rId1122" o:title=""/>
                </v:shape>
                <o:OLEObject Type="Embed" ProgID="Equation.DSMT4" ShapeID="_x0000_i1647" DrawAspect="Content" ObjectID="_1827917911" r:id="rId1123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ومن أجل كل عدد طبيعي</w:t>
            </w:r>
            <w:r w:rsidRPr="00BD48FC">
              <w:rPr>
                <w:rFonts w:ascii="Amiri" w:hAnsi="Amiri" w:cs="Amiri"/>
                <w:i/>
                <w:position w:val="-4"/>
                <w:sz w:val="26"/>
                <w:szCs w:val="26"/>
              </w:rPr>
              <w:object w:dxaOrig="220" w:dyaOrig="200" w14:anchorId="312F682E">
                <v:shape id="_x0000_i1648" type="#_x0000_t75" style="width:11.25pt;height:9.75pt" o:ole="">
                  <v:imagedata r:id="rId1104" o:title=""/>
                </v:shape>
                <o:OLEObject Type="Embed" ProgID="Equation.DSMT4" ShapeID="_x0000_i1648" DrawAspect="Content" ObjectID="_1827917912" r:id="rId1124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، </w:t>
            </w:r>
            <w:r w:rsidRPr="00BD48FC">
              <w:rPr>
                <w:rFonts w:ascii="Amiri" w:hAnsi="Amiri" w:cs="Amiri"/>
                <w:i/>
                <w:position w:val="-30"/>
                <w:sz w:val="26"/>
                <w:szCs w:val="26"/>
              </w:rPr>
              <w:object w:dxaOrig="1260" w:dyaOrig="680" w14:anchorId="02BC6D14">
                <v:shape id="_x0000_i1649" type="#_x0000_t75" style="width:63pt;height:33.75pt" o:ole="">
                  <v:imagedata r:id="rId1125" o:title=""/>
                </v:shape>
                <o:OLEObject Type="Embed" ProgID="Equation.DSMT4" ShapeID="_x0000_i1649" DrawAspect="Content" ObjectID="_1827917913" r:id="rId1126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5DC4B5BF" w14:textId="77777777" w:rsidR="00BD48FC" w:rsidRPr="00BD48FC" w:rsidRDefault="00BD48FC" w:rsidP="00BD48FC">
            <w:pPr>
              <w:bidi/>
              <w:ind w:left="915" w:hanging="426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>1) أثبت أنه من أجل كل عدد طبيعي</w:t>
            </w:r>
            <w:r w:rsidRPr="00BD48FC">
              <w:rPr>
                <w:rFonts w:ascii="Amiri" w:hAnsi="Amiri" w:cs="Amiri"/>
                <w:i/>
                <w:position w:val="-4"/>
                <w:sz w:val="26"/>
                <w:szCs w:val="26"/>
              </w:rPr>
              <w:object w:dxaOrig="220" w:dyaOrig="200" w14:anchorId="11B14CDE">
                <v:shape id="_x0000_i1650" type="#_x0000_t75" style="width:11.25pt;height:9.75pt" o:ole="">
                  <v:imagedata r:id="rId1104" o:title=""/>
                </v:shape>
                <o:OLEObject Type="Embed" ProgID="Equation.DSMT4" ShapeID="_x0000_i1650" DrawAspect="Content" ObjectID="_1827917914" r:id="rId1127"/>
              </w:object>
            </w:r>
            <w:proofErr w:type="gramStart"/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,</w:t>
            </w:r>
            <w:proofErr w:type="gramEnd"/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</w:t>
            </w:r>
            <w:r w:rsidRPr="00BD48FC">
              <w:rPr>
                <w:rFonts w:ascii="Amiri" w:hAnsi="Amiri" w:cs="Amiri"/>
                <w:i/>
                <w:position w:val="-12"/>
                <w:sz w:val="26"/>
                <w:szCs w:val="26"/>
              </w:rPr>
              <w:object w:dxaOrig="960" w:dyaOrig="360" w14:anchorId="59DEA7C2">
                <v:shape id="_x0000_i1651" type="#_x0000_t75" style="width:48pt;height:18pt" o:ole="">
                  <v:imagedata r:id="rId1128" o:title=""/>
                </v:shape>
                <o:OLEObject Type="Embed" ProgID="Equation.DSMT4" ShapeID="_x0000_i1651" DrawAspect="Content" ObjectID="_1827917915" r:id="rId1129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.</w:t>
            </w:r>
          </w:p>
          <w:p w14:paraId="5E7D5666" w14:textId="2090DEF4" w:rsidR="00BD48FC" w:rsidRPr="00BD48FC" w:rsidRDefault="00BD48FC" w:rsidP="00BD48FC">
            <w:pPr>
              <w:bidi/>
              <w:ind w:left="915" w:hanging="426"/>
              <w:rPr>
                <w:rFonts w:ascii="Amiri" w:hAnsi="Amiri" w:cs="Amiri"/>
                <w:i/>
                <w:sz w:val="26"/>
                <w:szCs w:val="26"/>
                <w:rtl/>
              </w:rPr>
            </w:pP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2) برهن أن المتتالية </w:t>
            </w:r>
            <w:r w:rsidRPr="00BD48FC">
              <w:rPr>
                <w:rFonts w:ascii="Amiri" w:hAnsi="Amiri" w:cs="Amiri"/>
                <w:i/>
                <w:position w:val="-14"/>
                <w:sz w:val="26"/>
                <w:szCs w:val="26"/>
              </w:rPr>
              <w:object w:dxaOrig="480" w:dyaOrig="400" w14:anchorId="4DD6966A">
                <v:shape id="_x0000_i1652" type="#_x0000_t75" style="width:24pt;height:20.25pt" o:ole="">
                  <v:imagedata r:id="rId1100" o:title=""/>
                </v:shape>
                <o:OLEObject Type="Embed" ProgID="Equation.DSMT4" ShapeID="_x0000_i1652" DrawAspect="Content" ObjectID="_1827917916" r:id="rId1130"/>
              </w:object>
            </w:r>
            <w:r w:rsidRPr="00BD48FC">
              <w:rPr>
                <w:rFonts w:ascii="Amiri" w:hAnsi="Amiri" w:cs="Amiri"/>
                <w:i/>
                <w:sz w:val="26"/>
                <w:szCs w:val="26"/>
                <w:rtl/>
              </w:rPr>
              <w:t xml:space="preserve"> متناقصة </w:t>
            </w:r>
            <w:r w:rsidRPr="00BD48FC">
              <w:rPr>
                <w:rFonts w:ascii="Amiri" w:hAnsi="Amiri" w:cs="Amiri" w:hint="cs"/>
                <w:i/>
                <w:sz w:val="26"/>
                <w:szCs w:val="26"/>
                <w:rtl/>
              </w:rPr>
              <w:t>تماما.</w:t>
            </w:r>
          </w:p>
          <w:p w14:paraId="7FB30645" w14:textId="5AB8FA68" w:rsidR="00BD48FC" w:rsidRDefault="00F82B94" w:rsidP="00BD48FC">
            <w:pPr>
              <w:bidi/>
              <w:jc w:val="both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/>
                <w:noProof/>
                <w:color w:val="C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56B4033" wp14:editId="668736AB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234315</wp:posOffset>
                      </wp:positionV>
                      <wp:extent cx="3314700" cy="3076575"/>
                      <wp:effectExtent l="0" t="0" r="19050" b="28575"/>
                      <wp:wrapNone/>
                      <wp:docPr id="276609491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3076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9479A6" w14:textId="348A5D7A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30F20E" wp14:editId="5FC2C9AB">
                                        <wp:extent cx="2971429" cy="2942857"/>
                                        <wp:effectExtent l="0" t="0" r="635" b="0"/>
                                        <wp:docPr id="130307492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3074923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429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6B4033" id="Rectangle 45" o:spid="_x0000_s1058" style="position:absolute;left:0;text-align:left;margin-left:7.95pt;margin-top:18.45pt;width:261pt;height:24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" fillcolor="white [3201]" strokecolor="white [3212]" strokeweight="2pt">
                      <v:textbox>
                        <w:txbxContent>
                          <w:p w14:paraId="269479A6" w14:textId="348A5D7A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0F20E" wp14:editId="5FC2C9AB">
                                  <wp:extent cx="2971429" cy="2942857"/>
                                  <wp:effectExtent l="0" t="0" r="635" b="0"/>
                                  <wp:docPr id="13030749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074923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429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742325" w14:textId="77777777" w:rsidR="00121252" w:rsidRPr="00121252" w:rsidRDefault="00121252" w:rsidP="00121252">
            <w:pPr>
              <w:bidi/>
              <w:jc w:val="both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770CE449" w14:textId="77777777" w:rsidR="00121252" w:rsidRDefault="00121252" w:rsidP="00121252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1A2CFC1C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3E47E991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6AF88795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6599040B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5165B344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679B4313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3BCFA260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1D252133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620A6D44" w14:textId="77777777" w:rsidR="004647CF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51059E65" w14:textId="167200D3" w:rsidR="004647CF" w:rsidRPr="00121252" w:rsidRDefault="004647CF" w:rsidP="004647CF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5F9A775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3E1E920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CB94F4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22809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2AD584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21B4F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28B25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34E6D13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BB57F5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82A149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165B73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6334E5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523043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112321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18553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8A66B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A944FB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6C3FD8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E2AF50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E6C668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FA63A6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1BA12B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02ABF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38CD9A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87E11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0D248D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E41C0D1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8EE1C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794114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DC25A4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40F4B7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CEC1B5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BEA46C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5A9E3E3" w14:textId="77777777" w:rsidR="00796553" w:rsidRPr="00792B9B" w:rsidRDefault="00796553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7E8B2BA" w14:textId="77777777" w:rsidR="00796553" w:rsidRPr="00792B9B" w:rsidRDefault="00796553" w:rsidP="009F5122">
      <w:pPr>
        <w:bidi/>
        <w:ind w:right="-851"/>
        <w:rPr>
          <w:rFonts w:cstheme="minorHAnsi"/>
          <w:sz w:val="28"/>
          <w:szCs w:val="28"/>
        </w:rPr>
      </w:pPr>
    </w:p>
    <w:p w14:paraId="23D39DDE" w14:textId="77777777" w:rsidR="00796553" w:rsidRDefault="00796553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DAE55B" wp14:editId="3F9DBA30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2092436959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B3C86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B9DD27F" w14:textId="00E65C78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1F22CF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F22CF" w:rsidRPr="001F22CF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دراسة نهاية </w:t>
                            </w:r>
                            <w:proofErr w:type="gramStart"/>
                            <w:r w:rsidR="001F22CF" w:rsidRPr="001F22CF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سلوك</w:t>
                            </w:r>
                            <w:proofErr w:type="gramEnd"/>
                            <w:r w:rsidR="001F22CF" w:rsidRPr="001F22CF">
                              <w:rPr>
                                <w:rFonts w:ascii="Amiri" w:hAnsi="Amiri" w:cs="Amiri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متتالية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AE55B" id="_x0000_s1059" style="position:absolute;left:0;text-align:left;margin-left:-46.15pt;margin-top:66.05pt;width:543pt;height:5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" fillcolor="white [3201]" strokecolor="black [3200]" strokeweight="2pt">
                <v:textbox>
                  <w:txbxContent>
                    <w:p w14:paraId="4F8B3C86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B9DD27F" w14:textId="00E65C78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1F22CF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1F22CF" w:rsidRPr="001F22CF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دراسة نهاية </w:t>
                      </w:r>
                      <w:proofErr w:type="gramStart"/>
                      <w:r w:rsidR="001F22CF" w:rsidRPr="001F22CF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>و سلوك</w:t>
                      </w:r>
                      <w:proofErr w:type="gramEnd"/>
                      <w:r w:rsidR="001F22CF" w:rsidRPr="001F22CF">
                        <w:rPr>
                          <w:rFonts w:ascii="Amiri" w:hAnsi="Amiri" w:cs="Amiri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متتالية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FC8D05" wp14:editId="13BABA88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3704643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F8D50" w14:textId="7F1ECB8E" w:rsidR="00796553" w:rsidRPr="00132484" w:rsidRDefault="00796553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3A0DDB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03ساعة</w:t>
                            </w:r>
                          </w:p>
                          <w:p w14:paraId="00FD0916" w14:textId="77777777" w:rsidR="00796553" w:rsidRDefault="00796553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C8D05" id="_x0000_s1060" style="position:absolute;left:0;text-align:left;margin-left:-44.65pt;margin-top:.8pt;width:100.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" fillcolor="white [3201]" strokecolor="black [3213]" strokeweight="2pt">
                <v:textbox>
                  <w:txbxContent>
                    <w:p w14:paraId="219F8D50" w14:textId="7F1ECB8E" w:rsidR="00796553" w:rsidRPr="00132484" w:rsidRDefault="00796553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3A0DDB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03ساعة</w:t>
                      </w:r>
                    </w:p>
                    <w:p w14:paraId="00FD0916" w14:textId="77777777" w:rsidR="00796553" w:rsidRDefault="00796553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92B258" wp14:editId="7FD0C9FC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111614122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4F033" w14:textId="77777777" w:rsidR="00796553" w:rsidRPr="00523874" w:rsidRDefault="00796553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2B258" id="_x0000_s1061" style="position:absolute;left:0;text-align:left;margin-left:396.35pt;margin-top:-.7pt;width:100.5pt;height:6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ButqO6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1E94F033" w14:textId="77777777" w:rsidR="00796553" w:rsidRPr="00523874" w:rsidRDefault="00796553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E1B7AB" wp14:editId="794FDCFB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24213621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0BAD9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714D16F5" w14:textId="0F40969A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995ADE" w:rsidRPr="00B2199C">
                              <w:rPr>
                                <w:rFonts w:ascii="Amiri" w:hAnsi="Amiri" w:cs="Amiri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خواص المتتاليات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E1B7AB" id="_x0000_s1062" style="position:absolute;left:0;text-align:left;margin-left:66.35pt;margin-top:1.55pt;width:323.25pt;height:58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" fillcolor="white [3212]" strokecolor="black [3213]" strokeweight="2pt">
                <v:textbox>
                  <w:txbxContent>
                    <w:p w14:paraId="7F40BAD9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714D16F5" w14:textId="0F40969A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995ADE" w:rsidRPr="00B2199C">
                        <w:rPr>
                          <w:rFonts w:ascii="Amiri" w:hAnsi="Amiri" w:cs="Amiri" w:hint="cs"/>
                          <w:color w:val="000000" w:themeColor="text1"/>
                          <w:sz w:val="26"/>
                          <w:szCs w:val="26"/>
                          <w:rtl/>
                          <w:lang w:bidi="ar-DZ"/>
                        </w:rPr>
                        <w:t>خواص المتتاليات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85C1A3B" w14:textId="77777777" w:rsidR="00796553" w:rsidRDefault="00796553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5066EEF9" w14:textId="77777777" w:rsidR="00796553" w:rsidRPr="00792B9B" w:rsidRDefault="00796553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796553" w:rsidRPr="00792B9B" w14:paraId="4CEE0D49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17EAA060" w14:textId="77777777" w:rsidR="00796553" w:rsidRPr="00305590" w:rsidRDefault="00796553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1F173527" w14:textId="77777777" w:rsidR="00796553" w:rsidRPr="00305590" w:rsidRDefault="00796553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585EEE6F" w14:textId="77777777" w:rsidR="00796553" w:rsidRPr="00305590" w:rsidRDefault="00796553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796553" w:rsidRPr="00792B9B" w14:paraId="581C7C78" w14:textId="77777777" w:rsidTr="00395266">
        <w:trPr>
          <w:trHeight w:val="12240"/>
        </w:trPr>
        <w:tc>
          <w:tcPr>
            <w:tcW w:w="1278" w:type="dxa"/>
          </w:tcPr>
          <w:p w14:paraId="6380981D" w14:textId="77777777" w:rsidR="00796553" w:rsidRDefault="00796553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57586E45" w14:textId="77777777" w:rsidR="00796553" w:rsidRDefault="00796553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8B2FD2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B67490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6A29A17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6FE6621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A0F0E7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46C3DB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2D47ECE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115AEF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DA6236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DF66DDC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1E16C42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00309E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FA09CCB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FABED7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1C1C04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FA39A9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A82E860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B199ED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F06504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160377A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33D01CF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67B4EC5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389BCFA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6237B63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418A7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F6AAB43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A38F89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6A67F9F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C7AAF68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9A80EE9" w14:textId="77777777" w:rsidR="00796553" w:rsidRPr="00FB5A89" w:rsidRDefault="00796553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4F50CA39" w14:textId="77777777" w:rsidR="00796553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BC95B88" w14:textId="04E1AA9D" w:rsidR="001932B9" w:rsidRPr="001932B9" w:rsidRDefault="007F555A" w:rsidP="00EC3039">
            <w:pPr>
              <w:shd w:val="clear" w:color="auto" w:fill="DAEEF3" w:themeFill="accent5" w:themeFillTint="33"/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 xml:space="preserve">تقارب </w:t>
            </w:r>
            <w:r w:rsidR="001932B9" w:rsidRPr="001932B9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متتالية عددية</w:t>
            </w:r>
          </w:p>
          <w:p w14:paraId="56C96871" w14:textId="77777777" w:rsidR="001932B9" w:rsidRPr="001932B9" w:rsidRDefault="001932B9" w:rsidP="001932B9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07B89072" w14:textId="77777777" w:rsidR="001932B9" w:rsidRPr="001932B9" w:rsidRDefault="001932B9" w:rsidP="001932B9">
            <w:pPr>
              <w:bidi/>
              <w:rPr>
                <w:rFonts w:ascii="Amiri" w:hAnsi="Amiri" w:cs="Amiri"/>
                <w:color w:val="FF0000"/>
                <w:sz w:val="26"/>
                <w:szCs w:val="26"/>
                <w:rtl/>
                <w:lang w:bidi="ar-DZ"/>
              </w:rPr>
            </w:pPr>
            <w:r w:rsidRPr="001932B9">
              <w:rPr>
                <w:rFonts w:ascii="Amiri" w:hAnsi="Amiri" w:cs="Amiri" w:hint="cs"/>
                <w:color w:val="FF0000"/>
                <w:sz w:val="26"/>
                <w:szCs w:val="26"/>
                <w:rtl/>
                <w:lang w:bidi="ar-DZ"/>
              </w:rPr>
              <w:t>تعريف:</w:t>
            </w:r>
          </w:p>
          <w:p w14:paraId="4E8A0D46" w14:textId="77777777" w:rsidR="001932B9" w:rsidRPr="001932B9" w:rsidRDefault="001932B9" w:rsidP="001932B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932B9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AC9DDE7">
                <v:shape id="_x0000_i1653" type="#_x0000_t75" style="width:24pt;height:20.25pt" o:ole="">
                  <v:imagedata r:id="rId1131" o:title=""/>
                </v:shape>
                <o:OLEObject Type="Embed" ProgID="Equation.DSMT4" ShapeID="_x0000_i1653" DrawAspect="Content" ObjectID="_1827917917" r:id="rId1132"/>
              </w:objec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متتالية عددية و </w:t>
            </w:r>
            <w:r w:rsidRPr="001932B9">
              <w:rPr>
                <w:rFonts w:ascii="Amiri" w:hAnsi="Amiri" w:cs="Amiri"/>
                <w:position w:val="-6"/>
                <w:sz w:val="26"/>
                <w:szCs w:val="26"/>
              </w:rPr>
              <w:object w:dxaOrig="139" w:dyaOrig="279" w14:anchorId="0D52D511">
                <v:shape id="_x0000_i1654" type="#_x0000_t75" style="width:6.75pt;height:14.25pt" o:ole="">
                  <v:imagedata r:id="rId1133" o:title=""/>
                </v:shape>
                <o:OLEObject Type="Embed" ProgID="Equation.DSMT4" ShapeID="_x0000_i1654" DrawAspect="Content" ObjectID="_1827917918" r:id="rId1134"/>
              </w:objec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عدد حقيقي.</w:t>
            </w:r>
          </w:p>
          <w:p w14:paraId="212C288C" w14:textId="77777777" w:rsidR="001932B9" w:rsidRDefault="001932B9" w:rsidP="001932B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 xml:space="preserve">نقول ان المتتالية </w:t>
            </w:r>
            <w:r w:rsidRPr="001932B9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DC4A11A">
                <v:shape id="_x0000_i1655" type="#_x0000_t75" style="width:24pt;height:20.25pt" o:ole="">
                  <v:imagedata r:id="rId1131" o:title=""/>
                </v:shape>
                <o:OLEObject Type="Embed" ProgID="Equation.DSMT4" ShapeID="_x0000_i1655" DrawAspect="Content" ObjectID="_1827917919" r:id="rId1135"/>
              </w:objec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 xml:space="preserve"> تقبل </w:t>
            </w:r>
            <w:r w:rsidRPr="001932B9">
              <w:rPr>
                <w:rFonts w:ascii="Amiri" w:hAnsi="Amiri" w:cs="Amiri"/>
                <w:position w:val="-6"/>
                <w:sz w:val="26"/>
                <w:szCs w:val="26"/>
              </w:rPr>
              <w:object w:dxaOrig="139" w:dyaOrig="279" w14:anchorId="3B653791">
                <v:shape id="_x0000_i1656" type="#_x0000_t75" style="width:6.75pt;height:14.25pt" o:ole="">
                  <v:imagedata r:id="rId1136" o:title=""/>
                </v:shape>
                <o:OLEObject Type="Embed" ProgID="Equation.DSMT4" ShapeID="_x0000_i1656" DrawAspect="Content" ObjectID="_1827917920" r:id="rId1137"/>
              </w:object>
            </w:r>
            <w:r w:rsidRPr="001932B9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كنهاية 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إذا وفقط إذا كان كل مجال مفتوح يشمل </w:t>
            </w:r>
            <w:r w:rsidRPr="001932B9">
              <w:rPr>
                <w:rFonts w:ascii="Amiri" w:hAnsi="Amiri" w:cs="Amiri"/>
                <w:position w:val="-6"/>
                <w:sz w:val="26"/>
                <w:szCs w:val="26"/>
              </w:rPr>
              <w:object w:dxaOrig="139" w:dyaOrig="279" w14:anchorId="35117657">
                <v:shape id="_x0000_i1657" type="#_x0000_t75" style="width:6.75pt;height:14.25pt" o:ole="">
                  <v:imagedata r:id="rId1133" o:title=""/>
                </v:shape>
                <o:OLEObject Type="Embed" ProgID="Equation.DSMT4" ShapeID="_x0000_i1657" DrawAspect="Content" ObjectID="_1827917921" r:id="rId1138"/>
              </w:objec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>فهو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يشمل أيضا كل حدود المتتالية  </w:t>
            </w:r>
            <w:r w:rsidRPr="001932B9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1932B9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79F5B813">
                <v:shape id="_x0000_i1658" type="#_x0000_t75" style="width:24pt;height:20.25pt" o:ole="">
                  <v:imagedata r:id="rId1131" o:title=""/>
                </v:shape>
                <o:OLEObject Type="Embed" ProgID="Equation.DSMT4" ShapeID="_x0000_i1658" DrawAspect="Content" ObjectID="_1827917922" r:id="rId1139"/>
              </w:object>
            </w:r>
            <w:r w:rsidRPr="001932B9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>ابتداءَ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>ا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من 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>رتبة معينة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>ونكتب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:  </w:t>
            </w:r>
            <w:r w:rsidRPr="001932B9">
              <w:rPr>
                <w:rFonts w:ascii="Amiri" w:hAnsi="Amiri" w:cs="Amiri"/>
                <w:position w:val="-20"/>
                <w:sz w:val="26"/>
                <w:szCs w:val="26"/>
              </w:rPr>
              <w:object w:dxaOrig="1040" w:dyaOrig="440" w14:anchorId="62A3B440">
                <v:shape id="_x0000_i1659" type="#_x0000_t75" style="width:51.75pt;height:21.75pt" o:ole="" filled="t" fillcolor="yellow">
                  <v:imagedata r:id="rId1140" o:title=""/>
                </v:shape>
                <o:OLEObject Type="Embed" ProgID="Equation.DSMT4" ShapeID="_x0000_i1659" DrawAspect="Content" ObjectID="_1827917923" r:id="rId1141"/>
              </w:objec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 أو  </w:t>
            </w:r>
            <w:r w:rsidRPr="001932B9">
              <w:rPr>
                <w:rFonts w:ascii="Amiri" w:hAnsi="Amiri" w:cs="Amiri"/>
                <w:position w:val="-18"/>
                <w:sz w:val="26"/>
                <w:szCs w:val="26"/>
              </w:rPr>
              <w:object w:dxaOrig="960" w:dyaOrig="420" w14:anchorId="3D46E520">
                <v:shape id="_x0000_i1660" type="#_x0000_t75" style="width:48pt;height:21pt" o:ole="" filled="t" fillcolor="yellow">
                  <v:imagedata r:id="rId1142" o:title=""/>
                </v:shape>
                <o:OLEObject Type="Embed" ProgID="Equation.DSMT4" ShapeID="_x0000_i1660" DrawAspect="Content" ObjectID="_1827917924" r:id="rId1143"/>
              </w:objec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 xml:space="preserve"> ونقول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 w:hint="cs"/>
                <w:sz w:val="26"/>
                <w:szCs w:val="26"/>
                <w:rtl/>
              </w:rPr>
              <w:t>إن المتتالية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63D0C95A">
                <v:shape id="_x0000_i1661" type="#_x0000_t75" style="width:24pt;height:20.25pt" o:ole="">
                  <v:imagedata r:id="rId1131" o:title=""/>
                </v:shape>
                <o:OLEObject Type="Embed" ProgID="Equation.DSMT4" ShapeID="_x0000_i1661" DrawAspect="Content" ObjectID="_1827917925" r:id="rId1144"/>
              </w:object>
            </w:r>
            <w:r w:rsidRPr="001932B9">
              <w:rPr>
                <w:rFonts w:ascii="Amiri" w:hAnsi="Amiri" w:cs="Amiri"/>
                <w:color w:val="FFFF00"/>
                <w:sz w:val="26"/>
                <w:szCs w:val="26"/>
                <w:rtl/>
              </w:rPr>
              <w:t xml:space="preserve"> </w:t>
            </w:r>
            <w:r w:rsidRPr="001932B9">
              <w:rPr>
                <w:rFonts w:ascii="Amiri" w:hAnsi="Amiri" w:cs="Amiri"/>
                <w:sz w:val="26"/>
                <w:szCs w:val="26"/>
                <w:rtl/>
              </w:rPr>
              <w:t>متقاربة.</w:t>
            </w:r>
          </w:p>
          <w:p w14:paraId="726F1585" w14:textId="77777777" w:rsidR="001932B9" w:rsidRPr="001932B9" w:rsidRDefault="001932B9" w:rsidP="001932B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114FD0A6" w14:textId="7D074887" w:rsidR="000D2BE9" w:rsidRPr="00C3121B" w:rsidRDefault="000D2BE9" w:rsidP="000D2BE9">
            <w:pPr>
              <w:bidi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C3121B"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  <w:t>ملاحظات:</w:t>
            </w:r>
          </w:p>
          <w:p w14:paraId="3E041AA4" w14:textId="77777777" w:rsidR="000D2BE9" w:rsidRPr="00C3121B" w:rsidRDefault="000D2BE9" w:rsidP="000D2BE9">
            <w:pPr>
              <w:bidi/>
              <w:ind w:left="206"/>
              <w:rPr>
                <w:rFonts w:ascii="Amiri" w:hAnsi="Amiri" w:cs="Amiri"/>
                <w:sz w:val="26"/>
                <w:szCs w:val="26"/>
                <w:rtl/>
              </w:rPr>
            </w:pPr>
            <w:r w:rsidRPr="00C3121B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00" w14:anchorId="33EFBEB5">
                <v:shape id="_x0000_i1662" type="#_x0000_t75" style="width:9pt;height:9.75pt" o:ole="">
                  <v:imagedata r:id="rId1145" o:title=""/>
                </v:shape>
                <o:OLEObject Type="Embed" ProgID="Equation.DSMT4" ShapeID="_x0000_i1662" DrawAspect="Content" ObjectID="_1827917926" r:id="rId1146"/>
              </w:object>
            </w:r>
            <w:r w:rsidRPr="00C3121B">
              <w:rPr>
                <w:rFonts w:ascii="Amiri" w:hAnsi="Amiri" w:cs="Amiri"/>
                <w:sz w:val="26"/>
                <w:szCs w:val="26"/>
                <w:rtl/>
              </w:rPr>
              <w:t xml:space="preserve"> ندرس دائما نهاية متتالية عند</w:t>
            </w:r>
            <w:r w:rsidRPr="00C3121B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0F73FEEC">
                <v:shape id="_x0000_i1663" type="#_x0000_t75" style="width:18.75pt;height:11.25pt" o:ole="">
                  <v:imagedata r:id="rId1147" o:title=""/>
                </v:shape>
                <o:OLEObject Type="Embed" ProgID="Equation.DSMT4" ShapeID="_x0000_i1663" DrawAspect="Content" ObjectID="_1827917927" r:id="rId1148"/>
              </w:object>
            </w:r>
            <w:r w:rsidRPr="00C3121B">
              <w:rPr>
                <w:rFonts w:ascii="Amiri" w:hAnsi="Amiri" w:cs="Amiri"/>
                <w:sz w:val="26"/>
                <w:szCs w:val="26"/>
                <w:rtl/>
              </w:rPr>
              <w:t xml:space="preserve"> وغالبا ما يطلب دراسة نهاية متتالية بدون التحديد عند</w:t>
            </w:r>
            <w:r w:rsidRPr="00C3121B">
              <w:rPr>
                <w:rFonts w:ascii="Amiri" w:hAnsi="Amiri" w:cs="Amiri"/>
                <w:position w:val="-4"/>
                <w:sz w:val="26"/>
                <w:szCs w:val="26"/>
              </w:rPr>
              <w:object w:dxaOrig="380" w:dyaOrig="220" w14:anchorId="70075D0D">
                <v:shape id="_x0000_i1664" type="#_x0000_t75" style="width:18.75pt;height:11.25pt" o:ole="">
                  <v:imagedata r:id="rId1147" o:title=""/>
                </v:shape>
                <o:OLEObject Type="Embed" ProgID="Equation.DSMT4" ShapeID="_x0000_i1664" DrawAspect="Content" ObjectID="_1827917928" r:id="rId1149"/>
              </w:object>
            </w:r>
            <w:r w:rsidRPr="00C3121B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3E7ED11B" w14:textId="77777777" w:rsidR="000D2BE9" w:rsidRDefault="000D2BE9" w:rsidP="000D2BE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3121B">
              <w:rPr>
                <w:rFonts w:ascii="Amiri" w:hAnsi="Amiri" w:cs="Amiri"/>
                <w:sz w:val="26"/>
                <w:szCs w:val="26"/>
                <w:rtl/>
              </w:rPr>
              <w:t xml:space="preserve">   </w:t>
            </w:r>
            <w:r w:rsidRPr="00C3121B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00" w14:anchorId="6589BA33">
                <v:shape id="_x0000_i1665" type="#_x0000_t75" style="width:9pt;height:9.75pt" o:ole="">
                  <v:imagedata r:id="rId1145" o:title=""/>
                </v:shape>
                <o:OLEObject Type="Embed" ProgID="Equation.DSMT4" ShapeID="_x0000_i1665" DrawAspect="Content" ObjectID="_1827917929" r:id="rId1150"/>
              </w:object>
            </w:r>
            <w:r w:rsidRPr="00C3121B">
              <w:rPr>
                <w:rFonts w:ascii="Amiri" w:hAnsi="Amiri" w:cs="Amiri"/>
                <w:sz w:val="26"/>
                <w:szCs w:val="26"/>
                <w:rtl/>
              </w:rPr>
              <w:t xml:space="preserve">  العمليات على النهايات تبقى صحيحة في المتتاليات.</w:t>
            </w:r>
          </w:p>
          <w:p w14:paraId="0CEA37DB" w14:textId="1FE9E1B4" w:rsidR="001932B9" w:rsidRPr="001932B9" w:rsidRDefault="001932B9" w:rsidP="001932B9">
            <w:pPr>
              <w:pStyle w:val="Paragraphedeliste"/>
              <w:numPr>
                <w:ilvl w:val="0"/>
                <w:numId w:val="28"/>
              </w:numPr>
              <w:bidi/>
              <w:ind w:left="489"/>
              <w:rPr>
                <w:rFonts w:ascii="Amiri" w:hAnsi="Amiri" w:cs="Amiri"/>
                <w:sz w:val="26"/>
                <w:szCs w:val="26"/>
                <w:rtl/>
              </w:rPr>
            </w:pPr>
            <w:r w:rsidRPr="001932B9">
              <w:rPr>
                <w:rFonts w:ascii="Amiri" w:hAnsi="Amiri" w:cs="Amiri"/>
                <w:sz w:val="26"/>
                <w:szCs w:val="26"/>
                <w:rtl/>
              </w:rPr>
              <w:t>إذا لم تكن متتالية متقاربة نقول عنها أنها متباعدة.</w:t>
            </w:r>
          </w:p>
          <w:p w14:paraId="1A64179A" w14:textId="77777777" w:rsidR="001932B9" w:rsidRPr="00C3121B" w:rsidRDefault="001932B9" w:rsidP="001932B9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41852BE6" w14:textId="759817D7" w:rsidR="00B2199C" w:rsidRDefault="00B2199C" w:rsidP="00B2199C">
            <w:pPr>
              <w:bidi/>
              <w:ind w:right="-851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  <w:r w:rsidRPr="00C3121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مثــــــــال</w:t>
            </w:r>
            <w:r w:rsidR="001F241F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01</w:t>
            </w:r>
            <w:r w:rsidRPr="00C3121B">
              <w:rPr>
                <w:rFonts w:ascii="Amiri" w:hAnsi="Amiri" w:cs="Amiri" w:hint="cs"/>
                <w:color w:val="FF0000"/>
                <w:sz w:val="26"/>
                <w:szCs w:val="26"/>
                <w:u w:val="single"/>
                <w:rtl/>
              </w:rPr>
              <w:t>:</w:t>
            </w:r>
            <w:r>
              <w:rPr>
                <w:rFonts w:ascii="Amiri" w:hAnsi="Amiri" w:cs="Amiri"/>
                <w:color w:val="FF0000"/>
                <w:sz w:val="26"/>
                <w:szCs w:val="26"/>
                <w:u w:val="single"/>
              </w:rPr>
              <w:t xml:space="preserve"> </w:t>
            </w:r>
          </w:p>
          <w:p w14:paraId="2CF1FC75" w14:textId="77777777" w:rsidR="00B2199C" w:rsidRDefault="00B2199C" w:rsidP="00B2199C">
            <w:pPr>
              <w:bidi/>
              <w:ind w:right="-851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5A6EEF8A" w14:textId="77777777" w:rsidR="00B2199C" w:rsidRPr="00BE2AB5" w:rsidRDefault="00B2199C" w:rsidP="00B2199C">
            <w:pPr>
              <w:pStyle w:val="Paragraphedeliste"/>
              <w:numPr>
                <w:ilvl w:val="0"/>
                <w:numId w:val="81"/>
              </w:numPr>
              <w:bidi/>
              <w:spacing w:after="200" w:line="276" w:lineRule="auto"/>
              <w:ind w:left="360"/>
              <w:rPr>
                <w:rFonts w:ascii="Amiri" w:hAnsi="Amiri" w:cs="Amiri"/>
                <w:sz w:val="26"/>
                <w:szCs w:val="26"/>
                <w:u w:val="single"/>
                <w:rtl/>
                <w:lang w:bidi="ar-DZ"/>
              </w:rPr>
            </w:pPr>
            <w:r w:rsidRPr="00BE2AB5">
              <w:rPr>
                <w:rFonts w:ascii="Amiri" w:hAnsi="Amiri" w:cs="Amiri"/>
                <w:sz w:val="26"/>
                <w:szCs w:val="26"/>
                <w:u w:val="single"/>
                <w:rtl/>
                <w:lang w:bidi="ar-DZ"/>
              </w:rPr>
              <w:t>أحسب نهاية المتتاليات التـــــــالية:</w:t>
            </w:r>
          </w:p>
          <w:p w14:paraId="0BD9A6A4" w14:textId="7F7B5B2C" w:rsidR="00B2199C" w:rsidRPr="001F241F" w:rsidRDefault="00B2199C" w:rsidP="001F241F">
            <w:pPr>
              <w:bidi/>
              <w:spacing w:after="50"/>
              <w:ind w:firstLine="603"/>
              <w:rPr>
                <w:rFonts w:ascii="Amiri" w:hAnsi="Amiri" w:cs="Amiri"/>
                <w:sz w:val="26"/>
                <w:szCs w:val="26"/>
              </w:rPr>
            </w:pPr>
            <w:r w:rsidRPr="00BE2AB5">
              <w:rPr>
                <w:rFonts w:ascii="Amiri" w:hAnsi="Amiri" w:cs="Amiri"/>
                <w:sz w:val="26"/>
                <w:szCs w:val="26"/>
                <w:rtl/>
              </w:rPr>
              <w:t>1</w:t>
            </w:r>
            <w:r w:rsidRPr="001F241F">
              <w:rPr>
                <w:rFonts w:ascii="Amiri" w:hAnsi="Amiri" w:cs="Amiri"/>
                <w:sz w:val="26"/>
                <w:szCs w:val="26"/>
                <w:rtl/>
              </w:rPr>
              <w:t xml:space="preserve">) </w:t>
            </w:r>
            <w:r w:rsidRPr="001F241F">
              <w:rPr>
                <w:rFonts w:ascii="Amiri" w:hAnsi="Amiri" w:cs="Amiri"/>
                <w:position w:val="-12"/>
                <w:sz w:val="26"/>
                <w:szCs w:val="26"/>
              </w:rPr>
              <w:object w:dxaOrig="900" w:dyaOrig="380" w14:anchorId="0C179802">
                <v:shape id="_x0000_i1666" type="#_x0000_t75" style="width:45pt;height:18.75pt" o:ole="">
                  <v:imagedata r:id="rId1151" o:title=""/>
                </v:shape>
                <o:OLEObject Type="Embed" ProgID="Equation.DSMT4" ShapeID="_x0000_i1666" DrawAspect="Content" ObjectID="_1827917930" r:id="rId1152"/>
              </w:object>
            </w:r>
            <w:r w:rsidRPr="001F241F">
              <w:rPr>
                <w:rFonts w:ascii="Amiri" w:hAnsi="Amiri" w:cs="Amiri"/>
                <w:sz w:val="26"/>
                <w:szCs w:val="26"/>
                <w:rtl/>
              </w:rPr>
              <w:t xml:space="preserve"> .    2)</w:t>
            </w:r>
            <w:r w:rsidRPr="001F241F">
              <w:rPr>
                <w:rFonts w:ascii="Amiri" w:hAnsi="Amiri" w:cs="Amiri"/>
                <w:position w:val="-28"/>
                <w:sz w:val="26"/>
                <w:szCs w:val="26"/>
              </w:rPr>
              <w:object w:dxaOrig="1920" w:dyaOrig="680" w14:anchorId="002F2E17">
                <v:shape id="_x0000_i1667" type="#_x0000_t75" style="width:96pt;height:33.75pt" o:ole="">
                  <v:imagedata r:id="rId1153" o:title=""/>
                </v:shape>
                <o:OLEObject Type="Embed" ProgID="Equation.DSMT4" ShapeID="_x0000_i1667" DrawAspect="Content" ObjectID="_1827917931" r:id="rId1154"/>
              </w:object>
            </w:r>
            <w:r w:rsidRPr="001F241F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="001F241F" w:rsidRPr="001F241F">
              <w:rPr>
                <w:rFonts w:ascii="Amiri" w:hAnsi="Amiri" w:cs="Amiri"/>
                <w:sz w:val="26"/>
                <w:szCs w:val="26"/>
                <w:rtl/>
              </w:rPr>
              <w:t xml:space="preserve">  3) </w:t>
            </w:r>
            <w:r w:rsidR="001F241F" w:rsidRPr="001F241F">
              <w:rPr>
                <w:rFonts w:ascii="Amiri" w:hAnsi="Amiri" w:cs="Amiri"/>
                <w:position w:val="-12"/>
                <w:sz w:val="26"/>
                <w:szCs w:val="26"/>
              </w:rPr>
              <w:object w:dxaOrig="1020" w:dyaOrig="380" w14:anchorId="2C394324">
                <v:shape id="_x0000_i1668" type="#_x0000_t75" style="width:51pt;height:18.75pt" o:ole="">
                  <v:imagedata r:id="rId1155" o:title=""/>
                </v:shape>
                <o:OLEObject Type="Embed" ProgID="Equation.DSMT4" ShapeID="_x0000_i1668" DrawAspect="Content" ObjectID="_1827917932" r:id="rId1156"/>
              </w:object>
            </w:r>
            <w:r w:rsidR="001F241F" w:rsidRPr="001F241F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="001F241F" w:rsidRPr="001F241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  4) </w:t>
            </w:r>
            <w:r w:rsidR="001F241F" w:rsidRPr="001F241F">
              <w:rPr>
                <w:rFonts w:ascii="Amiri" w:hAnsi="Amiri" w:cs="Amiri"/>
                <w:position w:val="-28"/>
                <w:sz w:val="26"/>
                <w:szCs w:val="26"/>
              </w:rPr>
              <w:object w:dxaOrig="1260" w:dyaOrig="740" w14:anchorId="41B95EEC">
                <v:shape id="_x0000_i1669" type="#_x0000_t75" style="width:63pt;height:36.75pt" o:ole="">
                  <v:imagedata r:id="rId1157" o:title=""/>
                </v:shape>
                <o:OLEObject Type="Embed" ProgID="Equation.DSMT4" ShapeID="_x0000_i1669" DrawAspect="Content" ObjectID="_1827917933" r:id="rId1158"/>
              </w:object>
            </w:r>
          </w:p>
          <w:p w14:paraId="775B2DB5" w14:textId="4E4DE5D4" w:rsidR="001F241F" w:rsidRPr="001F241F" w:rsidRDefault="00F82B94" w:rsidP="001F241F">
            <w:pPr>
              <w:bidi/>
              <w:spacing w:after="50"/>
              <w:ind w:firstLine="603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D76CC8F" wp14:editId="75403C0E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59690</wp:posOffset>
                      </wp:positionV>
                      <wp:extent cx="2114550" cy="1962150"/>
                      <wp:effectExtent l="0" t="0" r="19050" b="19050"/>
                      <wp:wrapNone/>
                      <wp:docPr id="1383358627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1962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82B725" w14:textId="3B6001E1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34DD1E" wp14:editId="2013B393">
                                        <wp:extent cx="1863090" cy="1845310"/>
                                        <wp:effectExtent l="0" t="0" r="3810" b="2540"/>
                                        <wp:docPr id="1698758907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8758907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3090" cy="1845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76CC8F" id="Rectangle 46" o:spid="_x0000_s1063" style="position:absolute;left:0;text-align:left;margin-left:19.2pt;margin-top:4.7pt;width:166.5pt;height:154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" fillcolor="white [3201]" strokecolor="white [3212]" strokeweight="2pt">
                      <v:textbox>
                        <w:txbxContent>
                          <w:p w14:paraId="1682B725" w14:textId="3B6001E1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4DD1E" wp14:editId="2013B393">
                                  <wp:extent cx="1863090" cy="1845310"/>
                                  <wp:effectExtent l="0" t="0" r="3810" b="2540"/>
                                  <wp:docPr id="169875890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8758907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09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241F" w:rsidRPr="001F241F">
              <w:rPr>
                <w:rFonts w:ascii="Amiri" w:hAnsi="Amiri" w:cs="Amiri"/>
                <w:sz w:val="26"/>
                <w:szCs w:val="26"/>
              </w:rPr>
              <w:t>5</w:t>
            </w:r>
            <w:r w:rsidR="001F241F" w:rsidRPr="001F241F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) </w:t>
            </w:r>
            <w:r w:rsidR="001F241F" w:rsidRPr="001F241F">
              <w:rPr>
                <w:rFonts w:ascii="Amiri" w:hAnsi="Amiri" w:cs="Amiri"/>
                <w:position w:val="-14"/>
                <w:sz w:val="26"/>
                <w:szCs w:val="26"/>
              </w:rPr>
              <w:object w:dxaOrig="1180" w:dyaOrig="440" w14:anchorId="7507C196">
                <v:shape id="_x0000_i1670" type="#_x0000_t75" style="width:59.25pt;height:21.75pt" o:ole="">
                  <v:imagedata r:id="rId1159" o:title=""/>
                </v:shape>
                <o:OLEObject Type="Embed" ProgID="Equation.DSMT4" ShapeID="_x0000_i1670" DrawAspect="Content" ObjectID="_1827917934" r:id="rId1160"/>
              </w:object>
            </w:r>
          </w:p>
          <w:p w14:paraId="621D6DD3" w14:textId="77777777" w:rsidR="0043520D" w:rsidRDefault="0043520D" w:rsidP="0043520D">
            <w:pPr>
              <w:bidi/>
              <w:rPr>
                <w:rFonts w:ascii="Amiri" w:hAnsi="Amiri" w:cs="Amiri"/>
                <w:sz w:val="26"/>
                <w:szCs w:val="26"/>
              </w:rPr>
            </w:pPr>
          </w:p>
          <w:p w14:paraId="288783A1" w14:textId="77777777" w:rsidR="00A71925" w:rsidRDefault="00A71925" w:rsidP="00A71925">
            <w:pPr>
              <w:bidi/>
              <w:ind w:right="-851"/>
              <w:rPr>
                <w:rFonts w:ascii="Amiri" w:hAnsi="Amiri" w:cs="Amiri"/>
                <w:color w:val="FF0000"/>
                <w:sz w:val="26"/>
                <w:szCs w:val="26"/>
                <w:u w:val="single"/>
                <w:rtl/>
                <w:lang w:bidi="ar-DZ"/>
              </w:rPr>
            </w:pPr>
          </w:p>
          <w:p w14:paraId="2A7AF8DD" w14:textId="77777777" w:rsidR="0043520D" w:rsidRPr="00C3121B" w:rsidRDefault="0043520D" w:rsidP="0043520D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4E5450AB" w14:textId="77777777" w:rsidR="00500B72" w:rsidRDefault="00500B72" w:rsidP="00500B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C508075" w14:textId="77777777" w:rsidR="00500B72" w:rsidRDefault="00500B72" w:rsidP="00500B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</w:p>
          <w:p w14:paraId="1D5F09F1" w14:textId="77777777" w:rsidR="00500B72" w:rsidRPr="00C3121B" w:rsidRDefault="00500B72" w:rsidP="00500B72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</w:rPr>
            </w:pPr>
          </w:p>
          <w:p w14:paraId="1B00DD02" w14:textId="77777777" w:rsidR="006E6A96" w:rsidRDefault="006E6A96" w:rsidP="006E6A96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1EAFCB2A" w14:textId="77777777" w:rsidR="007F555A" w:rsidRDefault="007F555A" w:rsidP="00EC3039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7F555A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>المتتاليات المحدودة</w:t>
            </w:r>
          </w:p>
          <w:p w14:paraId="419086EF" w14:textId="77777777" w:rsidR="007F555A" w:rsidRDefault="007F555A" w:rsidP="007F555A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4D5A6307" w14:textId="77777777" w:rsidR="007F555A" w:rsidRPr="00C26D87" w:rsidRDefault="007F555A" w:rsidP="007F555A">
            <w:pPr>
              <w:bidi/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 w:rsidRPr="00C26D87">
              <w:rPr>
                <w:rFonts w:ascii="Amiri" w:hAnsi="Amiri" w:cs="Amiri"/>
                <w:b/>
                <w:bCs/>
                <w:color w:val="FF0000"/>
                <w:sz w:val="26"/>
                <w:szCs w:val="26"/>
                <w:u w:val="single"/>
                <w:rtl/>
              </w:rPr>
              <w:t>تعاريف:</w:t>
            </w:r>
          </w:p>
          <w:p w14:paraId="1F95ED1F" w14:textId="77777777" w:rsidR="007F555A" w:rsidRPr="00C26D87" w:rsidRDefault="007F555A" w:rsidP="007F555A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C26D87">
              <w:rPr>
                <w:rFonts w:ascii="Amiri" w:hAnsi="Amiri" w:cs="Amiri"/>
                <w:b/>
                <w:bCs/>
                <w:noProof/>
                <w:color w:val="FF0000"/>
                <w:sz w:val="26"/>
                <w:szCs w:val="26"/>
                <w:rtl/>
              </w:rPr>
              <w:t xml:space="preserve"> </w:t>
            </w:r>
            <w:r w:rsidRPr="00C26D87">
              <w:rPr>
                <w:rFonts w:ascii="Amiri" w:hAnsi="Amiri" w:cs="Amiri"/>
                <w:b/>
                <w:bCs/>
                <w:noProof/>
                <w:color w:val="FF0000"/>
                <w:position w:val="-14"/>
                <w:sz w:val="26"/>
                <w:szCs w:val="26"/>
              </w:rPr>
              <w:object w:dxaOrig="480" w:dyaOrig="400" w14:anchorId="1F7C53EA">
                <v:shape id="_x0000_i1671" type="#_x0000_t75" style="width:24pt;height:20.25pt" o:ole="">
                  <v:imagedata r:id="rId1073" o:title=""/>
                </v:shape>
                <o:OLEObject Type="Embed" ProgID="Equation.DSMT4" ShapeID="_x0000_i1671" DrawAspect="Content" ObjectID="_1827917935" r:id="rId1161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</w:rPr>
              <w:t xml:space="preserve"> متتالية معرفة على</w:t>
            </w:r>
            <w:r w:rsidRPr="00C26D87">
              <w:rPr>
                <w:rFonts w:ascii="Amiri" w:hAnsi="Amiri" w:cs="Amiri"/>
                <w:position w:val="-6"/>
                <w:sz w:val="26"/>
                <w:szCs w:val="26"/>
              </w:rPr>
              <w:object w:dxaOrig="260" w:dyaOrig="279" w14:anchorId="7FAC07BA">
                <v:shape id="_x0000_i1672" type="#_x0000_t75" style="width:12.75pt;height:14.25pt" o:ole="">
                  <v:imagedata r:id="rId1162" o:title=""/>
                </v:shape>
                <o:OLEObject Type="Embed" ProgID="Equation.DSMT4" ShapeID="_x0000_i1672" DrawAspect="Content" ObjectID="_1827917936" r:id="rId1163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</w:rPr>
              <w:t>.</w:t>
            </w:r>
          </w:p>
          <w:p w14:paraId="55B66F1D" w14:textId="77777777" w:rsidR="007F555A" w:rsidRPr="00C26D87" w:rsidRDefault="007F555A" w:rsidP="007F555A">
            <w:pPr>
              <w:numPr>
                <w:ilvl w:val="0"/>
                <w:numId w:val="85"/>
              </w:numPr>
              <w:bidi/>
              <w:ind w:left="63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القول </w:t>
            </w:r>
            <w:r w:rsidRPr="00C26D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إن</w: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</w:t>
            </w:r>
            <w:r w:rsidRPr="00C26D8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05B174F7">
                <v:shape id="_x0000_i1673" type="#_x0000_t75" style="width:24pt;height:20.25pt" o:ole="">
                  <v:imagedata r:id="rId1131" o:title=""/>
                </v:shape>
                <o:OLEObject Type="Embed" ProgID="Equation.DSMT4" ShapeID="_x0000_i1673" DrawAspect="Content" ObjectID="_1827917937" r:id="rId1164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محدودة من الأعلى يعني وجود عدد حقيقي </w:t>
            </w:r>
            <w:r w:rsidRPr="00C26D8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03E0EE18">
                <v:shape id="_x0000_i1674" type="#_x0000_t75" style="width:12pt;height:12.75pt" o:ole="">
                  <v:imagedata r:id="rId1165" o:title=""/>
                </v:shape>
                <o:OLEObject Type="Embed" ProgID="Equation.DSMT4" ShapeID="_x0000_i1674" DrawAspect="Content" ObjectID="_1827917938" r:id="rId1166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من أجل كل عدد طبيعي </w:t>
            </w:r>
            <w:r w:rsidRPr="00C26D8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671AB155">
                <v:shape id="_x0000_i1675" type="#_x0000_t75" style="width:9.75pt;height:11.25pt" o:ole="">
                  <v:imagedata r:id="rId1167" o:title=""/>
                </v:shape>
                <o:OLEObject Type="Embed" ProgID="Equation.DSMT4" ShapeID="_x0000_i1675" DrawAspect="Content" ObjectID="_1827917939" r:id="rId1168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 </w:t>
            </w:r>
            <w:r w:rsidRPr="00C26D87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720" w:dyaOrig="360" w14:anchorId="061206F0">
                <v:shape id="_x0000_i1676" type="#_x0000_t75" style="width:36pt;height:18pt" o:ole="">
                  <v:imagedata r:id="rId1169" o:title=""/>
                </v:shape>
                <o:OLEObject Type="Embed" ProgID="Equation.DSMT4" ShapeID="_x0000_i1676" DrawAspect="Content" ObjectID="_1827917940" r:id="rId1170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 نقول </w:t>
            </w:r>
            <w:r w:rsidRPr="00C26D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إن</w: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C26D8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7CA0DEBB">
                <v:shape id="_x0000_i1677" type="#_x0000_t75" style="width:12pt;height:12.75pt" o:ole="">
                  <v:imagedata r:id="rId1171" o:title=""/>
                </v:shape>
                <o:OLEObject Type="Embed" ProgID="Equation.DSMT4" ShapeID="_x0000_i1677" DrawAspect="Content" ObjectID="_1827917941" r:id="rId1172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عنصر حاد من الأعلى.</w:t>
            </w:r>
          </w:p>
          <w:p w14:paraId="52D195DC" w14:textId="77777777" w:rsidR="007F555A" w:rsidRPr="00C26D87" w:rsidRDefault="007F555A" w:rsidP="007F555A">
            <w:pPr>
              <w:numPr>
                <w:ilvl w:val="0"/>
                <w:numId w:val="85"/>
              </w:numPr>
              <w:bidi/>
              <w:ind w:left="631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القول </w:t>
            </w:r>
            <w:r w:rsidRPr="00C26D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إن</w: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</w:t>
            </w:r>
            <w:r w:rsidRPr="00C26D8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428D98F4">
                <v:shape id="_x0000_i1678" type="#_x0000_t75" style="width:24pt;height:20.25pt" o:ole="">
                  <v:imagedata r:id="rId1131" o:title=""/>
                </v:shape>
                <o:OLEObject Type="Embed" ProgID="Equation.DSMT4" ShapeID="_x0000_i1678" DrawAspect="Content" ObjectID="_1827917942" r:id="rId1173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محدودة من الأسفل يعني وجود عدد حقيقي </w:t>
            </w:r>
            <w:r w:rsidRPr="00C26D8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4D31AD92">
                <v:shape id="_x0000_i1679" type="#_x0000_t75" style="width:12pt;height:12.75pt" o:ole="">
                  <v:imagedata r:id="rId1174" o:title=""/>
                </v:shape>
                <o:OLEObject Type="Embed" ProgID="Equation.DSMT4" ShapeID="_x0000_i1679" DrawAspect="Content" ObjectID="_1827917943" r:id="rId1175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حيث من أجل كل عدد طبيعي </w:t>
            </w:r>
            <w:r w:rsidRPr="00C26D8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00" w:dyaOrig="220" w14:anchorId="05DC8738">
                <v:shape id="_x0000_i1680" type="#_x0000_t75" style="width:9.75pt;height:11.25pt" o:ole="">
                  <v:imagedata r:id="rId1167" o:title=""/>
                </v:shape>
                <o:OLEObject Type="Embed" ProgID="Equation.DSMT4" ShapeID="_x0000_i1680" DrawAspect="Content" ObjectID="_1827917944" r:id="rId1176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: </w:t>
            </w:r>
            <w:r w:rsidRPr="00C26D87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740" w:dyaOrig="360" w14:anchorId="783C2643">
                <v:shape id="_x0000_i1681" type="#_x0000_t75" style="width:36.75pt;height:18pt" o:ole="">
                  <v:imagedata r:id="rId1177" o:title=""/>
                </v:shape>
                <o:OLEObject Type="Embed" ProgID="Equation.DSMT4" ShapeID="_x0000_i1681" DrawAspect="Content" ObjectID="_1827917945" r:id="rId1178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. نقول </w:t>
            </w:r>
            <w:proofErr w:type="gramStart"/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أن</w:t>
            </w:r>
            <w:proofErr w:type="gramEnd"/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C26D8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40" w:dyaOrig="260" w14:anchorId="3694DE03">
                <v:shape id="_x0000_i1682" type="#_x0000_t75" style="width:12pt;height:12.75pt" o:ole="">
                  <v:imagedata r:id="rId1179" o:title=""/>
                </v:shape>
                <o:OLEObject Type="Embed" ProgID="Equation.DSMT4" ShapeID="_x0000_i1682" DrawAspect="Content" ObjectID="_1827917946" r:id="rId1180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عنصر حاد من الأسفل.</w:t>
            </w:r>
          </w:p>
          <w:p w14:paraId="4D6EE918" w14:textId="77777777" w:rsidR="007F555A" w:rsidRPr="00C26D87" w:rsidRDefault="007F555A" w:rsidP="007F555A">
            <w:pPr>
              <w:numPr>
                <w:ilvl w:val="0"/>
                <w:numId w:val="85"/>
              </w:numPr>
              <w:bidi/>
              <w:ind w:left="631"/>
              <w:rPr>
                <w:rFonts w:ascii="Amiri" w:hAnsi="Amiri" w:cs="Amiri"/>
                <w:b/>
                <w:bCs/>
                <w:noProof/>
                <w:color w:val="008000"/>
                <w:sz w:val="26"/>
                <w:szCs w:val="26"/>
                <w:rtl/>
                <w:lang w:bidi="ar-DZ"/>
              </w:rPr>
            </w:pP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القول </w:t>
            </w:r>
            <w:r w:rsidRPr="00C26D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إن</w: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المتتالية</w:t>
            </w:r>
            <w:r w:rsidRPr="00C26D8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0815F4BB">
                <v:shape id="_x0000_i1683" type="#_x0000_t75" style="width:24pt;height:20.25pt" o:ole="">
                  <v:imagedata r:id="rId1131" o:title=""/>
                </v:shape>
                <o:OLEObject Type="Embed" ProgID="Equation.DSMT4" ShapeID="_x0000_i1683" DrawAspect="Content" ObjectID="_1827917947" r:id="rId1181"/>
              </w:objec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محدودة يعني أنها محدودة من الأعلى </w:t>
            </w:r>
            <w:r w:rsidRPr="00C26D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ومحدودة</w:t>
            </w:r>
            <w:r w:rsidRPr="00C26D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الأسفل.</w:t>
            </w:r>
          </w:p>
          <w:p w14:paraId="5C82C2E9" w14:textId="77777777" w:rsidR="007F555A" w:rsidRDefault="007F555A" w:rsidP="007F555A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5CCCBBD4" w14:textId="354EA54F" w:rsidR="007F555A" w:rsidRDefault="007F555A" w:rsidP="007F555A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مثال:</w:t>
            </w:r>
          </w:p>
          <w:p w14:paraId="46089E1D" w14:textId="77777777" w:rsidR="007F555A" w:rsidRPr="00B05687" w:rsidRDefault="007F555A" w:rsidP="007F555A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B0568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368196B9">
                <v:shape id="_x0000_i1684" type="#_x0000_t75" style="width:24pt;height:20.25pt" o:ole="">
                  <v:imagedata r:id="rId1182" o:title=""/>
                </v:shape>
                <o:OLEObject Type="Embed" ProgID="Equation.DSMT4" ShapeID="_x0000_i1684" DrawAspect="Content" ObjectID="_1827917948" r:id="rId1183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متتالية حدها الأول  </w:t>
            </w:r>
            <w:r w:rsidRPr="00B05687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639" w:dyaOrig="360" w14:anchorId="247FF76C">
                <v:shape id="_x0000_i1685" type="#_x0000_t75" style="width:32.25pt;height:18pt" o:ole="">
                  <v:imagedata r:id="rId1184" o:title=""/>
                </v:shape>
                <o:OLEObject Type="Embed" ProgID="Equation.DSMT4" ShapeID="_x0000_i1685" DrawAspect="Content" ObjectID="_1827917949" r:id="rId1185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 </w:t>
            </w:r>
            <w:r w:rsidRPr="00B05687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ومن</w: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أجل كل</w:t>
            </w:r>
            <w:r w:rsidRPr="00B05687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5C43B742">
                <v:shape id="_x0000_i1686" type="#_x0000_t75" style="width:11.25pt;height:9.75pt" o:ole="">
                  <v:imagedata r:id="rId1186" o:title=""/>
                </v:shape>
                <o:OLEObject Type="Embed" ProgID="Equation.DSMT4" ShapeID="_x0000_i1686" DrawAspect="Content" ObjectID="_1827917950" r:id="rId1187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</w:t>
            </w:r>
            <w:r w:rsidRPr="00B05687">
              <w:rPr>
                <w:rFonts w:ascii="Amiri" w:hAnsi="Amiri" w:cs="Amiri"/>
                <w:position w:val="-6"/>
                <w:sz w:val="26"/>
                <w:szCs w:val="26"/>
                <w:lang w:bidi="ar-DZ"/>
              </w:rPr>
              <w:object w:dxaOrig="260" w:dyaOrig="279" w14:anchorId="2CDA54B1">
                <v:shape id="_x0000_i1687" type="#_x0000_t75" style="width:12.75pt;height:14.25pt" o:ole="">
                  <v:imagedata r:id="rId1188" o:title=""/>
                </v:shape>
                <o:OLEObject Type="Embed" ProgID="Equation.DSMT4" ShapeID="_x0000_i1687" DrawAspect="Content" ObjectID="_1827917951" r:id="rId1189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، </w:t>
            </w:r>
            <w:r w:rsidRPr="00B05687">
              <w:rPr>
                <w:rFonts w:ascii="Amiri" w:hAnsi="Amiri" w:cs="Amiri"/>
                <w:position w:val="-24"/>
                <w:sz w:val="26"/>
                <w:szCs w:val="26"/>
                <w:lang w:bidi="ar-DZ"/>
              </w:rPr>
              <w:object w:dxaOrig="1380" w:dyaOrig="620" w14:anchorId="4EEFCB7D">
                <v:shape id="_x0000_i1688" type="#_x0000_t75" style="width:69pt;height:30.75pt" o:ole="">
                  <v:imagedata r:id="rId1190" o:title=""/>
                </v:shape>
                <o:OLEObject Type="Embed" ProgID="Equation.DSMT4" ShapeID="_x0000_i1688" DrawAspect="Content" ObjectID="_1827917952" r:id="rId1191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  <w:lang w:bidi="ar-DZ"/>
              </w:rPr>
              <w:t>.</w:t>
            </w:r>
          </w:p>
          <w:p w14:paraId="53A69CF2" w14:textId="77777777" w:rsidR="007F555A" w:rsidRPr="00B05687" w:rsidRDefault="007F555A" w:rsidP="007F555A">
            <w:pPr>
              <w:pStyle w:val="Paragraphedeliste"/>
              <w:numPr>
                <w:ilvl w:val="0"/>
                <w:numId w:val="86"/>
              </w:numPr>
              <w:tabs>
                <w:tab w:val="clear" w:pos="720"/>
              </w:tabs>
              <w:bidi/>
              <w:spacing w:line="276" w:lineRule="auto"/>
              <w:ind w:left="0" w:firstLine="426"/>
              <w:rPr>
                <w:rFonts w:ascii="Amiri" w:hAnsi="Amiri" w:cs="Amiri"/>
                <w:sz w:val="26"/>
                <w:szCs w:val="26"/>
              </w:rPr>
            </w:pPr>
            <w:r w:rsidRPr="00B05687">
              <w:rPr>
                <w:rFonts w:ascii="Amiri" w:hAnsi="Amiri" w:cs="Amiri"/>
                <w:sz w:val="26"/>
                <w:szCs w:val="26"/>
                <w:rtl/>
              </w:rPr>
              <w:t>برهن بالتراجع أن المتتالية</w:t>
            </w:r>
            <w:r w:rsidRPr="00B05687">
              <w:rPr>
                <w:position w:val="-14"/>
                <w:lang w:bidi="ar-DZ"/>
              </w:rPr>
              <w:object w:dxaOrig="480" w:dyaOrig="400" w14:anchorId="605E554C">
                <v:shape id="_x0000_i1689" type="#_x0000_t75" style="width:24pt;height:20.25pt" o:ole="">
                  <v:imagedata r:id="rId1182" o:title=""/>
                </v:shape>
                <o:OLEObject Type="Embed" ProgID="Equation.DSMT4" ShapeID="_x0000_i1689" DrawAspect="Content" ObjectID="_1827917953" r:id="rId1192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</w:rPr>
              <w:t xml:space="preserve"> متناقصة.</w:t>
            </w:r>
          </w:p>
          <w:p w14:paraId="7543F05F" w14:textId="77777777" w:rsidR="007F555A" w:rsidRDefault="007F555A" w:rsidP="007F555A">
            <w:pPr>
              <w:numPr>
                <w:ilvl w:val="0"/>
                <w:numId w:val="86"/>
              </w:numPr>
              <w:tabs>
                <w:tab w:val="clear" w:pos="720"/>
                <w:tab w:val="num" w:pos="348"/>
              </w:tabs>
              <w:bidi/>
              <w:spacing w:line="276" w:lineRule="auto"/>
              <w:ind w:left="64" w:firstLine="284"/>
              <w:rPr>
                <w:rFonts w:ascii="Amiri" w:hAnsi="Amiri" w:cs="Amiri"/>
                <w:sz w:val="26"/>
                <w:szCs w:val="26"/>
              </w:rPr>
            </w:pPr>
            <w:r w:rsidRPr="00B05687">
              <w:rPr>
                <w:rFonts w:ascii="Amiri" w:hAnsi="Amiri" w:cs="Amiri"/>
                <w:sz w:val="26"/>
                <w:szCs w:val="26"/>
                <w:rtl/>
              </w:rPr>
              <w:t>برهن بالتراجع أن المتتالية</w:t>
            </w:r>
            <w:r w:rsidRPr="00B05687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1DFB2B1D">
                <v:shape id="_x0000_i1690" type="#_x0000_t75" style="width:24pt;height:20.25pt" o:ole="">
                  <v:imagedata r:id="rId1182" o:title=""/>
                </v:shape>
                <o:OLEObject Type="Embed" ProgID="Equation.DSMT4" ShapeID="_x0000_i1690" DrawAspect="Content" ObjectID="_1827917954" r:id="rId1193"/>
              </w:object>
            </w:r>
            <w:r w:rsidRPr="00B05687">
              <w:rPr>
                <w:rFonts w:ascii="Amiri" w:hAnsi="Amiri" w:cs="Amiri"/>
                <w:sz w:val="26"/>
                <w:szCs w:val="26"/>
                <w:rtl/>
              </w:rPr>
              <w:t xml:space="preserve"> محدودة من الأسفل بالعدد</w:t>
            </w:r>
            <w:r w:rsidRPr="00B05687">
              <w:rPr>
                <w:rFonts w:ascii="Amiri" w:hAnsi="Amiri" w:cs="Amiri"/>
                <w:position w:val="-4"/>
                <w:sz w:val="26"/>
                <w:szCs w:val="26"/>
              </w:rPr>
              <w:object w:dxaOrig="320" w:dyaOrig="260" w14:anchorId="47B1BD98">
                <v:shape id="_x0000_i1691" type="#_x0000_t75" style="width:15.75pt;height:12.75pt" o:ole="">
                  <v:imagedata r:id="rId1194" o:title=""/>
                </v:shape>
                <o:OLEObject Type="Embed" ProgID="Equation.DSMT4" ShapeID="_x0000_i1691" DrawAspect="Content" ObjectID="_1827917955" r:id="rId1195"/>
              </w:objec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</w:t>
            </w:r>
          </w:p>
          <w:p w14:paraId="47070D8D" w14:textId="77777777" w:rsidR="00060D7C" w:rsidRDefault="00060D7C" w:rsidP="00060D7C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</w:rPr>
            </w:pPr>
          </w:p>
          <w:p w14:paraId="6F175A28" w14:textId="77777777" w:rsidR="00060D7C" w:rsidRDefault="005F0751" w:rsidP="00EC3039">
            <w:pPr>
              <w:shd w:val="clear" w:color="auto" w:fill="DAEEF3" w:themeFill="accent5" w:themeFillTint="33"/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 w:rsidRPr="005F0751">
              <w:rPr>
                <w:rFonts w:ascii="Amiri" w:hAnsi="Amiri" w:cs="Amiri" w:hint="cs"/>
                <w:color w:val="C00000"/>
                <w:sz w:val="26"/>
                <w:szCs w:val="26"/>
                <w:rtl/>
              </w:rPr>
              <w:t>الرتابة والتقـــــــارب</w:t>
            </w:r>
          </w:p>
          <w:p w14:paraId="5AAE461E" w14:textId="77777777" w:rsidR="005F0751" w:rsidRDefault="005F0751" w:rsidP="005F0751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</w:p>
          <w:p w14:paraId="7BFF544C" w14:textId="77777777" w:rsidR="005F0751" w:rsidRDefault="005F0751" w:rsidP="005F0751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color w:val="C00000"/>
                <w:sz w:val="26"/>
                <w:szCs w:val="26"/>
                <w:rtl/>
              </w:rPr>
              <w:t>مبرهنة</w:t>
            </w:r>
          </w:p>
          <w:p w14:paraId="13834CBD" w14:textId="432320C5" w:rsidR="005F0751" w:rsidRPr="005F0751" w:rsidRDefault="005F0751" w:rsidP="005F0751">
            <w:pPr>
              <w:bidi/>
              <w:rPr>
                <w:rFonts w:ascii="Amiri" w:hAnsi="Amiri" w:cs="Amiri"/>
                <w:sz w:val="26"/>
                <w:szCs w:val="26"/>
                <w:rtl/>
              </w:rPr>
            </w:pP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تقبل بدون </w:t>
            </w:r>
            <w:r w:rsidRPr="005F0751">
              <w:rPr>
                <w:rFonts w:ascii="Amiri" w:hAnsi="Amiri" w:cs="Amiri" w:hint="cs"/>
                <w:sz w:val="26"/>
                <w:szCs w:val="26"/>
                <w:rtl/>
              </w:rPr>
              <w:t>برهان.</w:t>
            </w:r>
          </w:p>
          <w:p w14:paraId="2F23A3B6" w14:textId="05C651C7" w:rsidR="005F0751" w:rsidRPr="005F0751" w:rsidRDefault="005F0751" w:rsidP="005F075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5F0751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180" w:dyaOrig="200" w14:anchorId="3CE2CE64">
                <v:shape id="_x0000_i1692" type="#_x0000_t75" style="width:9pt;height:9.75pt" o:ole="">
                  <v:imagedata r:id="rId1196" o:title=""/>
                </v:shape>
                <o:OLEObject Type="Embed" ProgID="Equation.DSMT4" ShapeID="_x0000_i1692" DrawAspect="Content" ObjectID="_1827917956" r:id="rId1197"/>
              </w:object>
            </w:r>
            <w:r w:rsidRPr="005F0751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5F0751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6414990F">
                <v:shape id="_x0000_i1693" type="#_x0000_t75" style="width:24pt;height:20.25pt" o:ole="">
                  <v:imagedata r:id="rId1131" o:title=""/>
                </v:shape>
                <o:OLEObject Type="Embed" ProgID="Equation.DSMT4" ShapeID="_x0000_i1693" DrawAspect="Content" ObjectID="_1827917957" r:id="rId1198"/>
              </w:objec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متتالية متزايدة </w:t>
            </w:r>
            <w:r w:rsidRPr="005F0751">
              <w:rPr>
                <w:rFonts w:ascii="Amiri" w:hAnsi="Amiri" w:cs="Amiri" w:hint="cs"/>
                <w:sz w:val="26"/>
                <w:szCs w:val="26"/>
                <w:rtl/>
              </w:rPr>
              <w:t>ومحدودة</w: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من الأعلى فإنها </w:t>
            </w:r>
            <w:r w:rsidRPr="005F0751">
              <w:rPr>
                <w:rFonts w:ascii="Amiri" w:hAnsi="Amiri" w:cs="Amiri" w:hint="cs"/>
                <w:sz w:val="26"/>
                <w:szCs w:val="26"/>
                <w:rtl/>
              </w:rPr>
              <w:t>متقاربة.</w:t>
            </w:r>
          </w:p>
          <w:p w14:paraId="054C47AD" w14:textId="1E8272E1" w:rsidR="005F0751" w:rsidRPr="005F0751" w:rsidRDefault="005F0751" w:rsidP="005F075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   </w:t>
            </w:r>
            <w:r w:rsidRPr="005F0751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180" w:dyaOrig="200" w14:anchorId="0540C046">
                <v:shape id="_x0000_i1694" type="#_x0000_t75" style="width:9pt;height:9.75pt" o:ole="">
                  <v:imagedata r:id="rId1196" o:title=""/>
                </v:shape>
                <o:OLEObject Type="Embed" ProgID="Equation.DSMT4" ShapeID="_x0000_i1694" DrawAspect="Content" ObjectID="_1827917958" r:id="rId1199"/>
              </w:object>
            </w:r>
            <w:r w:rsidRPr="005F0751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>إذا كانت</w:t>
            </w:r>
            <w:r w:rsidRPr="005F0751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201CFF85">
                <v:shape id="_x0000_i1695" type="#_x0000_t75" style="width:24pt;height:20.25pt" o:ole="">
                  <v:imagedata r:id="rId1131" o:title=""/>
                </v:shape>
                <o:OLEObject Type="Embed" ProgID="Equation.DSMT4" ShapeID="_x0000_i1695" DrawAspect="Content" ObjectID="_1827917959" r:id="rId1200"/>
              </w:objec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متتالية متناقصة </w:t>
            </w:r>
            <w:r w:rsidRPr="005F0751">
              <w:rPr>
                <w:rFonts w:ascii="Amiri" w:hAnsi="Amiri" w:cs="Amiri" w:hint="cs"/>
                <w:sz w:val="26"/>
                <w:szCs w:val="26"/>
                <w:rtl/>
              </w:rPr>
              <w:t>ومحدودة</w:t>
            </w:r>
            <w:r w:rsidRPr="005F0751">
              <w:rPr>
                <w:rFonts w:ascii="Amiri" w:hAnsi="Amiri" w:cs="Amiri"/>
                <w:sz w:val="26"/>
                <w:szCs w:val="26"/>
                <w:rtl/>
              </w:rPr>
              <w:t xml:space="preserve"> من الأسفل فإنها </w:t>
            </w:r>
            <w:r w:rsidRPr="005F0751">
              <w:rPr>
                <w:rFonts w:ascii="Amiri" w:hAnsi="Amiri" w:cs="Amiri" w:hint="cs"/>
                <w:sz w:val="26"/>
                <w:szCs w:val="26"/>
                <w:rtl/>
              </w:rPr>
              <w:t>متقاربة.</w:t>
            </w:r>
          </w:p>
          <w:p w14:paraId="100F8B47" w14:textId="77777777" w:rsidR="005F0751" w:rsidRDefault="005F0751" w:rsidP="005F0751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07A775A3" w14:textId="77777777" w:rsidR="005810D1" w:rsidRDefault="005810D1" w:rsidP="005810D1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5810D1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تمرين</w:t>
            </w:r>
          </w:p>
          <w:p w14:paraId="4346EFBD" w14:textId="77777777" w:rsidR="00E73362" w:rsidRPr="002D776C" w:rsidRDefault="00E73362" w:rsidP="00E73362">
            <w:pPr>
              <w:bidi/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</w:pPr>
            <w:r w:rsidRPr="002D776C">
              <w:rPr>
                <w:rFonts w:ascii="Amiri" w:hAnsi="Amiri" w:cs="Amiri"/>
                <w:b/>
                <w:bCs/>
                <w:sz w:val="26"/>
                <w:szCs w:val="26"/>
                <w:lang w:val="en-US" w:bidi="ar-DZ"/>
              </w:rPr>
              <w:t xml:space="preserve">  </w:t>
            </w:r>
            <w:r w:rsidRPr="002D776C">
              <w:rPr>
                <w:rFonts w:ascii="Amiri" w:hAnsi="Amiri" w:cs="Amiri"/>
                <w:b/>
                <w:bCs/>
                <w:position w:val="-14"/>
                <w:sz w:val="26"/>
                <w:szCs w:val="26"/>
                <w:lang w:val="en-US" w:bidi="ar-DZ"/>
              </w:rPr>
              <w:object w:dxaOrig="480" w:dyaOrig="400" w14:anchorId="182689B8">
                <v:shape id="_x0000_i1696" type="#_x0000_t75" style="width:21.75pt;height:21.75pt" o:ole="">
                  <v:imagedata r:id="rId1201" o:title=""/>
                </v:shape>
                <o:OLEObject Type="Embed" ProgID="Equation.DSMT4" ShapeID="_x0000_i1696" DrawAspect="Content" ObjectID="_1827917960" r:id="rId1202"/>
              </w:object>
            </w:r>
            <w:r w:rsidRPr="002D776C">
              <w:rPr>
                <w:rFonts w:ascii="Amiri" w:hAnsi="Amiri" w:cs="Amiri"/>
                <w:b/>
                <w:bCs/>
                <w:sz w:val="26"/>
                <w:szCs w:val="26"/>
                <w:lang w:val="en-US" w:bidi="ar-DZ"/>
              </w:rPr>
              <w:t xml:space="preserve"> </w: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متتالية عددية بحدها الأول</w:t>
            </w:r>
            <w:r w:rsidRPr="002D776C">
              <w:rPr>
                <w:rFonts w:ascii="Amiri" w:eastAsiaTheme="majorEastAsia" w:hAnsi="Amiri" w:cs="Amiri"/>
                <w:position w:val="-12"/>
                <w:sz w:val="26"/>
                <w:szCs w:val="26"/>
                <w:lang w:bidi="ar-DZ"/>
              </w:rPr>
              <w:object w:dxaOrig="639" w:dyaOrig="360" w14:anchorId="197E20E7">
                <v:shape id="_x0000_i1697" type="#_x0000_t75" style="width:28.5pt;height:21.75pt" o:ole="">
                  <v:imagedata r:id="rId1203" o:title=""/>
                </v:shape>
                <o:OLEObject Type="Embed" ProgID="Equation.DSMT4" ShapeID="_x0000_i1697" DrawAspect="Content" ObjectID="_1827917961" r:id="rId1204"/>
              </w:objec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ومن أجل كل عدد طبيعي </w:t>
            </w:r>
            <w:r w:rsidRPr="002D776C">
              <w:rPr>
                <w:rFonts w:ascii="Amiri" w:eastAsiaTheme="majorEastAsia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16C0F538">
                <v:shape id="_x0000_i1698" type="#_x0000_t75" style="width:14.25pt;height:7.5pt" o:ole="">
                  <v:imagedata r:id="rId1205" o:title=""/>
                </v:shape>
                <o:OLEObject Type="Embed" ProgID="Equation.DSMT4" ShapeID="_x0000_i1698" DrawAspect="Content" ObjectID="_1827917962" r:id="rId1206"/>
              </w:objec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 </w:t>
            </w:r>
            <w:r w:rsidRPr="002D776C">
              <w:rPr>
                <w:rFonts w:ascii="Amiri" w:eastAsiaTheme="majorEastAsia" w:hAnsi="Amiri" w:cs="Amiri"/>
                <w:sz w:val="26"/>
                <w:szCs w:val="26"/>
                <w:lang w:bidi="ar-DZ"/>
              </w:rPr>
              <w:t>:</w: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 </w:t>
            </w:r>
            <w:r w:rsidRPr="002D776C">
              <w:rPr>
                <w:rFonts w:ascii="Amiri" w:eastAsiaTheme="majorEastAsia" w:hAnsi="Amiri" w:cs="Amiri"/>
                <w:sz w:val="26"/>
                <w:szCs w:val="26"/>
                <w:lang w:bidi="ar-DZ"/>
              </w:rPr>
              <w:t xml:space="preserve"> </w:t>
            </w:r>
            <w:r w:rsidRPr="002D776C">
              <w:rPr>
                <w:rFonts w:ascii="Amiri" w:eastAsiaTheme="majorEastAsia" w:hAnsi="Amiri" w:cs="Amiri"/>
                <w:position w:val="-30"/>
                <w:sz w:val="26"/>
                <w:szCs w:val="26"/>
                <w:lang w:bidi="ar-DZ"/>
              </w:rPr>
              <w:object w:dxaOrig="1219" w:dyaOrig="680" w14:anchorId="038C1AC6">
                <v:shape id="_x0000_i1699" type="#_x0000_t75" style="width:57.75pt;height:36pt" o:ole="">
                  <v:imagedata r:id="rId1207" o:title=""/>
                </v:shape>
                <o:OLEObject Type="Embed" ProgID="Equation.DSMT4" ShapeID="_x0000_i1699" DrawAspect="Content" ObjectID="_1827917963" r:id="rId1208"/>
              </w:object>
            </w:r>
            <w:r w:rsidRPr="002D776C">
              <w:rPr>
                <w:rFonts w:ascii="Amiri" w:eastAsiaTheme="majorEastAsia" w:hAnsi="Amiri" w:cs="Amiri"/>
                <w:sz w:val="26"/>
                <w:szCs w:val="26"/>
                <w:lang w:bidi="ar-DZ"/>
              </w:rPr>
              <w:t xml:space="preserve"> </w:t>
            </w:r>
          </w:p>
          <w:p w14:paraId="1367F310" w14:textId="77777777" w:rsidR="00E73362" w:rsidRPr="002D776C" w:rsidRDefault="00E73362" w:rsidP="00E73362">
            <w:pPr>
              <w:pStyle w:val="Paragraphedeliste"/>
              <w:numPr>
                <w:ilvl w:val="0"/>
                <w:numId w:val="8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برهن بالتراجع أنه من أجل كل عدد طبيعي </w:t>
            </w:r>
            <w:r w:rsidRPr="002D776C">
              <w:rPr>
                <w:rFonts w:ascii="Amiri" w:hAnsi="Amiri" w:cs="Amiri"/>
                <w:position w:val="-4"/>
                <w:sz w:val="26"/>
                <w:szCs w:val="26"/>
                <w:lang w:bidi="ar-DZ"/>
              </w:rPr>
              <w:object w:dxaOrig="220" w:dyaOrig="200" w14:anchorId="30EBBE9A">
                <v:shape id="_x0000_i1700" type="#_x0000_t75" style="width:14.25pt;height:7.5pt" o:ole="">
                  <v:imagedata r:id="rId1209" o:title=""/>
                </v:shape>
                <o:OLEObject Type="Embed" ProgID="Equation.DSMT4" ShapeID="_x0000_i1700" DrawAspect="Content" ObjectID="_1827917964" r:id="rId1210"/>
              </w:objec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أنّ: </w:t>
            </w:r>
            <w:r w:rsidRPr="002D776C">
              <w:rPr>
                <w:rFonts w:ascii="Amiri" w:eastAsiaTheme="majorEastAsia" w:hAnsi="Amiri" w:cs="Amiri"/>
                <w:sz w:val="26"/>
                <w:szCs w:val="26"/>
                <w:lang w:bidi="ar-DZ"/>
              </w:rPr>
              <w:t xml:space="preserve"> </w:t>
            </w:r>
            <w:r w:rsidRPr="002D776C">
              <w:rPr>
                <w:rFonts w:ascii="Amiri" w:hAnsi="Amiri" w:cs="Amiri"/>
                <w:position w:val="-12"/>
                <w:sz w:val="26"/>
                <w:szCs w:val="26"/>
                <w:lang w:bidi="ar-DZ"/>
              </w:rPr>
              <w:object w:dxaOrig="1020" w:dyaOrig="360" w14:anchorId="5EFBD4EA">
                <v:shape id="_x0000_i1701" type="#_x0000_t75" style="width:50.25pt;height:21.75pt" o:ole="">
                  <v:imagedata r:id="rId1211" o:title=""/>
                </v:shape>
                <o:OLEObject Type="Embed" ProgID="Equation.DSMT4" ShapeID="_x0000_i1701" DrawAspect="Content" ObjectID="_1827917965" r:id="rId1212"/>
              </w:object>
            </w:r>
          </w:p>
          <w:p w14:paraId="15E478A5" w14:textId="2582F26A" w:rsidR="00E73362" w:rsidRPr="00E73362" w:rsidRDefault="00E73362" w:rsidP="00E73362">
            <w:pPr>
              <w:pStyle w:val="Paragraphedeliste"/>
              <w:numPr>
                <w:ilvl w:val="0"/>
                <w:numId w:val="8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>بين أن المتتالية</w:t>
            </w:r>
            <w:r w:rsidRPr="002D776C">
              <w:rPr>
                <w:rFonts w:ascii="Amiri" w:hAnsi="Amiri" w:cs="Amiri"/>
                <w:position w:val="-14"/>
                <w:sz w:val="26"/>
                <w:szCs w:val="26"/>
                <w:lang w:bidi="ar-DZ"/>
              </w:rPr>
              <w:object w:dxaOrig="480" w:dyaOrig="400" w14:anchorId="7E23ECF8">
                <v:shape id="_x0000_i1702" type="#_x0000_t75" style="width:21.75pt;height:21.75pt" o:ole="">
                  <v:imagedata r:id="rId1213" o:title=""/>
                </v:shape>
                <o:OLEObject Type="Embed" ProgID="Equation.DSMT4" ShapeID="_x0000_i1702" DrawAspect="Content" ObjectID="_1827917966" r:id="rId1214"/>
              </w:object>
            </w:r>
            <w:r w:rsidRPr="002D776C">
              <w:rPr>
                <w:rFonts w:ascii="Amiri" w:eastAsiaTheme="majorEastAsia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2D776C"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>متناقصة،</w:t>
            </w:r>
            <w:r>
              <w:rPr>
                <w:rFonts w:ascii="Amiri" w:eastAsiaTheme="majorEastAsia" w:hAnsi="Amiri" w:cs="Amiri" w:hint="cs"/>
                <w:sz w:val="26"/>
                <w:szCs w:val="26"/>
                <w:rtl/>
                <w:lang w:bidi="ar-DZ"/>
              </w:rPr>
              <w:t xml:space="preserve"> ماذا تستنتج؟</w:t>
            </w:r>
          </w:p>
          <w:p w14:paraId="57009267" w14:textId="7BC7215C" w:rsidR="00E73362" w:rsidRPr="002D776C" w:rsidRDefault="00E73362" w:rsidP="00E73362">
            <w:pPr>
              <w:pStyle w:val="Paragraphedeliste"/>
              <w:numPr>
                <w:ilvl w:val="0"/>
                <w:numId w:val="87"/>
              </w:numPr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احسب نهاية المتتالية </w:t>
            </w:r>
            <w:r w:rsidRPr="002D776C">
              <w:rPr>
                <w:rFonts w:ascii="Amiri" w:hAnsi="Amiri" w:cs="Amiri"/>
                <w:b/>
                <w:bCs/>
                <w:position w:val="-14"/>
                <w:sz w:val="26"/>
                <w:szCs w:val="26"/>
                <w:lang w:val="en-US" w:bidi="ar-DZ"/>
              </w:rPr>
              <w:object w:dxaOrig="480" w:dyaOrig="400" w14:anchorId="0DCFE66A">
                <v:shape id="_x0000_i1703" type="#_x0000_t75" style="width:21.75pt;height:21.75pt" o:ole="">
                  <v:imagedata r:id="rId1201" o:title=""/>
                </v:shape>
                <o:OLEObject Type="Embed" ProgID="Equation.DSMT4" ShapeID="_x0000_i1703" DrawAspect="Content" ObjectID="_1827917967" r:id="rId1215"/>
              </w:object>
            </w:r>
          </w:p>
          <w:p w14:paraId="08F19596" w14:textId="77777777" w:rsidR="005810D1" w:rsidRDefault="005810D1" w:rsidP="005810D1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694AC490" w14:textId="77777777" w:rsidR="00F82B94" w:rsidRPr="00E73362" w:rsidRDefault="00F82B94" w:rsidP="00F82B94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4CC83C40" w14:textId="77777777" w:rsidR="00FB6A1D" w:rsidRDefault="00FB6A1D" w:rsidP="000C7A3C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2D346D3F" w14:textId="68F64766" w:rsidR="000C7A3C" w:rsidRPr="00FB6A1D" w:rsidRDefault="000C7A3C" w:rsidP="00EC3039">
            <w:pPr>
              <w:shd w:val="clear" w:color="auto" w:fill="DAEEF3" w:themeFill="accent5" w:themeFillTint="33"/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bookmarkStart w:id="5" w:name="_Hlk217291430"/>
            <w:r w:rsidRPr="00FB6A1D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 xml:space="preserve">تمرين </w:t>
            </w:r>
            <w:r w:rsidR="00FB6A1D" w:rsidRPr="00FB6A1D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باك 2024 الموضوع الأول</w:t>
            </w:r>
          </w:p>
          <w:p w14:paraId="5731CF00" w14:textId="100BE126" w:rsidR="00FB6A1D" w:rsidRPr="00C1405E" w:rsidRDefault="0023667A" w:rsidP="002D5460">
            <w:pPr>
              <w:pStyle w:val="Sansinterligne"/>
              <w:bidi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1405E">
              <w:rPr>
                <w:rFonts w:ascii="Amiri" w:hAnsi="Amiri" w:cs="Amiri"/>
                <w:position w:val="-14"/>
                <w:sz w:val="26"/>
                <w:szCs w:val="26"/>
              </w:rPr>
              <w:object w:dxaOrig="499" w:dyaOrig="400" w14:anchorId="52E21B7C">
                <v:shape id="_x0000_i1942" type="#_x0000_t75" style="width:24.75pt;height:20.25pt" o:ole="">
                  <v:imagedata r:id="rId1216" o:title="" embosscolor="white"/>
                </v:shape>
                <o:OLEObject Type="Embed" ProgID="Equation.DSMT4" ShapeID="_x0000_i1942" DrawAspect="Content" ObjectID="_1827917968" r:id="rId1217"/>
              </w:objec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المتتالية</w:t>
            </w:r>
            <w:r w:rsidR="00FB6A1D" w:rsidRPr="00C1405E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العددية المعرفة بحدها الأول</w:t>
            </w:r>
            <w:r w:rsidRPr="00C1405E">
              <w:rPr>
                <w:rFonts w:ascii="Amiri" w:hAnsi="Amiri" w:cs="Amiri"/>
                <w:position w:val="-24"/>
                <w:sz w:val="26"/>
                <w:szCs w:val="26"/>
              </w:rPr>
              <w:object w:dxaOrig="700" w:dyaOrig="620" w14:anchorId="47453B43">
                <v:shape id="_x0000_i1943" type="#_x0000_t75" style="width:35.25pt;height:30.75pt" o:ole="">
                  <v:imagedata r:id="rId1218" o:title="" embosscolor="white"/>
                </v:shape>
                <o:OLEObject Type="Embed" ProgID="Equation.DSMT4" ShapeID="_x0000_i1943" DrawAspect="Content" ObjectID="_1827917969" r:id="rId1219"/>
              </w:objec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="00FB6A1D" w:rsidRPr="00C1405E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ومن</w:t>
            </w:r>
            <w:r w:rsidR="00FB6A1D" w:rsidRPr="00C1405E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أجل كل عدد طبيعي</w:t>
            </w:r>
            <w:r w:rsidRPr="00C1405E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C1405E">
              <w:rPr>
                <w:position w:val="-6"/>
                <w:sz w:val="26"/>
                <w:szCs w:val="26"/>
              </w:rPr>
              <w:object w:dxaOrig="200" w:dyaOrig="220" w14:anchorId="71753E3E">
                <v:shape id="_x0000_i1944" type="#_x0000_t75" style="width:9.75pt;height:11.25pt" o:ole="">
                  <v:imagedata r:id="rId1220" o:title=""/>
                </v:shape>
                <o:OLEObject Type="Embed" ProgID="Equation.DSMT4" ShapeID="_x0000_i1944" DrawAspect="Content" ObjectID="_1827917970" r:id="rId1221"/>
              </w:object>
            </w:r>
            <w:r w:rsidRPr="00C1405E">
              <w:rPr>
                <w:rFonts w:hint="cs"/>
                <w:sz w:val="26"/>
                <w:szCs w:val="26"/>
                <w:rtl/>
                <w:lang w:bidi="ar-DZ"/>
              </w:rPr>
              <w:t xml:space="preserve">: </w:t>
            </w:r>
            <w:r w:rsidRPr="00C1405E">
              <w:rPr>
                <w:rFonts w:ascii="Amiri" w:hAnsi="Amiri" w:cs="Amiri"/>
                <w:position w:val="-30"/>
                <w:sz w:val="26"/>
                <w:szCs w:val="26"/>
              </w:rPr>
              <w:object w:dxaOrig="1320" w:dyaOrig="680" w14:anchorId="45FF63AA">
                <v:shape id="_x0000_i1945" type="#_x0000_t75" style="width:66pt;height:33.75pt" o:ole="">
                  <v:imagedata r:id="rId1222" o:title="" embosscolor="white"/>
                </v:shape>
                <o:OLEObject Type="Embed" ProgID="Equation.DSMT4" ShapeID="_x0000_i1945" DrawAspect="Content" ObjectID="_1827917971" r:id="rId1223"/>
              </w:object>
            </w:r>
          </w:p>
          <w:p w14:paraId="2CDF2A83" w14:textId="52A6364B" w:rsidR="00FB6A1D" w:rsidRPr="00C1405E" w:rsidRDefault="00FB6A1D" w:rsidP="0023667A">
            <w:pPr>
              <w:pStyle w:val="Sansinterligne"/>
              <w:numPr>
                <w:ilvl w:val="0"/>
                <w:numId w:val="92"/>
              </w:numPr>
              <w:bidi/>
              <w:ind w:left="360"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C1405E">
              <w:rPr>
                <w:rFonts w:ascii="Amiri" w:hAnsi="Amiri" w:cs="Amiri"/>
                <w:noProof/>
                <w:sz w:val="26"/>
                <w:szCs w:val="26"/>
                <w:rtl/>
                <w:lang w:bidi="ar-DZ"/>
              </w:rPr>
              <w:t>أحسب الحدود</w:t>
            </w:r>
            <w:r w:rsidRPr="00C1405E">
              <w:rPr>
                <w:rFonts w:ascii="Amiri" w:hAnsi="Amiri" w:cs="Amiri"/>
                <w:position w:val="-12"/>
                <w:sz w:val="26"/>
                <w:szCs w:val="26"/>
              </w:rPr>
              <w:object w:dxaOrig="1221" w:dyaOrig="357" w14:anchorId="719F40EE">
                <v:shape id="1097" o:spid="_x0000_i1946" type="#_x0000_t75" style="width:60.75pt;height:18pt;visibility:visible;mso-wrap-distance-left:0;mso-wrap-distance-right:0" o:ole="">
                  <v:imagedata r:id="rId1224" o:title="" embosscolor="white"/>
                </v:shape>
                <o:OLEObject Type="Embed" ProgID="Equation.DSMT4" ShapeID="1097" DrawAspect="Content" ObjectID="_1827917972" r:id="rId1225"/>
              </w:object>
            </w:r>
            <w:r w:rsidRPr="00C1405E">
              <w:rPr>
                <w:rFonts w:ascii="Amiri" w:hAnsi="Amiri" w:cs="Amiri"/>
                <w:noProof/>
                <w:sz w:val="26"/>
                <w:szCs w:val="26"/>
                <w:rtl/>
                <w:lang w:bidi="ar-DZ"/>
              </w:rPr>
              <w:t xml:space="preserve"> ثمّ</w:t>
            </w:r>
            <w:r w:rsidRPr="00C1405E">
              <w:rPr>
                <w:rFonts w:ascii="Amiri" w:hAnsi="Amiri" w:cs="Amiri"/>
                <w:noProof/>
                <w:sz w:val="26"/>
                <w:szCs w:val="26"/>
                <w:rtl/>
              </w:rPr>
              <w:t xml:space="preserve"> برهن بالتراجع أنه</w: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 عدد طبيعيّ</w:t>
            </w:r>
            <w:r w:rsidR="0023667A" w:rsidRPr="00C1405E">
              <w:rPr>
                <w:rFonts w:ascii="Amiri" w:hAnsi="Amiri" w:cs="Amiri"/>
                <w:position w:val="-12"/>
                <w:sz w:val="26"/>
                <w:szCs w:val="26"/>
              </w:rPr>
              <w:object w:dxaOrig="980" w:dyaOrig="360" w14:anchorId="058AD1F1">
                <v:shape id="_x0000_i1947" type="#_x0000_t75" style="width:48.75pt;height:18pt" o:ole="">
                  <v:imagedata r:id="rId1226" o:title="" embosscolor="white"/>
                </v:shape>
                <o:OLEObject Type="Embed" ProgID="Equation.DSMT4" ShapeID="_x0000_i1947" DrawAspect="Content" ObjectID="_1827917973" r:id="rId1227"/>
              </w:object>
            </w:r>
          </w:p>
          <w:p w14:paraId="086EB291" w14:textId="652E7242" w:rsidR="00FB6A1D" w:rsidRPr="00C1405E" w:rsidRDefault="0023667A" w:rsidP="0023667A">
            <w:pPr>
              <w:pStyle w:val="Sansinterligne"/>
              <w:numPr>
                <w:ilvl w:val="0"/>
                <w:numId w:val="92"/>
              </w:numPr>
              <w:bidi/>
              <w:ind w:left="360"/>
              <w:jc w:val="both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1405E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9A4B82F">
                <v:shape id="_x0000_i1948" type="#_x0000_t75" style="width:24pt;height:20.25pt" o:ole="">
                  <v:imagedata r:id="rId1228" o:title="" embosscolor="white"/>
                </v:shape>
                <o:OLEObject Type="Embed" ProgID="Equation.DSMT4" ShapeID="_x0000_i1948" DrawAspect="Content" ObjectID="_1827917974" r:id="rId1229"/>
              </w:objec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المتتالية العددية المعرفة على</w:t>
            </w:r>
            <w:r w:rsidR="00FB6A1D" w:rsidRPr="00C1405E">
              <w:rPr>
                <w:rFonts w:ascii="Amiri" w:hAnsi="Amiri" w:cs="Amiri"/>
                <w:position w:val="-10"/>
                <w:sz w:val="26"/>
                <w:szCs w:val="26"/>
              </w:rPr>
              <w:object w:dxaOrig="346" w:dyaOrig="323" w14:anchorId="7F3AAE4C">
                <v:shape id="1103" o:spid="_x0000_i1949" type="#_x0000_t75" style="width:17.25pt;height:16.5pt;visibility:visible;mso-wrap-distance-left:0;mso-wrap-distance-right:0" o:ole="">
                  <v:imagedata r:id="rId1230" o:title="" embosscolor="white"/>
                </v:shape>
                <o:OLEObject Type="Embed" ProgID="Equation.DSMT4" ShapeID="1103" DrawAspect="Content" ObjectID="_1827917975" r:id="rId1231"/>
              </w:object>
            </w:r>
            <w:r w:rsidR="00FB6A1D"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بــ</w:t>
            </w:r>
            <w:r w:rsidR="00FB6A1D" w:rsidRPr="00C1405E">
              <w:rPr>
                <w:rFonts w:ascii="Amiri" w:hAnsi="Amiri" w:cs="Amiri"/>
                <w:position w:val="-30"/>
                <w:sz w:val="26"/>
                <w:szCs w:val="26"/>
              </w:rPr>
              <w:object w:dxaOrig="1417" w:dyaOrig="680" w14:anchorId="093DA7E7">
                <v:shape id="1105" o:spid="_x0000_i1950" type="#_x0000_t75" style="width:70.5pt;height:33.75pt;visibility:visible;mso-wrap-distance-left:0;mso-wrap-distance-right:0" o:ole="">
                  <v:imagedata r:id="rId1232" o:title="" embosscolor="white"/>
                </v:shape>
                <o:OLEObject Type="Embed" ProgID="Equation.DSMT4" ShapeID="1105" DrawAspect="Content" ObjectID="_1827917976" r:id="rId1233"/>
              </w:object>
            </w:r>
          </w:p>
          <w:p w14:paraId="19C52963" w14:textId="0CC96720" w:rsidR="00FB6A1D" w:rsidRPr="00C1405E" w:rsidRDefault="00FB6A1D" w:rsidP="0023667A">
            <w:pPr>
              <w:pStyle w:val="Sansinterligne"/>
              <w:numPr>
                <w:ilvl w:val="1"/>
                <w:numId w:val="89"/>
              </w:numPr>
              <w:bidi/>
              <w:ind w:left="489" w:hanging="283"/>
              <w:jc w:val="both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بيّن أنّ المتتالية</w:t>
            </w:r>
            <w:r w:rsidRPr="00C1405E">
              <w:rPr>
                <w:rFonts w:ascii="Amiri" w:hAnsi="Amiri" w:cs="Amiri"/>
                <w:position w:val="-14"/>
                <w:sz w:val="26"/>
                <w:szCs w:val="26"/>
              </w:rPr>
              <w:object w:dxaOrig="564" w:dyaOrig="403" w14:anchorId="1D5EFA00">
                <v:shape id="1107" o:spid="_x0000_i1951" type="#_x0000_t75" style="width:28.5pt;height:20.25pt;visibility:visible;mso-wrap-distance-left:0;mso-wrap-distance-right:0" o:ole="">
                  <v:imagedata r:id="rId1234" o:title="" embosscolor="white"/>
                </v:shape>
                <o:OLEObject Type="Embed" ProgID="Equation.DSMT4" ShapeID="1107" DrawAspect="Content" ObjectID="_1827917977" r:id="rId1235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هندسية</w:t>
            </w:r>
            <w:r w:rsidRPr="00C1405E">
              <w:rPr>
                <w:rFonts w:ascii="Amiri" w:hAnsi="Amiri" w:cs="Amiri"/>
                <w:sz w:val="26"/>
                <w:szCs w:val="26"/>
                <w:lang w:bidi="ar-DZ"/>
              </w:rPr>
              <w:t xml:space="preserve"> </w: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يطلب أساسها </w:t>
            </w:r>
            <w:r w:rsidRPr="00C1405E">
              <w:rPr>
                <w:rFonts w:ascii="Amiri" w:hAnsi="Amiri" w:cs="Amiri"/>
                <w:position w:val="-24"/>
                <w:sz w:val="26"/>
                <w:szCs w:val="26"/>
              </w:rPr>
              <w:object w:dxaOrig="576" w:dyaOrig="622" w14:anchorId="5FA98480">
                <v:shape id="1109" o:spid="_x0000_i1952" type="#_x0000_t75" style="width:28.5pt;height:30.75pt;visibility:visible;mso-wrap-distance-left:0;mso-wrap-distance-right:0" o:ole="">
                  <v:imagedata r:id="rId1236" o:title="" embosscolor="white"/>
                </v:shape>
                <o:OLEObject Type="Embed" ProgID="Equation.DSMT4" ShapeID="1109" DrawAspect="Content" ObjectID="_1827917978" r:id="rId1237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ثمّ أكتب عبارة الحد العام</w:t>
            </w:r>
            <w:r w:rsidRPr="00C1405E">
              <w:rPr>
                <w:rFonts w:ascii="Amiri" w:hAnsi="Amiri" w:cs="Amiri"/>
                <w:position w:val="-12"/>
                <w:sz w:val="26"/>
                <w:szCs w:val="26"/>
              </w:rPr>
              <w:object w:dxaOrig="357" w:dyaOrig="357" w14:anchorId="054D0CAD">
                <v:shape id="1111" o:spid="_x0000_i1953" type="#_x0000_t75" style="width:18pt;height:18pt;visibility:visible;mso-wrap-distance-left:0;mso-wrap-distance-right:0" o:ole="">
                  <v:imagedata r:id="rId1238" o:title="" embosscolor="white"/>
                </v:shape>
                <o:OLEObject Type="Embed" ProgID="Equation.DSMT4" ShapeID="1111" DrawAspect="Content" ObjectID="_1827917979" r:id="rId1239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بدلالة</w:t>
            </w:r>
            <w:r w:rsidRPr="00C1405E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265" w14:anchorId="77EC0B15">
                <v:shape id="1113" o:spid="_x0000_i1954" type="#_x0000_t75" style="width:18.75pt;height:13.5pt;visibility:visible;mso-wrap-distance-left:0;mso-wrap-distance-right:0" o:ole="">
                  <v:imagedata r:id="rId1240" o:title="" embosscolor="white"/>
                </v:shape>
                <o:OLEObject Type="Embed" ProgID="Equation.DSMT4" ShapeID="1113" DrawAspect="Content" ObjectID="_1827917980" r:id="rId1241"/>
              </w:object>
            </w:r>
          </w:p>
          <w:p w14:paraId="3BD18418" w14:textId="3B06CFE8" w:rsidR="00FB6A1D" w:rsidRPr="00C1405E" w:rsidRDefault="00FB6A1D" w:rsidP="0023667A">
            <w:pPr>
              <w:pStyle w:val="Sansinterligne"/>
              <w:numPr>
                <w:ilvl w:val="1"/>
                <w:numId w:val="89"/>
              </w:numPr>
              <w:bidi/>
              <w:ind w:left="631"/>
              <w:jc w:val="both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بيّن </w:t>
            </w:r>
            <w:r w:rsidRPr="00C1405E">
              <w:rPr>
                <w:rFonts w:ascii="Amiri" w:hAnsi="Amiri" w:cs="Amiri"/>
                <w:noProof/>
                <w:sz w:val="26"/>
                <w:szCs w:val="26"/>
                <w:rtl/>
              </w:rPr>
              <w:t>أنه</w: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 عدد طبيعيّ</w:t>
            </w:r>
            <w:r w:rsidRPr="00C1405E">
              <w:rPr>
                <w:rFonts w:ascii="Amiri" w:hAnsi="Amiri" w:cs="Amiri"/>
                <w:position w:val="-30"/>
                <w:sz w:val="26"/>
                <w:szCs w:val="26"/>
              </w:rPr>
              <w:object w:dxaOrig="2143" w:dyaOrig="680" w14:anchorId="35721459">
                <v:shape id="1115" o:spid="_x0000_i1955" type="#_x0000_t75" style="width:107.25pt;height:33.75pt;visibility:visible;mso-wrap-distance-left:0;mso-wrap-distance-right:0" o:ole="">
                  <v:imagedata r:id="rId1242" o:title="" embosscolor="white"/>
                </v:shape>
                <o:OLEObject Type="Embed" ProgID="Equation.DSMT4" ShapeID="1115" DrawAspect="Content" ObjectID="_1827917981" r:id="rId1243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</w:rPr>
              <w:t>ثم</w:t>
            </w:r>
            <w:r w:rsidRPr="00C1405E">
              <w:rPr>
                <w:rFonts w:ascii="Amiri" w:hAnsi="Amiri" w:cs="Amiri"/>
                <w:sz w:val="26"/>
                <w:szCs w:val="26"/>
              </w:rPr>
              <w:t xml:space="preserve"> </w: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</w:t>
            </w:r>
            <w:r w:rsidRPr="00C1405E">
              <w:rPr>
                <w:rFonts w:ascii="Amiri" w:hAnsi="Amiri" w:cs="Amiri"/>
                <w:position w:val="-24"/>
                <w:sz w:val="26"/>
                <w:szCs w:val="26"/>
              </w:rPr>
              <w:object w:dxaOrig="979" w:dyaOrig="484" w14:anchorId="74836D93">
                <v:shape id="1117" o:spid="_x0000_i1956" type="#_x0000_t75" style="width:48.75pt;height:24pt;visibility:visible;mso-wrap-distance-left:0;mso-wrap-distance-right:0" o:ole="">
                  <v:imagedata r:id="rId1244" o:title="" embosscolor="white"/>
                </v:shape>
                <o:OLEObject Type="Embed" ProgID="Equation.DSMT4" ShapeID="1117" DrawAspect="Content" ObjectID="_1827917982" r:id="rId1245"/>
              </w:object>
            </w:r>
          </w:p>
          <w:p w14:paraId="6FC57158" w14:textId="139F4F21" w:rsidR="00FB6A1D" w:rsidRPr="00C1405E" w:rsidRDefault="00FB6A1D" w:rsidP="0023667A">
            <w:pPr>
              <w:pStyle w:val="Sansinterligne"/>
              <w:numPr>
                <w:ilvl w:val="0"/>
                <w:numId w:val="92"/>
              </w:numPr>
              <w:bidi/>
              <w:ind w:left="360"/>
              <w:jc w:val="both"/>
              <w:rPr>
                <w:rFonts w:ascii="Amiri" w:hAnsi="Amiri" w:cs="Amiri"/>
                <w:sz w:val="26"/>
                <w:szCs w:val="26"/>
              </w:rPr>
            </w:pPr>
            <w:r w:rsidRPr="00C1405E">
              <w:rPr>
                <w:rFonts w:ascii="Amiri" w:hAnsi="Amiri" w:cs="Amiri"/>
                <w:sz w:val="26"/>
                <w:szCs w:val="26"/>
                <w:rtl/>
              </w:rPr>
              <w:t>نضع من أجل كل عدد طبيعي</w:t>
            </w:r>
            <w:r w:rsidRPr="00C1405E">
              <w:rPr>
                <w:rFonts w:ascii="Amiri" w:hAnsi="Amiri" w:cs="Amiri"/>
                <w:position w:val="-10"/>
                <w:sz w:val="26"/>
                <w:szCs w:val="26"/>
              </w:rPr>
              <w:object w:dxaOrig="564" w:dyaOrig="265" w14:anchorId="710F9909">
                <v:shape id="1119" o:spid="_x0000_i1957" type="#_x0000_t75" style="width:28.5pt;height:13.5pt;visibility:visible;mso-wrap-distance-left:0;mso-wrap-distance-right:0" o:ole="">
                  <v:imagedata r:id="rId1246" o:title="" embosscolor="white"/>
                </v:shape>
                <o:OLEObject Type="Embed" ProgID="Equation.DSMT4" ShapeID="1119" DrawAspect="Content" ObjectID="_1827917983" r:id="rId1247"/>
              </w:object>
            </w:r>
          </w:p>
          <w:p w14:paraId="049A3B01" w14:textId="77777777" w:rsidR="00FB6A1D" w:rsidRPr="00C1405E" w:rsidRDefault="00FB6A1D" w:rsidP="00FB6A1D">
            <w:pPr>
              <w:pStyle w:val="Sansinterligne"/>
              <w:bidi/>
              <w:ind w:left="502"/>
              <w:jc w:val="both"/>
              <w:rPr>
                <w:rFonts w:ascii="Amiri" w:hAnsi="Amiri" w:cs="Amiri"/>
                <w:position w:val="-12"/>
                <w:sz w:val="26"/>
                <w:szCs w:val="26"/>
              </w:rPr>
            </w:pPr>
            <w:r w:rsidRPr="00C1405E">
              <w:rPr>
                <w:rFonts w:ascii="Amiri" w:hAnsi="Amiri" w:cs="Amiri"/>
                <w:position w:val="-30"/>
                <w:sz w:val="26"/>
                <w:szCs w:val="26"/>
              </w:rPr>
              <w:object w:dxaOrig="7419" w:dyaOrig="680" w14:anchorId="7E6ED930">
                <v:shape id="1121" o:spid="_x0000_i1958" type="#_x0000_t75" style="width:371.25pt;height:33.75pt;visibility:visible;mso-wrap-distance-left:0;mso-wrap-distance-right:0" o:ole="">
                  <v:imagedata r:id="rId1248" o:title="" embosscolor="white"/>
                </v:shape>
                <o:OLEObject Type="Embed" ProgID="Equation.DSMT4" ShapeID="1121" DrawAspect="Content" ObjectID="_1827917984" r:id="rId1249"/>
              </w:object>
            </w:r>
          </w:p>
          <w:p w14:paraId="2BD6368F" w14:textId="77777777" w:rsidR="00FB6A1D" w:rsidRPr="00C1405E" w:rsidRDefault="00FB6A1D" w:rsidP="00FB6A1D">
            <w:pPr>
              <w:pStyle w:val="Sansinterligne"/>
              <w:numPr>
                <w:ilvl w:val="2"/>
                <w:numId w:val="89"/>
              </w:numPr>
              <w:bidi/>
              <w:jc w:val="both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أحسب</w:t>
            </w:r>
            <w:r w:rsidRPr="00C1405E">
              <w:rPr>
                <w:rFonts w:ascii="Amiri" w:hAnsi="Amiri" w:cs="Amiri"/>
                <w:position w:val="-12"/>
                <w:sz w:val="26"/>
                <w:szCs w:val="26"/>
              </w:rPr>
              <w:object w:dxaOrig="415" w:dyaOrig="357" w14:anchorId="7D8F0E6E">
                <v:shape id="1123" o:spid="_x0000_i1959" type="#_x0000_t75" style="width:21pt;height:18pt;visibility:visible;mso-wrap-distance-left:0;mso-wrap-distance-right:0" o:ole="">
                  <v:imagedata r:id="rId1250" o:title="" embosscolor="white"/>
                </v:shape>
                <o:OLEObject Type="Embed" ProgID="Equation.DSMT4" ShapeID="1123" DrawAspect="Content" ObjectID="_1827917985" r:id="rId1251"/>
              </w:object>
            </w:r>
            <w:r w:rsidRPr="00C1405E">
              <w:rPr>
                <w:rFonts w:ascii="Amiri" w:hAnsi="Amiri" w:cs="Amiri"/>
                <w:position w:val="-12"/>
                <w:sz w:val="26"/>
                <w:szCs w:val="26"/>
                <w:rtl/>
                <w:lang w:bidi="ar-DZ"/>
              </w:rPr>
              <w:t xml:space="preserve"> </w: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بدلالة</w:t>
            </w:r>
            <w:r w:rsidRPr="00C1405E">
              <w:rPr>
                <w:rFonts w:ascii="Amiri" w:hAnsi="Amiri" w:cs="Amiri"/>
                <w:position w:val="-10"/>
                <w:sz w:val="26"/>
                <w:szCs w:val="26"/>
              </w:rPr>
              <w:object w:dxaOrig="357" w:dyaOrig="265" w14:anchorId="742985DF">
                <v:shape id="1125" o:spid="_x0000_i1960" type="#_x0000_t75" style="width:18pt;height:13.5pt;visibility:visible;mso-wrap-distance-left:0;mso-wrap-distance-right:0" o:ole="">
                  <v:imagedata r:id="rId1252" o:title="" embosscolor="white"/>
                </v:shape>
                <o:OLEObject Type="Embed" ProgID="Equation.DSMT4" ShapeID="1125" DrawAspect="Content" ObjectID="_1827917986" r:id="rId1253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ثمّ استنتج</w:t>
            </w:r>
            <w:r w:rsidRPr="00C1405E">
              <w:rPr>
                <w:rFonts w:ascii="Amiri" w:hAnsi="Amiri" w:cs="Amiri"/>
                <w:position w:val="-12"/>
                <w:sz w:val="26"/>
                <w:szCs w:val="26"/>
              </w:rPr>
              <w:object w:dxaOrig="461" w:dyaOrig="357" w14:anchorId="7801BC36">
                <v:shape id="1127" o:spid="_x0000_i1961" type="#_x0000_t75" style="width:23.25pt;height:18pt;visibility:visible;mso-wrap-distance-left:0;mso-wrap-distance-right:0" o:ole="">
                  <v:imagedata r:id="rId1254" o:title="" embosscolor="white"/>
                </v:shape>
                <o:OLEObject Type="Embed" ProgID="Equation.DSMT4" ShapeID="1127" DrawAspect="Content" ObjectID="_1827917987" r:id="rId1255"/>
              </w:object>
            </w:r>
            <w:r w:rsidRPr="00C1405E">
              <w:rPr>
                <w:rFonts w:ascii="Amiri" w:hAnsi="Amiri" w:cs="Amiri"/>
                <w:sz w:val="26"/>
                <w:szCs w:val="26"/>
                <w:rtl/>
                <w:lang w:bidi="ar-DZ"/>
              </w:rPr>
              <w:t>بدلالة</w:t>
            </w:r>
            <w:r w:rsidRPr="00C1405E">
              <w:rPr>
                <w:rFonts w:ascii="Amiri" w:hAnsi="Amiri" w:cs="Amiri"/>
                <w:position w:val="-10"/>
                <w:sz w:val="26"/>
                <w:szCs w:val="26"/>
              </w:rPr>
              <w:object w:dxaOrig="380" w:dyaOrig="265" w14:anchorId="759E5BB9">
                <v:shape id="1129" o:spid="_x0000_i1962" type="#_x0000_t75" style="width:18.75pt;height:13.5pt;visibility:visible;mso-wrap-distance-left:0;mso-wrap-distance-right:0" o:ole="">
                  <v:imagedata r:id="rId1256" o:title="" embosscolor="white"/>
                </v:shape>
                <o:OLEObject Type="Embed" ProgID="Equation.DSMT4" ShapeID="1129" DrawAspect="Content" ObjectID="_1827917988" r:id="rId1257"/>
              </w:object>
            </w:r>
          </w:p>
          <w:p w14:paraId="70A8752F" w14:textId="77777777" w:rsidR="002D5460" w:rsidRDefault="002D5460" w:rsidP="002D5460">
            <w:pPr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</w:p>
          <w:p w14:paraId="2B5027EE" w14:textId="6E36783F" w:rsidR="000C7A3C" w:rsidRPr="002D5460" w:rsidRDefault="002D5460" w:rsidP="00EC3039">
            <w:pPr>
              <w:shd w:val="clear" w:color="auto" w:fill="DAEEF3" w:themeFill="accent5" w:themeFillTint="33"/>
              <w:bidi/>
              <w:spacing w:line="276" w:lineRule="auto"/>
              <w:rPr>
                <w:rFonts w:ascii="Amiri" w:hAnsi="Amiri" w:cs="Amiri"/>
                <w:color w:val="C00000"/>
                <w:sz w:val="26"/>
                <w:szCs w:val="26"/>
                <w:lang w:bidi="ar-DZ"/>
              </w:rPr>
            </w:pPr>
            <w:r w:rsidRPr="00FB6A1D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تمرين باك 2024 الموضوع ال</w:t>
            </w:r>
            <w:r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ثاني</w:t>
            </w:r>
          </w:p>
          <w:p w14:paraId="00375BAA" w14:textId="3EB50EBB" w:rsidR="002D5460" w:rsidRPr="0023667A" w:rsidRDefault="002D5460" w:rsidP="0023667A">
            <w:pPr>
              <w:pStyle w:val="Paragraphedeliste"/>
              <w:numPr>
                <w:ilvl w:val="0"/>
                <w:numId w:val="93"/>
              </w:numPr>
              <w:tabs>
                <w:tab w:val="left" w:pos="3968"/>
                <w:tab w:val="left" w:pos="7653"/>
              </w:tabs>
              <w:bidi/>
              <w:ind w:left="360"/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</w:pPr>
            <w:r w:rsidRPr="002D5460">
              <w:rPr>
                <w:position w:val="-10"/>
              </w:rPr>
              <w:object w:dxaOrig="323" w:dyaOrig="323" w14:anchorId="3D1892AE">
                <v:shape id="1284" o:spid="_x0000_i1725" type="#_x0000_t75" style="width:16.5pt;height:16.5pt;visibility:visible;mso-wrap-distance-left:0;mso-wrap-distance-right:0" o:ole="">
                  <v:imagedata r:id="rId1258" o:title="" embosscolor="white"/>
                </v:shape>
                <o:OLEObject Type="Embed" ProgID="Equation.DSMT4" ShapeID="1284" DrawAspect="Content" ObjectID="_1827917989" r:id="rId1259"/>
              </w:object>
            </w:r>
            <w:r w:rsidRPr="0023667A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 xml:space="preserve"> الدّالة العددية المعرّفة على المجال</w:t>
            </w:r>
            <w:r w:rsidRPr="002D5460">
              <w:rPr>
                <w:position w:val="-14"/>
              </w:rPr>
              <w:object w:dxaOrig="979" w:dyaOrig="403" w14:anchorId="72BFE00B">
                <v:shape id="1286" o:spid="_x0000_i1726" type="#_x0000_t75" style="width:48.75pt;height:20.25pt;visibility:visible;mso-wrap-distance-left:0;mso-wrap-distance-right:0" o:ole="">
                  <v:imagedata r:id="rId1260" o:title="" embosscolor="white"/>
                </v:shape>
                <o:OLEObject Type="Embed" ProgID="Equation.DSMT4" ShapeID="1286" DrawAspect="Content" ObjectID="_1827917990" r:id="rId1261"/>
              </w:object>
            </w:r>
            <w:r w:rsidRPr="0023667A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>بــ</w:t>
            </w:r>
            <w:r w:rsidRPr="002D5460">
              <w:rPr>
                <w:position w:val="-30"/>
              </w:rPr>
              <w:object w:dxaOrig="1682" w:dyaOrig="680" w14:anchorId="46030719">
                <v:shape id="1288" o:spid="_x0000_i1727" type="#_x0000_t75" style="width:84pt;height:33.75pt;visibility:visible;mso-wrap-distance-left:0;mso-wrap-distance-right:0" o:ole="">
                  <v:imagedata r:id="rId1262" o:title="" embosscolor="white"/>
                </v:shape>
                <o:OLEObject Type="Embed" ProgID="Equation.DSMT4" ShapeID="1288" DrawAspect="Content" ObjectID="_1827917991" r:id="rId1263"/>
              </w:object>
            </w:r>
          </w:p>
          <w:p w14:paraId="66C433FD" w14:textId="77777777" w:rsidR="002D5460" w:rsidRPr="002D5460" w:rsidRDefault="002D5460" w:rsidP="0023667A">
            <w:pPr>
              <w:pStyle w:val="Paragraphedeliste"/>
              <w:numPr>
                <w:ilvl w:val="3"/>
                <w:numId w:val="90"/>
              </w:numPr>
              <w:tabs>
                <w:tab w:val="left" w:pos="3968"/>
                <w:tab w:val="left" w:pos="7653"/>
              </w:tabs>
              <w:bidi/>
              <w:ind w:left="489"/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</w:pPr>
            <w:r w:rsidRPr="002D5460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>شكّل جدول تغيرات الدّالة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323" w:dyaOrig="323" w14:anchorId="7D3422B8">
                <v:shape id="1290" o:spid="_x0000_i1728" type="#_x0000_t75" style="width:16.5pt;height:16.5pt;visibility:visible;mso-wrap-distance-left:0;mso-wrap-distance-right:0" o:ole="">
                  <v:imagedata r:id="rId1264" o:title="" embosscolor="white"/>
                </v:shape>
                <o:OLEObject Type="Embed" ProgID="Equation.DSMT4" ShapeID="1290" DrawAspect="Content" ObjectID="_1827917992" r:id="rId1265"/>
              </w:object>
            </w:r>
            <w:r w:rsidRPr="002D5460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 xml:space="preserve"> ثمّ استنتج أنّه من أجل كلّ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323" w:dyaOrig="265" w14:anchorId="5424E879">
                <v:shape id="1292" o:spid="_x0000_i1729" type="#_x0000_t75" style="width:16.5pt;height:13.5pt;visibility:visible;mso-wrap-distance-left:0;mso-wrap-distance-right:0" o:ole="">
                  <v:imagedata r:id="rId1266" o:title="" embosscolor="white"/>
                </v:shape>
                <o:OLEObject Type="Embed" ProgID="Equation.DSMT4" ShapeID="1292" DrawAspect="Content" ObjectID="_1827917993" r:id="rId1267"/>
              </w:object>
            </w:r>
            <w:r w:rsidRPr="002D5460">
              <w:rPr>
                <w:rFonts w:ascii="Amiri" w:hAnsi="Amiri" w:cs="Amiri"/>
                <w:noProof/>
                <w:sz w:val="26"/>
                <w:szCs w:val="26"/>
                <w:rtl/>
                <w:lang w:eastAsia="fr-FR" w:bidi="ar-DZ"/>
              </w:rPr>
              <w:t>من فإنّ</w:t>
            </w:r>
            <w:r w:rsidRPr="002D5460">
              <w:rPr>
                <w:rFonts w:ascii="Amiri" w:hAnsi="Amiri" w:cs="Amiri"/>
                <w:position w:val="-24"/>
                <w:sz w:val="26"/>
                <w:szCs w:val="26"/>
              </w:rPr>
              <w:object w:dxaOrig="1797" w:dyaOrig="622" w14:anchorId="26F75F12">
                <v:shape id="1294" o:spid="_x0000_i1730" type="#_x0000_t75" style="width:90pt;height:30.75pt;visibility:visible;mso-wrap-distance-left:0;mso-wrap-distance-right:0" o:ole="">
                  <v:imagedata r:id="rId1268" o:title="" embosscolor="white"/>
                </v:shape>
                <o:OLEObject Type="Embed" ProgID="Equation.DSMT4" ShapeID="1294" DrawAspect="Content" ObjectID="_1827917994" r:id="rId1269"/>
              </w:object>
            </w:r>
          </w:p>
          <w:p w14:paraId="100B69B3" w14:textId="171D5F5F" w:rsidR="002D5460" w:rsidRPr="0023667A" w:rsidRDefault="002D5460" w:rsidP="0023667A">
            <w:pPr>
              <w:pStyle w:val="Paragraphedeliste"/>
              <w:numPr>
                <w:ilvl w:val="0"/>
                <w:numId w:val="93"/>
              </w:numPr>
              <w:tabs>
                <w:tab w:val="left" w:pos="3968"/>
                <w:tab w:val="left" w:pos="7653"/>
              </w:tabs>
              <w:bidi/>
              <w:ind w:left="360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D5460">
              <w:rPr>
                <w:position w:val="-14"/>
              </w:rPr>
              <w:object w:dxaOrig="564" w:dyaOrig="403" w14:anchorId="7B070BB4">
                <v:shape id="1296" o:spid="_x0000_i1731" type="#_x0000_t75" style="width:28.5pt;height:20.25pt;visibility:visible;mso-wrap-distance-left:0;mso-wrap-distance-right:0" o:ole="">
                  <v:imagedata r:id="rId1270" o:title="" embosscolor="white"/>
                </v:shape>
                <o:OLEObject Type="Embed" ProgID="Equation.DSMT4" ShapeID="1296" DrawAspect="Content" ObjectID="_1827917995" r:id="rId1271"/>
              </w:object>
            </w:r>
            <w:r w:rsidRPr="0023667A">
              <w:rPr>
                <w:rFonts w:ascii="Amiri" w:hAnsi="Amiri" w:cs="Amiri"/>
                <w:sz w:val="26"/>
                <w:szCs w:val="26"/>
                <w:rtl/>
                <w:lang w:bidi="ar-DZ"/>
              </w:rPr>
              <w:t>المتتالية العددية المعرفة من أجل كل عدد طبيعي</w:t>
            </w:r>
            <w:r w:rsidRPr="002D5460">
              <w:rPr>
                <w:position w:val="-10"/>
              </w:rPr>
              <w:object w:dxaOrig="323" w:dyaOrig="265" w14:anchorId="5858F43F">
                <v:shape id="1298" o:spid="_x0000_i1732" type="#_x0000_t75" style="width:16.5pt;height:13.5pt;visibility:visible;mso-wrap-distance-left:0;mso-wrap-distance-right:0" o:ole="">
                  <v:imagedata r:id="rId1272" o:title="" embosscolor="white"/>
                </v:shape>
                <o:OLEObject Type="Embed" ProgID="Equation.DSMT4" ShapeID="1298" DrawAspect="Content" ObjectID="_1827917996" r:id="rId1273"/>
              </w:object>
            </w:r>
            <w:r w:rsidRPr="0023667A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</w:t>
            </w:r>
            <w:r w:rsidRPr="002D5460">
              <w:rPr>
                <w:position w:val="-10"/>
              </w:rPr>
              <w:object w:dxaOrig="1140" w:dyaOrig="323" w14:anchorId="679EF877">
                <v:shape id="1300" o:spid="_x0000_i1733" type="#_x0000_t75" style="width:57pt;height:16.5pt;visibility:visible;mso-wrap-distance-left:0;mso-wrap-distance-right:0" o:ole="">
                  <v:imagedata r:id="rId1274" o:title="" embosscolor="white"/>
                </v:shape>
                <o:OLEObject Type="Embed" ProgID="Equation.DSMT4" ShapeID="1300" DrawAspect="Content" ObjectID="_1827917997" r:id="rId1275"/>
              </w:object>
            </w:r>
            <w:r w:rsidRPr="0023667A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بــ</w:t>
            </w:r>
            <w:r w:rsidRPr="002D5460">
              <w:rPr>
                <w:position w:val="-24"/>
              </w:rPr>
              <w:object w:dxaOrig="1117" w:dyaOrig="622" w14:anchorId="58AED66E">
                <v:shape id="1302" o:spid="_x0000_i1734" type="#_x0000_t75" style="width:55.5pt;height:30.75pt;visibility:visible;mso-wrap-distance-left:0;mso-wrap-distance-right:0" o:ole="">
                  <v:imagedata r:id="rId1276" o:title="" embosscolor="white"/>
                </v:shape>
                <o:OLEObject Type="Embed" ProgID="Equation.DSMT4" ShapeID="1302" DrawAspect="Content" ObjectID="_1827917998" r:id="rId1277"/>
              </w:object>
            </w:r>
          </w:p>
          <w:p w14:paraId="20E2B266" w14:textId="41D03174" w:rsidR="002D5460" w:rsidRPr="002D5460" w:rsidRDefault="002D5460" w:rsidP="0023667A">
            <w:pPr>
              <w:pStyle w:val="Paragraphedeliste"/>
              <w:numPr>
                <w:ilvl w:val="2"/>
                <w:numId w:val="93"/>
              </w:numPr>
              <w:tabs>
                <w:tab w:val="left" w:pos="3968"/>
                <w:tab w:val="left" w:pos="7653"/>
              </w:tabs>
              <w:bidi/>
              <w:ind w:left="773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بيّن </w:t>
            </w:r>
            <w:r w:rsidRPr="002D5460">
              <w:rPr>
                <w:rFonts w:ascii="Amiri" w:hAnsi="Amiri" w:cs="Amiri"/>
                <w:noProof/>
                <w:sz w:val="26"/>
                <w:szCs w:val="26"/>
                <w:rtl/>
              </w:rPr>
              <w:t>أنه</w: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 عدد طبيعي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323" w:dyaOrig="265" w14:anchorId="466514B3">
                <v:shape id="1304" o:spid="_x0000_i1735" type="#_x0000_t75" style="width:16.5pt;height:13.5pt;visibility:visible;mso-wrap-distance-left:0;mso-wrap-distance-right:0" o:ole="">
                  <v:imagedata r:id="rId1272" o:title="" embosscolor="white"/>
                </v:shape>
                <o:OLEObject Type="Embed" ProgID="Equation.DSMT4" ShapeID="1304" DrawAspect="Content" ObjectID="_1827917999" r:id="rId1278"/>
              </w:objec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3" w14:anchorId="2ED7EF98">
                <v:shape id="1306" o:spid="_x0000_i1736" type="#_x0000_t75" style="width:57pt;height:16.5pt;visibility:visible;mso-wrap-distance-left:0;mso-wrap-distance-right:0" o:ole="">
                  <v:imagedata r:id="rId1279" o:title="" embosscolor="white"/>
                </v:shape>
                <o:OLEObject Type="Embed" ProgID="Equation.DSMT4" ShapeID="1306" DrawAspect="Content" ObjectID="_1827918000" r:id="rId1280"/>
              </w:objec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فإنّ</w:t>
            </w:r>
            <w:r w:rsidRPr="002D5460">
              <w:rPr>
                <w:rFonts w:ascii="Amiri" w:hAnsi="Amiri" w:cs="Amiri"/>
                <w:position w:val="-30"/>
                <w:sz w:val="26"/>
                <w:szCs w:val="26"/>
              </w:rPr>
              <w:object w:dxaOrig="1094" w:dyaOrig="680" w14:anchorId="2D0F6885">
                <v:shape id="1308" o:spid="_x0000_i1737" type="#_x0000_t75" style="width:54.75pt;height:33.75pt;visibility:visible;mso-wrap-distance-left:0;mso-wrap-distance-right:0" o:ole="">
                  <v:imagedata r:id="rId1281" o:title="" embosscolor="white"/>
                </v:shape>
                <o:OLEObject Type="Embed" ProgID="Equation.DSMT4" ShapeID="1308" DrawAspect="Content" ObjectID="_1827918001" r:id="rId1282"/>
              </w:object>
            </w:r>
          </w:p>
          <w:p w14:paraId="33E2B9A3" w14:textId="42D42EB3" w:rsidR="002D5460" w:rsidRPr="002D5460" w:rsidRDefault="002D5460" w:rsidP="0023667A">
            <w:pPr>
              <w:pStyle w:val="Paragraphedeliste"/>
              <w:numPr>
                <w:ilvl w:val="2"/>
                <w:numId w:val="93"/>
              </w:numPr>
              <w:tabs>
                <w:tab w:val="left" w:pos="3968"/>
                <w:tab w:val="left" w:pos="7653"/>
              </w:tabs>
              <w:bidi/>
              <w:ind w:left="489"/>
              <w:rPr>
                <w:rFonts w:ascii="Amiri" w:hAnsi="Amiri" w:cs="Amiri"/>
                <w:sz w:val="26"/>
                <w:szCs w:val="26"/>
                <w:lang w:bidi="ar-DZ"/>
              </w:rPr>
            </w:pP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أثبت </w:t>
            </w:r>
            <w:r w:rsidRPr="002D5460">
              <w:rPr>
                <w:rFonts w:ascii="Amiri" w:hAnsi="Amiri" w:cs="Amiri"/>
                <w:noProof/>
                <w:sz w:val="26"/>
                <w:szCs w:val="26"/>
                <w:rtl/>
              </w:rPr>
              <w:t>أنه</w: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من أجل كل عدد طبيعي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323" w:dyaOrig="265" w14:anchorId="4329890A">
                <v:shape id="1310" o:spid="_x0000_i1738" type="#_x0000_t75" style="width:16.5pt;height:13.5pt;visibility:visible;mso-wrap-distance-left:0;mso-wrap-distance-right:0" o:ole="">
                  <v:imagedata r:id="rId1272" o:title="" embosscolor="white"/>
                </v:shape>
                <o:OLEObject Type="Embed" ProgID="Equation.DSMT4" ShapeID="1310" DrawAspect="Content" ObjectID="_1827918002" r:id="rId1283"/>
              </w:objec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3" w14:anchorId="2B7B0C7E">
                <v:shape id="1312" o:spid="_x0000_i1739" type="#_x0000_t75" style="width:57pt;height:16.5pt;visibility:visible;mso-wrap-distance-left:0;mso-wrap-distance-right:0" o:ole="">
                  <v:imagedata r:id="rId1284" o:title="" embosscolor="white"/>
                </v:shape>
                <o:OLEObject Type="Embed" ProgID="Equation.DSMT4" ShapeID="1312" DrawAspect="Content" ObjectID="_1827918003" r:id="rId1285"/>
              </w:objec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فإنّ</w:t>
            </w:r>
            <w:r w:rsidRPr="002D5460">
              <w:rPr>
                <w:rFonts w:ascii="Amiri" w:hAnsi="Amiri" w:cs="Amiri"/>
                <w:position w:val="-28"/>
                <w:sz w:val="26"/>
                <w:szCs w:val="26"/>
              </w:rPr>
              <w:object w:dxaOrig="1636" w:dyaOrig="737" w14:anchorId="2A9AF8AB">
                <v:shape id="1314" o:spid="_x0000_i1740" type="#_x0000_t75" style="width:81.75pt;height:36.75pt;visibility:visible;mso-wrap-distance-left:0;mso-wrap-distance-right:0" o:ole="">
                  <v:imagedata r:id="rId1286" o:title="" embosscolor="white"/>
                </v:shape>
                <o:OLEObject Type="Embed" ProgID="Equation.DSMT4" ShapeID="1314" DrawAspect="Content" ObjectID="_1827918004" r:id="rId1287"/>
              </w:object>
            </w:r>
            <w:r w:rsidR="0058231F">
              <w:rPr>
                <w:rFonts w:ascii="Amiri" w:hAnsi="Amiri" w:cs="Amiri"/>
                <w:sz w:val="26"/>
                <w:szCs w:val="26"/>
                <w:rtl/>
              </w:rPr>
              <w:br/>
            </w:r>
            <w:r w:rsidRPr="002D5460">
              <w:rPr>
                <w:rFonts w:ascii="Amiri" w:hAnsi="Amiri" w:cs="Amiri"/>
                <w:sz w:val="26"/>
                <w:szCs w:val="26"/>
                <w:rtl/>
              </w:rPr>
              <w:t>ثمّ استنتج</w:t>
            </w:r>
            <w:r w:rsidRPr="002D5460">
              <w:rPr>
                <w:rFonts w:ascii="Amiri" w:hAnsi="Amiri" w:cs="Amiri"/>
                <w:position w:val="-24"/>
                <w:sz w:val="26"/>
                <w:szCs w:val="26"/>
              </w:rPr>
              <w:object w:dxaOrig="979" w:dyaOrig="484" w14:anchorId="1642891F">
                <v:shape id="1316" o:spid="_x0000_i1741" type="#_x0000_t75" style="width:48.75pt;height:24pt;visibility:visible;mso-wrap-distance-left:0;mso-wrap-distance-right:0" o:ole="">
                  <v:imagedata r:id="rId1288" o:title="" embosscolor="white"/>
                </v:shape>
                <o:OLEObject Type="Embed" ProgID="Equation.DSMT4" ShapeID="1316" DrawAspect="Content" ObjectID="_1827918005" r:id="rId1289"/>
              </w:object>
            </w:r>
          </w:p>
          <w:p w14:paraId="1BF8801A" w14:textId="77777777" w:rsidR="002D5460" w:rsidRPr="002D5460" w:rsidRDefault="002D5460" w:rsidP="0058231F">
            <w:pPr>
              <w:pStyle w:val="Paragraphedeliste"/>
              <w:numPr>
                <w:ilvl w:val="2"/>
                <w:numId w:val="93"/>
              </w:numPr>
              <w:tabs>
                <w:tab w:val="left" w:pos="3968"/>
                <w:tab w:val="left" w:pos="7653"/>
              </w:tabs>
              <w:bidi/>
              <w:ind w:left="489"/>
              <w:rPr>
                <w:rFonts w:ascii="Amiri" w:hAnsi="Amiri" w:cs="Amiri"/>
                <w:position w:val="-12"/>
                <w:sz w:val="26"/>
                <w:szCs w:val="26"/>
              </w:rPr>
            </w:pPr>
            <w:r w:rsidRPr="002D5460">
              <w:rPr>
                <w:rFonts w:ascii="Amiri" w:hAnsi="Amiri" w:cs="Amiri"/>
                <w:sz w:val="26"/>
                <w:szCs w:val="26"/>
                <w:rtl/>
              </w:rPr>
              <w:t>نضع من أجل كل عدد طبيعي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323" w:dyaOrig="265" w14:anchorId="11932B4D">
                <v:shape id="1318" o:spid="_x0000_i1742" type="#_x0000_t75" style="width:16.5pt;height:13.5pt;visibility:visible;mso-wrap-distance-left:0;mso-wrap-distance-right:0" o:ole="">
                  <v:imagedata r:id="rId1272" o:title="" embosscolor="white"/>
                </v:shape>
                <o:OLEObject Type="Embed" ProgID="Equation.DSMT4" ShapeID="1318" DrawAspect="Content" ObjectID="_1827918006" r:id="rId1290"/>
              </w:object>
            </w:r>
            <w:r w:rsidRPr="002D5460">
              <w:rPr>
                <w:rFonts w:ascii="Amiri" w:hAnsi="Amiri" w:cs="Amiri"/>
                <w:sz w:val="26"/>
                <w:szCs w:val="26"/>
                <w:rtl/>
                <w:lang w:bidi="ar-DZ"/>
              </w:rPr>
              <w:t>من</w:t>
            </w:r>
            <w:r w:rsidRPr="002D5460">
              <w:rPr>
                <w:rFonts w:ascii="Amiri" w:hAnsi="Amiri" w:cs="Amiri"/>
                <w:position w:val="-10"/>
                <w:sz w:val="26"/>
                <w:szCs w:val="26"/>
              </w:rPr>
              <w:object w:dxaOrig="1140" w:dyaOrig="323" w14:anchorId="55F0F5EC">
                <v:shape id="1320" o:spid="_x0000_i1743" type="#_x0000_t75" style="width:57pt;height:16.5pt;visibility:visible;mso-wrap-distance-left:0;mso-wrap-distance-right:0" o:ole="">
                  <v:imagedata r:id="rId1291" o:title="" embosscolor="white"/>
                </v:shape>
                <o:OLEObject Type="Embed" ProgID="Equation.DSMT4" ShapeID="1320" DrawAspect="Content" ObjectID="_1827918007" r:id="rId1292"/>
              </w:object>
            </w:r>
            <w:r w:rsidRPr="002D5460">
              <w:rPr>
                <w:rFonts w:ascii="Amiri" w:hAnsi="Amiri" w:cs="Amiri"/>
                <w:position w:val="-24"/>
                <w:sz w:val="26"/>
                <w:szCs w:val="26"/>
              </w:rPr>
              <w:object w:dxaOrig="2776" w:dyaOrig="622" w14:anchorId="18174D7B">
                <v:shape id="1322" o:spid="_x0000_i1744" type="#_x0000_t75" style="width:138.75pt;height:30.75pt;visibility:visible;mso-wrap-distance-left:0;mso-wrap-distance-right:0" o:ole="">
                  <v:imagedata r:id="rId1293" o:title="" embosscolor="white"/>
                </v:shape>
                <o:OLEObject Type="Embed" ProgID="Equation.DSMT4" ShapeID="1322" DrawAspect="Content" ObjectID="_1827918008" r:id="rId1294"/>
              </w:object>
            </w:r>
          </w:p>
          <w:p w14:paraId="27572FC7" w14:textId="10473D04" w:rsidR="002D5460" w:rsidRDefault="00F82B94" w:rsidP="0058231F">
            <w:pPr>
              <w:pStyle w:val="Sansinterligne"/>
              <w:numPr>
                <w:ilvl w:val="2"/>
                <w:numId w:val="89"/>
              </w:numPr>
              <w:bidi/>
              <w:spacing w:line="276" w:lineRule="auto"/>
              <w:ind w:left="631"/>
              <w:jc w:val="both"/>
              <w:rPr>
                <w:rFonts w:ascii="Times New Roman" w:hAnsi="Times New Roman" w:cs="Times New Roman"/>
                <w:sz w:val="28"/>
                <w:lang w:bidi="ar-DZ"/>
              </w:rPr>
            </w:pPr>
            <w:r>
              <w:rPr>
                <w:rFonts w:ascii="Times New Roman" w:hAnsi="Times New Roman" w:cs="Times New Roman"/>
                <w:noProof/>
                <w:sz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7FC703D" wp14:editId="7CA51F7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464820</wp:posOffset>
                      </wp:positionV>
                      <wp:extent cx="2162175" cy="1990725"/>
                      <wp:effectExtent l="0" t="0" r="28575" b="28575"/>
                      <wp:wrapNone/>
                      <wp:docPr id="1071878279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1990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2F5C7" w14:textId="6306FB0F" w:rsidR="00F82B94" w:rsidRDefault="00F82B94" w:rsidP="00F82B9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A491D" wp14:editId="5A33AF21">
                                        <wp:extent cx="1892300" cy="1873885"/>
                                        <wp:effectExtent l="0" t="0" r="0" b="0"/>
                                        <wp:docPr id="153862611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38626113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2300" cy="187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FC703D" id="Rectangle 47" o:spid="_x0000_s1064" style="position:absolute;left:0;text-align:left;margin-left:44.7pt;margin-top:36.6pt;width:170.25pt;height:156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" fillcolor="white [3201]" strokecolor="white [3212]" strokeweight="2pt">
                      <v:textbox>
                        <w:txbxContent>
                          <w:p w14:paraId="0662F5C7" w14:textId="6306FB0F" w:rsidR="00F82B94" w:rsidRDefault="00F82B94" w:rsidP="00F82B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A491D" wp14:editId="5A33AF21">
                                  <wp:extent cx="1892300" cy="1873885"/>
                                  <wp:effectExtent l="0" t="0" r="0" b="0"/>
                                  <wp:docPr id="153862611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8626113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5460">
              <w:rPr>
                <w:rFonts w:ascii="Times New Roman" w:hAnsi="Times New Roman" w:cs="Times New Roman"/>
                <w:sz w:val="28"/>
                <w:rtl/>
                <w:lang w:bidi="ar-DZ"/>
              </w:rPr>
              <w:t xml:space="preserve">بيّن </w:t>
            </w:r>
            <w:r w:rsidR="002D5460">
              <w:rPr>
                <w:rFonts w:ascii="Times New Roman" w:hAnsi="Times New Roman" w:cs="Times New Roman"/>
                <w:noProof/>
                <w:sz w:val="28"/>
                <w:rtl/>
              </w:rPr>
              <w:t>أن</w:t>
            </w:r>
            <w:r w:rsidR="0058231F">
              <w:rPr>
                <w:rFonts w:ascii="Times New Roman" w:hAnsi="Times New Roman" w:cs="Times New Roman" w:hint="cs"/>
                <w:noProof/>
                <w:sz w:val="28"/>
                <w:rtl/>
              </w:rPr>
              <w:t>ه</w:t>
            </w:r>
            <w:r w:rsidR="002D5460">
              <w:rPr>
                <w:position w:val="-36"/>
              </w:rPr>
              <w:object w:dxaOrig="2269" w:dyaOrig="829" w14:anchorId="51042CFE">
                <v:shape id="1324" o:spid="_x0000_i1745" type="#_x0000_t75" style="width:113.25pt;height:41.25pt;visibility:visible;mso-wrap-distance-left:0;mso-wrap-distance-right:0" o:ole="">
                  <v:imagedata r:id="rId1295" o:title="" embosscolor="white"/>
                </v:shape>
                <o:OLEObject Type="Embed" ProgID="Equation.DSMT4" ShapeID="1324" DrawAspect="Content" ObjectID="_1827918009" r:id="rId1296"/>
              </w:object>
            </w:r>
            <w:r w:rsidR="002D5460">
              <w:rPr>
                <w:rFonts w:ascii="Times New Roman" w:hAnsi="Times New Roman" w:cs="Times New Roman"/>
                <w:sz w:val="28"/>
                <w:rtl/>
                <w:lang w:bidi="ar-DZ"/>
              </w:rPr>
              <w:t>ثمّ</w:t>
            </w:r>
            <w:r w:rsidR="002D5460">
              <w:rPr>
                <w:rFonts w:ascii="Times New Roman" w:hAnsi="Times New Roman" w:cs="Times New Roman" w:hint="cs"/>
                <w:sz w:val="28"/>
                <w:rtl/>
                <w:lang w:bidi="ar-DZ"/>
              </w:rPr>
              <w:t xml:space="preserve"> عيّن العدد الطبيعي</w:t>
            </w:r>
            <w:r w:rsidR="002D5460">
              <w:rPr>
                <w:position w:val="-10"/>
              </w:rPr>
              <w:object w:dxaOrig="357" w:dyaOrig="265" w14:anchorId="283EE6CA">
                <v:shape id="1326" o:spid="_x0000_i1746" type="#_x0000_t75" style="width:18pt;height:13.5pt;visibility:visible;mso-wrap-distance-left:0;mso-wrap-distance-right:0" o:ole="">
                  <v:imagedata r:id="rId1297" o:title="" embosscolor="white"/>
                </v:shape>
                <o:OLEObject Type="Embed" ProgID="Equation.DSMT4" ShapeID="1326" DrawAspect="Content" ObjectID="_1827918010" r:id="rId1298"/>
              </w:object>
            </w:r>
            <w:r w:rsidR="002D5460">
              <w:rPr>
                <w:rFonts w:ascii="Times New Roman" w:hAnsi="Times New Roman" w:cs="Times New Roman" w:hint="cs"/>
                <w:sz w:val="28"/>
                <w:rtl/>
              </w:rPr>
              <w:t>حيث يكون</w:t>
            </w:r>
            <w:r w:rsidR="002D5460">
              <w:rPr>
                <w:position w:val="-24"/>
              </w:rPr>
              <w:object w:dxaOrig="1382" w:dyaOrig="622" w14:anchorId="1028970C">
                <v:shape id="1328" o:spid="_x0000_i1747" type="#_x0000_t75" style="width:69pt;height:30.75pt;visibility:visible;mso-wrap-distance-left:0;mso-wrap-distance-right:0" o:ole="">
                  <v:imagedata r:id="rId1299" o:title="" embosscolor="white"/>
                </v:shape>
                <o:OLEObject Type="Embed" ProgID="Equation.DSMT4" ShapeID="1328" DrawAspect="Content" ObjectID="_1827918011" r:id="rId1300"/>
              </w:object>
            </w:r>
          </w:p>
          <w:p w14:paraId="2713CB0F" w14:textId="77777777" w:rsidR="002D5460" w:rsidRDefault="002D5460" w:rsidP="002D5460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  <w:bookmarkEnd w:id="5"/>
          <w:p w14:paraId="68A2FAE1" w14:textId="77777777" w:rsidR="0058231F" w:rsidRDefault="0058231F" w:rsidP="0058231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  <w:p w14:paraId="679CF999" w14:textId="77777777" w:rsidR="0058231F" w:rsidRDefault="0058231F" w:rsidP="0058231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  <w:p w14:paraId="4BEBAAB5" w14:textId="77777777" w:rsidR="0058231F" w:rsidRDefault="0058231F" w:rsidP="0058231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  <w:p w14:paraId="61789E91" w14:textId="77777777" w:rsidR="0058231F" w:rsidRDefault="0058231F" w:rsidP="0058231F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  <w:p w14:paraId="696AD4C8" w14:textId="7A184380" w:rsidR="00F82B94" w:rsidRPr="002D5460" w:rsidRDefault="00F82B94" w:rsidP="00F82B94">
            <w:pPr>
              <w:bidi/>
              <w:spacing w:line="276" w:lineRule="auto"/>
              <w:rPr>
                <w:rFonts w:ascii="Amiri" w:hAnsi="Amiri" w:cs="Amiri"/>
                <w:sz w:val="26"/>
                <w:szCs w:val="26"/>
                <w:rtl/>
                <w:lang w:val="en-GB" w:bidi="ar-DZ"/>
              </w:rPr>
            </w:pPr>
          </w:p>
        </w:tc>
        <w:tc>
          <w:tcPr>
            <w:tcW w:w="1179" w:type="dxa"/>
          </w:tcPr>
          <w:p w14:paraId="4271E1F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5F6640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6802DB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942931B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123CE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B7A92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8E06C2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A2A04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EB00BB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B87F055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1BC405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3BD72B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BA874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E495F9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15A2980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AF70E9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2F83AE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F9A881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FC25A3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0BEBC4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60745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5D6D3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83428B4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0A6B0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EB93CD0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35F0421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F2E368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EF09B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54E3E3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6B741A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F5F44E4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4E2BDC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996C100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76EAD9" w14:textId="77777777" w:rsidR="00796553" w:rsidRPr="00792B9B" w:rsidRDefault="00796553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26E3B689" w14:textId="77777777" w:rsidR="00796553" w:rsidRDefault="00796553" w:rsidP="00283C06">
      <w:pPr>
        <w:bidi/>
        <w:ind w:left="-993" w:right="-851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DE6AA4" wp14:editId="4DADFFD3">
                <wp:simplePos x="0" y="0"/>
                <wp:positionH relativeFrom="column">
                  <wp:posOffset>-586105</wp:posOffset>
                </wp:positionH>
                <wp:positionV relativeFrom="paragraph">
                  <wp:posOffset>838835</wp:posOffset>
                </wp:positionV>
                <wp:extent cx="6896100" cy="676275"/>
                <wp:effectExtent l="0" t="0" r="19050" b="28575"/>
                <wp:wrapNone/>
                <wp:docPr id="159196518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27A90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القبلية:</w:t>
                            </w:r>
                          </w:p>
                          <w:p w14:paraId="2774CCBE" w14:textId="2DA015EC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الكفاءة المستهدفة:</w:t>
                            </w:r>
                            <w:r w:rsidR="001F22CF" w:rsidRPr="001F22CF">
                              <w:rPr>
                                <w:rFonts w:ascii="Amiri" w:hAnsi="Amiri" w:cs="Amiri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F22CF" w:rsidRPr="001F22CF">
                              <w:rPr>
                                <w:rFonts w:ascii="Amiri" w:hAnsi="Amiri" w:cs="Amir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معرفة واستعمال مفهوم متتاليتين متجاورتين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E6AA4" id="_x0000_s1065" style="position:absolute;left:0;text-align:left;margin-left:-46.15pt;margin-top:66.05pt;width:543pt;height:5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" fillcolor="white [3201]" strokecolor="black [3200]" strokeweight="2pt">
                <v:textbox>
                  <w:txbxContent>
                    <w:p w14:paraId="6D927A90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القبلية:</w:t>
                      </w:r>
                    </w:p>
                    <w:p w14:paraId="2774CCBE" w14:textId="2DA015EC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الكفاءة المستهدفة:</w:t>
                      </w:r>
                      <w:r w:rsidR="001F22CF" w:rsidRPr="001F22CF">
                        <w:rPr>
                          <w:rFonts w:ascii="Amiri" w:hAnsi="Amiri" w:cs="Amiri" w:hint="cs"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1F22CF" w:rsidRPr="001F22CF">
                        <w:rPr>
                          <w:rFonts w:ascii="Amiri" w:hAnsi="Amiri" w:cs="Amiri" w:hint="cs"/>
                          <w:color w:val="000000" w:themeColor="text1"/>
                          <w:sz w:val="24"/>
                          <w:szCs w:val="24"/>
                          <w:rtl/>
                          <w:lang w:bidi="ar-DZ"/>
                        </w:rPr>
                        <w:t>معرفة واستعمال مفهوم متتاليتين متجاورتين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3C315F" wp14:editId="4B3EDCAF">
                <wp:simplePos x="0" y="0"/>
                <wp:positionH relativeFrom="column">
                  <wp:posOffset>-567054</wp:posOffset>
                </wp:positionH>
                <wp:positionV relativeFrom="paragraph">
                  <wp:posOffset>10160</wp:posOffset>
                </wp:positionV>
                <wp:extent cx="1276350" cy="742950"/>
                <wp:effectExtent l="0" t="0" r="19050" b="19050"/>
                <wp:wrapNone/>
                <wp:docPr id="64558413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D9400" w14:textId="7E161D3F" w:rsidR="00796553" w:rsidRPr="00132484" w:rsidRDefault="00796553" w:rsidP="00305590">
                            <w:pPr>
                              <w:bidi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المدة:</w:t>
                            </w:r>
                            <w:r w:rsidR="0058231F"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02 ساعة</w:t>
                            </w:r>
                          </w:p>
                          <w:p w14:paraId="1E138052" w14:textId="77777777" w:rsidR="00796553" w:rsidRDefault="00796553" w:rsidP="00305590">
                            <w:pPr>
                              <w:bidi/>
                              <w:jc w:val="both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C315F" id="_x0000_s1066" style="position:absolute;left:0;text-align:left;margin-left:-44.65pt;margin-top:.8pt;width:100.5pt;height:5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" fillcolor="white [3201]" strokecolor="black [3213]" strokeweight="2pt">
                <v:textbox>
                  <w:txbxContent>
                    <w:p w14:paraId="00AD9400" w14:textId="7E161D3F" w:rsidR="00796553" w:rsidRPr="00132484" w:rsidRDefault="00796553" w:rsidP="00305590">
                      <w:pPr>
                        <w:bidi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المدة:</w:t>
                      </w:r>
                      <w:r w:rsidR="0058231F"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02 ساعة</w:t>
                      </w:r>
                    </w:p>
                    <w:p w14:paraId="1E138052" w14:textId="77777777" w:rsidR="00796553" w:rsidRDefault="00796553" w:rsidP="00305590">
                      <w:pPr>
                        <w:bidi/>
                        <w:jc w:val="both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A4F0E1" wp14:editId="63B9B044">
                <wp:simplePos x="0" y="0"/>
                <wp:positionH relativeFrom="column">
                  <wp:posOffset>5033645</wp:posOffset>
                </wp:positionH>
                <wp:positionV relativeFrom="paragraph">
                  <wp:posOffset>-8890</wp:posOffset>
                </wp:positionV>
                <wp:extent cx="1276350" cy="790575"/>
                <wp:effectExtent l="0" t="0" r="19050" b="28575"/>
                <wp:wrapNone/>
                <wp:docPr id="631605093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90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D4844" w14:textId="77777777" w:rsidR="00796553" w:rsidRPr="00523874" w:rsidRDefault="00796553" w:rsidP="00305590">
                            <w:pPr>
                              <w:spacing w:after="0" w:line="240" w:lineRule="auto"/>
                              <w:jc w:val="center"/>
                              <w:rPr>
                                <w:rFonts w:ascii="Amiri" w:hAnsi="Amiri" w:cs="Amiri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Amiri" w:hAnsi="Amiri" w:cs="Amiri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الثالثة علوم تجريبية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4F0E1" id="_x0000_s1067" style="position:absolute;left:0;text-align:left;margin-left:396.35pt;margin-top:-.7pt;width:100.5pt;height:6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" fillcolor="white [3201]" strokecolor="black [3213]" strokeweight="2pt">
                <v:textbox>
                  <w:txbxContent>
                    <w:p w14:paraId="2CCD4844" w14:textId="77777777" w:rsidR="00796553" w:rsidRPr="00523874" w:rsidRDefault="00796553" w:rsidP="00305590">
                      <w:pPr>
                        <w:spacing w:after="0" w:line="240" w:lineRule="auto"/>
                        <w:jc w:val="center"/>
                        <w:rPr>
                          <w:rFonts w:ascii="Amiri" w:hAnsi="Amiri" w:cs="Amiri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Amiri" w:hAnsi="Amiri" w:cs="Amiri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الثالثة علوم تجريبية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AC1A4F" wp14:editId="167A4156">
                <wp:simplePos x="0" y="0"/>
                <wp:positionH relativeFrom="column">
                  <wp:posOffset>842644</wp:posOffset>
                </wp:positionH>
                <wp:positionV relativeFrom="paragraph">
                  <wp:posOffset>19685</wp:posOffset>
                </wp:positionV>
                <wp:extent cx="4105275" cy="742950"/>
                <wp:effectExtent l="0" t="0" r="28575" b="19050"/>
                <wp:wrapNone/>
                <wp:docPr id="52340687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02DD" w14:textId="7777777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المحور: </w:t>
                            </w:r>
                            <w:r w:rsidRPr="00132484">
                              <w:rPr>
                                <w:rFonts w:ascii="Amiri" w:hAnsi="Amiri" w:cs="Amiri" w:hint="cs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المتتاليات العددية</w:t>
                            </w:r>
                          </w:p>
                          <w:p w14:paraId="6ED9B5DE" w14:textId="4571D757" w:rsidR="00796553" w:rsidRPr="00132484" w:rsidRDefault="00796553" w:rsidP="00305590">
                            <w:pPr>
                              <w:bidi/>
                              <w:spacing w:after="0" w:line="240" w:lineRule="auto"/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132484">
                              <w:rPr>
                                <w:rFonts w:ascii="Amiri" w:hAnsi="Amiri" w:cs="Amiri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الموضوع:</w:t>
                            </w:r>
                            <w:r w:rsidRPr="00132484">
                              <w:rPr>
                                <w:rFonts w:ascii="Amiri" w:hAnsi="Amiri" w:cs="Amiri" w:hint="cs"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8231F" w:rsidRPr="0058231F">
                              <w:rPr>
                                <w:rFonts w:ascii="Amiri" w:hAnsi="Amiri" w:cs="Amiri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المتتاليتان المتجاورتان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AC1A4F" id="_x0000_s1068" style="position:absolute;left:0;text-align:left;margin-left:66.35pt;margin-top:1.55pt;width:323.25pt;height:58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" fillcolor="white [3212]" strokecolor="black [3213]" strokeweight="2pt">
                <v:textbox>
                  <w:txbxContent>
                    <w:p w14:paraId="4CEB02DD" w14:textId="7777777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المحور: </w:t>
                      </w:r>
                      <w:r w:rsidRPr="00132484">
                        <w:rPr>
                          <w:rFonts w:ascii="Amiri" w:hAnsi="Amiri" w:cs="Amiri" w:hint="cs"/>
                          <w:sz w:val="26"/>
                          <w:szCs w:val="26"/>
                          <w:rtl/>
                          <w:lang w:bidi="ar-DZ"/>
                        </w:rPr>
                        <w:t>المتتاليات العددية</w:t>
                      </w:r>
                    </w:p>
                    <w:p w14:paraId="6ED9B5DE" w14:textId="4571D757" w:rsidR="00796553" w:rsidRPr="00132484" w:rsidRDefault="00796553" w:rsidP="00305590">
                      <w:pPr>
                        <w:bidi/>
                        <w:spacing w:after="0" w:line="240" w:lineRule="auto"/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lang w:bidi="ar-DZ"/>
                        </w:rPr>
                      </w:pPr>
                      <w:r w:rsidRPr="00132484">
                        <w:rPr>
                          <w:rFonts w:ascii="Amiri" w:hAnsi="Amiri" w:cs="Amiri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الموضوع:</w:t>
                      </w:r>
                      <w:r w:rsidRPr="00132484">
                        <w:rPr>
                          <w:rFonts w:ascii="Amiri" w:hAnsi="Amiri" w:cs="Amiri" w:hint="cs"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58231F" w:rsidRPr="0058231F">
                        <w:rPr>
                          <w:rFonts w:ascii="Amiri" w:hAnsi="Amiri" w:cs="Amiri" w:hint="cs"/>
                          <w:color w:val="000000" w:themeColor="text1"/>
                          <w:sz w:val="26"/>
                          <w:szCs w:val="26"/>
                          <w:rtl/>
                          <w:lang w:bidi="ar-DZ"/>
                        </w:rPr>
                        <w:t>المتتاليتان المتجاورتان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28"/>
          <w:szCs w:val="28"/>
          <w:rtl/>
        </w:rPr>
        <w:br/>
      </w:r>
      <w:r>
        <w:rPr>
          <w:rFonts w:cstheme="minorHAnsi"/>
          <w:sz w:val="28"/>
          <w:szCs w:val="28"/>
          <w:rtl/>
        </w:rPr>
        <w:br/>
      </w:r>
    </w:p>
    <w:p w14:paraId="08DE605E" w14:textId="77777777" w:rsidR="00796553" w:rsidRDefault="00796553" w:rsidP="00686629">
      <w:pPr>
        <w:bidi/>
        <w:ind w:right="-851"/>
        <w:rPr>
          <w:rFonts w:cstheme="minorHAnsi"/>
          <w:sz w:val="28"/>
          <w:szCs w:val="28"/>
          <w:rtl/>
        </w:rPr>
      </w:pPr>
    </w:p>
    <w:p w14:paraId="5623AB46" w14:textId="77777777" w:rsidR="00796553" w:rsidRPr="00792B9B" w:rsidRDefault="00796553" w:rsidP="00283C06">
      <w:pPr>
        <w:bidi/>
        <w:ind w:right="-851"/>
        <w:rPr>
          <w:rFonts w:cstheme="minorHAnsi"/>
          <w:sz w:val="28"/>
          <w:szCs w:val="28"/>
          <w:rtl/>
        </w:rPr>
      </w:pPr>
    </w:p>
    <w:tbl>
      <w:tblPr>
        <w:tblStyle w:val="Grilledutableau"/>
        <w:bidiVisual/>
        <w:tblW w:w="10812" w:type="dxa"/>
        <w:tblInd w:w="-898" w:type="dxa"/>
        <w:tblLook w:val="04A0" w:firstRow="1" w:lastRow="0" w:firstColumn="1" w:lastColumn="0" w:noHBand="0" w:noVBand="1"/>
      </w:tblPr>
      <w:tblGrid>
        <w:gridCol w:w="1278"/>
        <w:gridCol w:w="8355"/>
        <w:gridCol w:w="1179"/>
      </w:tblGrid>
      <w:tr w:rsidR="00796553" w:rsidRPr="00792B9B" w14:paraId="6283AC97" w14:textId="77777777" w:rsidTr="00305590">
        <w:tc>
          <w:tcPr>
            <w:tcW w:w="1278" w:type="dxa"/>
            <w:shd w:val="clear" w:color="auto" w:fill="EAF1DD" w:themeFill="accent3" w:themeFillTint="33"/>
          </w:tcPr>
          <w:p w14:paraId="316E6DF4" w14:textId="77777777" w:rsidR="00796553" w:rsidRPr="00305590" w:rsidRDefault="00796553" w:rsidP="00305590">
            <w:pPr>
              <w:bidi/>
              <w:ind w:right="-851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مراحل الدرس</w:t>
            </w:r>
          </w:p>
        </w:tc>
        <w:tc>
          <w:tcPr>
            <w:tcW w:w="8355" w:type="dxa"/>
            <w:shd w:val="clear" w:color="auto" w:fill="EAF1DD" w:themeFill="accent3" w:themeFillTint="33"/>
          </w:tcPr>
          <w:p w14:paraId="747CF517" w14:textId="77777777" w:rsidR="00796553" w:rsidRPr="00305590" w:rsidRDefault="00796553" w:rsidP="00305590">
            <w:pPr>
              <w:bidi/>
              <w:ind w:right="-851"/>
              <w:jc w:val="center"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الــــــــــــــــــــــدرس</w:t>
            </w:r>
          </w:p>
        </w:tc>
        <w:tc>
          <w:tcPr>
            <w:tcW w:w="1179" w:type="dxa"/>
            <w:shd w:val="clear" w:color="auto" w:fill="EAF1DD" w:themeFill="accent3" w:themeFillTint="33"/>
          </w:tcPr>
          <w:p w14:paraId="78D3702F" w14:textId="77777777" w:rsidR="00796553" w:rsidRPr="00305590" w:rsidRDefault="00796553" w:rsidP="00DB6768">
            <w:pPr>
              <w:bidi/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</w:pPr>
            <w:r w:rsidRPr="00305590">
              <w:rPr>
                <w:rFonts w:ascii="Amiri" w:hAnsi="Amiri" w:cs="Amiri"/>
                <w:b/>
                <w:bCs/>
                <w:color w:val="FF0000"/>
                <w:sz w:val="24"/>
                <w:szCs w:val="24"/>
                <w:rtl/>
              </w:rPr>
              <w:t>ملاحظات</w:t>
            </w:r>
          </w:p>
        </w:tc>
      </w:tr>
      <w:tr w:rsidR="00796553" w:rsidRPr="00792B9B" w14:paraId="39732C60" w14:textId="77777777" w:rsidTr="00395266">
        <w:trPr>
          <w:trHeight w:val="12240"/>
        </w:trPr>
        <w:tc>
          <w:tcPr>
            <w:tcW w:w="1278" w:type="dxa"/>
          </w:tcPr>
          <w:p w14:paraId="7080FDE3" w14:textId="77777777" w:rsidR="00796553" w:rsidRDefault="00796553" w:rsidP="00347F55">
            <w:pPr>
              <w:bidi/>
              <w:ind w:right="-851"/>
              <w:rPr>
                <w:rFonts w:cstheme="minorHAnsi"/>
                <w:sz w:val="28"/>
                <w:szCs w:val="28"/>
                <w:rtl/>
              </w:rPr>
            </w:pPr>
          </w:p>
          <w:p w14:paraId="1F98CFEC" w14:textId="77777777" w:rsidR="00796553" w:rsidRDefault="00796553" w:rsidP="00FB5A89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46D5E49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2C6F049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4FCEB3A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5D8C738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85F7D32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252B66F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A2DC745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428126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7617BE7" w14:textId="77777777" w:rsidR="00796553" w:rsidRDefault="00796553" w:rsidP="006F5DCB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1DB1260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C5CD554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070B2EF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E8D563C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322CB6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2EA380D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E754755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143E3E0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2DF5F13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E4F3A63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07FC3AE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4082AA46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6FCB24E2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F52D528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C83E78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8113A64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37F9DC08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77AE03F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0FF9935A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4969B97" w14:textId="77777777" w:rsidR="00796553" w:rsidRDefault="00796553" w:rsidP="006F5DCB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DBDD06" w14:textId="77777777" w:rsidR="00796553" w:rsidRPr="00FB5A89" w:rsidRDefault="00796553" w:rsidP="008251D7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355" w:type="dxa"/>
          </w:tcPr>
          <w:p w14:paraId="1DBB220C" w14:textId="77777777" w:rsidR="00796553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6FF6FCF3" w14:textId="3D9B41EC" w:rsidR="00621FB1" w:rsidRDefault="00621FB1" w:rsidP="00F82B94">
            <w:pPr>
              <w:shd w:val="clear" w:color="auto" w:fill="DAEEF3" w:themeFill="accent5" w:themeFillTint="33"/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621FB1">
              <w:rPr>
                <w:rFonts w:ascii="Amiri" w:eastAsia="Calibri" w:hAnsi="Amiri" w:cs="Amiri" w:hint="cs"/>
                <w:color w:val="C00000"/>
                <w:sz w:val="26"/>
                <w:szCs w:val="26"/>
                <w:rtl/>
                <w:lang w:bidi="ar-DZ"/>
              </w:rPr>
              <w:t>نشاط 04 ص 07</w:t>
            </w:r>
          </w:p>
          <w:p w14:paraId="2376FA30" w14:textId="77777777" w:rsidR="00621FB1" w:rsidRDefault="00621FB1" w:rsidP="00621FB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4D6C475E" w14:textId="77777777" w:rsidR="00621FB1" w:rsidRPr="00621FB1" w:rsidRDefault="00621FB1" w:rsidP="00621FB1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621FB1"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  <w:t>تعريف:</w:t>
            </w:r>
          </w:p>
          <w:p w14:paraId="2DCC73E6" w14:textId="5E9A2C95" w:rsidR="00621FB1" w:rsidRDefault="00621FB1" w:rsidP="00621F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/>
                <w:sz w:val="26"/>
                <w:szCs w:val="26"/>
                <w:rtl/>
              </w:rPr>
              <w:t>تكون متتاليتان عدديتان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متجاورتين إذا كانت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وفقط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إذا إحداهما متزايدة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والأخرى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متناقصة،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والفرق</w:t>
            </w:r>
            <w:r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بينهما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يؤول إلى</w:t>
            </w:r>
            <w:r w:rsidRPr="00621FB1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</w:t>
            </w:r>
            <w:r w:rsidRPr="00621FB1">
              <w:rPr>
                <w:rFonts w:ascii="Amiri" w:hAnsi="Amiri" w:cs="Amiri" w:hint="cs"/>
                <w:sz w:val="26"/>
                <w:szCs w:val="26"/>
                <w:rtl/>
                <w:lang w:bidi="ar-DZ"/>
              </w:rPr>
              <w:t>الصفر.</w:t>
            </w:r>
          </w:p>
          <w:p w14:paraId="1CBFC5D0" w14:textId="77777777" w:rsidR="00621FB1" w:rsidRDefault="00621FB1" w:rsidP="00621FB1">
            <w:pPr>
              <w:bidi/>
              <w:rPr>
                <w:rFonts w:ascii="Amiri" w:hAnsi="Amiri" w:cs="Amiri"/>
                <w:sz w:val="26"/>
                <w:szCs w:val="26"/>
                <w:rtl/>
                <w:lang w:bidi="ar-DZ"/>
              </w:rPr>
            </w:pPr>
          </w:p>
          <w:p w14:paraId="2020958A" w14:textId="739D208C" w:rsidR="00621FB1" w:rsidRDefault="00621FB1" w:rsidP="00621FB1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621FB1">
              <w:rPr>
                <w:rFonts w:ascii="Amiri" w:hAnsi="Amiri" w:cs="Amiri" w:hint="cs"/>
                <w:color w:val="C00000"/>
                <w:sz w:val="26"/>
                <w:szCs w:val="26"/>
                <w:rtl/>
                <w:lang w:bidi="ar-DZ"/>
              </w:rPr>
              <w:t>مثال: ت 136 ص 37</w:t>
            </w:r>
          </w:p>
          <w:p w14:paraId="6BB565D1" w14:textId="55F8796B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نعتبر المتتاليتين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E2B6398">
                <v:shape id="_x0000_i1748" type="#_x0000_t75" style="width:24pt;height:20.25pt" o:ole="">
                  <v:imagedata r:id="rId1301" o:title=""/>
                </v:shape>
                <o:OLEObject Type="Embed" ProgID="Equation.DSMT4" ShapeID="_x0000_i1748" DrawAspect="Content" ObjectID="_1827918012" r:id="rId1302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4198AFE3">
                <v:shape id="_x0000_i1749" type="#_x0000_t75" style="width:24pt;height:20.25pt" o:ole="">
                  <v:imagedata r:id="rId1303" o:title=""/>
                </v:shape>
                <o:OLEObject Type="Embed" ProgID="Equation.DSMT4" ShapeID="_x0000_i1749" DrawAspect="Content" ObjectID="_1827918013" r:id="rId1304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المعرفتين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بِـ: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639" w:dyaOrig="360" w14:anchorId="19A06000">
                <v:shape id="_x0000_i1750" type="#_x0000_t75" style="width:32.25pt;height:18pt" o:ole="">
                  <v:imagedata r:id="rId1305" o:title=""/>
                </v:shape>
                <o:OLEObject Type="Embed" ProgID="Equation.DSMT4" ShapeID="_x0000_i1750" DrawAspect="Content" ObjectID="_1827918014" r:id="rId1306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639" w:dyaOrig="360" w14:anchorId="388F8CE2">
                <v:shape id="_x0000_i1751" type="#_x0000_t75" style="width:32.25pt;height:18pt" o:ole="">
                  <v:imagedata r:id="rId1307" o:title=""/>
                </v:shape>
                <o:OLEObject Type="Embed" ProgID="Equation.DSMT4" ShapeID="_x0000_i1751" DrawAspect="Content" ObjectID="_1827918015" r:id="rId1308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 ومن أجل كل عدد طبيعي </w:t>
            </w:r>
            <w:r w:rsidRPr="00EA1E17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761C8C5F">
                <v:shape id="_x0000_i1752" type="#_x0000_t75" style="width:11.25pt;height:9.75pt" o:ole="">
                  <v:imagedata r:id="rId1309" o:title=""/>
                </v:shape>
                <o:OLEObject Type="Embed" ProgID="Equation.DSMT4" ShapeID="_x0000_i1752" DrawAspect="Content" ObjectID="_1827918016" r:id="rId1310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A1E17">
              <w:rPr>
                <w:rFonts w:ascii="Amiri" w:hAnsi="Amiri" w:cs="Amiri"/>
                <w:position w:val="-24"/>
                <w:sz w:val="26"/>
                <w:szCs w:val="26"/>
              </w:rPr>
              <w:object w:dxaOrig="1400" w:dyaOrig="620" w14:anchorId="40420349">
                <v:shape id="_x0000_i1753" type="#_x0000_t75" style="width:69.75pt;height:30.75pt" o:ole="">
                  <v:imagedata r:id="rId1311" o:title=""/>
                </v:shape>
                <o:OLEObject Type="Embed" ProgID="Equation.DSMT4" ShapeID="_x0000_i1753" DrawAspect="Content" ObjectID="_1827918017" r:id="rId1312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؛ </w:t>
            </w:r>
            <w:r w:rsidRPr="00EA1E17">
              <w:rPr>
                <w:rFonts w:ascii="Amiri" w:hAnsi="Amiri" w:cs="Amiri"/>
                <w:position w:val="-24"/>
                <w:sz w:val="26"/>
                <w:szCs w:val="26"/>
              </w:rPr>
              <w:object w:dxaOrig="1520" w:dyaOrig="620" w14:anchorId="3F84DB37">
                <v:shape id="_x0000_i1754" type="#_x0000_t75" style="width:75.75pt;height:30.75pt" o:ole="">
                  <v:imagedata r:id="rId1313" o:title=""/>
                </v:shape>
                <o:OLEObject Type="Embed" ProgID="Equation.DSMT4" ShapeID="_x0000_i1754" DrawAspect="Content" ObjectID="_1827918018" r:id="rId1314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291001C8" w14:textId="77777777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1) أحسب 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66DAA2B2">
                <v:shape id="_x0000_i1755" type="#_x0000_t75" style="width:12pt;height:18pt" o:ole="">
                  <v:imagedata r:id="rId1315" o:title=""/>
                </v:shape>
                <o:OLEObject Type="Embed" ProgID="Equation.DSMT4" ShapeID="_x0000_i1755" DrawAspect="Content" ObjectID="_1827918019" r:id="rId1316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240" w:dyaOrig="360" w14:anchorId="6CA07F12">
                <v:shape id="_x0000_i1756" type="#_x0000_t75" style="width:12pt;height:18pt" o:ole="">
                  <v:imagedata r:id="rId1317" o:title=""/>
                </v:shape>
                <o:OLEObject Type="Embed" ProgID="Equation.DSMT4" ShapeID="_x0000_i1756" DrawAspect="Content" ObjectID="_1827918020" r:id="rId1318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6437D1C5">
                <v:shape id="_x0000_i1757" type="#_x0000_t75" style="width:12.75pt;height:18pt" o:ole="">
                  <v:imagedata r:id="rId1319" o:title=""/>
                </v:shape>
                <o:OLEObject Type="Embed" ProgID="Equation.DSMT4" ShapeID="_x0000_i1757" DrawAspect="Content" ObjectID="_1827918021" r:id="rId1320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260" w:dyaOrig="360" w14:anchorId="4C7752B3">
                <v:shape id="_x0000_i1758" type="#_x0000_t75" style="width:12.75pt;height:18pt" o:ole="">
                  <v:imagedata r:id="rId1321" o:title=""/>
                </v:shape>
                <o:OLEObject Type="Embed" ProgID="Equation.DSMT4" ShapeID="_x0000_i1758" DrawAspect="Content" ObjectID="_1827918022" r:id="rId1322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66211D10" w14:textId="1681D07E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 w:rsidRPr="00EA1E17">
              <w:rPr>
                <w:rFonts w:ascii="Amiri" w:hAnsi="Amiri" w:cs="Amiri"/>
                <w:sz w:val="26"/>
                <w:szCs w:val="26"/>
                <w:rtl/>
              </w:rPr>
              <w:t>2) من أجل كل عدد طبيعي</w:t>
            </w:r>
            <w:r w:rsidRPr="00EA1E17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18AC7898">
                <v:shape id="_x0000_i1759" type="#_x0000_t75" style="width:11.25pt;height:9.75pt" o:ole="">
                  <v:imagedata r:id="rId1309" o:title=""/>
                </v:shape>
                <o:OLEObject Type="Embed" ProgID="Equation.DSMT4" ShapeID="_x0000_i1759" DrawAspect="Content" ObjectID="_1827918023" r:id="rId1323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،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نضع:</w:t>
            </w:r>
            <w:r w:rsidRPr="00EA1E17">
              <w:rPr>
                <w:rFonts w:ascii="Amiri" w:hAnsi="Amiri" w:cs="Amiri"/>
                <w:position w:val="-12"/>
                <w:sz w:val="26"/>
                <w:szCs w:val="26"/>
              </w:rPr>
              <w:object w:dxaOrig="1260" w:dyaOrig="360" w14:anchorId="2B9B1159">
                <v:shape id="_x0000_i1760" type="#_x0000_t75" style="width:63pt;height:18pt" o:ole="">
                  <v:imagedata r:id="rId1324" o:title=""/>
                </v:shape>
                <o:OLEObject Type="Embed" ProgID="Equation.DSMT4" ShapeID="_x0000_i1760" DrawAspect="Content" ObjectID="_1827918024" r:id="rId1325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. </w:t>
            </w:r>
            <w:r>
              <w:rPr>
                <w:rFonts w:ascii="Amiri" w:hAnsi="Amiri" w:cs="Amiri"/>
                <w:sz w:val="26"/>
                <w:szCs w:val="26"/>
                <w:rtl/>
              </w:rPr>
              <w:br/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 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بين أن المتتالية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540" w:dyaOrig="400" w14:anchorId="76F54AA9">
                <v:shape id="_x0000_i1761" type="#_x0000_t75" style="width:27pt;height:20.25pt" o:ole="">
                  <v:imagedata r:id="rId1326" o:title=""/>
                </v:shape>
                <o:OLEObject Type="Embed" ProgID="Equation.DSMT4" ShapeID="_x0000_i1761" DrawAspect="Content" ObjectID="_1827918025" r:id="rId1327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هندسية وعين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نهايتها.</w:t>
            </w:r>
          </w:p>
          <w:p w14:paraId="1F64CCA0" w14:textId="20627A3B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3) أدرس اتجاه تغير المتتاليتين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3B3E329A">
                <v:shape id="_x0000_i1762" type="#_x0000_t75" style="width:24pt;height:20.25pt" o:ole="">
                  <v:imagedata r:id="rId1301" o:title=""/>
                </v:shape>
                <o:OLEObject Type="Embed" ProgID="Equation.DSMT4" ShapeID="_x0000_i1762" DrawAspect="Content" ObjectID="_1827918026" r:id="rId1328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C280580">
                <v:shape id="_x0000_i1763" type="#_x0000_t75" style="width:24pt;height:20.25pt" o:ole="">
                  <v:imagedata r:id="rId1303" o:title=""/>
                </v:shape>
                <o:OLEObject Type="Embed" ProgID="Equation.DSMT4" ShapeID="_x0000_i1763" DrawAspect="Content" ObjectID="_1827918027" r:id="rId1329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ثم استنتج أنهما </w:t>
            </w:r>
            <w:r w:rsidR="00C1405E" w:rsidRPr="00EA1E17">
              <w:rPr>
                <w:rFonts w:ascii="Amiri" w:hAnsi="Amiri" w:cs="Amiri" w:hint="cs"/>
                <w:sz w:val="26"/>
                <w:szCs w:val="26"/>
                <w:rtl/>
              </w:rPr>
              <w:t>م</w:t>
            </w:r>
            <w:r w:rsidR="00C1405E">
              <w:rPr>
                <w:rFonts w:ascii="Amiri" w:hAnsi="Amiri" w:cs="Amiri" w:hint="cs"/>
                <w:sz w:val="26"/>
                <w:szCs w:val="26"/>
                <w:rtl/>
              </w:rPr>
              <w:t>ت</w:t>
            </w:r>
            <w:r w:rsidR="00C1405E" w:rsidRPr="00EA1E17">
              <w:rPr>
                <w:rFonts w:ascii="Amiri" w:hAnsi="Amiri" w:cs="Amiri" w:hint="cs"/>
                <w:sz w:val="26"/>
                <w:szCs w:val="26"/>
                <w:rtl/>
              </w:rPr>
              <w:t>جاورتان.</w:t>
            </w:r>
          </w:p>
          <w:p w14:paraId="790AD97B" w14:textId="77814892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 w:rsidRPr="00EA1E17">
              <w:rPr>
                <w:rFonts w:ascii="Amiri" w:hAnsi="Amiri" w:cs="Amiri"/>
                <w:sz w:val="26"/>
                <w:szCs w:val="26"/>
                <w:rtl/>
              </w:rPr>
              <w:t>4) برهن أن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0667EB40">
                <v:shape id="_x0000_i1764" type="#_x0000_t75" style="width:21.75pt;height:20.25pt" o:ole="">
                  <v:imagedata r:id="rId1330" o:title=""/>
                </v:shape>
                <o:OLEObject Type="Embed" ProgID="Equation.DSMT4" ShapeID="_x0000_i1764" DrawAspect="Content" ObjectID="_1827918028" r:id="rId1331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هي المتتالية المعرفة من أجل كل عدد طبيعي </w:t>
            </w:r>
            <w:r w:rsidRPr="00EA1E17">
              <w:rPr>
                <w:rFonts w:ascii="Amiri" w:hAnsi="Amiri" w:cs="Amiri"/>
                <w:position w:val="-4"/>
                <w:sz w:val="26"/>
                <w:szCs w:val="26"/>
              </w:rPr>
              <w:object w:dxaOrig="220" w:dyaOrig="200" w14:anchorId="5BB8B15E">
                <v:shape id="_x0000_i1765" type="#_x0000_t75" style="width:11.25pt;height:9.75pt" o:ole="">
                  <v:imagedata r:id="rId1309" o:title=""/>
                </v:shape>
                <o:OLEObject Type="Embed" ProgID="Equation.DSMT4" ShapeID="_x0000_i1765" DrawAspect="Content" ObjectID="_1827918029" r:id="rId1332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بِـ: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/>
                <w:position w:val="-24"/>
                <w:sz w:val="26"/>
                <w:szCs w:val="26"/>
              </w:rPr>
              <w:object w:dxaOrig="1640" w:dyaOrig="620" w14:anchorId="5779490D">
                <v:shape id="_x0000_i1766" type="#_x0000_t75" style="width:81.75pt;height:30.75pt" o:ole="">
                  <v:imagedata r:id="rId1333" o:title=""/>
                </v:shape>
                <o:OLEObject Type="Embed" ProgID="Equation.DSMT4" ShapeID="_x0000_i1766" DrawAspect="Content" ObjectID="_1827918030" r:id="rId1334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.</w:t>
            </w:r>
          </w:p>
          <w:p w14:paraId="30464F34" w14:textId="20680727" w:rsidR="00EA1E17" w:rsidRPr="00EA1E17" w:rsidRDefault="00EA1E17" w:rsidP="00EA1E17">
            <w:pPr>
              <w:bidi/>
              <w:spacing w:after="50"/>
              <w:rPr>
                <w:rFonts w:ascii="Amiri" w:hAnsi="Amiri" w:cs="Amiri"/>
                <w:sz w:val="26"/>
                <w:szCs w:val="26"/>
                <w:rtl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="00C1405E">
              <w:rPr>
                <w:rFonts w:ascii="Amiri" w:hAnsi="Amiri" w:cs="Amiri" w:hint="cs"/>
                <w:sz w:val="26"/>
                <w:szCs w:val="26"/>
                <w:rtl/>
              </w:rPr>
              <w:t xml:space="preserve">*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>برهن أن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62F452C2">
                <v:shape id="_x0000_i1767" type="#_x0000_t75" style="width:21.75pt;height:20.25pt" o:ole="">
                  <v:imagedata r:id="rId1330" o:title=""/>
                </v:shape>
                <o:OLEObject Type="Embed" ProgID="Equation.DSMT4" ShapeID="_x0000_i1767" DrawAspect="Content" ObjectID="_1827918031" r:id="rId1335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متتالية ثابتة </w:t>
            </w:r>
          </w:p>
          <w:p w14:paraId="296AFDC4" w14:textId="2B39B426" w:rsidR="00621FB1" w:rsidRPr="00EA1E17" w:rsidRDefault="00EA1E17" w:rsidP="00EA1E17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   </w:t>
            </w:r>
            <w:r w:rsidR="00C1405E">
              <w:rPr>
                <w:rFonts w:ascii="Amiri" w:hAnsi="Amiri" w:cs="Amiri" w:hint="cs"/>
                <w:sz w:val="26"/>
                <w:szCs w:val="26"/>
                <w:rtl/>
              </w:rPr>
              <w:t xml:space="preserve">*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عين </w:t>
            </w:r>
            <w:r w:rsidRPr="00EA1E17">
              <w:rPr>
                <w:rFonts w:ascii="Amiri" w:hAnsi="Amiri" w:cs="Amiri"/>
                <w:position w:val="-4"/>
                <w:sz w:val="26"/>
                <w:szCs w:val="26"/>
              </w:rPr>
              <w:object w:dxaOrig="180" w:dyaOrig="260" w14:anchorId="5217D0EA">
                <v:shape id="_x0000_i1768" type="#_x0000_t75" style="width:9pt;height:12.75pt" o:ole="">
                  <v:imagedata r:id="rId1336" o:title=""/>
                </v:shape>
                <o:OLEObject Type="Embed" ProgID="Equation.DSMT4" ShapeID="_x0000_i1768" DrawAspect="Content" ObjectID="_1827918032" r:id="rId1337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 النهاية المشتركة للمتتاليتين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76B6852F">
                <v:shape id="_x0000_i1769" type="#_x0000_t75" style="width:24pt;height:20.25pt" o:ole="">
                  <v:imagedata r:id="rId1301" o:title=""/>
                </v:shape>
                <o:OLEObject Type="Embed" ProgID="Equation.DSMT4" ShapeID="_x0000_i1769" DrawAspect="Content" ObjectID="_1827918033" r:id="rId1338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و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80" w:dyaOrig="400" w14:anchorId="532056A8">
                <v:shape id="_x0000_i1770" type="#_x0000_t75" style="width:24pt;height:20.25pt" o:ole="">
                  <v:imagedata r:id="rId1303" o:title=""/>
                </v:shape>
                <o:OLEObject Type="Embed" ProgID="Equation.DSMT4" ShapeID="_x0000_i1770" DrawAspect="Content" ObjectID="_1827918034" r:id="rId1339"/>
              </w:object>
            </w:r>
          </w:p>
          <w:p w14:paraId="03DE7F4C" w14:textId="77777777" w:rsidR="00EA1E17" w:rsidRDefault="00EA1E17" w:rsidP="00EA1E17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15D1829B" w14:textId="77777777" w:rsidR="00EA1E17" w:rsidRDefault="00EA1E17" w:rsidP="00EA1E17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1F8BB086" w14:textId="77777777" w:rsidR="00EA1E17" w:rsidRPr="00EA1E17" w:rsidRDefault="00EA1E17" w:rsidP="00621FB1">
            <w:pPr>
              <w:bidi/>
              <w:rPr>
                <w:rFonts w:ascii="Amiri" w:hAnsi="Amiri" w:cs="Amiri"/>
                <w:b/>
                <w:bCs/>
                <w:color w:val="C00000"/>
                <w:sz w:val="26"/>
                <w:szCs w:val="26"/>
                <w:u w:val="single"/>
                <w:rtl/>
                <w:lang w:bidi="ar-DZ"/>
              </w:rPr>
            </w:pPr>
            <w:r w:rsidRPr="00EA1E17">
              <w:rPr>
                <w:rFonts w:ascii="Amiri" w:hAnsi="Amiri" w:cs="Amiri"/>
                <w:b/>
                <w:bCs/>
                <w:color w:val="C00000"/>
                <w:sz w:val="26"/>
                <w:szCs w:val="26"/>
                <w:u w:val="single"/>
                <w:rtl/>
                <w:lang w:bidi="ar-DZ"/>
              </w:rPr>
              <w:t>مبرهنة:</w:t>
            </w:r>
          </w:p>
          <w:p w14:paraId="01E15A77" w14:textId="19AB3283" w:rsidR="00621FB1" w:rsidRPr="00EA1E17" w:rsidRDefault="00EA1E17" w:rsidP="00EA1E17">
            <w:pPr>
              <w:bidi/>
              <w:rPr>
                <w:rFonts w:ascii="Amiri" w:hAnsi="Amiri" w:cs="Amiri"/>
                <w:color w:val="C00000"/>
                <w:sz w:val="26"/>
                <w:szCs w:val="26"/>
                <w:rtl/>
                <w:lang w:bidi="ar-DZ"/>
              </w:rPr>
            </w:pPr>
            <w:r w:rsidRPr="00EA1E17">
              <w:rPr>
                <w:rFonts w:ascii="Amiri" w:hAnsi="Amiri" w:cs="Amiri"/>
                <w:color w:val="FF0000"/>
                <w:sz w:val="26"/>
                <w:szCs w:val="26"/>
                <w:rtl/>
              </w:rPr>
              <w:t xml:space="preserve"> 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إذا كانت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01CD3529">
                <v:shape id="_x0000_i1771" type="#_x0000_t75" style="width:21.75pt;height:20.25pt" o:ole="">
                  <v:imagedata r:id="rId1340" o:title=""/>
                </v:shape>
                <o:OLEObject Type="Embed" ProgID="Equation.DSMT4" ShapeID="_x0000_i1771" DrawAspect="Content" ObjectID="_1827918035" r:id="rId1341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و </w:t>
            </w:r>
            <w:r w:rsidRPr="00EA1E17">
              <w:rPr>
                <w:rFonts w:ascii="Amiri" w:hAnsi="Amiri" w:cs="Amiri"/>
                <w:position w:val="-14"/>
                <w:sz w:val="26"/>
                <w:szCs w:val="26"/>
              </w:rPr>
              <w:object w:dxaOrig="440" w:dyaOrig="400" w14:anchorId="387D1639">
                <v:shape id="_x0000_i1772" type="#_x0000_t75" style="width:21.75pt;height:20.25pt" o:ole="">
                  <v:imagedata r:id="rId1342" o:title=""/>
                </v:shape>
                <o:OLEObject Type="Embed" ProgID="Equation.DSMT4" ShapeID="_x0000_i1772" DrawAspect="Content" ObjectID="_1827918036" r:id="rId1343"/>
              </w:objec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متتاليتين عدديتين</w:t>
            </w:r>
            <w:r w:rsidRPr="00EA1E17">
              <w:rPr>
                <w:rFonts w:ascii="Amiri" w:hAnsi="Amiri" w:cs="Amiri"/>
                <w:sz w:val="26"/>
                <w:szCs w:val="26"/>
                <w:rtl/>
                <w:lang w:bidi="ar-DZ"/>
              </w:rPr>
              <w:t xml:space="preserve"> متجاورتين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فإنهما متقاربتان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ولهما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نفس </w:t>
            </w:r>
            <w:r w:rsidRPr="00EA1E17">
              <w:rPr>
                <w:rFonts w:ascii="Amiri" w:hAnsi="Amiri" w:cs="Amiri" w:hint="cs"/>
                <w:sz w:val="26"/>
                <w:szCs w:val="26"/>
                <w:rtl/>
              </w:rPr>
              <w:t>النهاية.</w:t>
            </w:r>
            <w:r w:rsidRPr="00EA1E17">
              <w:rPr>
                <w:rFonts w:ascii="Amiri" w:hAnsi="Amiri" w:cs="Amiri"/>
                <w:sz w:val="26"/>
                <w:szCs w:val="26"/>
                <w:rtl/>
              </w:rPr>
              <w:t xml:space="preserve">  </w:t>
            </w:r>
            <w:r w:rsidRPr="00EA1E17">
              <w:rPr>
                <w:rFonts w:ascii="Amiri" w:hAnsi="Amiri" w:cs="Amiri"/>
                <w:b/>
                <w:bCs/>
                <w:color w:val="0000FF"/>
                <w:sz w:val="26"/>
                <w:szCs w:val="26"/>
                <w:rtl/>
                <w:lang w:bidi="ar-DZ"/>
              </w:rPr>
              <w:t xml:space="preserve"> </w:t>
            </w:r>
          </w:p>
          <w:p w14:paraId="1DA4F97F" w14:textId="77777777" w:rsidR="00621FB1" w:rsidRPr="00621FB1" w:rsidRDefault="00621FB1" w:rsidP="00621FB1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C00000"/>
                <w:sz w:val="26"/>
                <w:szCs w:val="26"/>
                <w:rtl/>
                <w:lang w:bidi="ar-DZ"/>
              </w:rPr>
            </w:pPr>
          </w:p>
          <w:p w14:paraId="4EFA5FA9" w14:textId="77777777" w:rsidR="00796553" w:rsidRDefault="00796553" w:rsidP="00523874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  <w:r w:rsidRPr="00523874"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CE9D005" w14:textId="77777777" w:rsidR="007F5B1B" w:rsidRDefault="007F5B1B" w:rsidP="007F5B1B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A35328F" w14:textId="77777777" w:rsidR="007F5B1B" w:rsidRDefault="007F5B1B" w:rsidP="007F5B1B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55CE58EE" w14:textId="77777777" w:rsidR="007F5B1B" w:rsidRDefault="007F5B1B" w:rsidP="007F5B1B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  <w:p w14:paraId="31DE138F" w14:textId="4EF07258" w:rsidR="007F5B1B" w:rsidRDefault="007F5B1B" w:rsidP="007F5B1B">
            <w:pPr>
              <w:shd w:val="clear" w:color="auto" w:fill="DAEEF3" w:themeFill="accent5" w:themeFillTint="33"/>
              <w:tabs>
                <w:tab w:val="left" w:pos="8221"/>
              </w:tabs>
              <w:bidi/>
              <w:rPr>
                <w:rFonts w:ascii="Amiri" w:hAnsi="Amiri" w:cs="Amiri"/>
                <w:color w:val="FF0000"/>
                <w:sz w:val="24"/>
                <w:szCs w:val="24"/>
                <w:rtl/>
                <w:lang w:bidi="ar-DZ"/>
              </w:rPr>
            </w:pPr>
            <w:r w:rsidRPr="00CA02E0">
              <w:rPr>
                <w:rFonts w:ascii="Amiri" w:hAnsi="Amiri" w:cs="Amiri" w:hint="cs"/>
                <w:color w:val="FF0000"/>
                <w:sz w:val="24"/>
                <w:szCs w:val="24"/>
                <w:rtl/>
                <w:lang w:bidi="ar-DZ"/>
              </w:rPr>
              <w:t>بكالوريا علوم تجريبية 2015 الموضوع الثاني:</w:t>
            </w:r>
            <w:r>
              <w:rPr>
                <w:rFonts w:ascii="Amiri" w:hAnsi="Amiri" w:cs="Amiri" w:hint="cs"/>
                <w:color w:val="FF0000"/>
                <w:sz w:val="24"/>
                <w:szCs w:val="24"/>
                <w:rtl/>
                <w:lang w:bidi="ar-DZ"/>
              </w:rPr>
              <w:t xml:space="preserve"> (واجب)</w:t>
            </w:r>
          </w:p>
          <w:p w14:paraId="26EA56C4" w14:textId="77777777" w:rsidR="007F5B1B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hAnsi="Amiri" w:cs="Amiri"/>
                <w:sz w:val="24"/>
                <w:szCs w:val="24"/>
                <w:rtl/>
              </w:rPr>
            </w:pPr>
          </w:p>
          <w:p w14:paraId="2FA12B1E" w14:textId="52E1CF22" w:rsidR="007F5B1B" w:rsidRPr="007F5B1B" w:rsidRDefault="007F5B1B" w:rsidP="007F5B1B">
            <w:pPr>
              <w:pStyle w:val="Paragraphedeliste"/>
              <w:numPr>
                <w:ilvl w:val="1"/>
                <w:numId w:val="95"/>
              </w:numPr>
              <w:tabs>
                <w:tab w:val="left" w:pos="206"/>
              </w:tabs>
              <w:bidi/>
              <w:ind w:left="206" w:hanging="142"/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</w:pPr>
            <w:r w:rsidRPr="00CA02E0">
              <w:rPr>
                <w:position w:val="-4"/>
              </w:rPr>
              <w:object w:dxaOrig="240" w:dyaOrig="260" w14:anchorId="78910456">
                <v:shape id="_x0000_i1773" type="#_x0000_t75" style="width:11.25pt;height:13.5pt" o:ole="">
                  <v:imagedata r:id="rId1344" o:title=""/>
                </v:shape>
                <o:OLEObject Type="Embed" ProgID="Equation.DSMT4" ShapeID="_x0000_i1773" DrawAspect="Content" ObjectID="_1827918037" r:id="rId1345"/>
              </w:object>
            </w:r>
            <w:r w:rsidRPr="007F5B1B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الدالة المعرفة على المجال</w:t>
            </w:r>
            <w:r w:rsidRPr="00CA02E0">
              <w:rPr>
                <w:position w:val="-14"/>
              </w:rPr>
              <w:object w:dxaOrig="740" w:dyaOrig="400" w14:anchorId="6E604622">
                <v:shape id="_x0000_i1774" type="#_x0000_t75" style="width:36.75pt;height:20.25pt" o:ole="">
                  <v:imagedata r:id="rId1346" o:title=""/>
                </v:shape>
                <o:OLEObject Type="Embed" ProgID="Equation.DSMT4" ShapeID="_x0000_i1774" DrawAspect="Content" ObjectID="_1827918038" r:id="rId1347"/>
              </w:object>
            </w:r>
            <w:r w:rsidRPr="007F5B1B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  <w:r w:rsidRPr="007F5B1B">
              <w:rPr>
                <w:rFonts w:ascii="Amiri" w:eastAsiaTheme="minorEastAsia" w:hAnsi="Amiri" w:cs="Amiri" w:hint="cs"/>
                <w:sz w:val="24"/>
                <w:szCs w:val="24"/>
                <w:rtl/>
                <w:lang w:bidi="ar-DZ"/>
              </w:rPr>
              <w:t>بــ:</w:t>
            </w:r>
            <w:r w:rsidRPr="007F5B1B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  <w:r w:rsidRPr="00CA02E0">
              <w:rPr>
                <w:position w:val="-24"/>
              </w:rPr>
              <w:object w:dxaOrig="1400" w:dyaOrig="620" w14:anchorId="7E6F7FF5">
                <v:shape id="_x0000_i1775" type="#_x0000_t75" style="width:69.75pt;height:31.5pt" o:ole="">
                  <v:imagedata r:id="rId1348" o:title=""/>
                </v:shape>
                <o:OLEObject Type="Embed" ProgID="Equation.DSMT4" ShapeID="_x0000_i1775" DrawAspect="Content" ObjectID="_1827918039" r:id="rId1349"/>
              </w:object>
            </w:r>
          </w:p>
          <w:p w14:paraId="54FFF364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1 / عين اتجاه تغير الدالة </w:t>
            </w:r>
            <w:r w:rsidRPr="00CA02E0">
              <w:rPr>
                <w:rFonts w:ascii="Amiri" w:hAnsi="Amiri" w:cs="Amiri"/>
                <w:position w:val="-4"/>
                <w:sz w:val="24"/>
                <w:szCs w:val="24"/>
              </w:rPr>
              <w:object w:dxaOrig="240" w:dyaOrig="260" w14:anchorId="168CD2B7">
                <v:shape id="_x0000_i1776" type="#_x0000_t75" style="width:11.25pt;height:13.5pt" o:ole="">
                  <v:imagedata r:id="rId1344" o:title=""/>
                </v:shape>
                <o:OLEObject Type="Embed" ProgID="Equation.DSMT4" ShapeID="_x0000_i1776" DrawAspect="Content" ObjectID="_1827918040" r:id="rId1350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على المجال </w:t>
            </w:r>
            <w:r w:rsidRPr="00CA02E0">
              <w:rPr>
                <w:rFonts w:ascii="Amiri" w:hAnsi="Amiri" w:cs="Amiri"/>
                <w:position w:val="-14"/>
                <w:sz w:val="24"/>
                <w:szCs w:val="24"/>
              </w:rPr>
              <w:object w:dxaOrig="740" w:dyaOrig="400" w14:anchorId="337C81EF">
                <v:shape id="_x0000_i1777" type="#_x0000_t75" style="width:36.75pt;height:20.25pt" o:ole="">
                  <v:imagedata r:id="rId1346" o:title=""/>
                </v:shape>
                <o:OLEObject Type="Embed" ProgID="Equation.DSMT4" ShapeID="_x0000_i1777" DrawAspect="Content" ObjectID="_1827918041" r:id="rId1351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.</w:t>
            </w:r>
          </w:p>
          <w:p w14:paraId="7A2926D4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ind w:left="-57" w:right="-57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2 / أدرس وضعية</w:t>
            </w:r>
            <w:r w:rsidRPr="00CA02E0">
              <w:rPr>
                <w:rFonts w:ascii="Amiri" w:hAnsi="Amiri" w:cs="Amiri"/>
                <w:position w:val="-16"/>
                <w:sz w:val="24"/>
                <w:szCs w:val="24"/>
              </w:rPr>
              <w:object w:dxaOrig="540" w:dyaOrig="440" w14:anchorId="4A91844B">
                <v:shape id="_x0000_i1778" type="#_x0000_t75" style="width:27pt;height:21.75pt" o:ole="">
                  <v:imagedata r:id="rId1352" o:title=""/>
                </v:shape>
                <o:OLEObject Type="Embed" ProgID="Equation.DSMT4" ShapeID="_x0000_i1778" DrawAspect="Content" ObjectID="_1827918042" r:id="rId135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بالنسبة للمستقيم</w:t>
            </w:r>
            <w:r w:rsidRPr="00CA02E0">
              <w:rPr>
                <w:rFonts w:ascii="Amiri" w:hAnsi="Amiri" w:cs="Amiri"/>
                <w:position w:val="-14"/>
                <w:sz w:val="24"/>
                <w:szCs w:val="24"/>
              </w:rPr>
              <w:object w:dxaOrig="440" w:dyaOrig="400" w14:anchorId="4B8CFC40">
                <v:shape id="_x0000_i1779" type="#_x0000_t75" style="width:21.75pt;height:20.25pt" o:ole="">
                  <v:imagedata r:id="rId1354" o:title=""/>
                </v:shape>
                <o:OLEObject Type="Embed" ProgID="Equation.DSMT4" ShapeID="_x0000_i1779" DrawAspect="Content" ObjectID="_1827918043" r:id="rId1355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lang w:bidi="ar-DZ"/>
              </w:rPr>
              <w:t xml:space="preserve">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ذي المعادلة</w:t>
            </w:r>
            <w:r w:rsidRPr="00CA02E0">
              <w:rPr>
                <w:rFonts w:ascii="Amiri" w:hAnsi="Amiri" w:cs="Amiri"/>
                <w:sz w:val="24"/>
                <w:szCs w:val="24"/>
              </w:rPr>
              <w:t xml:space="preserve"> </w:t>
            </w:r>
            <w:r w:rsidRPr="00CA02E0">
              <w:rPr>
                <w:rFonts w:ascii="Amiri" w:hAnsi="Amiri" w:cs="Amiri"/>
                <w:position w:val="-10"/>
                <w:sz w:val="24"/>
                <w:szCs w:val="24"/>
              </w:rPr>
              <w:object w:dxaOrig="580" w:dyaOrig="260" w14:anchorId="7AB5F644">
                <v:shape id="_x0000_i1780" type="#_x0000_t75" style="width:29.25pt;height:12.75pt" o:ole="">
                  <v:imagedata r:id="rId1356" o:title=""/>
                </v:shape>
                <o:OLEObject Type="Embed" ProgID="Equation.DSMT4" ShapeID="_x0000_i1780" DrawAspect="Content" ObjectID="_1827918044" r:id="rId1357"/>
              </w:object>
            </w:r>
          </w:p>
          <w:p w14:paraId="17C39B9D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3 / مثل </w:t>
            </w:r>
            <w:r w:rsidRPr="00CA02E0">
              <w:rPr>
                <w:rFonts w:ascii="Amiri" w:hAnsi="Amiri" w:cs="Amiri"/>
                <w:position w:val="-16"/>
                <w:sz w:val="24"/>
                <w:szCs w:val="24"/>
              </w:rPr>
              <w:object w:dxaOrig="540" w:dyaOrig="440" w14:anchorId="31B598CC">
                <v:shape id="_x0000_i1781" type="#_x0000_t75" style="width:27pt;height:21.75pt" o:ole="">
                  <v:imagedata r:id="rId1352" o:title=""/>
                </v:shape>
                <o:OLEObject Type="Embed" ProgID="Equation.DSMT4" ShapeID="_x0000_i1781" DrawAspect="Content" ObjectID="_1827918045" r:id="rId1358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و </w:t>
            </w:r>
            <w:r w:rsidRPr="00CA02E0">
              <w:rPr>
                <w:rFonts w:ascii="Amiri" w:hAnsi="Amiri" w:cs="Amiri"/>
                <w:position w:val="-14"/>
                <w:sz w:val="24"/>
                <w:szCs w:val="24"/>
              </w:rPr>
              <w:object w:dxaOrig="440" w:dyaOrig="400" w14:anchorId="1EB39AF6">
                <v:shape id="_x0000_i1782" type="#_x0000_t75" style="width:21.75pt;height:20.25pt" o:ole="">
                  <v:imagedata r:id="rId1354" o:title=""/>
                </v:shape>
                <o:OLEObject Type="Embed" ProgID="Equation.DSMT4" ShapeID="_x0000_i1782" DrawAspect="Content" ObjectID="_1827918046" r:id="rId1359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على المجال </w:t>
            </w:r>
            <w:r w:rsidRPr="00CA02E0">
              <w:rPr>
                <w:rFonts w:ascii="Amiri" w:hAnsi="Amiri" w:cs="Amiri"/>
                <w:position w:val="-14"/>
                <w:sz w:val="24"/>
                <w:szCs w:val="24"/>
              </w:rPr>
              <w:object w:dxaOrig="540" w:dyaOrig="400" w14:anchorId="6B4C8277">
                <v:shape id="_x0000_i1783" type="#_x0000_t75" style="width:27pt;height:20.25pt" o:ole="">
                  <v:imagedata r:id="rId1360" o:title=""/>
                </v:shape>
                <o:OLEObject Type="Embed" ProgID="Equation.DSMT4" ShapeID="_x0000_i1783" DrawAspect="Content" ObjectID="_1827918047" r:id="rId1361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.</w:t>
            </w:r>
          </w:p>
          <w:p w14:paraId="46358E9B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hAnsi="Amiri" w:cs="Amiri"/>
                <w:position w:val="-14"/>
                <w:sz w:val="24"/>
                <w:szCs w:val="24"/>
              </w:rPr>
              <w:object w:dxaOrig="360" w:dyaOrig="400" w14:anchorId="71360AC9">
                <v:shape id="_x0000_i1784" type="#_x0000_t75" style="width:18pt;height:20.25pt" o:ole="">
                  <v:imagedata r:id="rId1362" o:title=""/>
                </v:shape>
                <o:OLEObject Type="Embed" ProgID="Equation.DSMT4" ShapeID="_x0000_i1784" DrawAspect="Content" ObjectID="_1827918048" r:id="rId136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نعتبر المتتاليتين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60" w:dyaOrig="360" w14:anchorId="4148AF17">
                <v:shape id="_x0000_i1785" type="#_x0000_t75" style="width:23.25pt;height:18pt" o:ole="">
                  <v:imagedata r:id="rId1364" o:title=""/>
                </v:shape>
                <o:OLEObject Type="Embed" ProgID="Equation.DSMT4" ShapeID="_x0000_i1785" DrawAspect="Content" ObjectID="_1827918049" r:id="rId1365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40" w:dyaOrig="360" w14:anchorId="1C71D8C1">
                <v:shape id="_x0000_i1786" type="#_x0000_t75" style="width:24pt;height:20.25pt" o:ole="">
                  <v:imagedata r:id="rId1366" o:title=""/>
                </v:shape>
                <o:OLEObject Type="Embed" ProgID="Equation.DSMT4" ShapeID="_x0000_i1786" DrawAspect="Content" ObjectID="_1827918050" r:id="rId1367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المعرفتين على</w:t>
            </w:r>
            <w:r w:rsidRPr="00CA02E0">
              <w:rPr>
                <w:rFonts w:ascii="Amiri" w:hAnsi="Amiri" w:cs="Amiri"/>
                <w:position w:val="-6"/>
                <w:sz w:val="24"/>
                <w:szCs w:val="24"/>
              </w:rPr>
              <w:object w:dxaOrig="260" w:dyaOrig="279" w14:anchorId="56951DF5">
                <v:shape id="_x0000_i1787" type="#_x0000_t75" style="width:12.75pt;height:14.25pt" o:ole="">
                  <v:imagedata r:id="rId1368" o:title=""/>
                </v:shape>
                <o:OLEObject Type="Embed" ProgID="Equation.DSMT4" ShapeID="_x0000_i1787" DrawAspect="Content" ObjectID="_1827918051" r:id="rId1369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كما </w:t>
            </w:r>
            <w:r w:rsidRPr="00CA02E0">
              <w:rPr>
                <w:rFonts w:ascii="Amiri" w:eastAsiaTheme="minorEastAsia" w:hAnsi="Amiri" w:cs="Amiri" w:hint="cs"/>
                <w:sz w:val="24"/>
                <w:szCs w:val="24"/>
                <w:rtl/>
                <w:lang w:bidi="ar-DZ"/>
              </w:rPr>
              <w:t>يلي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lang w:bidi="ar-DZ"/>
              </w:rPr>
              <w:t>: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  <w:r w:rsidRPr="00CA02E0">
              <w:rPr>
                <w:rFonts w:ascii="Amiri" w:hAnsi="Amiri" w:cs="Amiri"/>
                <w:position w:val="-32"/>
                <w:sz w:val="24"/>
                <w:szCs w:val="24"/>
              </w:rPr>
              <w:object w:dxaOrig="1380" w:dyaOrig="760" w14:anchorId="31AB2289">
                <v:shape id="_x0000_i1788" type="#_x0000_t75" style="width:69pt;height:38.25pt" o:ole="">
                  <v:imagedata r:id="rId1370" o:title=""/>
                </v:shape>
                <o:OLEObject Type="Embed" ProgID="Equation.DSMT4" ShapeID="_x0000_i1788" DrawAspect="Content" ObjectID="_1827918052" r:id="rId1371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و   </w:t>
            </w:r>
            <w:r w:rsidRPr="00CA02E0">
              <w:rPr>
                <w:rFonts w:ascii="Amiri" w:hAnsi="Amiri" w:cs="Amiri"/>
                <w:position w:val="-32"/>
                <w:sz w:val="24"/>
                <w:szCs w:val="24"/>
              </w:rPr>
              <w:object w:dxaOrig="1359" w:dyaOrig="760" w14:anchorId="0D58B624">
                <v:shape id="_x0000_i1789" type="#_x0000_t75" style="width:67.5pt;height:38.25pt" o:ole="">
                  <v:imagedata r:id="rId1372" o:title=""/>
                </v:shape>
                <o:OLEObject Type="Embed" ProgID="Equation.DSMT4" ShapeID="_x0000_i1789" DrawAspect="Content" ObjectID="_1827918053" r:id="rId137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</w:p>
          <w:p w14:paraId="0FACAF79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1 / أ – أنشئ على حامل محور الفواصل </w:t>
            </w:r>
            <w:r w:rsidRPr="00CA02E0">
              <w:rPr>
                <w:rFonts w:ascii="Amiri" w:eastAsiaTheme="minorEastAsia" w:hAnsi="Amiri" w:cs="Amiri" w:hint="cs"/>
                <w:sz w:val="24"/>
                <w:szCs w:val="24"/>
                <w:rtl/>
                <w:lang w:bidi="ar-DZ"/>
              </w:rPr>
              <w:t>الحدود: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lang w:bidi="ar-DZ"/>
              </w:rPr>
              <w:t xml:space="preserve">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60" w:dyaOrig="360" w14:anchorId="1F504AC9">
                <v:shape id="_x0000_i1790" type="#_x0000_t75" style="width:12.75pt;height:18pt" o:ole="">
                  <v:imagedata r:id="rId1374" o:title=""/>
                </v:shape>
                <o:OLEObject Type="Embed" ProgID="Equation.DSMT4" ShapeID="_x0000_i1790" DrawAspect="Content" ObjectID="_1827918054" r:id="rId1375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 ،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40" w:dyaOrig="360" w14:anchorId="6651D456">
                <v:shape id="_x0000_i1791" type="#_x0000_t75" style="width:11.25pt;height:18pt" o:ole="">
                  <v:imagedata r:id="rId1376" o:title=""/>
                </v:shape>
                <o:OLEObject Type="Embed" ProgID="Equation.DSMT4" ShapeID="_x0000_i1791" DrawAspect="Content" ObjectID="_1827918055" r:id="rId1377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،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  <w:rtl/>
              </w:rPr>
              <w:t xml:space="preserve">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60" w:dyaOrig="360" w14:anchorId="6C4BE6D8">
                <v:shape id="_x0000_i1792" type="#_x0000_t75" style="width:12.75pt;height:18pt" o:ole="">
                  <v:imagedata r:id="rId1378" o:title=""/>
                </v:shape>
                <o:OLEObject Type="Embed" ProgID="Equation.DSMT4" ShapeID="_x0000_i1792" DrawAspect="Content" ObjectID="_1827918056" r:id="rId1379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60" w:dyaOrig="360" w14:anchorId="36E3D31F">
                <v:shape id="_x0000_i1793" type="#_x0000_t75" style="width:12.75pt;height:18pt" o:ole="">
                  <v:imagedata r:id="rId1380" o:title=""/>
                </v:shape>
                <o:OLEObject Type="Embed" ProgID="Equation.DSMT4" ShapeID="_x0000_i1793" DrawAspect="Content" ObjectID="_1827918057" r:id="rId1381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lang w:bidi="ar-DZ"/>
              </w:rPr>
              <w:t xml:space="preserve">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،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40" w:dyaOrig="360" w14:anchorId="5D272068">
                <v:shape id="_x0000_i1794" type="#_x0000_t75" style="width:12pt;height:18pt" o:ole="">
                  <v:imagedata r:id="rId1382" o:title=""/>
                </v:shape>
                <o:OLEObject Type="Embed" ProgID="Equation.DSMT4" ShapeID="_x0000_i1794" DrawAspect="Content" ObjectID="_1827918058" r:id="rId1383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 ،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20" w:dyaOrig="360" w14:anchorId="41130EF2">
                <v:shape id="_x0000_i1795" type="#_x0000_t75" style="width:10.5pt;height:18pt" o:ole="">
                  <v:imagedata r:id="rId1384" o:title=""/>
                </v:shape>
                <o:OLEObject Type="Embed" ProgID="Equation.DSMT4" ShapeID="_x0000_i1795" DrawAspect="Content" ObjectID="_1827918059" r:id="rId1385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،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  <w:rtl/>
              </w:rPr>
              <w:t xml:space="preserve">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40" w:dyaOrig="360" w14:anchorId="1331399A">
                <v:shape id="_x0000_i1796" type="#_x0000_t75" style="width:12pt;height:18pt" o:ole="">
                  <v:imagedata r:id="rId1386" o:title=""/>
                </v:shape>
                <o:OLEObject Type="Embed" ProgID="Equation.DSMT4" ShapeID="_x0000_i1796" DrawAspect="Content" ObjectID="_1827918060" r:id="rId1387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و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240" w:dyaOrig="360" w14:anchorId="627B7AB2">
                <v:shape id="_x0000_i1797" type="#_x0000_t75" style="width:12pt;height:18pt" o:ole="">
                  <v:imagedata r:id="rId1388" o:title=""/>
                </v:shape>
                <o:OLEObject Type="Embed" ProgID="Equation.DSMT4" ShapeID="_x0000_i1797" DrawAspect="Content" ObjectID="_1827918061" r:id="rId1389"/>
              </w:objec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  <w:rtl/>
              </w:rPr>
              <w:t xml:space="preserve"> 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دون حسابها.</w:t>
            </w:r>
          </w:p>
          <w:p w14:paraId="6ED45C4B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ind w:left="211" w:hanging="142"/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ب – خمن اتجاه تغير </w:t>
            </w:r>
            <w:r w:rsidRPr="00CA02E0">
              <w:rPr>
                <w:rFonts w:ascii="Amiri" w:eastAsiaTheme="minorEastAsia" w:hAnsi="Amiri" w:cs="Amiri" w:hint="cs"/>
                <w:sz w:val="24"/>
                <w:szCs w:val="24"/>
                <w:rtl/>
                <w:lang w:bidi="ar-DZ"/>
              </w:rPr>
              <w:t>وتقارب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كل من المتتاليتين 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60" w:dyaOrig="360" w14:anchorId="361EEFE2">
                <v:shape id="_x0000_i1798" type="#_x0000_t75" style="width:23.25pt;height:18pt" o:ole="">
                  <v:imagedata r:id="rId1364" o:title=""/>
                </v:shape>
                <o:OLEObject Type="Embed" ProgID="Equation.DSMT4" ShapeID="_x0000_i1798" DrawAspect="Content" ObjectID="_1827918062" r:id="rId1390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40" w:dyaOrig="360" w14:anchorId="5BE5762F">
                <v:shape id="_x0000_i1799" type="#_x0000_t75" style="width:24pt;height:20.25pt" o:ole="">
                  <v:imagedata r:id="rId1366" o:title=""/>
                </v:shape>
                <o:OLEObject Type="Embed" ProgID="Equation.DSMT4" ShapeID="_x0000_i1799" DrawAspect="Content" ObjectID="_1827918063" r:id="rId1391"/>
              </w:object>
            </w:r>
          </w:p>
          <w:p w14:paraId="63E590F2" w14:textId="77777777" w:rsidR="007F5B1B" w:rsidRPr="00CA02E0" w:rsidRDefault="007F5B1B" w:rsidP="007F5B1B">
            <w:pPr>
              <w:pStyle w:val="Paragraphedeliste"/>
              <w:numPr>
                <w:ilvl w:val="0"/>
                <w:numId w:val="94"/>
              </w:numPr>
              <w:tabs>
                <w:tab w:val="left" w:pos="353"/>
              </w:tabs>
              <w:bidi/>
              <w:spacing w:after="200" w:line="276" w:lineRule="auto"/>
              <w:ind w:left="211" w:hanging="142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أ – أثبت أنه من أجل كل </w:t>
            </w:r>
            <w:r w:rsidRPr="00CA02E0">
              <w:rPr>
                <w:rFonts w:ascii="Amiri" w:hAnsi="Amiri" w:cs="Amiri"/>
                <w:position w:val="-6"/>
                <w:sz w:val="24"/>
                <w:szCs w:val="24"/>
              </w:rPr>
              <w:object w:dxaOrig="200" w:dyaOrig="220" w14:anchorId="0CF3D50D">
                <v:shape id="_x0000_i1800" type="#_x0000_t75" style="width:11.25pt;height:11.25pt" o:ole="">
                  <v:imagedata r:id="rId1392" o:title=""/>
                </v:shape>
                <o:OLEObject Type="Embed" ProgID="Equation.DSMT4" ShapeID="_x0000_i1800" DrawAspect="Content" ObjectID="_1827918064" r:id="rId139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من</w:t>
            </w:r>
            <w:r w:rsidRPr="00CA02E0">
              <w:rPr>
                <w:rFonts w:ascii="Amiri" w:hAnsi="Amiri" w:cs="Amiri"/>
                <w:position w:val="-6"/>
                <w:sz w:val="24"/>
                <w:szCs w:val="24"/>
              </w:rPr>
              <w:object w:dxaOrig="260" w:dyaOrig="279" w14:anchorId="0140FD63">
                <v:shape id="_x0000_i1801" type="#_x0000_t75" style="width:12.75pt;height:14.25pt" o:ole="">
                  <v:imagedata r:id="rId1368" o:title=""/>
                </v:shape>
                <o:OLEObject Type="Embed" ProgID="Equation.DSMT4" ShapeID="_x0000_i1801" DrawAspect="Content" ObjectID="_1827918065" r:id="rId1394"/>
              </w:object>
            </w:r>
            <w:r w:rsidRPr="00CA02E0">
              <w:rPr>
                <w:rFonts w:ascii="Amiri" w:hAnsi="Amiri" w:cs="Amiri"/>
                <w:sz w:val="24"/>
                <w:szCs w:val="24"/>
                <w:rtl/>
              </w:rPr>
              <w:t xml:space="preserve"> 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: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1040" w:dyaOrig="360" w14:anchorId="35457224">
                <v:shape id="_x0000_i1802" type="#_x0000_t75" style="width:51.75pt;height:18pt" o:ole="">
                  <v:imagedata r:id="rId1395" o:title=""/>
                </v:shape>
                <o:OLEObject Type="Embed" ProgID="Equation.DSMT4" ShapeID="_x0000_i1802" DrawAspect="Content" ObjectID="_1827918066" r:id="rId1396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1020" w:dyaOrig="360" w14:anchorId="4438AB3E">
                <v:shape id="_x0000_i1803" type="#_x0000_t75" style="width:51pt;height:18pt" o:ole="">
                  <v:imagedata r:id="rId1397" o:title=""/>
                </v:shape>
                <o:OLEObject Type="Embed" ProgID="Equation.DSMT4" ShapeID="_x0000_i1803" DrawAspect="Content" ObjectID="_1827918067" r:id="rId1398"/>
              </w:object>
            </w:r>
            <w:r w:rsidRPr="00CA02E0">
              <w:rPr>
                <w:rFonts w:ascii="Amiri" w:eastAsiaTheme="minorEastAsia" w:hAnsi="Amiri" w:cs="Amiri" w:hint="cs"/>
                <w:sz w:val="24"/>
                <w:szCs w:val="24"/>
                <w:rtl/>
                <w:lang w:bidi="ar-DZ"/>
              </w:rPr>
              <w:t>حيث: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  <w:r w:rsidRPr="00CA02E0">
              <w:rPr>
                <w:rFonts w:ascii="Amiri" w:hAnsi="Amiri" w:cs="Amiri"/>
                <w:position w:val="-24"/>
                <w:sz w:val="24"/>
                <w:szCs w:val="24"/>
              </w:rPr>
              <w:object w:dxaOrig="1219" w:dyaOrig="680" w14:anchorId="4D0E3889">
                <v:shape id="_x0000_i1804" type="#_x0000_t75" style="width:60.75pt;height:33.75pt" o:ole="">
                  <v:imagedata r:id="rId1399" o:title=""/>
                </v:shape>
                <o:OLEObject Type="Embed" ProgID="Equation.DSMT4" ShapeID="_x0000_i1804" DrawAspect="Content" ObjectID="_1827918068" r:id="rId1400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</w:t>
            </w:r>
          </w:p>
          <w:p w14:paraId="78F67CBC" w14:textId="77777777" w:rsidR="007F5B1B" w:rsidRPr="00CA02E0" w:rsidRDefault="007F5B1B" w:rsidP="007F5B1B">
            <w:pPr>
              <w:pStyle w:val="Paragraphedeliste"/>
              <w:tabs>
                <w:tab w:val="left" w:pos="3587"/>
              </w:tabs>
              <w:bidi/>
              <w:spacing w:line="276" w:lineRule="auto"/>
              <w:ind w:left="211" w:hanging="142"/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ب – استنتج اتجاه تغير كل من المتتاليتين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60" w:dyaOrig="360" w14:anchorId="359BBB2F">
                <v:shape id="_x0000_i1805" type="#_x0000_t75" style="width:23.25pt;height:18pt" o:ole="">
                  <v:imagedata r:id="rId1364" o:title=""/>
                </v:shape>
                <o:OLEObject Type="Embed" ProgID="Equation.DSMT4" ShapeID="_x0000_i1805" DrawAspect="Content" ObjectID="_1827918069" r:id="rId1401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40" w:dyaOrig="360" w14:anchorId="3268C4A1">
                <v:shape id="_x0000_i1806" type="#_x0000_t75" style="width:24pt;height:20.25pt" o:ole="">
                  <v:imagedata r:id="rId1366" o:title=""/>
                </v:shape>
                <o:OLEObject Type="Embed" ProgID="Equation.DSMT4" ShapeID="_x0000_i1806" DrawAspect="Content" ObjectID="_1827918070" r:id="rId1402"/>
              </w:object>
            </w:r>
          </w:p>
          <w:p w14:paraId="231C3CEC" w14:textId="77777777" w:rsidR="007F5B1B" w:rsidRPr="00CA02E0" w:rsidRDefault="007F5B1B" w:rsidP="007F5B1B">
            <w:pPr>
              <w:tabs>
                <w:tab w:val="left" w:pos="3587"/>
              </w:tabs>
              <w:bidi/>
              <w:spacing w:line="276" w:lineRule="auto"/>
              <w:rPr>
                <w:rFonts w:ascii="Amiri" w:eastAsiaTheme="minorEastAsia" w:hAnsi="Amiri" w:cs="Amiri"/>
                <w:sz w:val="24"/>
                <w:szCs w:val="24"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lang w:bidi="ar-DZ"/>
              </w:rPr>
              <w:t>2</w: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) أ - أثبت أنه من أجل كل </w:t>
            </w:r>
            <w:r w:rsidRPr="00CA02E0">
              <w:rPr>
                <w:rFonts w:ascii="Amiri" w:hAnsi="Amiri" w:cs="Amiri"/>
                <w:sz w:val="24"/>
                <w:szCs w:val="24"/>
              </w:rPr>
              <w:object w:dxaOrig="200" w:dyaOrig="220" w14:anchorId="784C240F">
                <v:shape id="_x0000_i1807" type="#_x0000_t75" style="width:11.25pt;height:11.25pt" o:ole="">
                  <v:imagedata r:id="rId1392" o:title=""/>
                </v:shape>
                <o:OLEObject Type="Embed" ProgID="Equation.DSMT4" ShapeID="_x0000_i1807" DrawAspect="Content" ObjectID="_1827918071" r:id="rId140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من </w:t>
            </w:r>
            <w:r w:rsidRPr="00CA02E0">
              <w:rPr>
                <w:rFonts w:ascii="Amiri" w:hAnsi="Amiri" w:cs="Amiri"/>
                <w:sz w:val="24"/>
                <w:szCs w:val="24"/>
              </w:rPr>
              <w:object w:dxaOrig="260" w:dyaOrig="279" w14:anchorId="1C104FE8">
                <v:shape id="_x0000_i1808" type="#_x0000_t75" style="width:12.75pt;height:14.25pt" o:ole="">
                  <v:imagedata r:id="rId1368" o:title=""/>
                </v:shape>
                <o:OLEObject Type="Embed" ProgID="Equation.DSMT4" ShapeID="_x0000_i1808" DrawAspect="Content" ObjectID="_1827918072" r:id="rId1404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:</w:t>
            </w:r>
            <w:r w:rsidRPr="00CA02E0">
              <w:rPr>
                <w:rFonts w:ascii="Amiri" w:hAnsi="Amiri" w:cs="Amiri"/>
                <w:position w:val="-24"/>
                <w:sz w:val="24"/>
                <w:szCs w:val="24"/>
              </w:rPr>
              <w:object w:dxaOrig="2200" w:dyaOrig="620" w14:anchorId="38D645E2">
                <v:shape id="_x0000_i1809" type="#_x0000_t75" style="width:110.25pt;height:31.5pt" o:ole="">
                  <v:imagedata r:id="rId1405" o:title=""/>
                </v:shape>
                <o:OLEObject Type="Embed" ProgID="Equation.DSMT4" ShapeID="_x0000_i1809" DrawAspect="Content" ObjectID="_1827918073" r:id="rId1406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.</w:t>
            </w:r>
          </w:p>
          <w:p w14:paraId="0D59F0B2" w14:textId="77777777" w:rsidR="007F5B1B" w:rsidRPr="00CA02E0" w:rsidRDefault="007F5B1B" w:rsidP="007F5B1B">
            <w:pPr>
              <w:pStyle w:val="Paragraphedeliste"/>
              <w:tabs>
                <w:tab w:val="left" w:pos="3587"/>
              </w:tabs>
              <w:bidi/>
              <w:spacing w:line="276" w:lineRule="auto"/>
              <w:ind w:left="211" w:hanging="142"/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ب – بين أنه من أجل كل </w:t>
            </w:r>
            <w:r w:rsidRPr="00CA02E0">
              <w:rPr>
                <w:rFonts w:ascii="Amiri" w:hAnsi="Amiri" w:cs="Amiri"/>
                <w:position w:val="-6"/>
                <w:sz w:val="24"/>
                <w:szCs w:val="24"/>
              </w:rPr>
              <w:object w:dxaOrig="200" w:dyaOrig="220" w14:anchorId="0F43B756">
                <v:shape id="_x0000_i1810" type="#_x0000_t75" style="width:11.25pt;height:11.25pt" o:ole="">
                  <v:imagedata r:id="rId1392" o:title=""/>
                </v:shape>
                <o:OLEObject Type="Embed" ProgID="Equation.DSMT4" ShapeID="_x0000_i1810" DrawAspect="Content" ObjectID="_1827918074" r:id="rId1407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 من </w:t>
            </w:r>
            <w:r w:rsidRPr="00CA02E0">
              <w:rPr>
                <w:rFonts w:ascii="Amiri" w:hAnsi="Amiri" w:cs="Amiri"/>
                <w:position w:val="-6"/>
                <w:sz w:val="24"/>
                <w:szCs w:val="24"/>
              </w:rPr>
              <w:object w:dxaOrig="260" w:dyaOrig="279" w14:anchorId="33DD159E">
                <v:shape id="_x0000_i1811" type="#_x0000_t75" style="width:12.75pt;height:14.25pt" o:ole="">
                  <v:imagedata r:id="rId1368" o:title=""/>
                </v:shape>
                <o:OLEObject Type="Embed" ProgID="Equation.DSMT4" ShapeID="_x0000_i1811" DrawAspect="Content" ObjectID="_1827918075" r:id="rId1408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:</w:t>
            </w:r>
            <w:r w:rsidRPr="00CA02E0">
              <w:rPr>
                <w:rFonts w:ascii="Amiri" w:hAnsi="Amiri" w:cs="Amiri"/>
                <w:position w:val="-28"/>
                <w:sz w:val="24"/>
                <w:szCs w:val="24"/>
              </w:rPr>
              <w:object w:dxaOrig="1880" w:dyaOrig="740" w14:anchorId="43930ACA">
                <v:shape id="_x0000_i1812" type="#_x0000_t75" style="width:93.75pt;height:36.75pt" o:ole="">
                  <v:imagedata r:id="rId1409" o:title=""/>
                </v:shape>
                <o:OLEObject Type="Embed" ProgID="Equation.DSMT4" ShapeID="_x0000_i1812" DrawAspect="Content" ObjectID="_1827918076" r:id="rId1410"/>
              </w:object>
            </w:r>
          </w:p>
          <w:p w14:paraId="50837B04" w14:textId="77777777" w:rsidR="007F5B1B" w:rsidRDefault="007F5B1B" w:rsidP="007F5B1B">
            <w:pPr>
              <w:tabs>
                <w:tab w:val="right" w:pos="42"/>
                <w:tab w:val="right" w:pos="363"/>
              </w:tabs>
              <w:bidi/>
              <w:rPr>
                <w:rFonts w:ascii="Amiri" w:hAnsi="Amiri" w:cs="Amiri"/>
                <w:sz w:val="24"/>
                <w:szCs w:val="24"/>
                <w:rtl/>
              </w:rPr>
            </w:pP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>جـ - استنتج أن</w:t>
            </w:r>
            <w:r w:rsidRPr="00CA02E0">
              <w:rPr>
                <w:rFonts w:ascii="Amiri" w:hAnsi="Amiri" w:cs="Amiri"/>
                <w:position w:val="-20"/>
                <w:sz w:val="24"/>
                <w:szCs w:val="24"/>
              </w:rPr>
              <w:object w:dxaOrig="1680" w:dyaOrig="460" w14:anchorId="7B11D0A7">
                <v:shape id="_x0000_i1979" type="#_x0000_t75" style="width:84pt;height:23.25pt" o:ole="">
                  <v:imagedata r:id="rId1411" o:title=""/>
                </v:shape>
                <o:OLEObject Type="Embed" ProgID="Equation.DSMT4" ShapeID="_x0000_i1979" DrawAspect="Content" ObjectID="_1827918077" r:id="rId1412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ثم حدد نهاية كل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60" w:dyaOrig="360" w14:anchorId="757E9EBC">
                <v:shape id="_x0000_i1980" type="#_x0000_t75" style="width:23.25pt;height:18pt" o:ole="">
                  <v:imagedata r:id="rId1364" o:title=""/>
                </v:shape>
                <o:OLEObject Type="Embed" ProgID="Equation.DSMT4" ShapeID="_x0000_i1980" DrawAspect="Content" ObjectID="_1827918078" r:id="rId1413"/>
              </w:object>
            </w:r>
            <w:r w:rsidRPr="00CA02E0">
              <w:rPr>
                <w:rFonts w:ascii="Amiri" w:eastAsiaTheme="minorEastAsia" w:hAnsi="Amiri" w:cs="Amiri"/>
                <w:sz w:val="24"/>
                <w:szCs w:val="24"/>
                <w:rtl/>
                <w:lang w:bidi="ar-DZ"/>
              </w:rPr>
              <w:t xml:space="preserve">و </w:t>
            </w:r>
            <w:r w:rsidRPr="00CA02E0">
              <w:rPr>
                <w:rFonts w:ascii="Amiri" w:hAnsi="Amiri" w:cs="Amiri"/>
                <w:position w:val="-12"/>
                <w:sz w:val="24"/>
                <w:szCs w:val="24"/>
              </w:rPr>
              <w:object w:dxaOrig="440" w:dyaOrig="360" w14:anchorId="159C8D1B">
                <v:shape id="_x0000_i1981" type="#_x0000_t75" style="width:24pt;height:20.25pt" o:ole="">
                  <v:imagedata r:id="rId1366" o:title=""/>
                </v:shape>
                <o:OLEObject Type="Embed" ProgID="Equation.DSMT4" ShapeID="_x0000_i1981" DrawAspect="Content" ObjectID="_1827918079" r:id="rId1414"/>
              </w:object>
            </w:r>
          </w:p>
          <w:p w14:paraId="7DE913F7" w14:textId="584BFBA2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  <w:r>
              <w:rPr>
                <w:rFonts w:ascii="Amiri" w:eastAsia="Calibri" w:hAnsi="Amiri" w:cs="Amiri"/>
                <w:noProof/>
                <w:color w:val="000000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6014FC3" wp14:editId="2C0F90D5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240030</wp:posOffset>
                      </wp:positionV>
                      <wp:extent cx="3419475" cy="3390900"/>
                      <wp:effectExtent l="0" t="0" r="28575" b="19050"/>
                      <wp:wrapNone/>
                      <wp:docPr id="1801380237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3390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9945D5" w14:textId="61A5C5F3" w:rsidR="009540A3" w:rsidRDefault="009540A3" w:rsidP="009540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A7EFB8" wp14:editId="58A423A9">
                                        <wp:extent cx="2971429" cy="2942857"/>
                                        <wp:effectExtent l="0" t="0" r="635" b="0"/>
                                        <wp:docPr id="205115914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1159141" name=""/>
                                                <pic:cNvPicPr/>
                                              </pic:nvPicPr>
                                              <pic:blipFill>
                                                <a:blip r:embed="rId1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1429" cy="29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014FC3" id="Rectangle 48" o:spid="_x0000_s1069" style="position:absolute;left:0;text-align:left;margin-left:29.7pt;margin-top:18.9pt;width:269.25pt;height:26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" fillcolor="white [3201]" strokecolor="white [3212]" strokeweight="2pt">
                      <v:textbox>
                        <w:txbxContent>
                          <w:p w14:paraId="349945D5" w14:textId="61A5C5F3" w:rsidR="009540A3" w:rsidRDefault="009540A3" w:rsidP="0095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7EFB8" wp14:editId="58A423A9">
                                  <wp:extent cx="2971429" cy="2942857"/>
                                  <wp:effectExtent l="0" t="0" r="635" b="0"/>
                                  <wp:docPr id="20511591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159141" name=""/>
                                          <pic:cNvPicPr/>
                                        </pic:nvPicPr>
                                        <pic:blipFill>
                                          <a:blip r:embed="rId1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429" cy="29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733FFE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083B690D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43E22FF8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446231A0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2B106D96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7935C281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5AB37E2B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0B844A0D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080C3862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248AB598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60F49336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6CB7BF08" w14:textId="77777777" w:rsidR="009540A3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4"/>
                <w:szCs w:val="24"/>
                <w:rtl/>
              </w:rPr>
            </w:pPr>
          </w:p>
          <w:p w14:paraId="2F15EB4B" w14:textId="4E7390AA" w:rsidR="009540A3" w:rsidRPr="00523874" w:rsidRDefault="009540A3" w:rsidP="009540A3">
            <w:pPr>
              <w:tabs>
                <w:tab w:val="right" w:pos="42"/>
                <w:tab w:val="right" w:pos="363"/>
              </w:tabs>
              <w:bidi/>
              <w:rPr>
                <w:rFonts w:ascii="Amiri" w:eastAsia="Calibri" w:hAnsi="Amiri" w:cs="Amiri"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79" w:type="dxa"/>
          </w:tcPr>
          <w:p w14:paraId="76F07A4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28FF46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7A0AC2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9FA052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7A3981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A0F2AD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EB243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D92EF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3EBA38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1ED5E2A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A424F3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CE5E8A3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B1AB87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B24763D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0D8F266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DD8372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C8B5F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0FAE7E2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9E8079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FB384B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4F72EE4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9CED138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E3D3CD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E54DD4C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8BAA5D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2B792543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6197546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058ED8AE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541B4115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349CB379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7A9DF18F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848FB87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42E63831" w14:textId="77777777" w:rsidR="00796553" w:rsidRDefault="00796553" w:rsidP="00C81718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  <w:p w14:paraId="15069AF4" w14:textId="77777777" w:rsidR="00796553" w:rsidRPr="00792B9B" w:rsidRDefault="00796553" w:rsidP="00EC70C0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8149BC6" w14:textId="77777777" w:rsidR="00796553" w:rsidRPr="00792B9B" w:rsidRDefault="00796553" w:rsidP="007F5B1B">
      <w:pPr>
        <w:bidi/>
        <w:ind w:right="-851"/>
        <w:rPr>
          <w:rFonts w:cstheme="minorHAnsi"/>
          <w:sz w:val="28"/>
          <w:szCs w:val="28"/>
        </w:rPr>
      </w:pPr>
    </w:p>
    <w:sectPr w:rsidR="00796553" w:rsidRPr="00792B9B" w:rsidSect="00CD2600">
      <w:headerReference w:type="default" r:id="rId1415"/>
      <w:footerReference w:type="default" r:id="rId1416"/>
      <w:pgSz w:w="11906" w:h="16838"/>
      <w:pgMar w:top="284" w:right="1418" w:bottom="284" w:left="1418" w:header="27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EDC71" w14:textId="77777777" w:rsidR="00F14F85" w:rsidRDefault="00F14F85" w:rsidP="00DA4F13">
      <w:pPr>
        <w:spacing w:after="0" w:line="240" w:lineRule="auto"/>
      </w:pPr>
      <w:r>
        <w:separator/>
      </w:r>
    </w:p>
  </w:endnote>
  <w:endnote w:type="continuationSeparator" w:id="0">
    <w:p w14:paraId="2F229985" w14:textId="77777777" w:rsidR="00F14F85" w:rsidRDefault="00F14F85" w:rsidP="00DA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566672"/>
      <w:docPartObj>
        <w:docPartGallery w:val="Page Numbers (Bottom of Page)"/>
        <w:docPartUnique/>
      </w:docPartObj>
    </w:sdtPr>
    <w:sdtContent>
      <w:p w14:paraId="54E6F35F" w14:textId="4991A868" w:rsidR="00CD2600" w:rsidRDefault="00CD2600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0" allowOverlap="1" wp14:anchorId="342C2A2F" wp14:editId="73F49249">
                  <wp:simplePos x="0" y="0"/>
                  <wp:positionH relativeFrom="rightMargin">
                    <wp:posOffset>169545</wp:posOffset>
                  </wp:positionH>
                  <wp:positionV relativeFrom="bottomMargin">
                    <wp:posOffset>-415925</wp:posOffset>
                  </wp:positionV>
                  <wp:extent cx="914400" cy="914400"/>
                  <wp:effectExtent l="0" t="0" r="0" b="0"/>
                  <wp:wrapNone/>
                  <wp:docPr id="1998583236" name="Grou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740" y="14385"/>
                            <a:chExt cx="1440" cy="1440"/>
                          </a:xfrm>
                        </wpg:grpSpPr>
                        <wps:wsp>
                          <wps:cNvPr id="536820528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0" y="14385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5B0ABE" w14:textId="77777777" w:rsidR="00CD2600" w:rsidRDefault="00CD260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500836" name="AutoShape 3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4B55B6" w14:textId="77777777" w:rsidR="00CD2600" w:rsidRPr="00CD2600" w:rsidRDefault="00CD2600">
                                <w:pPr>
                                  <w:pStyle w:val="Pieddepage"/>
                                  <w:jc w:val="center"/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CD2600"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CD2600"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CD2600"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Pr="00CD2600"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CD2600">
                                  <w:rPr>
                                    <w:rFonts w:ascii="Amiri" w:hAnsi="Amiri" w:cs="Ami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42C2A2F" id="Groupe 7" o:spid="_x0000_s1072" style="position:absolute;margin-left:13.35pt;margin-top:-32.75pt;width:1in;height:1in;z-index:251662336;mso-position-horizontal-relative:right-margin-area;mso-position-vertical-relative:bottom-margin-area" coordorigin="10740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" o:allowincell="f">
                  <v:rect id="Rectangle 2" o:spid="_x0000_s1073" style="position:absolute;left:10740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" stroked="f">
                    <v:textbox>
                      <w:txbxContent>
                        <w:p w14:paraId="1D5B0ABE" w14:textId="77777777" w:rsidR="00CD2600" w:rsidRDefault="00CD2600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3" o:spid="_x0000_s1074" type="#_x0000_t15" style="position:absolute;left:10813;top:14744;width:1121;height:495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" fillcolor="white [3201]" strokecolor="black [3200]" strokeweight="2pt">
                    <v:textbox inset=",0,,0">
                      <w:txbxContent>
                        <w:p w14:paraId="514B55B6" w14:textId="77777777" w:rsidR="00CD2600" w:rsidRPr="00CD2600" w:rsidRDefault="00CD2600">
                          <w:pPr>
                            <w:pStyle w:val="Pieddepage"/>
                            <w:jc w:val="center"/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D2600"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2600"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CD2600"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CD2600"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CD2600">
                            <w:rPr>
                              <w:rFonts w:ascii="Amiri" w:hAnsi="Amiri" w:cs="Amiri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  <w:hyperlink r:id="rId1" w:history="1">
          <w:r w:rsidRPr="00970EB7">
            <w:rPr>
              <w:rStyle w:val="Lienhypertexte"/>
              <w:rFonts w:ascii="Amiri" w:hAnsi="Amiri" w:cs="Amiri"/>
              <w:b/>
              <w:bCs/>
            </w:rPr>
            <w:t>https://www.facebook.com/mebarki.fatima32</w:t>
          </w:r>
        </w:hyperlink>
        <w:r>
          <w:rPr>
            <w:b/>
            <w:bCs/>
            <w:color w:val="0070C0"/>
          </w:rPr>
          <w:t xml:space="preserve">     </w:t>
        </w:r>
        <w:r>
          <w:rPr>
            <w:rFonts w:hint="cs"/>
            <w:b/>
            <w:bCs/>
            <w:color w:val="0070C0"/>
            <w:rtl/>
          </w:rPr>
          <w:t xml:space="preserve">   </w:t>
        </w:r>
        <w:r>
          <w:rPr>
            <w:b/>
            <w:bCs/>
            <w:color w:val="0070C0"/>
          </w:rPr>
          <w:t xml:space="preserve">                                               </w:t>
        </w:r>
        <w:r w:rsidRPr="00263457">
          <w:rPr>
            <w:b/>
            <w:bCs/>
            <w:color w:val="0070C0"/>
          </w:rPr>
          <w:t>@lycee hamittou Ali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A30D7" w14:textId="77777777" w:rsidR="00F14F85" w:rsidRDefault="00F14F85" w:rsidP="00DA4F13">
      <w:pPr>
        <w:spacing w:after="0" w:line="240" w:lineRule="auto"/>
      </w:pPr>
      <w:r>
        <w:separator/>
      </w:r>
    </w:p>
  </w:footnote>
  <w:footnote w:type="continuationSeparator" w:id="0">
    <w:p w14:paraId="65A9C510" w14:textId="77777777" w:rsidR="00F14F85" w:rsidRDefault="00F14F85" w:rsidP="00DA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3FF0" w14:textId="1073134A" w:rsidR="00DA4F13" w:rsidRPr="00455AEC" w:rsidRDefault="00DA4F13" w:rsidP="00DA4F13">
    <w:pPr>
      <w:pStyle w:val="En-tte"/>
      <w:jc w:val="center"/>
      <w:rPr>
        <w:rFonts w:ascii="Amiri" w:hAnsi="Amiri" w:cs="Amiri"/>
        <w:b/>
        <w:bCs/>
        <w:color w:val="0070C0"/>
        <w:sz w:val="28"/>
        <w:szCs w:val="28"/>
        <w:rtl/>
        <w:lang w:bidi="ar-DZ"/>
      </w:rPr>
    </w:pPr>
    <w:r w:rsidRPr="00455AEC">
      <w:rPr>
        <w:rFonts w:ascii="Amiri" w:hAnsi="Amiri" w:cs="Amiri"/>
        <w:b/>
        <w:bCs/>
        <w:noProof/>
        <w:color w:val="0070C0"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C62ED" wp14:editId="16AEF688">
              <wp:simplePos x="0" y="0"/>
              <wp:positionH relativeFrom="column">
                <wp:posOffset>3757295</wp:posOffset>
              </wp:positionH>
              <wp:positionV relativeFrom="paragraph">
                <wp:posOffset>-148589</wp:posOffset>
              </wp:positionV>
              <wp:extent cx="2800350" cy="361950"/>
              <wp:effectExtent l="0" t="0" r="19050" b="19050"/>
              <wp:wrapNone/>
              <wp:docPr id="48937243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0350" cy="3619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9860F8" w14:textId="4F0890FC" w:rsidR="00DA4F13" w:rsidRPr="00455AEC" w:rsidRDefault="00DA4F13" w:rsidP="00DA4F13">
                          <w:pPr>
                            <w:bidi/>
                            <w:spacing w:after="0" w:line="240" w:lineRule="auto"/>
                            <w:rPr>
                              <w:rFonts w:ascii="Amiri" w:hAnsi="Amiri" w:cs="Amiri"/>
                              <w:b/>
                              <w:bCs/>
                              <w:color w:val="0070C0"/>
                              <w:rtl/>
                              <w:lang w:bidi="ar-DZ"/>
                            </w:rPr>
                          </w:pPr>
                          <w:r w:rsidRPr="00455AEC">
                            <w:rPr>
                              <w:rFonts w:ascii="Amiri" w:hAnsi="Amiri" w:cs="Amiri" w:hint="cs"/>
                              <w:b/>
                              <w:bCs/>
                              <w:color w:val="0070C0"/>
                              <w:rtl/>
                              <w:lang w:bidi="ar-DZ"/>
                            </w:rPr>
                            <w:t>الأستاذة:</w:t>
                          </w:r>
                          <w:r w:rsidRPr="00455AEC">
                            <w:rPr>
                              <w:rFonts w:ascii="Amiri" w:hAnsi="Amiri" w:cs="Amiri"/>
                              <w:b/>
                              <w:bCs/>
                              <w:color w:val="0070C0"/>
                              <w:rtl/>
                              <w:lang w:bidi="ar-DZ"/>
                            </w:rPr>
                            <w:t xml:space="preserve"> مباركي فاطمة ثانوية الشلالة-البيض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C62ED" id="Rectangle 5" o:spid="_x0000_s1070" style="position:absolute;left:0;text-align:left;margin-left:295.85pt;margin-top:-11.7pt;width:220.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" fillcolor="white [3201]" strokecolor="white [3212]" strokeweight="2pt">
              <v:textbox>
                <w:txbxContent>
                  <w:p w14:paraId="159860F8" w14:textId="4F0890FC" w:rsidR="00DA4F13" w:rsidRPr="00455AEC" w:rsidRDefault="00DA4F13" w:rsidP="00DA4F13">
                    <w:pPr>
                      <w:bidi/>
                      <w:spacing w:after="0" w:line="240" w:lineRule="auto"/>
                      <w:rPr>
                        <w:rFonts w:ascii="Amiri" w:hAnsi="Amiri" w:cs="Amiri"/>
                        <w:b/>
                        <w:bCs/>
                        <w:color w:val="0070C0"/>
                        <w:rtl/>
                        <w:lang w:bidi="ar-DZ"/>
                      </w:rPr>
                    </w:pPr>
                    <w:r w:rsidRPr="00455AEC">
                      <w:rPr>
                        <w:rFonts w:ascii="Amiri" w:hAnsi="Amiri" w:cs="Amiri" w:hint="cs"/>
                        <w:b/>
                        <w:bCs/>
                        <w:color w:val="0070C0"/>
                        <w:rtl/>
                        <w:lang w:bidi="ar-DZ"/>
                      </w:rPr>
                      <w:t>الأستاذة:</w:t>
                    </w:r>
                    <w:r w:rsidRPr="00455AEC">
                      <w:rPr>
                        <w:rFonts w:ascii="Amiri" w:hAnsi="Amiri" w:cs="Amiri"/>
                        <w:b/>
                        <w:bCs/>
                        <w:color w:val="0070C0"/>
                        <w:rtl/>
                        <w:lang w:bidi="ar-DZ"/>
                      </w:rPr>
                      <w:t xml:space="preserve"> مباركي فاطمة ثانوية الشلالة-البيض</w:t>
                    </w:r>
                  </w:p>
                </w:txbxContent>
              </v:textbox>
            </v:rect>
          </w:pict>
        </mc:Fallback>
      </mc:AlternateContent>
    </w:r>
    <w:r w:rsidRPr="00455AEC">
      <w:rPr>
        <w:rFonts w:ascii="Amiri" w:hAnsi="Amiri" w:cs="Amiri"/>
        <w:b/>
        <w:bCs/>
        <w:noProof/>
        <w:color w:val="0070C0"/>
        <w:sz w:val="28"/>
        <w:szCs w:val="28"/>
        <w:rtl/>
        <w:lang w:val="ar-DZ" w:bidi="ar-D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18D564" wp14:editId="2EE9B75B">
              <wp:simplePos x="0" y="0"/>
              <wp:positionH relativeFrom="column">
                <wp:posOffset>-814705</wp:posOffset>
              </wp:positionH>
              <wp:positionV relativeFrom="paragraph">
                <wp:posOffset>-62865</wp:posOffset>
              </wp:positionV>
              <wp:extent cx="2428875" cy="295275"/>
              <wp:effectExtent l="0" t="0" r="28575" b="28575"/>
              <wp:wrapNone/>
              <wp:docPr id="1940239110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28875" cy="29527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B3E76" w14:textId="2CC5B3F9" w:rsidR="00DA4F13" w:rsidRPr="00DA4F13" w:rsidRDefault="00DA4F13" w:rsidP="00DA4F1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t xml:space="preserve"> </w:t>
                          </w:r>
                          <w:hyperlink r:id="rId1" w:history="1">
                            <w:r w:rsidR="00F90177" w:rsidRPr="0038151E">
                              <w:rPr>
                                <w:rStyle w:val="Lienhypertexte"/>
                                <w:b/>
                                <w:bCs/>
                              </w:rPr>
                              <w:t>mebarki.math32@gmail.com</w:t>
                            </w:r>
                          </w:hyperlink>
                          <w:r w:rsidR="00F90177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8D564" id="Rectangle 4" o:spid="_x0000_s1071" style="position:absolute;left:0;text-align:left;margin-left:-64.15pt;margin-top:-4.95pt;width:191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" fillcolor="white [3201]" strokecolor="white [3212]" strokeweight="2pt">
              <v:textbox>
                <w:txbxContent>
                  <w:p w14:paraId="661B3E76" w14:textId="2CC5B3F9" w:rsidR="00DA4F13" w:rsidRPr="00DA4F13" w:rsidRDefault="00DA4F13" w:rsidP="00DA4F13">
                    <w:pPr>
                      <w:rPr>
                        <w:b/>
                        <w:bCs/>
                      </w:rPr>
                    </w:pPr>
                    <w:r>
                      <w:t xml:space="preserve"> </w:t>
                    </w:r>
                    <w:hyperlink r:id="rId2" w:history="1">
                      <w:r w:rsidR="00F90177" w:rsidRPr="0038151E">
                        <w:rPr>
                          <w:rStyle w:val="Lienhypertexte"/>
                          <w:b/>
                          <w:bCs/>
                        </w:rPr>
                        <w:t>mebarki.math32@gmail.com</w:t>
                      </w:r>
                    </w:hyperlink>
                    <w:r w:rsidR="00F90177">
                      <w:rPr>
                        <w:rFonts w:hint="cs"/>
                        <w:b/>
                        <w:bCs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283C06" w:rsidRPr="00455AEC">
      <w:rPr>
        <w:rFonts w:ascii="Amiri" w:hAnsi="Amiri" w:cs="Amiri" w:hint="cs"/>
        <w:b/>
        <w:bCs/>
        <w:color w:val="0070C0"/>
        <w:sz w:val="28"/>
        <w:szCs w:val="28"/>
        <w:rtl/>
        <w:lang w:bidi="ar-DZ"/>
      </w:rPr>
      <w:t>2026</w:t>
    </w:r>
    <w:r w:rsidR="00F0594E" w:rsidRPr="00455AEC">
      <w:rPr>
        <w:rFonts w:ascii="Amiri" w:hAnsi="Amiri" w:cs="Amiri"/>
        <w:b/>
        <w:bCs/>
        <w:color w:val="0070C0"/>
        <w:sz w:val="28"/>
        <w:szCs w:val="28"/>
        <w:lang w:bidi="ar-DZ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4BD0BA80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decimal"/>
      <w:lvlText w:val="%2)."/>
      <w:lvlJc w:val="left"/>
      <w:pPr>
        <w:ind w:left="720" w:hanging="360"/>
      </w:pPr>
    </w:lvl>
    <w:lvl w:ilvl="2">
      <w:start w:val="1"/>
      <w:numFmt w:val="arabicAbjad"/>
      <w:lvlText w:val="%3)."/>
      <w:lvlJc w:val="left"/>
      <w:pPr>
        <w:ind w:left="1080" w:hanging="360"/>
      </w:pPr>
      <w:rPr>
        <w:lang w:val="en-GB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000000F"/>
    <w:multiLevelType w:val="multilevel"/>
    <w:tmpl w:val="E8884576"/>
    <w:lvl w:ilvl="0">
      <w:start w:val="1"/>
      <w:numFmt w:val="upperRoman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680" w:hanging="396"/>
      </w:pPr>
      <w:rPr>
        <w:rFonts w:hint="default"/>
        <w:b w:val="0"/>
        <w:bCs w:val="0"/>
        <w:spacing w:val="0"/>
        <w:position w:val="0"/>
        <w:sz w:val="36"/>
        <w:szCs w:val="28"/>
      </w:rPr>
    </w:lvl>
    <w:lvl w:ilvl="2">
      <w:start w:val="1"/>
      <w:numFmt w:val="arabicAbjad"/>
      <w:lvlText w:val="%3). "/>
      <w:lvlJc w:val="left"/>
      <w:pPr>
        <w:ind w:left="1134" w:hanging="454"/>
      </w:pPr>
      <w:rPr>
        <w:rFonts w:hint="default"/>
        <w:spacing w:val="0"/>
        <w:position w:val="0"/>
      </w:rPr>
    </w:lvl>
    <w:lvl w:ilvl="3">
      <w:start w:val="1"/>
      <w:numFmt w:val="bullet"/>
      <w:lvlText w:val=""/>
      <w:lvlJc w:val="left"/>
      <w:pPr>
        <w:ind w:left="1247" w:hanging="283"/>
      </w:pPr>
      <w:rPr>
        <w:rFonts w:ascii="Wingdings" w:hAnsi="Wingdings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0000015"/>
    <w:multiLevelType w:val="multilevel"/>
    <w:tmpl w:val="5A5E4974"/>
    <w:lvl w:ilvl="0">
      <w:start w:val="1"/>
      <w:numFmt w:val="upperRoman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)."/>
      <w:lvlJc w:val="left"/>
      <w:pPr>
        <w:ind w:left="680" w:hanging="396"/>
      </w:pPr>
      <w:rPr>
        <w:rFonts w:hint="default"/>
        <w:b w:val="0"/>
        <w:bCs w:val="0"/>
        <w:sz w:val="36"/>
        <w:szCs w:val="28"/>
      </w:rPr>
    </w:lvl>
    <w:lvl w:ilvl="2">
      <w:start w:val="1"/>
      <w:numFmt w:val="arabicAbjad"/>
      <w:lvlText w:val="%3). "/>
      <w:lvlJc w:val="left"/>
      <w:pPr>
        <w:ind w:left="1134" w:hanging="454"/>
      </w:pPr>
      <w:rPr>
        <w:rFonts w:hint="default"/>
      </w:rPr>
    </w:lvl>
    <w:lvl w:ilvl="3">
      <w:start w:val="1"/>
      <w:numFmt w:val="bullet"/>
      <w:lvlText w:val=""/>
      <w:lvlJc w:val="left"/>
      <w:pPr>
        <w:ind w:left="1247" w:hanging="283"/>
      </w:pPr>
      <w:rPr>
        <w:rFonts w:ascii="Wingdings" w:hAnsi="Wingdings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0000016"/>
    <w:multiLevelType w:val="multilevel"/>
    <w:tmpl w:val="3A30AE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arabicAlpha"/>
      <w:lvlText w:val="%2)"/>
      <w:lvlJc w:val="left"/>
      <w:pPr>
        <w:ind w:left="964" w:hanging="397"/>
      </w:pPr>
      <w:rPr>
        <w:rFonts w:ascii="Amiri" w:eastAsia="Calibri" w:hAnsi="Amiri" w:cs="Amiri"/>
      </w:rPr>
    </w:lvl>
    <w:lvl w:ilvl="2">
      <w:start w:val="1"/>
      <w:numFmt w:val="bullet"/>
      <w:lvlText w:val=""/>
      <w:lvlJc w:val="left"/>
      <w:pPr>
        <w:ind w:left="1314" w:hanging="180"/>
      </w:pPr>
      <w:rPr>
        <w:rFonts w:ascii="Wingdings" w:hAnsi="Wingdings"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0266E41"/>
    <w:multiLevelType w:val="hybridMultilevel"/>
    <w:tmpl w:val="AD4E3AC8"/>
    <w:lvl w:ilvl="0" w:tplc="09D8F26C">
      <w:start w:val="1"/>
      <w:numFmt w:val="decimal"/>
      <w:lvlText w:val="%1."/>
      <w:lvlJc w:val="left"/>
      <w:pPr>
        <w:ind w:left="1080" w:hanging="360"/>
      </w:pPr>
      <w:rPr>
        <w:rFonts w:cstheme="minorHAns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20E09E1"/>
    <w:multiLevelType w:val="hybridMultilevel"/>
    <w:tmpl w:val="3E0EEDB2"/>
    <w:lvl w:ilvl="0" w:tplc="5F12BCB2">
      <w:start w:val="1"/>
      <w:numFmt w:val="decimal"/>
      <w:lvlText w:val="%1)"/>
      <w:lvlJc w:val="left"/>
      <w:pPr>
        <w:ind w:left="720" w:hanging="360"/>
      </w:pPr>
      <w:rPr>
        <w:rFonts w:ascii="Amiri" w:eastAsia="Calibri" w:hAnsi="Amiri" w:cs="Amiri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AE3665"/>
    <w:multiLevelType w:val="hybridMultilevel"/>
    <w:tmpl w:val="6C36F286"/>
    <w:lvl w:ilvl="0" w:tplc="5E8EF2D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</w:lvl>
    <w:lvl w:ilvl="3" w:tplc="040C000F" w:tentative="1">
      <w:start w:val="1"/>
      <w:numFmt w:val="decimal"/>
      <w:lvlText w:val="%4."/>
      <w:lvlJc w:val="left"/>
      <w:pPr>
        <w:ind w:left="2631" w:hanging="360"/>
      </w:p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</w:lvl>
    <w:lvl w:ilvl="6" w:tplc="040C000F" w:tentative="1">
      <w:start w:val="1"/>
      <w:numFmt w:val="decimal"/>
      <w:lvlText w:val="%7."/>
      <w:lvlJc w:val="left"/>
      <w:pPr>
        <w:ind w:left="4791" w:hanging="360"/>
      </w:p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7" w15:restartNumberingAfterBreak="0">
    <w:nsid w:val="05EC633F"/>
    <w:multiLevelType w:val="hybridMultilevel"/>
    <w:tmpl w:val="A14A31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F06790"/>
    <w:multiLevelType w:val="hybridMultilevel"/>
    <w:tmpl w:val="587E71B2"/>
    <w:lvl w:ilvl="0" w:tplc="9452864A">
      <w:start w:val="1"/>
      <w:numFmt w:val="arabicAlpha"/>
      <w:lvlText w:val="%1-"/>
      <w:lvlJc w:val="left"/>
      <w:pPr>
        <w:ind w:left="1575" w:hanging="360"/>
      </w:pPr>
      <w:rPr>
        <w:rFonts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295" w:hanging="360"/>
      </w:pPr>
    </w:lvl>
    <w:lvl w:ilvl="2" w:tplc="040C001B" w:tentative="1">
      <w:start w:val="1"/>
      <w:numFmt w:val="lowerRoman"/>
      <w:lvlText w:val="%3."/>
      <w:lvlJc w:val="right"/>
      <w:pPr>
        <w:ind w:left="3015" w:hanging="180"/>
      </w:pPr>
    </w:lvl>
    <w:lvl w:ilvl="3" w:tplc="040C000F" w:tentative="1">
      <w:start w:val="1"/>
      <w:numFmt w:val="decimal"/>
      <w:lvlText w:val="%4."/>
      <w:lvlJc w:val="left"/>
      <w:pPr>
        <w:ind w:left="3735" w:hanging="360"/>
      </w:pPr>
    </w:lvl>
    <w:lvl w:ilvl="4" w:tplc="040C0019" w:tentative="1">
      <w:start w:val="1"/>
      <w:numFmt w:val="lowerLetter"/>
      <w:lvlText w:val="%5."/>
      <w:lvlJc w:val="left"/>
      <w:pPr>
        <w:ind w:left="4455" w:hanging="360"/>
      </w:pPr>
    </w:lvl>
    <w:lvl w:ilvl="5" w:tplc="040C001B" w:tentative="1">
      <w:start w:val="1"/>
      <w:numFmt w:val="lowerRoman"/>
      <w:lvlText w:val="%6."/>
      <w:lvlJc w:val="right"/>
      <w:pPr>
        <w:ind w:left="5175" w:hanging="180"/>
      </w:pPr>
    </w:lvl>
    <w:lvl w:ilvl="6" w:tplc="040C000F" w:tentative="1">
      <w:start w:val="1"/>
      <w:numFmt w:val="decimal"/>
      <w:lvlText w:val="%7."/>
      <w:lvlJc w:val="left"/>
      <w:pPr>
        <w:ind w:left="5895" w:hanging="360"/>
      </w:pPr>
    </w:lvl>
    <w:lvl w:ilvl="7" w:tplc="040C0019" w:tentative="1">
      <w:start w:val="1"/>
      <w:numFmt w:val="lowerLetter"/>
      <w:lvlText w:val="%8."/>
      <w:lvlJc w:val="left"/>
      <w:pPr>
        <w:ind w:left="6615" w:hanging="360"/>
      </w:pPr>
    </w:lvl>
    <w:lvl w:ilvl="8" w:tplc="040C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9" w15:restartNumberingAfterBreak="0">
    <w:nsid w:val="06DD72E8"/>
    <w:multiLevelType w:val="hybridMultilevel"/>
    <w:tmpl w:val="173A5CF0"/>
    <w:lvl w:ilvl="0" w:tplc="E962D1BE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1D4AFC"/>
    <w:multiLevelType w:val="hybridMultilevel"/>
    <w:tmpl w:val="BCA2093A"/>
    <w:lvl w:ilvl="0" w:tplc="5B2C0626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color w:val="FF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E83813"/>
    <w:multiLevelType w:val="hybridMultilevel"/>
    <w:tmpl w:val="C19E49C0"/>
    <w:lvl w:ilvl="0" w:tplc="C4322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C8F7257"/>
    <w:multiLevelType w:val="hybridMultilevel"/>
    <w:tmpl w:val="96D4B9D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Roman"/>
      <w:lvlText w:val="%2)"/>
      <w:lvlJc w:val="left"/>
      <w:pPr>
        <w:ind w:left="1800" w:hanging="720"/>
      </w:pPr>
      <w:rPr>
        <w:rFonts w:eastAsiaTheme="minorHAnsi" w:hint="default"/>
      </w:rPr>
    </w:lvl>
    <w:lvl w:ilvl="2" w:tplc="FFFFFFFF">
      <w:start w:val="1"/>
      <w:numFmt w:val="arabicAlpha"/>
      <w:lvlText w:val="%3)"/>
      <w:lvlJc w:val="right"/>
      <w:pPr>
        <w:ind w:left="2160" w:hanging="180"/>
      </w:pPr>
      <w:rPr>
        <w:rFonts w:ascii="Amiri" w:eastAsiaTheme="minorHAnsi" w:hAnsi="Amiri" w:cs="Amiri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F54DA1"/>
    <w:multiLevelType w:val="hybridMultilevel"/>
    <w:tmpl w:val="8C320518"/>
    <w:lvl w:ilvl="0" w:tplc="B28A0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 w:val="0"/>
        <w:color w:val="auto"/>
        <w:sz w:val="24"/>
        <w:szCs w:val="24"/>
      </w:rPr>
    </w:lvl>
    <w:lvl w:ilvl="1" w:tplc="CE424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Simplified Arabic" w:hint="default"/>
        <w:b w:val="0"/>
        <w:bCs/>
        <w:color w:val="FF0000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E036AE"/>
    <w:multiLevelType w:val="hybridMultilevel"/>
    <w:tmpl w:val="C09CABA2"/>
    <w:lvl w:ilvl="0" w:tplc="D6D65E58">
      <w:numFmt w:val="bullet"/>
      <w:lvlText w:val="-"/>
      <w:lvlJc w:val="left"/>
      <w:pPr>
        <w:ind w:left="1080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0D6437"/>
    <w:multiLevelType w:val="hybridMultilevel"/>
    <w:tmpl w:val="2CEEF2BE"/>
    <w:lvl w:ilvl="0" w:tplc="06E01D80">
      <w:start w:val="1"/>
      <w:numFmt w:val="decimal"/>
      <w:lvlText w:val="%1)"/>
      <w:lvlJc w:val="left"/>
      <w:pPr>
        <w:ind w:left="84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68" w:hanging="360"/>
      </w:pPr>
    </w:lvl>
    <w:lvl w:ilvl="2" w:tplc="040C001B" w:tentative="1">
      <w:start w:val="1"/>
      <w:numFmt w:val="lowerRoman"/>
      <w:lvlText w:val="%3."/>
      <w:lvlJc w:val="right"/>
      <w:pPr>
        <w:ind w:left="2288" w:hanging="180"/>
      </w:pPr>
    </w:lvl>
    <w:lvl w:ilvl="3" w:tplc="040C000F" w:tentative="1">
      <w:start w:val="1"/>
      <w:numFmt w:val="decimal"/>
      <w:lvlText w:val="%4."/>
      <w:lvlJc w:val="left"/>
      <w:pPr>
        <w:ind w:left="3008" w:hanging="360"/>
      </w:pPr>
    </w:lvl>
    <w:lvl w:ilvl="4" w:tplc="040C0019" w:tentative="1">
      <w:start w:val="1"/>
      <w:numFmt w:val="lowerLetter"/>
      <w:lvlText w:val="%5."/>
      <w:lvlJc w:val="left"/>
      <w:pPr>
        <w:ind w:left="3728" w:hanging="360"/>
      </w:pPr>
    </w:lvl>
    <w:lvl w:ilvl="5" w:tplc="040C001B" w:tentative="1">
      <w:start w:val="1"/>
      <w:numFmt w:val="lowerRoman"/>
      <w:lvlText w:val="%6."/>
      <w:lvlJc w:val="right"/>
      <w:pPr>
        <w:ind w:left="4448" w:hanging="180"/>
      </w:pPr>
    </w:lvl>
    <w:lvl w:ilvl="6" w:tplc="040C000F" w:tentative="1">
      <w:start w:val="1"/>
      <w:numFmt w:val="decimal"/>
      <w:lvlText w:val="%7."/>
      <w:lvlJc w:val="left"/>
      <w:pPr>
        <w:ind w:left="5168" w:hanging="360"/>
      </w:pPr>
    </w:lvl>
    <w:lvl w:ilvl="7" w:tplc="040C0019" w:tentative="1">
      <w:start w:val="1"/>
      <w:numFmt w:val="lowerLetter"/>
      <w:lvlText w:val="%8."/>
      <w:lvlJc w:val="left"/>
      <w:pPr>
        <w:ind w:left="5888" w:hanging="360"/>
      </w:pPr>
    </w:lvl>
    <w:lvl w:ilvl="8" w:tplc="040C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6" w15:restartNumberingAfterBreak="0">
    <w:nsid w:val="107D3835"/>
    <w:multiLevelType w:val="hybridMultilevel"/>
    <w:tmpl w:val="6E22A37E"/>
    <w:lvl w:ilvl="0" w:tplc="4BCAF8D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10803708"/>
    <w:multiLevelType w:val="hybridMultilevel"/>
    <w:tmpl w:val="1FAC660E"/>
    <w:lvl w:ilvl="0" w:tplc="95289338">
      <w:start w:val="1"/>
      <w:numFmt w:val="decimal"/>
      <w:lvlText w:val="%1)"/>
      <w:lvlJc w:val="left"/>
      <w:pPr>
        <w:ind w:left="294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11EC4E05"/>
    <w:multiLevelType w:val="hybridMultilevel"/>
    <w:tmpl w:val="8F88BC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0A43C5"/>
    <w:multiLevelType w:val="hybridMultilevel"/>
    <w:tmpl w:val="4F6C3A82"/>
    <w:lvl w:ilvl="0" w:tplc="290065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69426E"/>
    <w:multiLevelType w:val="hybridMultilevel"/>
    <w:tmpl w:val="FE189622"/>
    <w:lvl w:ilvl="0" w:tplc="F1F62C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ar-DZ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lang w:bidi="ar-DZ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6C32A5"/>
    <w:multiLevelType w:val="hybridMultilevel"/>
    <w:tmpl w:val="499EC804"/>
    <w:lvl w:ilvl="0" w:tplc="CA92E23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6D5244"/>
    <w:multiLevelType w:val="hybridMultilevel"/>
    <w:tmpl w:val="6C00B59C"/>
    <w:lvl w:ilvl="0" w:tplc="3BE41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4D5DA8"/>
    <w:multiLevelType w:val="hybridMultilevel"/>
    <w:tmpl w:val="8F88BC44"/>
    <w:lvl w:ilvl="0" w:tplc="8708C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795B97"/>
    <w:multiLevelType w:val="hybridMultilevel"/>
    <w:tmpl w:val="AC54BC82"/>
    <w:lvl w:ilvl="0" w:tplc="6F56C34E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  <w:b/>
        <w:bCs w:val="0"/>
        <w:color w:val="auto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C93DFE"/>
    <w:multiLevelType w:val="hybridMultilevel"/>
    <w:tmpl w:val="6368019C"/>
    <w:lvl w:ilvl="0" w:tplc="94C010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1C495053"/>
    <w:multiLevelType w:val="hybridMultilevel"/>
    <w:tmpl w:val="39165880"/>
    <w:lvl w:ilvl="0" w:tplc="C9D2046E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 w15:restartNumberingAfterBreak="0">
    <w:nsid w:val="21DB0C5B"/>
    <w:multiLevelType w:val="hybridMultilevel"/>
    <w:tmpl w:val="8F88BC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2B7404"/>
    <w:multiLevelType w:val="hybridMultilevel"/>
    <w:tmpl w:val="B63EE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822009"/>
    <w:multiLevelType w:val="hybridMultilevel"/>
    <w:tmpl w:val="51E2C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6450EA"/>
    <w:multiLevelType w:val="hybridMultilevel"/>
    <w:tmpl w:val="B88415E2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24661722"/>
    <w:multiLevelType w:val="hybridMultilevel"/>
    <w:tmpl w:val="91C6FD86"/>
    <w:lvl w:ilvl="0" w:tplc="0DE437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/>
        <w:color w:val="auto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2900CE"/>
    <w:multiLevelType w:val="hybridMultilevel"/>
    <w:tmpl w:val="A07C6256"/>
    <w:lvl w:ilvl="0" w:tplc="D51AF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FF00F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7300BE6"/>
    <w:multiLevelType w:val="hybridMultilevel"/>
    <w:tmpl w:val="F5E4CE7A"/>
    <w:lvl w:ilvl="0" w:tplc="97A4D466">
      <w:start w:val="1"/>
      <w:numFmt w:val="decimal"/>
      <w:lvlText w:val="%1)"/>
      <w:lvlJc w:val="left"/>
      <w:pPr>
        <w:ind w:left="153" w:hanging="360"/>
      </w:pPr>
      <w:rPr>
        <w:rFonts w:ascii="Amiri" w:eastAsiaTheme="minorHAnsi" w:hAnsi="Amiri" w:cs="Amiri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 w15:restartNumberingAfterBreak="0">
    <w:nsid w:val="28B017A8"/>
    <w:multiLevelType w:val="hybridMultilevel"/>
    <w:tmpl w:val="DF824224"/>
    <w:lvl w:ilvl="0" w:tplc="D88CF24A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873FE7"/>
    <w:multiLevelType w:val="hybridMultilevel"/>
    <w:tmpl w:val="5640615A"/>
    <w:lvl w:ilvl="0" w:tplc="E92AAD42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2A891501"/>
    <w:multiLevelType w:val="hybridMultilevel"/>
    <w:tmpl w:val="A936EB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665DBB"/>
    <w:multiLevelType w:val="hybridMultilevel"/>
    <w:tmpl w:val="B7748D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D9D2D22"/>
    <w:multiLevelType w:val="hybridMultilevel"/>
    <w:tmpl w:val="D2EC68B8"/>
    <w:lvl w:ilvl="0" w:tplc="19F4F2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DC93FAD"/>
    <w:multiLevelType w:val="hybridMultilevel"/>
    <w:tmpl w:val="03369B10"/>
    <w:lvl w:ilvl="0" w:tplc="A930360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74434B"/>
    <w:multiLevelType w:val="hybridMultilevel"/>
    <w:tmpl w:val="A40CD968"/>
    <w:lvl w:ilvl="0" w:tplc="6A8E2426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EBD418E"/>
    <w:multiLevelType w:val="hybridMultilevel"/>
    <w:tmpl w:val="9E604FEE"/>
    <w:lvl w:ilvl="0" w:tplc="F0B4AC84">
      <w:start w:val="1"/>
      <w:numFmt w:val="decimal"/>
      <w:lvlText w:val="%1)"/>
      <w:lvlJc w:val="left"/>
      <w:pPr>
        <w:ind w:left="720" w:hanging="360"/>
      </w:pPr>
      <w:rPr>
        <w:rFonts w:hint="default"/>
        <w:color w:val="EE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3E1EBD"/>
    <w:multiLevelType w:val="hybridMultilevel"/>
    <w:tmpl w:val="C1849DAC"/>
    <w:lvl w:ilvl="0" w:tplc="879A852E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9" w:hanging="360"/>
      </w:pPr>
    </w:lvl>
    <w:lvl w:ilvl="2" w:tplc="040C001B" w:tentative="1">
      <w:start w:val="1"/>
      <w:numFmt w:val="lowerRoman"/>
      <w:lvlText w:val="%3."/>
      <w:lvlJc w:val="right"/>
      <w:pPr>
        <w:ind w:left="1089" w:hanging="180"/>
      </w:pPr>
    </w:lvl>
    <w:lvl w:ilvl="3" w:tplc="040C000F" w:tentative="1">
      <w:start w:val="1"/>
      <w:numFmt w:val="decimal"/>
      <w:lvlText w:val="%4."/>
      <w:lvlJc w:val="left"/>
      <w:pPr>
        <w:ind w:left="1809" w:hanging="360"/>
      </w:pPr>
    </w:lvl>
    <w:lvl w:ilvl="4" w:tplc="040C0019" w:tentative="1">
      <w:start w:val="1"/>
      <w:numFmt w:val="lowerLetter"/>
      <w:lvlText w:val="%5."/>
      <w:lvlJc w:val="left"/>
      <w:pPr>
        <w:ind w:left="2529" w:hanging="360"/>
      </w:pPr>
    </w:lvl>
    <w:lvl w:ilvl="5" w:tplc="040C001B" w:tentative="1">
      <w:start w:val="1"/>
      <w:numFmt w:val="lowerRoman"/>
      <w:lvlText w:val="%6."/>
      <w:lvlJc w:val="right"/>
      <w:pPr>
        <w:ind w:left="3249" w:hanging="180"/>
      </w:pPr>
    </w:lvl>
    <w:lvl w:ilvl="6" w:tplc="040C000F" w:tentative="1">
      <w:start w:val="1"/>
      <w:numFmt w:val="decimal"/>
      <w:lvlText w:val="%7."/>
      <w:lvlJc w:val="left"/>
      <w:pPr>
        <w:ind w:left="3969" w:hanging="360"/>
      </w:pPr>
    </w:lvl>
    <w:lvl w:ilvl="7" w:tplc="040C0019" w:tentative="1">
      <w:start w:val="1"/>
      <w:numFmt w:val="lowerLetter"/>
      <w:lvlText w:val="%8."/>
      <w:lvlJc w:val="left"/>
      <w:pPr>
        <w:ind w:left="4689" w:hanging="360"/>
      </w:pPr>
    </w:lvl>
    <w:lvl w:ilvl="8" w:tplc="040C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43" w15:restartNumberingAfterBreak="0">
    <w:nsid w:val="34747920"/>
    <w:multiLevelType w:val="hybridMultilevel"/>
    <w:tmpl w:val="96D4B9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966072">
      <w:start w:val="1"/>
      <w:numFmt w:val="upperRoman"/>
      <w:lvlText w:val="%2)"/>
      <w:lvlJc w:val="left"/>
      <w:pPr>
        <w:ind w:left="1800" w:hanging="720"/>
      </w:pPr>
      <w:rPr>
        <w:rFonts w:eastAsiaTheme="minorHAnsi" w:hint="default"/>
      </w:rPr>
    </w:lvl>
    <w:lvl w:ilvl="2" w:tplc="16121366">
      <w:start w:val="1"/>
      <w:numFmt w:val="arabicAlpha"/>
      <w:lvlText w:val="%3)"/>
      <w:lvlJc w:val="right"/>
      <w:pPr>
        <w:ind w:left="2160" w:hanging="180"/>
      </w:pPr>
      <w:rPr>
        <w:rFonts w:ascii="Amiri" w:eastAsiaTheme="minorHAnsi" w:hAnsi="Amiri" w:cs="Amiri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F11985"/>
    <w:multiLevelType w:val="hybridMultilevel"/>
    <w:tmpl w:val="D43A5034"/>
    <w:lvl w:ilvl="0" w:tplc="38101D26">
      <w:start w:val="1"/>
      <w:numFmt w:val="arabicAlpha"/>
      <w:lvlText w:val="%1)"/>
      <w:lvlJc w:val="left"/>
      <w:pPr>
        <w:ind w:left="360" w:hanging="360"/>
      </w:pPr>
      <w:rPr>
        <w:rFonts w:ascii="Amiri" w:eastAsiaTheme="minorHAnsi" w:hAnsi="Amiri" w:cs="Amiri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5" w15:restartNumberingAfterBreak="0">
    <w:nsid w:val="36360396"/>
    <w:multiLevelType w:val="hybridMultilevel"/>
    <w:tmpl w:val="FAFAD1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63847B8"/>
    <w:multiLevelType w:val="hybridMultilevel"/>
    <w:tmpl w:val="97E8439E"/>
    <w:lvl w:ilvl="0" w:tplc="9634B8FC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7761CF"/>
    <w:multiLevelType w:val="hybridMultilevel"/>
    <w:tmpl w:val="CFA44718"/>
    <w:lvl w:ilvl="0" w:tplc="F8684D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miri" w:eastAsiaTheme="minorHAnsi" w:hAnsi="Amiri" w:cs="Amiri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9FE13FA"/>
    <w:multiLevelType w:val="hybridMultilevel"/>
    <w:tmpl w:val="275686A4"/>
    <w:lvl w:ilvl="0" w:tplc="D4D236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miri" w:eastAsiaTheme="minorHAnsi" w:hAnsi="Amiri" w:cs="Amiri"/>
        <w:color w:val="C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3A4E04B5"/>
    <w:multiLevelType w:val="hybridMultilevel"/>
    <w:tmpl w:val="EB98AA32"/>
    <w:lvl w:ilvl="0" w:tplc="F11A257A">
      <w:start w:val="1"/>
      <w:numFmt w:val="arabicAlpha"/>
      <w:lvlText w:val="%1)"/>
      <w:lvlJc w:val="left"/>
      <w:pPr>
        <w:ind w:left="1080" w:hanging="360"/>
      </w:pPr>
      <w:rPr>
        <w:rFonts w:ascii="Amiri" w:eastAsiaTheme="minorEastAsia" w:hAnsi="Amiri" w:cs="Amiri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FBF53B0"/>
    <w:multiLevelType w:val="hybridMultilevel"/>
    <w:tmpl w:val="550E76D4"/>
    <w:lvl w:ilvl="0" w:tplc="672EC5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02F1254"/>
    <w:multiLevelType w:val="hybridMultilevel"/>
    <w:tmpl w:val="D4E03932"/>
    <w:lvl w:ilvl="0" w:tplc="84D2F7E6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A71402"/>
    <w:multiLevelType w:val="hybridMultilevel"/>
    <w:tmpl w:val="53183666"/>
    <w:lvl w:ilvl="0" w:tplc="AD3A09EE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9" w:hanging="360"/>
      </w:pPr>
    </w:lvl>
    <w:lvl w:ilvl="2" w:tplc="040C001B" w:tentative="1">
      <w:start w:val="1"/>
      <w:numFmt w:val="lowerRoman"/>
      <w:lvlText w:val="%3."/>
      <w:lvlJc w:val="right"/>
      <w:pPr>
        <w:ind w:left="1089" w:hanging="180"/>
      </w:pPr>
    </w:lvl>
    <w:lvl w:ilvl="3" w:tplc="040C000F" w:tentative="1">
      <w:start w:val="1"/>
      <w:numFmt w:val="decimal"/>
      <w:lvlText w:val="%4."/>
      <w:lvlJc w:val="left"/>
      <w:pPr>
        <w:ind w:left="1809" w:hanging="360"/>
      </w:pPr>
    </w:lvl>
    <w:lvl w:ilvl="4" w:tplc="040C0019" w:tentative="1">
      <w:start w:val="1"/>
      <w:numFmt w:val="lowerLetter"/>
      <w:lvlText w:val="%5."/>
      <w:lvlJc w:val="left"/>
      <w:pPr>
        <w:ind w:left="2529" w:hanging="360"/>
      </w:pPr>
    </w:lvl>
    <w:lvl w:ilvl="5" w:tplc="040C001B" w:tentative="1">
      <w:start w:val="1"/>
      <w:numFmt w:val="lowerRoman"/>
      <w:lvlText w:val="%6."/>
      <w:lvlJc w:val="right"/>
      <w:pPr>
        <w:ind w:left="3249" w:hanging="180"/>
      </w:pPr>
    </w:lvl>
    <w:lvl w:ilvl="6" w:tplc="040C000F" w:tentative="1">
      <w:start w:val="1"/>
      <w:numFmt w:val="decimal"/>
      <w:lvlText w:val="%7."/>
      <w:lvlJc w:val="left"/>
      <w:pPr>
        <w:ind w:left="3969" w:hanging="360"/>
      </w:pPr>
    </w:lvl>
    <w:lvl w:ilvl="7" w:tplc="040C0019" w:tentative="1">
      <w:start w:val="1"/>
      <w:numFmt w:val="lowerLetter"/>
      <w:lvlText w:val="%8."/>
      <w:lvlJc w:val="left"/>
      <w:pPr>
        <w:ind w:left="4689" w:hanging="360"/>
      </w:pPr>
    </w:lvl>
    <w:lvl w:ilvl="8" w:tplc="040C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53" w15:restartNumberingAfterBreak="0">
    <w:nsid w:val="411626E3"/>
    <w:multiLevelType w:val="hybridMultilevel"/>
    <w:tmpl w:val="2354B696"/>
    <w:lvl w:ilvl="0" w:tplc="EF50642E">
      <w:start w:val="1"/>
      <w:numFmt w:val="bullet"/>
      <w:lvlText w:val=""/>
      <w:lvlJc w:val="left"/>
      <w:pPr>
        <w:ind w:left="101" w:hanging="360"/>
      </w:pPr>
      <w:rPr>
        <w:rFonts w:ascii="Symbol" w:eastAsiaTheme="minorHAnsi" w:hAnsi="Symbol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1ED72C9"/>
    <w:multiLevelType w:val="hybridMultilevel"/>
    <w:tmpl w:val="B63EE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8403FC"/>
    <w:multiLevelType w:val="hybridMultilevel"/>
    <w:tmpl w:val="C30E73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EC1A68"/>
    <w:multiLevelType w:val="hybridMultilevel"/>
    <w:tmpl w:val="375E8F28"/>
    <w:lvl w:ilvl="0" w:tplc="4A027E8C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57" w15:restartNumberingAfterBreak="0">
    <w:nsid w:val="43EC6BA6"/>
    <w:multiLevelType w:val="hybridMultilevel"/>
    <w:tmpl w:val="483EBEEC"/>
    <w:lvl w:ilvl="0" w:tplc="1430E9A0">
      <w:start w:val="1"/>
      <w:numFmt w:val="decimal"/>
      <w:lvlText w:val="%1)"/>
      <w:lvlJc w:val="left"/>
      <w:pPr>
        <w:ind w:left="7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1" w:hanging="360"/>
      </w:pPr>
    </w:lvl>
    <w:lvl w:ilvl="2" w:tplc="040C001B" w:tentative="1">
      <w:start w:val="1"/>
      <w:numFmt w:val="lowerRoman"/>
      <w:lvlText w:val="%3."/>
      <w:lvlJc w:val="right"/>
      <w:pPr>
        <w:ind w:left="2201" w:hanging="180"/>
      </w:pPr>
    </w:lvl>
    <w:lvl w:ilvl="3" w:tplc="040C000F" w:tentative="1">
      <w:start w:val="1"/>
      <w:numFmt w:val="decimal"/>
      <w:lvlText w:val="%4."/>
      <w:lvlJc w:val="left"/>
      <w:pPr>
        <w:ind w:left="2921" w:hanging="360"/>
      </w:pPr>
    </w:lvl>
    <w:lvl w:ilvl="4" w:tplc="040C0019" w:tentative="1">
      <w:start w:val="1"/>
      <w:numFmt w:val="lowerLetter"/>
      <w:lvlText w:val="%5."/>
      <w:lvlJc w:val="left"/>
      <w:pPr>
        <w:ind w:left="3641" w:hanging="360"/>
      </w:pPr>
    </w:lvl>
    <w:lvl w:ilvl="5" w:tplc="040C001B" w:tentative="1">
      <w:start w:val="1"/>
      <w:numFmt w:val="lowerRoman"/>
      <w:lvlText w:val="%6."/>
      <w:lvlJc w:val="right"/>
      <w:pPr>
        <w:ind w:left="4361" w:hanging="180"/>
      </w:pPr>
    </w:lvl>
    <w:lvl w:ilvl="6" w:tplc="040C000F" w:tentative="1">
      <w:start w:val="1"/>
      <w:numFmt w:val="decimal"/>
      <w:lvlText w:val="%7."/>
      <w:lvlJc w:val="left"/>
      <w:pPr>
        <w:ind w:left="5081" w:hanging="360"/>
      </w:pPr>
    </w:lvl>
    <w:lvl w:ilvl="7" w:tplc="040C0019" w:tentative="1">
      <w:start w:val="1"/>
      <w:numFmt w:val="lowerLetter"/>
      <w:lvlText w:val="%8."/>
      <w:lvlJc w:val="left"/>
      <w:pPr>
        <w:ind w:left="5801" w:hanging="360"/>
      </w:pPr>
    </w:lvl>
    <w:lvl w:ilvl="8" w:tplc="040C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8" w15:restartNumberingAfterBreak="0">
    <w:nsid w:val="455A5049"/>
    <w:multiLevelType w:val="hybridMultilevel"/>
    <w:tmpl w:val="C0306CFE"/>
    <w:lvl w:ilvl="0" w:tplc="DFBE15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982404"/>
    <w:multiLevelType w:val="hybridMultilevel"/>
    <w:tmpl w:val="62C6AB0A"/>
    <w:lvl w:ilvl="0" w:tplc="39B41928">
      <w:start w:val="1"/>
      <w:numFmt w:val="decimal"/>
      <w:lvlText w:val="%1."/>
      <w:lvlJc w:val="left"/>
      <w:pPr>
        <w:ind w:left="491" w:hanging="360"/>
      </w:pPr>
      <w:rPr>
        <w:rFonts w:eastAsiaTheme="maj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211" w:hanging="360"/>
      </w:pPr>
    </w:lvl>
    <w:lvl w:ilvl="2" w:tplc="040C001B" w:tentative="1">
      <w:start w:val="1"/>
      <w:numFmt w:val="lowerRoman"/>
      <w:lvlText w:val="%3."/>
      <w:lvlJc w:val="right"/>
      <w:pPr>
        <w:ind w:left="1931" w:hanging="180"/>
      </w:pPr>
    </w:lvl>
    <w:lvl w:ilvl="3" w:tplc="040C000F" w:tentative="1">
      <w:start w:val="1"/>
      <w:numFmt w:val="decimal"/>
      <w:lvlText w:val="%4."/>
      <w:lvlJc w:val="left"/>
      <w:pPr>
        <w:ind w:left="2651" w:hanging="360"/>
      </w:pPr>
    </w:lvl>
    <w:lvl w:ilvl="4" w:tplc="040C0019" w:tentative="1">
      <w:start w:val="1"/>
      <w:numFmt w:val="lowerLetter"/>
      <w:lvlText w:val="%5."/>
      <w:lvlJc w:val="left"/>
      <w:pPr>
        <w:ind w:left="3371" w:hanging="360"/>
      </w:pPr>
    </w:lvl>
    <w:lvl w:ilvl="5" w:tplc="040C001B" w:tentative="1">
      <w:start w:val="1"/>
      <w:numFmt w:val="lowerRoman"/>
      <w:lvlText w:val="%6."/>
      <w:lvlJc w:val="right"/>
      <w:pPr>
        <w:ind w:left="4091" w:hanging="180"/>
      </w:pPr>
    </w:lvl>
    <w:lvl w:ilvl="6" w:tplc="040C000F" w:tentative="1">
      <w:start w:val="1"/>
      <w:numFmt w:val="decimal"/>
      <w:lvlText w:val="%7."/>
      <w:lvlJc w:val="left"/>
      <w:pPr>
        <w:ind w:left="4811" w:hanging="360"/>
      </w:pPr>
    </w:lvl>
    <w:lvl w:ilvl="7" w:tplc="040C0019" w:tentative="1">
      <w:start w:val="1"/>
      <w:numFmt w:val="lowerLetter"/>
      <w:lvlText w:val="%8."/>
      <w:lvlJc w:val="left"/>
      <w:pPr>
        <w:ind w:left="5531" w:hanging="360"/>
      </w:pPr>
    </w:lvl>
    <w:lvl w:ilvl="8" w:tplc="040C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60" w15:restartNumberingAfterBreak="0">
    <w:nsid w:val="49946665"/>
    <w:multiLevelType w:val="hybridMultilevel"/>
    <w:tmpl w:val="1054C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9A501B9"/>
    <w:multiLevelType w:val="hybridMultilevel"/>
    <w:tmpl w:val="6C16FA7E"/>
    <w:lvl w:ilvl="0" w:tplc="71E6FE6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bCs w:val="0"/>
        <w:color w:val="EE0000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C97788F"/>
    <w:multiLevelType w:val="hybridMultilevel"/>
    <w:tmpl w:val="96E2D262"/>
    <w:lvl w:ilvl="0" w:tplc="8A0A2D42">
      <w:numFmt w:val="bullet"/>
      <w:lvlText w:val="-"/>
      <w:lvlJc w:val="left"/>
      <w:pPr>
        <w:ind w:left="-349" w:hanging="360"/>
      </w:pPr>
      <w:rPr>
        <w:rFonts w:ascii="Amiri" w:eastAsiaTheme="minorHAnsi" w:hAnsi="Amiri" w:cs="Amir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63" w15:restartNumberingAfterBreak="0">
    <w:nsid w:val="4CF81E77"/>
    <w:multiLevelType w:val="hybridMultilevel"/>
    <w:tmpl w:val="6246B2EC"/>
    <w:lvl w:ilvl="0" w:tplc="AF5494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D2D0079"/>
    <w:multiLevelType w:val="hybridMultilevel"/>
    <w:tmpl w:val="9CEE05FA"/>
    <w:lvl w:ilvl="0" w:tplc="86C2244A">
      <w:start w:val="1"/>
      <w:numFmt w:val="arabicAlpha"/>
      <w:lvlText w:val="%1)"/>
      <w:lvlJc w:val="left"/>
      <w:pPr>
        <w:ind w:left="720" w:hanging="360"/>
      </w:pPr>
      <w:rPr>
        <w:rFonts w:ascii="Amiri" w:eastAsiaTheme="minorHAnsi" w:hAnsi="Amiri" w:cs="Amiri"/>
        <w:b/>
        <w:bCs w:val="0"/>
        <w:color w:val="auto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2E3625"/>
    <w:multiLevelType w:val="hybridMultilevel"/>
    <w:tmpl w:val="0A78F94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DE75E45"/>
    <w:multiLevelType w:val="hybridMultilevel"/>
    <w:tmpl w:val="4EEAFA60"/>
    <w:lvl w:ilvl="0" w:tplc="CB46F53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7" w15:restartNumberingAfterBreak="0">
    <w:nsid w:val="4FDE3610"/>
    <w:multiLevelType w:val="hybridMultilevel"/>
    <w:tmpl w:val="6E482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460ACA"/>
    <w:multiLevelType w:val="hybridMultilevel"/>
    <w:tmpl w:val="055CF3AA"/>
    <w:lvl w:ilvl="0" w:tplc="6A84A5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miri" w:eastAsiaTheme="minorHAnsi" w:hAnsi="Amiri" w:cs="Amir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2F55A70"/>
    <w:multiLevelType w:val="hybridMultilevel"/>
    <w:tmpl w:val="6C161EE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5651D4"/>
    <w:multiLevelType w:val="hybridMultilevel"/>
    <w:tmpl w:val="C2CC9FB6"/>
    <w:lvl w:ilvl="0" w:tplc="73E45EDA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41572D6"/>
    <w:multiLevelType w:val="hybridMultilevel"/>
    <w:tmpl w:val="1888620A"/>
    <w:lvl w:ilvl="0" w:tplc="2154D7E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9D14B632">
      <w:start w:val="1"/>
      <w:numFmt w:val="arabicAlpha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550E3F9A"/>
    <w:multiLevelType w:val="hybridMultilevel"/>
    <w:tmpl w:val="F9C466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E746AA"/>
    <w:multiLevelType w:val="hybridMultilevel"/>
    <w:tmpl w:val="F864C8F6"/>
    <w:lvl w:ilvl="0" w:tplc="F7422364">
      <w:start w:val="1"/>
      <w:numFmt w:val="arabicAlpha"/>
      <w:lvlText w:val="%1)"/>
      <w:lvlJc w:val="left"/>
      <w:pPr>
        <w:ind w:left="8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33" w:hanging="360"/>
      </w:pPr>
    </w:lvl>
    <w:lvl w:ilvl="2" w:tplc="040C001B" w:tentative="1">
      <w:start w:val="1"/>
      <w:numFmt w:val="lowerRoman"/>
      <w:lvlText w:val="%3."/>
      <w:lvlJc w:val="right"/>
      <w:pPr>
        <w:ind w:left="2253" w:hanging="180"/>
      </w:pPr>
    </w:lvl>
    <w:lvl w:ilvl="3" w:tplc="040C000F" w:tentative="1">
      <w:start w:val="1"/>
      <w:numFmt w:val="decimal"/>
      <w:lvlText w:val="%4."/>
      <w:lvlJc w:val="left"/>
      <w:pPr>
        <w:ind w:left="2973" w:hanging="360"/>
      </w:pPr>
    </w:lvl>
    <w:lvl w:ilvl="4" w:tplc="040C0019" w:tentative="1">
      <w:start w:val="1"/>
      <w:numFmt w:val="lowerLetter"/>
      <w:lvlText w:val="%5."/>
      <w:lvlJc w:val="left"/>
      <w:pPr>
        <w:ind w:left="3693" w:hanging="360"/>
      </w:pPr>
    </w:lvl>
    <w:lvl w:ilvl="5" w:tplc="040C001B" w:tentative="1">
      <w:start w:val="1"/>
      <w:numFmt w:val="lowerRoman"/>
      <w:lvlText w:val="%6."/>
      <w:lvlJc w:val="right"/>
      <w:pPr>
        <w:ind w:left="4413" w:hanging="180"/>
      </w:pPr>
    </w:lvl>
    <w:lvl w:ilvl="6" w:tplc="040C000F" w:tentative="1">
      <w:start w:val="1"/>
      <w:numFmt w:val="decimal"/>
      <w:lvlText w:val="%7."/>
      <w:lvlJc w:val="left"/>
      <w:pPr>
        <w:ind w:left="5133" w:hanging="360"/>
      </w:pPr>
    </w:lvl>
    <w:lvl w:ilvl="7" w:tplc="040C0019" w:tentative="1">
      <w:start w:val="1"/>
      <w:numFmt w:val="lowerLetter"/>
      <w:lvlText w:val="%8."/>
      <w:lvlJc w:val="left"/>
      <w:pPr>
        <w:ind w:left="5853" w:hanging="360"/>
      </w:pPr>
    </w:lvl>
    <w:lvl w:ilvl="8" w:tplc="040C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74" w15:restartNumberingAfterBreak="0">
    <w:nsid w:val="5B2740CE"/>
    <w:multiLevelType w:val="hybridMultilevel"/>
    <w:tmpl w:val="F856ACD4"/>
    <w:lvl w:ilvl="0" w:tplc="1BBC6A4A">
      <w:start w:val="1"/>
      <w:numFmt w:val="decimal"/>
      <w:lvlText w:val="%1."/>
      <w:lvlJc w:val="left"/>
      <w:pPr>
        <w:ind w:left="534" w:hanging="360"/>
      </w:pPr>
      <w:rPr>
        <w:rFonts w:cstheme="minorHAns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254" w:hanging="360"/>
      </w:pPr>
    </w:lvl>
    <w:lvl w:ilvl="2" w:tplc="040C001B" w:tentative="1">
      <w:start w:val="1"/>
      <w:numFmt w:val="lowerRoman"/>
      <w:lvlText w:val="%3."/>
      <w:lvlJc w:val="right"/>
      <w:pPr>
        <w:ind w:left="1974" w:hanging="180"/>
      </w:pPr>
    </w:lvl>
    <w:lvl w:ilvl="3" w:tplc="040C000F" w:tentative="1">
      <w:start w:val="1"/>
      <w:numFmt w:val="decimal"/>
      <w:lvlText w:val="%4."/>
      <w:lvlJc w:val="left"/>
      <w:pPr>
        <w:ind w:left="2694" w:hanging="360"/>
      </w:pPr>
    </w:lvl>
    <w:lvl w:ilvl="4" w:tplc="040C0019" w:tentative="1">
      <w:start w:val="1"/>
      <w:numFmt w:val="lowerLetter"/>
      <w:lvlText w:val="%5."/>
      <w:lvlJc w:val="left"/>
      <w:pPr>
        <w:ind w:left="3414" w:hanging="360"/>
      </w:pPr>
    </w:lvl>
    <w:lvl w:ilvl="5" w:tplc="040C001B" w:tentative="1">
      <w:start w:val="1"/>
      <w:numFmt w:val="lowerRoman"/>
      <w:lvlText w:val="%6."/>
      <w:lvlJc w:val="right"/>
      <w:pPr>
        <w:ind w:left="4134" w:hanging="180"/>
      </w:pPr>
    </w:lvl>
    <w:lvl w:ilvl="6" w:tplc="040C000F" w:tentative="1">
      <w:start w:val="1"/>
      <w:numFmt w:val="decimal"/>
      <w:lvlText w:val="%7."/>
      <w:lvlJc w:val="left"/>
      <w:pPr>
        <w:ind w:left="4854" w:hanging="360"/>
      </w:pPr>
    </w:lvl>
    <w:lvl w:ilvl="7" w:tplc="040C0019" w:tentative="1">
      <w:start w:val="1"/>
      <w:numFmt w:val="lowerLetter"/>
      <w:lvlText w:val="%8."/>
      <w:lvlJc w:val="left"/>
      <w:pPr>
        <w:ind w:left="5574" w:hanging="360"/>
      </w:pPr>
    </w:lvl>
    <w:lvl w:ilvl="8" w:tplc="040C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75" w15:restartNumberingAfterBreak="0">
    <w:nsid w:val="5B8A19E4"/>
    <w:multiLevelType w:val="hybridMultilevel"/>
    <w:tmpl w:val="BD8C4A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39704F"/>
    <w:multiLevelType w:val="hybridMultilevel"/>
    <w:tmpl w:val="279E1C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3D122E"/>
    <w:multiLevelType w:val="hybridMultilevel"/>
    <w:tmpl w:val="52C25E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7D1B44"/>
    <w:multiLevelType w:val="hybridMultilevel"/>
    <w:tmpl w:val="1478B68E"/>
    <w:lvl w:ilvl="0" w:tplc="F762FDAC">
      <w:start w:val="1"/>
      <w:numFmt w:val="decimal"/>
      <w:lvlText w:val="%1)"/>
      <w:lvlJc w:val="left"/>
      <w:pPr>
        <w:ind w:left="720" w:hanging="360"/>
      </w:pPr>
      <w:rPr>
        <w:rFonts w:ascii="Amiri" w:eastAsiaTheme="minorHAnsi" w:hAnsi="Amiri" w:cs="Amiri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44A4792"/>
    <w:multiLevelType w:val="hybridMultilevel"/>
    <w:tmpl w:val="497804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984F67"/>
    <w:multiLevelType w:val="hybridMultilevel"/>
    <w:tmpl w:val="FF24BFB2"/>
    <w:lvl w:ilvl="0" w:tplc="91D8960E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CD0B49"/>
    <w:multiLevelType w:val="hybridMultilevel"/>
    <w:tmpl w:val="001EB94A"/>
    <w:lvl w:ilvl="0" w:tplc="ECC26F2C">
      <w:start w:val="1"/>
      <w:numFmt w:val="decimal"/>
      <w:lvlText w:val="%1."/>
      <w:lvlJc w:val="left"/>
      <w:pPr>
        <w:tabs>
          <w:tab w:val="num" w:pos="1941"/>
        </w:tabs>
        <w:ind w:left="1941" w:hanging="360"/>
      </w:pPr>
      <w:rPr>
        <w:b w:val="0"/>
        <w:b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61"/>
        </w:tabs>
        <w:ind w:left="266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81"/>
        </w:tabs>
        <w:ind w:left="338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01"/>
        </w:tabs>
        <w:ind w:left="410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21"/>
        </w:tabs>
        <w:ind w:left="482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41"/>
        </w:tabs>
        <w:ind w:left="554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61"/>
        </w:tabs>
        <w:ind w:left="626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81"/>
        </w:tabs>
        <w:ind w:left="698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01"/>
        </w:tabs>
        <w:ind w:left="7701" w:hanging="180"/>
      </w:pPr>
    </w:lvl>
  </w:abstractNum>
  <w:abstractNum w:abstractNumId="82" w15:restartNumberingAfterBreak="0">
    <w:nsid w:val="68F07B64"/>
    <w:multiLevelType w:val="hybridMultilevel"/>
    <w:tmpl w:val="949CCB1C"/>
    <w:lvl w:ilvl="0" w:tplc="65F022A6">
      <w:start w:val="1"/>
      <w:numFmt w:val="decimal"/>
      <w:lvlText w:val="%1."/>
      <w:lvlJc w:val="left"/>
      <w:pPr>
        <w:ind w:left="720" w:hanging="360"/>
      </w:pPr>
      <w:rPr>
        <w:rFonts w:cs="Simplified Arabic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770F74"/>
    <w:multiLevelType w:val="hybridMultilevel"/>
    <w:tmpl w:val="FD3C991A"/>
    <w:lvl w:ilvl="0" w:tplc="474A4DCE">
      <w:start w:val="1"/>
      <w:numFmt w:val="decimal"/>
      <w:lvlText w:val="%1)"/>
      <w:lvlJc w:val="left"/>
      <w:pPr>
        <w:ind w:left="-349" w:hanging="360"/>
      </w:pPr>
      <w:rPr>
        <w:rFonts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4" w15:restartNumberingAfterBreak="0">
    <w:nsid w:val="6C014163"/>
    <w:multiLevelType w:val="hybridMultilevel"/>
    <w:tmpl w:val="47BA201C"/>
    <w:lvl w:ilvl="0" w:tplc="5C5229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9F66B6"/>
    <w:multiLevelType w:val="hybridMultilevel"/>
    <w:tmpl w:val="B26C902E"/>
    <w:lvl w:ilvl="0" w:tplc="F1FAA648">
      <w:numFmt w:val="bullet"/>
      <w:lvlText w:val="-"/>
      <w:lvlJc w:val="left"/>
      <w:pPr>
        <w:ind w:left="780" w:hanging="360"/>
      </w:pPr>
      <w:rPr>
        <w:rFonts w:ascii="Simplified Arabic" w:eastAsiaTheme="minorHAnsi" w:hAnsi="Simplified Arabic" w:cs="Simplified Arab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6F141E11"/>
    <w:multiLevelType w:val="hybridMultilevel"/>
    <w:tmpl w:val="15000DC8"/>
    <w:lvl w:ilvl="0" w:tplc="5A886DC2">
      <w:start w:val="1"/>
      <w:numFmt w:val="arabicAlpha"/>
      <w:lvlText w:val="%1)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7" w15:restartNumberingAfterBreak="0">
    <w:nsid w:val="6F764DA2"/>
    <w:multiLevelType w:val="hybridMultilevel"/>
    <w:tmpl w:val="A8985DE8"/>
    <w:lvl w:ilvl="0" w:tplc="5748C0A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1D54AF3"/>
    <w:multiLevelType w:val="hybridMultilevel"/>
    <w:tmpl w:val="458212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ACC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FF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3A43D8F"/>
    <w:multiLevelType w:val="hybridMultilevel"/>
    <w:tmpl w:val="D930A9AE"/>
    <w:lvl w:ilvl="0" w:tplc="04090005">
      <w:start w:val="1"/>
      <w:numFmt w:val="bullet"/>
      <w:lvlText w:val=""/>
      <w:lvlJc w:val="left"/>
      <w:pPr>
        <w:tabs>
          <w:tab w:val="num" w:pos="813"/>
        </w:tabs>
        <w:ind w:left="813" w:hanging="360"/>
      </w:pPr>
      <w:rPr>
        <w:rFonts w:ascii="Wingdings" w:hAnsi="Wingdings" w:hint="default"/>
      </w:rPr>
    </w:lvl>
    <w:lvl w:ilvl="1" w:tplc="F848A1BC">
      <w:start w:val="1"/>
      <w:numFmt w:val="bullet"/>
      <w:lvlText w:val=""/>
      <w:lvlJc w:val="left"/>
      <w:pPr>
        <w:tabs>
          <w:tab w:val="num" w:pos="1343"/>
        </w:tabs>
        <w:ind w:left="1343" w:hanging="17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90" w15:restartNumberingAfterBreak="0">
    <w:nsid w:val="73B234C6"/>
    <w:multiLevelType w:val="hybridMultilevel"/>
    <w:tmpl w:val="BD8C4A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476502"/>
    <w:multiLevelType w:val="hybridMultilevel"/>
    <w:tmpl w:val="2256AE46"/>
    <w:lvl w:ilvl="0" w:tplc="07744D2C">
      <w:numFmt w:val="bullet"/>
      <w:lvlText w:val=""/>
      <w:lvlJc w:val="left"/>
      <w:pPr>
        <w:ind w:left="720" w:hanging="360"/>
      </w:pPr>
      <w:rPr>
        <w:rFonts w:ascii="Symbol" w:eastAsiaTheme="minorHAnsi" w:hAnsi="Symbol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456F96"/>
    <w:multiLevelType w:val="hybridMultilevel"/>
    <w:tmpl w:val="1E90D3A4"/>
    <w:lvl w:ilvl="0" w:tplc="EF50642E">
      <w:start w:val="1"/>
      <w:numFmt w:val="bullet"/>
      <w:lvlText w:val=""/>
      <w:lvlJc w:val="left"/>
      <w:pPr>
        <w:ind w:left="101" w:hanging="360"/>
      </w:pPr>
      <w:rPr>
        <w:rFonts w:ascii="Symbol" w:eastAsiaTheme="minorHAnsi" w:hAnsi="Symbol" w:cs="Ami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C0C1FDC"/>
    <w:multiLevelType w:val="hybridMultilevel"/>
    <w:tmpl w:val="AD4E08A8"/>
    <w:lvl w:ilvl="0" w:tplc="EF50642E">
      <w:start w:val="1"/>
      <w:numFmt w:val="bullet"/>
      <w:lvlText w:val=""/>
      <w:lvlJc w:val="left"/>
      <w:pPr>
        <w:ind w:left="101" w:hanging="360"/>
      </w:pPr>
      <w:rPr>
        <w:rFonts w:ascii="Symbol" w:eastAsiaTheme="minorHAnsi" w:hAnsi="Symbol" w:cs="Amiri" w:hint="default"/>
      </w:rPr>
    </w:lvl>
    <w:lvl w:ilvl="1" w:tplc="040C0003" w:tentative="1">
      <w:start w:val="1"/>
      <w:numFmt w:val="bullet"/>
      <w:lvlText w:val="o"/>
      <w:lvlJc w:val="left"/>
      <w:pPr>
        <w:ind w:left="8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61" w:hanging="360"/>
      </w:pPr>
      <w:rPr>
        <w:rFonts w:ascii="Wingdings" w:hAnsi="Wingdings" w:hint="default"/>
      </w:rPr>
    </w:lvl>
  </w:abstractNum>
  <w:abstractNum w:abstractNumId="94" w15:restartNumberingAfterBreak="0">
    <w:nsid w:val="7C661813"/>
    <w:multiLevelType w:val="hybridMultilevel"/>
    <w:tmpl w:val="861C7BC2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F848A1BC">
      <w:start w:val="1"/>
      <w:numFmt w:val="bullet"/>
      <w:lvlText w:val=""/>
      <w:lvlJc w:val="left"/>
      <w:pPr>
        <w:tabs>
          <w:tab w:val="num" w:pos="2060"/>
        </w:tabs>
        <w:ind w:left="2060" w:hanging="17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 w16cid:durableId="237180145">
    <w:abstractNumId w:val="25"/>
  </w:num>
  <w:num w:numId="2" w16cid:durableId="584461586">
    <w:abstractNumId w:val="63"/>
  </w:num>
  <w:num w:numId="3" w16cid:durableId="1002857701">
    <w:abstractNumId w:val="67"/>
  </w:num>
  <w:num w:numId="4" w16cid:durableId="1283268148">
    <w:abstractNumId w:val="8"/>
  </w:num>
  <w:num w:numId="5" w16cid:durableId="733623680">
    <w:abstractNumId w:val="89"/>
  </w:num>
  <w:num w:numId="6" w16cid:durableId="595670283">
    <w:abstractNumId w:val="20"/>
  </w:num>
  <w:num w:numId="7" w16cid:durableId="1097561516">
    <w:abstractNumId w:val="31"/>
  </w:num>
  <w:num w:numId="8" w16cid:durableId="2084717201">
    <w:abstractNumId w:val="6"/>
  </w:num>
  <w:num w:numId="9" w16cid:durableId="1965457287">
    <w:abstractNumId w:val="21"/>
  </w:num>
  <w:num w:numId="10" w16cid:durableId="176357642">
    <w:abstractNumId w:val="37"/>
  </w:num>
  <w:num w:numId="11" w16cid:durableId="1266764765">
    <w:abstractNumId w:val="50"/>
  </w:num>
  <w:num w:numId="12" w16cid:durableId="1455758284">
    <w:abstractNumId w:val="35"/>
  </w:num>
  <w:num w:numId="13" w16cid:durableId="1180659470">
    <w:abstractNumId w:val="94"/>
  </w:num>
  <w:num w:numId="14" w16cid:durableId="1315254488">
    <w:abstractNumId w:val="79"/>
  </w:num>
  <w:num w:numId="15" w16cid:durableId="188689573">
    <w:abstractNumId w:val="4"/>
  </w:num>
  <w:num w:numId="16" w16cid:durableId="2078237877">
    <w:abstractNumId w:val="60"/>
  </w:num>
  <w:num w:numId="17" w16cid:durableId="1534416411">
    <w:abstractNumId w:val="74"/>
  </w:num>
  <w:num w:numId="18" w16cid:durableId="1004698760">
    <w:abstractNumId w:val="82"/>
  </w:num>
  <w:num w:numId="19" w16cid:durableId="436559025">
    <w:abstractNumId w:val="32"/>
  </w:num>
  <w:num w:numId="20" w16cid:durableId="1593974168">
    <w:abstractNumId w:val="10"/>
  </w:num>
  <w:num w:numId="21" w16cid:durableId="961691805">
    <w:abstractNumId w:val="87"/>
  </w:num>
  <w:num w:numId="22" w16cid:durableId="387808142">
    <w:abstractNumId w:val="40"/>
  </w:num>
  <w:num w:numId="23" w16cid:durableId="25759628">
    <w:abstractNumId w:val="85"/>
  </w:num>
  <w:num w:numId="24" w16cid:durableId="1924294869">
    <w:abstractNumId w:val="91"/>
  </w:num>
  <w:num w:numId="25" w16cid:durableId="1706982037">
    <w:abstractNumId w:val="14"/>
  </w:num>
  <w:num w:numId="26" w16cid:durableId="708721354">
    <w:abstractNumId w:val="88"/>
  </w:num>
  <w:num w:numId="27" w16cid:durableId="782187779">
    <w:abstractNumId w:val="30"/>
  </w:num>
  <w:num w:numId="28" w16cid:durableId="434835099">
    <w:abstractNumId w:val="93"/>
  </w:num>
  <w:num w:numId="29" w16cid:durableId="988558100">
    <w:abstractNumId w:val="62"/>
  </w:num>
  <w:num w:numId="30" w16cid:durableId="432632353">
    <w:abstractNumId w:val="68"/>
  </w:num>
  <w:num w:numId="31" w16cid:durableId="594560808">
    <w:abstractNumId w:val="15"/>
  </w:num>
  <w:num w:numId="32" w16cid:durableId="393049310">
    <w:abstractNumId w:val="83"/>
  </w:num>
  <w:num w:numId="33" w16cid:durableId="247926699">
    <w:abstractNumId w:val="66"/>
  </w:num>
  <w:num w:numId="34" w16cid:durableId="192161042">
    <w:abstractNumId w:val="48"/>
  </w:num>
  <w:num w:numId="35" w16cid:durableId="1604922165">
    <w:abstractNumId w:val="52"/>
  </w:num>
  <w:num w:numId="36" w16cid:durableId="446126934">
    <w:abstractNumId w:val="77"/>
  </w:num>
  <w:num w:numId="37" w16cid:durableId="644430153">
    <w:abstractNumId w:val="92"/>
  </w:num>
  <w:num w:numId="38" w16cid:durableId="1695612989">
    <w:abstractNumId w:val="53"/>
  </w:num>
  <w:num w:numId="39" w16cid:durableId="283006342">
    <w:abstractNumId w:val="42"/>
  </w:num>
  <w:num w:numId="40" w16cid:durableId="1276979270">
    <w:abstractNumId w:val="23"/>
  </w:num>
  <w:num w:numId="41" w16cid:durableId="814181250">
    <w:abstractNumId w:val="27"/>
  </w:num>
  <w:num w:numId="42" w16cid:durableId="489903700">
    <w:abstractNumId w:val="18"/>
  </w:num>
  <w:num w:numId="43" w16cid:durableId="736130913">
    <w:abstractNumId w:val="75"/>
  </w:num>
  <w:num w:numId="44" w16cid:durableId="331956669">
    <w:abstractNumId w:val="90"/>
  </w:num>
  <w:num w:numId="45" w16cid:durableId="577136208">
    <w:abstractNumId w:val="76"/>
  </w:num>
  <w:num w:numId="46" w16cid:durableId="1472822986">
    <w:abstractNumId w:val="11"/>
  </w:num>
  <w:num w:numId="47" w16cid:durableId="1388065053">
    <w:abstractNumId w:val="7"/>
  </w:num>
  <w:num w:numId="48" w16cid:durableId="1197695942">
    <w:abstractNumId w:val="45"/>
  </w:num>
  <w:num w:numId="49" w16cid:durableId="1412508431">
    <w:abstractNumId w:val="16"/>
  </w:num>
  <w:num w:numId="50" w16cid:durableId="897941025">
    <w:abstractNumId w:val="5"/>
  </w:num>
  <w:num w:numId="51" w16cid:durableId="510528872">
    <w:abstractNumId w:val="78"/>
  </w:num>
  <w:num w:numId="52" w16cid:durableId="2139252182">
    <w:abstractNumId w:val="19"/>
  </w:num>
  <w:num w:numId="53" w16cid:durableId="239483505">
    <w:abstractNumId w:val="33"/>
  </w:num>
  <w:num w:numId="54" w16cid:durableId="640311254">
    <w:abstractNumId w:val="54"/>
  </w:num>
  <w:num w:numId="55" w16cid:durableId="1652325526">
    <w:abstractNumId w:val="28"/>
  </w:num>
  <w:num w:numId="56" w16cid:durableId="1511988136">
    <w:abstractNumId w:val="36"/>
  </w:num>
  <w:num w:numId="57" w16cid:durableId="1825123164">
    <w:abstractNumId w:val="34"/>
  </w:num>
  <w:num w:numId="58" w16cid:durableId="1173496800">
    <w:abstractNumId w:val="71"/>
  </w:num>
  <w:num w:numId="59" w16cid:durableId="28185523">
    <w:abstractNumId w:val="70"/>
  </w:num>
  <w:num w:numId="60" w16cid:durableId="1797289090">
    <w:abstractNumId w:val="49"/>
  </w:num>
  <w:num w:numId="61" w16cid:durableId="1589533005">
    <w:abstractNumId w:val="69"/>
  </w:num>
  <w:num w:numId="62" w16cid:durableId="429160732">
    <w:abstractNumId w:val="44"/>
  </w:num>
  <w:num w:numId="63" w16cid:durableId="1686133712">
    <w:abstractNumId w:val="72"/>
  </w:num>
  <w:num w:numId="64" w16cid:durableId="1367945396">
    <w:abstractNumId w:val="86"/>
  </w:num>
  <w:num w:numId="65" w16cid:durableId="1670520023">
    <w:abstractNumId w:val="51"/>
  </w:num>
  <w:num w:numId="66" w16cid:durableId="1238127579">
    <w:abstractNumId w:val="24"/>
  </w:num>
  <w:num w:numId="67" w16cid:durableId="1851288313">
    <w:abstractNumId w:val="64"/>
  </w:num>
  <w:num w:numId="68" w16cid:durableId="1689479838">
    <w:abstractNumId w:val="73"/>
  </w:num>
  <w:num w:numId="69" w16cid:durableId="286470620">
    <w:abstractNumId w:val="58"/>
  </w:num>
  <w:num w:numId="70" w16cid:durableId="4525911">
    <w:abstractNumId w:val="84"/>
  </w:num>
  <w:num w:numId="71" w16cid:durableId="1910649907">
    <w:abstractNumId w:val="39"/>
  </w:num>
  <w:num w:numId="72" w16cid:durableId="2098480314">
    <w:abstractNumId w:val="9"/>
  </w:num>
  <w:num w:numId="73" w16cid:durableId="1678995434">
    <w:abstractNumId w:val="56"/>
  </w:num>
  <w:num w:numId="74" w16cid:durableId="1824614084">
    <w:abstractNumId w:val="13"/>
  </w:num>
  <w:num w:numId="75" w16cid:durableId="2084141890">
    <w:abstractNumId w:val="41"/>
  </w:num>
  <w:num w:numId="76" w16cid:durableId="1302224115">
    <w:abstractNumId w:val="29"/>
  </w:num>
  <w:num w:numId="77" w16cid:durableId="1561591961">
    <w:abstractNumId w:val="17"/>
  </w:num>
  <w:num w:numId="78" w16cid:durableId="1004895923">
    <w:abstractNumId w:val="26"/>
  </w:num>
  <w:num w:numId="79" w16cid:durableId="1581986062">
    <w:abstractNumId w:val="46"/>
  </w:num>
  <w:num w:numId="80" w16cid:durableId="2058190586">
    <w:abstractNumId w:val="22"/>
  </w:num>
  <w:num w:numId="81" w16cid:durableId="286935771">
    <w:abstractNumId w:val="38"/>
  </w:num>
  <w:num w:numId="82" w16cid:durableId="729574359">
    <w:abstractNumId w:val="61"/>
  </w:num>
  <w:num w:numId="83" w16cid:durableId="363601284">
    <w:abstractNumId w:val="57"/>
  </w:num>
  <w:num w:numId="84" w16cid:durableId="1103375616">
    <w:abstractNumId w:val="80"/>
  </w:num>
  <w:num w:numId="85" w16cid:durableId="301545514">
    <w:abstractNumId w:val="81"/>
  </w:num>
  <w:num w:numId="86" w16cid:durableId="1531870495">
    <w:abstractNumId w:val="47"/>
  </w:num>
  <w:num w:numId="87" w16cid:durableId="1418555406">
    <w:abstractNumId w:val="59"/>
  </w:num>
  <w:num w:numId="88" w16cid:durableId="1601571440">
    <w:abstractNumId w:val="0"/>
  </w:num>
  <w:num w:numId="89" w16cid:durableId="1402096723">
    <w:abstractNumId w:val="3"/>
  </w:num>
  <w:num w:numId="90" w16cid:durableId="1617518967">
    <w:abstractNumId w:val="2"/>
  </w:num>
  <w:num w:numId="91" w16cid:durableId="1973631700">
    <w:abstractNumId w:val="1"/>
  </w:num>
  <w:num w:numId="92" w16cid:durableId="908617003">
    <w:abstractNumId w:val="55"/>
  </w:num>
  <w:num w:numId="93" w16cid:durableId="33241719">
    <w:abstractNumId w:val="43"/>
  </w:num>
  <w:num w:numId="94" w16cid:durableId="2022969819">
    <w:abstractNumId w:val="65"/>
  </w:num>
  <w:num w:numId="95" w16cid:durableId="8291750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3BE"/>
    <w:rsid w:val="00001CE9"/>
    <w:rsid w:val="000256CF"/>
    <w:rsid w:val="00033564"/>
    <w:rsid w:val="000377BF"/>
    <w:rsid w:val="000448B3"/>
    <w:rsid w:val="00053F19"/>
    <w:rsid w:val="0005485F"/>
    <w:rsid w:val="00060D7C"/>
    <w:rsid w:val="00067302"/>
    <w:rsid w:val="00074389"/>
    <w:rsid w:val="0007451A"/>
    <w:rsid w:val="00077F85"/>
    <w:rsid w:val="00080A18"/>
    <w:rsid w:val="00082181"/>
    <w:rsid w:val="000869A9"/>
    <w:rsid w:val="000C7A3C"/>
    <w:rsid w:val="000D1601"/>
    <w:rsid w:val="000D2BE9"/>
    <w:rsid w:val="000E6C8A"/>
    <w:rsid w:val="001101A3"/>
    <w:rsid w:val="001159FD"/>
    <w:rsid w:val="0012061E"/>
    <w:rsid w:val="00121252"/>
    <w:rsid w:val="00132484"/>
    <w:rsid w:val="00133265"/>
    <w:rsid w:val="0015564F"/>
    <w:rsid w:val="00165BE3"/>
    <w:rsid w:val="001801C0"/>
    <w:rsid w:val="001932B9"/>
    <w:rsid w:val="001A1E8F"/>
    <w:rsid w:val="001D0AFA"/>
    <w:rsid w:val="001D26E4"/>
    <w:rsid w:val="001F22CF"/>
    <w:rsid w:val="001F241F"/>
    <w:rsid w:val="00221528"/>
    <w:rsid w:val="002250DD"/>
    <w:rsid w:val="00236576"/>
    <w:rsid w:val="0023667A"/>
    <w:rsid w:val="002440C5"/>
    <w:rsid w:val="00246E35"/>
    <w:rsid w:val="002476FD"/>
    <w:rsid w:val="00253CE6"/>
    <w:rsid w:val="002541CA"/>
    <w:rsid w:val="00283C06"/>
    <w:rsid w:val="002873E9"/>
    <w:rsid w:val="002915CE"/>
    <w:rsid w:val="002D322C"/>
    <w:rsid w:val="002D37EA"/>
    <w:rsid w:val="002D5460"/>
    <w:rsid w:val="00305590"/>
    <w:rsid w:val="00327EA4"/>
    <w:rsid w:val="00344782"/>
    <w:rsid w:val="00347F55"/>
    <w:rsid w:val="0035095C"/>
    <w:rsid w:val="003628EF"/>
    <w:rsid w:val="0036489D"/>
    <w:rsid w:val="00395266"/>
    <w:rsid w:val="003A0DDB"/>
    <w:rsid w:val="003C4432"/>
    <w:rsid w:val="003D5BFF"/>
    <w:rsid w:val="003D6702"/>
    <w:rsid w:val="003E492C"/>
    <w:rsid w:val="003F1B6C"/>
    <w:rsid w:val="003F4E25"/>
    <w:rsid w:val="0042346F"/>
    <w:rsid w:val="00425FE1"/>
    <w:rsid w:val="0042747E"/>
    <w:rsid w:val="0043520D"/>
    <w:rsid w:val="0043783C"/>
    <w:rsid w:val="00455AEC"/>
    <w:rsid w:val="004602B6"/>
    <w:rsid w:val="004647CF"/>
    <w:rsid w:val="004653BE"/>
    <w:rsid w:val="0046792D"/>
    <w:rsid w:val="00477986"/>
    <w:rsid w:val="004C2F53"/>
    <w:rsid w:val="004F21AD"/>
    <w:rsid w:val="00500B72"/>
    <w:rsid w:val="00515C0E"/>
    <w:rsid w:val="00523874"/>
    <w:rsid w:val="0054203E"/>
    <w:rsid w:val="00560BBD"/>
    <w:rsid w:val="0056128B"/>
    <w:rsid w:val="005810D1"/>
    <w:rsid w:val="0058231F"/>
    <w:rsid w:val="005A0405"/>
    <w:rsid w:val="005D4022"/>
    <w:rsid w:val="005F0751"/>
    <w:rsid w:val="005F521F"/>
    <w:rsid w:val="00621FB1"/>
    <w:rsid w:val="00645C77"/>
    <w:rsid w:val="00684FE3"/>
    <w:rsid w:val="006858DB"/>
    <w:rsid w:val="00686629"/>
    <w:rsid w:val="00694126"/>
    <w:rsid w:val="006A2877"/>
    <w:rsid w:val="006B3399"/>
    <w:rsid w:val="006D2A38"/>
    <w:rsid w:val="006D71B1"/>
    <w:rsid w:val="006E6080"/>
    <w:rsid w:val="006E6A96"/>
    <w:rsid w:val="006F5DCB"/>
    <w:rsid w:val="00720D5A"/>
    <w:rsid w:val="00721E32"/>
    <w:rsid w:val="0072668B"/>
    <w:rsid w:val="0075755F"/>
    <w:rsid w:val="00776265"/>
    <w:rsid w:val="007768A6"/>
    <w:rsid w:val="00792B9B"/>
    <w:rsid w:val="00796553"/>
    <w:rsid w:val="007A6B5D"/>
    <w:rsid w:val="007A6D9A"/>
    <w:rsid w:val="007D79E4"/>
    <w:rsid w:val="007F555A"/>
    <w:rsid w:val="007F5B1B"/>
    <w:rsid w:val="00812F94"/>
    <w:rsid w:val="008251D7"/>
    <w:rsid w:val="00834B18"/>
    <w:rsid w:val="00840E5E"/>
    <w:rsid w:val="00845844"/>
    <w:rsid w:val="0084629E"/>
    <w:rsid w:val="00847BBD"/>
    <w:rsid w:val="00847C30"/>
    <w:rsid w:val="0086601B"/>
    <w:rsid w:val="00873428"/>
    <w:rsid w:val="00876C9D"/>
    <w:rsid w:val="008D0A95"/>
    <w:rsid w:val="008D1AD0"/>
    <w:rsid w:val="008E6FE9"/>
    <w:rsid w:val="008E7492"/>
    <w:rsid w:val="008F2452"/>
    <w:rsid w:val="008F3252"/>
    <w:rsid w:val="00920561"/>
    <w:rsid w:val="009238D0"/>
    <w:rsid w:val="00944A60"/>
    <w:rsid w:val="009540A3"/>
    <w:rsid w:val="0096214E"/>
    <w:rsid w:val="00963352"/>
    <w:rsid w:val="0096768A"/>
    <w:rsid w:val="009767B4"/>
    <w:rsid w:val="00980DC9"/>
    <w:rsid w:val="00981E9C"/>
    <w:rsid w:val="00995ADE"/>
    <w:rsid w:val="009A6DF2"/>
    <w:rsid w:val="009B79C7"/>
    <w:rsid w:val="009C4275"/>
    <w:rsid w:val="009F5122"/>
    <w:rsid w:val="00A2578B"/>
    <w:rsid w:val="00A704EB"/>
    <w:rsid w:val="00A71925"/>
    <w:rsid w:val="00AB6326"/>
    <w:rsid w:val="00AC4AAE"/>
    <w:rsid w:val="00AC568E"/>
    <w:rsid w:val="00AC74A8"/>
    <w:rsid w:val="00AF4CC2"/>
    <w:rsid w:val="00B05830"/>
    <w:rsid w:val="00B05A5C"/>
    <w:rsid w:val="00B2199C"/>
    <w:rsid w:val="00B2262A"/>
    <w:rsid w:val="00B34141"/>
    <w:rsid w:val="00B60537"/>
    <w:rsid w:val="00B60B07"/>
    <w:rsid w:val="00B72E1B"/>
    <w:rsid w:val="00BB2CE2"/>
    <w:rsid w:val="00BC1043"/>
    <w:rsid w:val="00BC53C4"/>
    <w:rsid w:val="00BD2CA2"/>
    <w:rsid w:val="00BD3A8B"/>
    <w:rsid w:val="00BD48FC"/>
    <w:rsid w:val="00BE6698"/>
    <w:rsid w:val="00BF0548"/>
    <w:rsid w:val="00BF4CBA"/>
    <w:rsid w:val="00C049F6"/>
    <w:rsid w:val="00C1405E"/>
    <w:rsid w:val="00C1462B"/>
    <w:rsid w:val="00C20A80"/>
    <w:rsid w:val="00C2649B"/>
    <w:rsid w:val="00C37980"/>
    <w:rsid w:val="00C419C2"/>
    <w:rsid w:val="00C448DD"/>
    <w:rsid w:val="00C454D4"/>
    <w:rsid w:val="00C60643"/>
    <w:rsid w:val="00C7224C"/>
    <w:rsid w:val="00C81718"/>
    <w:rsid w:val="00CA3C1E"/>
    <w:rsid w:val="00CA4226"/>
    <w:rsid w:val="00CA5119"/>
    <w:rsid w:val="00CA5670"/>
    <w:rsid w:val="00CB0A42"/>
    <w:rsid w:val="00CB6B51"/>
    <w:rsid w:val="00CD2600"/>
    <w:rsid w:val="00D018AB"/>
    <w:rsid w:val="00D11189"/>
    <w:rsid w:val="00D275B5"/>
    <w:rsid w:val="00D30848"/>
    <w:rsid w:val="00D44B33"/>
    <w:rsid w:val="00D5282D"/>
    <w:rsid w:val="00D54D83"/>
    <w:rsid w:val="00D60CA1"/>
    <w:rsid w:val="00D91692"/>
    <w:rsid w:val="00D935F4"/>
    <w:rsid w:val="00DA4F13"/>
    <w:rsid w:val="00DB6768"/>
    <w:rsid w:val="00DC1244"/>
    <w:rsid w:val="00DC3E72"/>
    <w:rsid w:val="00DD1846"/>
    <w:rsid w:val="00DD339A"/>
    <w:rsid w:val="00DD4A33"/>
    <w:rsid w:val="00DF3C71"/>
    <w:rsid w:val="00DF693C"/>
    <w:rsid w:val="00DF740C"/>
    <w:rsid w:val="00E21289"/>
    <w:rsid w:val="00E21F2D"/>
    <w:rsid w:val="00E263D4"/>
    <w:rsid w:val="00E34F22"/>
    <w:rsid w:val="00E60A10"/>
    <w:rsid w:val="00E62B41"/>
    <w:rsid w:val="00E73362"/>
    <w:rsid w:val="00E7420E"/>
    <w:rsid w:val="00E7536C"/>
    <w:rsid w:val="00E77D89"/>
    <w:rsid w:val="00EA1E17"/>
    <w:rsid w:val="00EA6A8F"/>
    <w:rsid w:val="00EB2509"/>
    <w:rsid w:val="00EC3039"/>
    <w:rsid w:val="00EC5B44"/>
    <w:rsid w:val="00EC70C0"/>
    <w:rsid w:val="00ED3041"/>
    <w:rsid w:val="00ED3865"/>
    <w:rsid w:val="00ED5C91"/>
    <w:rsid w:val="00ED6211"/>
    <w:rsid w:val="00ED711E"/>
    <w:rsid w:val="00EF27E5"/>
    <w:rsid w:val="00F0594E"/>
    <w:rsid w:val="00F06A11"/>
    <w:rsid w:val="00F14F85"/>
    <w:rsid w:val="00F4222D"/>
    <w:rsid w:val="00F432F9"/>
    <w:rsid w:val="00F443AD"/>
    <w:rsid w:val="00F473EC"/>
    <w:rsid w:val="00F52CB1"/>
    <w:rsid w:val="00F52E43"/>
    <w:rsid w:val="00F82B94"/>
    <w:rsid w:val="00F90177"/>
    <w:rsid w:val="00FB2EA2"/>
    <w:rsid w:val="00FB5A89"/>
    <w:rsid w:val="00FB6A1D"/>
    <w:rsid w:val="00FD07FB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DC8AF"/>
  <w15:docId w15:val="{CD6DA768-87F2-4D59-87A4-98538F9F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A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0A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A704EB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04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F13"/>
  </w:style>
  <w:style w:type="paragraph" w:styleId="Pieddepage">
    <w:name w:val="footer"/>
    <w:basedOn w:val="Normal"/>
    <w:link w:val="PieddepageCar"/>
    <w:uiPriority w:val="99"/>
    <w:unhideWhenUsed/>
    <w:rsid w:val="00DA4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F13"/>
  </w:style>
  <w:style w:type="paragraph" w:styleId="Paragraphedeliste">
    <w:name w:val="List Paragraph"/>
    <w:basedOn w:val="Normal"/>
    <w:link w:val="ParagraphedelisteCar"/>
    <w:uiPriority w:val="34"/>
    <w:qFormat/>
    <w:rsid w:val="000D160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9017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0177"/>
    <w:rPr>
      <w:color w:val="605E5C"/>
      <w:shd w:val="clear" w:color="auto" w:fill="E1DFDD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263D4"/>
  </w:style>
  <w:style w:type="paragraph" w:styleId="Sansinterligne">
    <w:name w:val="No Spacing"/>
    <w:link w:val="SansinterligneCar"/>
    <w:uiPriority w:val="1"/>
    <w:qFormat/>
    <w:rsid w:val="00FB6A1D"/>
    <w:pPr>
      <w:spacing w:after="0" w:line="240" w:lineRule="auto"/>
    </w:pPr>
    <w:rPr>
      <w:rFonts w:ascii="Calibri" w:eastAsia="Calibri" w:hAnsi="Calibri" w:cs="Arial"/>
      <w:szCs w:val="28"/>
      <w:lang w:val="en-GB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B6A1D"/>
    <w:rPr>
      <w:rFonts w:ascii="Calibri" w:eastAsia="Calibri" w:hAnsi="Calibri" w:cs="Arial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65.bin"/><Relationship Id="rId769" Type="http://schemas.openxmlformats.org/officeDocument/2006/relationships/oleObject" Target="embeddings/oleObject422.bin"/><Relationship Id="rId976" Type="http://schemas.openxmlformats.org/officeDocument/2006/relationships/oleObject" Target="embeddings/oleObject539.bin"/><Relationship Id="rId1399" Type="http://schemas.openxmlformats.org/officeDocument/2006/relationships/image" Target="media/image614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89.bin"/><Relationship Id="rId629" Type="http://schemas.openxmlformats.org/officeDocument/2006/relationships/oleObject" Target="embeddings/oleObject343.bin"/><Relationship Id="rId1161" Type="http://schemas.openxmlformats.org/officeDocument/2006/relationships/oleObject" Target="embeddings/oleObject647.bin"/><Relationship Id="rId1259" Type="http://schemas.openxmlformats.org/officeDocument/2006/relationships/oleObject" Target="embeddings/oleObject701.bin"/><Relationship Id="rId170" Type="http://schemas.openxmlformats.org/officeDocument/2006/relationships/oleObject" Target="embeddings/oleObject85.bin"/><Relationship Id="rId836" Type="http://schemas.openxmlformats.org/officeDocument/2006/relationships/oleObject" Target="embeddings/oleObject462.bin"/><Relationship Id="rId1021" Type="http://schemas.openxmlformats.org/officeDocument/2006/relationships/image" Target="media/image451.wmf"/><Relationship Id="rId1119" Type="http://schemas.openxmlformats.org/officeDocument/2006/relationships/oleObject" Target="embeddings/oleObject620.bin"/><Relationship Id="rId268" Type="http://schemas.openxmlformats.org/officeDocument/2006/relationships/image" Target="media/image121.wmf"/><Relationship Id="rId475" Type="http://schemas.openxmlformats.org/officeDocument/2006/relationships/oleObject" Target="embeddings/oleObject259.bin"/><Relationship Id="rId682" Type="http://schemas.openxmlformats.org/officeDocument/2006/relationships/image" Target="media/image306.wmf"/><Relationship Id="rId903" Type="http://schemas.openxmlformats.org/officeDocument/2006/relationships/oleObject" Target="embeddings/oleObject499.bin"/><Relationship Id="rId1326" Type="http://schemas.openxmlformats.org/officeDocument/2006/relationships/image" Target="media/image584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174.bin"/><Relationship Id="rId542" Type="http://schemas.openxmlformats.org/officeDocument/2006/relationships/image" Target="media/image240.wmf"/><Relationship Id="rId987" Type="http://schemas.openxmlformats.org/officeDocument/2006/relationships/oleObject" Target="embeddings/oleObject545.bin"/><Relationship Id="rId1172" Type="http://schemas.openxmlformats.org/officeDocument/2006/relationships/oleObject" Target="embeddings/oleObject653.bin"/><Relationship Id="rId181" Type="http://schemas.openxmlformats.org/officeDocument/2006/relationships/image" Target="media/image84.wmf"/><Relationship Id="rId402" Type="http://schemas.openxmlformats.org/officeDocument/2006/relationships/image" Target="media/image180.wmf"/><Relationship Id="rId847" Type="http://schemas.openxmlformats.org/officeDocument/2006/relationships/image" Target="media/image374.wmf"/><Relationship Id="rId1032" Type="http://schemas.openxmlformats.org/officeDocument/2006/relationships/image" Target="media/image456.wmf"/><Relationship Id="rId279" Type="http://schemas.openxmlformats.org/officeDocument/2006/relationships/oleObject" Target="embeddings/oleObject147.bin"/><Relationship Id="rId486" Type="http://schemas.openxmlformats.org/officeDocument/2006/relationships/oleObject" Target="embeddings/oleObject265.bin"/><Relationship Id="rId693" Type="http://schemas.openxmlformats.org/officeDocument/2006/relationships/image" Target="media/image311.wmf"/><Relationship Id="rId707" Type="http://schemas.openxmlformats.org/officeDocument/2006/relationships/oleObject" Target="embeddings/oleObject385.bin"/><Relationship Id="rId914" Type="http://schemas.openxmlformats.org/officeDocument/2006/relationships/oleObject" Target="embeddings/oleObject506.bin"/><Relationship Id="rId1337" Type="http://schemas.openxmlformats.org/officeDocument/2006/relationships/oleObject" Target="embeddings/oleObject744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61.wmf"/><Relationship Id="rId553" Type="http://schemas.openxmlformats.org/officeDocument/2006/relationships/oleObject" Target="embeddings/oleObject302.bin"/><Relationship Id="rId760" Type="http://schemas.openxmlformats.org/officeDocument/2006/relationships/oleObject" Target="embeddings/oleObject417.bin"/><Relationship Id="rId998" Type="http://schemas.openxmlformats.org/officeDocument/2006/relationships/image" Target="media/image442.wmf"/><Relationship Id="rId1183" Type="http://schemas.openxmlformats.org/officeDocument/2006/relationships/oleObject" Target="embeddings/oleObject660.bin"/><Relationship Id="rId1390" Type="http://schemas.openxmlformats.org/officeDocument/2006/relationships/oleObject" Target="embeddings/oleObject774.bin"/><Relationship Id="rId1404" Type="http://schemas.openxmlformats.org/officeDocument/2006/relationships/oleObject" Target="embeddings/oleObject784.bin"/><Relationship Id="rId192" Type="http://schemas.openxmlformats.org/officeDocument/2006/relationships/image" Target="media/image89.wmf"/><Relationship Id="rId206" Type="http://schemas.openxmlformats.org/officeDocument/2006/relationships/image" Target="media/image95.wmf"/><Relationship Id="rId413" Type="http://schemas.openxmlformats.org/officeDocument/2006/relationships/image" Target="media/image185.wmf"/><Relationship Id="rId858" Type="http://schemas.openxmlformats.org/officeDocument/2006/relationships/oleObject" Target="embeddings/oleObject474.bin"/><Relationship Id="rId1043" Type="http://schemas.openxmlformats.org/officeDocument/2006/relationships/image" Target="media/image461.wmf"/><Relationship Id="rId497" Type="http://schemas.openxmlformats.org/officeDocument/2006/relationships/image" Target="media/image221.wmf"/><Relationship Id="rId620" Type="http://schemas.openxmlformats.org/officeDocument/2006/relationships/oleObject" Target="embeddings/oleObject338.bin"/><Relationship Id="rId718" Type="http://schemas.openxmlformats.org/officeDocument/2006/relationships/oleObject" Target="embeddings/oleObject391.bin"/><Relationship Id="rId925" Type="http://schemas.openxmlformats.org/officeDocument/2006/relationships/image" Target="media/image408.wmf"/><Relationship Id="rId1250" Type="http://schemas.openxmlformats.org/officeDocument/2006/relationships/image" Target="media/image548.wmf"/><Relationship Id="rId1348" Type="http://schemas.openxmlformats.org/officeDocument/2006/relationships/image" Target="media/image592.wmf"/><Relationship Id="rId357" Type="http://schemas.openxmlformats.org/officeDocument/2006/relationships/oleObject" Target="embeddings/oleObject185.bin"/><Relationship Id="rId1110" Type="http://schemas.openxmlformats.org/officeDocument/2006/relationships/oleObject" Target="embeddings/oleObject614.bin"/><Relationship Id="rId1194" Type="http://schemas.openxmlformats.org/officeDocument/2006/relationships/image" Target="media/image522.wmf"/><Relationship Id="rId1208" Type="http://schemas.openxmlformats.org/officeDocument/2006/relationships/oleObject" Target="embeddings/oleObject675.bin"/><Relationship Id="rId1415" Type="http://schemas.openxmlformats.org/officeDocument/2006/relationships/header" Target="header1.xml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308.bin"/><Relationship Id="rId771" Type="http://schemas.openxmlformats.org/officeDocument/2006/relationships/oleObject" Target="embeddings/oleObject423.bin"/><Relationship Id="rId869" Type="http://schemas.openxmlformats.org/officeDocument/2006/relationships/oleObject" Target="embeddings/oleObject480.bin"/><Relationship Id="rId424" Type="http://schemas.openxmlformats.org/officeDocument/2006/relationships/image" Target="media/image190.wmf"/><Relationship Id="rId631" Type="http://schemas.openxmlformats.org/officeDocument/2006/relationships/oleObject" Target="embeddings/oleObject344.bin"/><Relationship Id="rId729" Type="http://schemas.openxmlformats.org/officeDocument/2006/relationships/oleObject" Target="embeddings/oleObject397.bin"/><Relationship Id="rId1054" Type="http://schemas.openxmlformats.org/officeDocument/2006/relationships/image" Target="media/image466.wmf"/><Relationship Id="rId1261" Type="http://schemas.openxmlformats.org/officeDocument/2006/relationships/oleObject" Target="embeddings/oleObject702.bin"/><Relationship Id="rId1359" Type="http://schemas.openxmlformats.org/officeDocument/2006/relationships/oleObject" Target="embeddings/oleObject758.bin"/><Relationship Id="rId270" Type="http://schemas.openxmlformats.org/officeDocument/2006/relationships/image" Target="media/image122.wmf"/><Relationship Id="rId936" Type="http://schemas.openxmlformats.org/officeDocument/2006/relationships/image" Target="media/image413.wmf"/><Relationship Id="rId1121" Type="http://schemas.openxmlformats.org/officeDocument/2006/relationships/oleObject" Target="embeddings/oleObject622.bin"/><Relationship Id="rId1219" Type="http://schemas.openxmlformats.org/officeDocument/2006/relationships/oleObject" Target="embeddings/oleObject681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93.bin"/><Relationship Id="rId575" Type="http://schemas.openxmlformats.org/officeDocument/2006/relationships/oleObject" Target="embeddings/oleObject314.bin"/><Relationship Id="rId782" Type="http://schemas.openxmlformats.org/officeDocument/2006/relationships/image" Target="media/image346.wmf"/><Relationship Id="rId228" Type="http://schemas.openxmlformats.org/officeDocument/2006/relationships/image" Target="media/image103.wmf"/><Relationship Id="rId435" Type="http://schemas.openxmlformats.org/officeDocument/2006/relationships/oleObject" Target="embeddings/oleObject236.bin"/><Relationship Id="rId642" Type="http://schemas.openxmlformats.org/officeDocument/2006/relationships/oleObject" Target="embeddings/oleObject350.bin"/><Relationship Id="rId1065" Type="http://schemas.openxmlformats.org/officeDocument/2006/relationships/oleObject" Target="embeddings/oleObject588.bin"/><Relationship Id="rId1272" Type="http://schemas.openxmlformats.org/officeDocument/2006/relationships/image" Target="media/image559.wmf"/><Relationship Id="rId281" Type="http://schemas.openxmlformats.org/officeDocument/2006/relationships/oleObject" Target="embeddings/oleObject148.bin"/><Relationship Id="rId502" Type="http://schemas.openxmlformats.org/officeDocument/2006/relationships/oleObject" Target="embeddings/oleObject273.bin"/><Relationship Id="rId947" Type="http://schemas.openxmlformats.org/officeDocument/2006/relationships/oleObject" Target="embeddings/oleObject523.bin"/><Relationship Id="rId1132" Type="http://schemas.openxmlformats.org/officeDocument/2006/relationships/oleObject" Target="embeddings/oleObject629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70.wmf"/><Relationship Id="rId586" Type="http://schemas.openxmlformats.org/officeDocument/2006/relationships/image" Target="media/image261.wmf"/><Relationship Id="rId793" Type="http://schemas.openxmlformats.org/officeDocument/2006/relationships/oleObject" Target="embeddings/oleObject437.bin"/><Relationship Id="rId807" Type="http://schemas.openxmlformats.org/officeDocument/2006/relationships/oleObject" Target="embeddings/oleObject446.bin"/><Relationship Id="rId7" Type="http://schemas.openxmlformats.org/officeDocument/2006/relationships/image" Target="media/image1.wmf"/><Relationship Id="rId239" Type="http://schemas.openxmlformats.org/officeDocument/2006/relationships/image" Target="media/image106.wmf"/><Relationship Id="rId446" Type="http://schemas.openxmlformats.org/officeDocument/2006/relationships/oleObject" Target="embeddings/oleObject243.bin"/><Relationship Id="rId653" Type="http://schemas.openxmlformats.org/officeDocument/2006/relationships/oleObject" Target="embeddings/oleObject356.bin"/><Relationship Id="rId1076" Type="http://schemas.openxmlformats.org/officeDocument/2006/relationships/oleObject" Target="embeddings/oleObject594.bin"/><Relationship Id="rId1283" Type="http://schemas.openxmlformats.org/officeDocument/2006/relationships/oleObject" Target="embeddings/oleObject714.bin"/><Relationship Id="rId292" Type="http://schemas.openxmlformats.org/officeDocument/2006/relationships/oleObject" Target="embeddings/oleObject153.bin"/><Relationship Id="rId306" Type="http://schemas.openxmlformats.org/officeDocument/2006/relationships/oleObject" Target="embeddings/oleObject160.bin"/><Relationship Id="rId860" Type="http://schemas.openxmlformats.org/officeDocument/2006/relationships/image" Target="media/image379.wmf"/><Relationship Id="rId958" Type="http://schemas.openxmlformats.org/officeDocument/2006/relationships/image" Target="media/image424.wmf"/><Relationship Id="rId1143" Type="http://schemas.openxmlformats.org/officeDocument/2006/relationships/oleObject" Target="embeddings/oleObject636.bin"/><Relationship Id="rId87" Type="http://schemas.openxmlformats.org/officeDocument/2006/relationships/image" Target="media/image39.wmf"/><Relationship Id="rId513" Type="http://schemas.openxmlformats.org/officeDocument/2006/relationships/image" Target="media/image229.wmf"/><Relationship Id="rId597" Type="http://schemas.openxmlformats.org/officeDocument/2006/relationships/oleObject" Target="embeddings/oleObject325.bin"/><Relationship Id="rId720" Type="http://schemas.openxmlformats.org/officeDocument/2006/relationships/oleObject" Target="embeddings/oleObject392.bin"/><Relationship Id="rId818" Type="http://schemas.openxmlformats.org/officeDocument/2006/relationships/image" Target="media/image360.wmf"/><Relationship Id="rId1350" Type="http://schemas.openxmlformats.org/officeDocument/2006/relationships/oleObject" Target="embeddings/oleObject752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49.bin"/><Relationship Id="rId1003" Type="http://schemas.openxmlformats.org/officeDocument/2006/relationships/oleObject" Target="embeddings/oleObject553.bin"/><Relationship Id="rId1087" Type="http://schemas.openxmlformats.org/officeDocument/2006/relationships/oleObject" Target="embeddings/oleObject601.bin"/><Relationship Id="rId1210" Type="http://schemas.openxmlformats.org/officeDocument/2006/relationships/oleObject" Target="embeddings/oleObject676.bin"/><Relationship Id="rId1294" Type="http://schemas.openxmlformats.org/officeDocument/2006/relationships/oleObject" Target="embeddings/oleObject720.bin"/><Relationship Id="rId1308" Type="http://schemas.openxmlformats.org/officeDocument/2006/relationships/oleObject" Target="embeddings/oleObject727.bin"/><Relationship Id="rId664" Type="http://schemas.openxmlformats.org/officeDocument/2006/relationships/image" Target="media/image297.wmf"/><Relationship Id="rId871" Type="http://schemas.openxmlformats.org/officeDocument/2006/relationships/oleObject" Target="embeddings/oleObject481.bin"/><Relationship Id="rId969" Type="http://schemas.openxmlformats.org/officeDocument/2006/relationships/image" Target="media/image428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46.wmf"/><Relationship Id="rId524" Type="http://schemas.openxmlformats.org/officeDocument/2006/relationships/image" Target="media/image234.wmf"/><Relationship Id="rId731" Type="http://schemas.openxmlformats.org/officeDocument/2006/relationships/oleObject" Target="embeddings/oleObject398.bin"/><Relationship Id="rId1154" Type="http://schemas.openxmlformats.org/officeDocument/2006/relationships/oleObject" Target="embeddings/oleObject643.bin"/><Relationship Id="rId1361" Type="http://schemas.openxmlformats.org/officeDocument/2006/relationships/oleObject" Target="embeddings/oleObject759.bin"/><Relationship Id="rId98" Type="http://schemas.openxmlformats.org/officeDocument/2006/relationships/oleObject" Target="embeddings/oleObject49.bin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5.bin"/><Relationship Id="rId829" Type="http://schemas.openxmlformats.org/officeDocument/2006/relationships/image" Target="media/image365.wmf"/><Relationship Id="rId1014" Type="http://schemas.openxmlformats.org/officeDocument/2006/relationships/oleObject" Target="embeddings/oleObject561.bin"/><Relationship Id="rId1221" Type="http://schemas.openxmlformats.org/officeDocument/2006/relationships/oleObject" Target="embeddings/oleObject682.bin"/><Relationship Id="rId230" Type="http://schemas.openxmlformats.org/officeDocument/2006/relationships/oleObject" Target="embeddings/oleObject121.bin"/><Relationship Id="rId468" Type="http://schemas.openxmlformats.org/officeDocument/2006/relationships/image" Target="media/image207.wmf"/><Relationship Id="rId675" Type="http://schemas.openxmlformats.org/officeDocument/2006/relationships/oleObject" Target="embeddings/oleObject367.bin"/><Relationship Id="rId882" Type="http://schemas.openxmlformats.org/officeDocument/2006/relationships/oleObject" Target="embeddings/oleObject487.bin"/><Relationship Id="rId1098" Type="http://schemas.openxmlformats.org/officeDocument/2006/relationships/image" Target="media/image485.wmf"/><Relationship Id="rId1319" Type="http://schemas.openxmlformats.org/officeDocument/2006/relationships/image" Target="media/image581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71.bin"/><Relationship Id="rId535" Type="http://schemas.openxmlformats.org/officeDocument/2006/relationships/image" Target="media/image238.wmf"/><Relationship Id="rId742" Type="http://schemas.openxmlformats.org/officeDocument/2006/relationships/image" Target="media/image332.wmf"/><Relationship Id="rId1165" Type="http://schemas.openxmlformats.org/officeDocument/2006/relationships/image" Target="media/image510.wmf"/><Relationship Id="rId1372" Type="http://schemas.openxmlformats.org/officeDocument/2006/relationships/image" Target="media/image602.wmf"/><Relationship Id="rId174" Type="http://schemas.openxmlformats.org/officeDocument/2006/relationships/oleObject" Target="embeddings/oleObject87.bin"/><Relationship Id="rId381" Type="http://schemas.openxmlformats.org/officeDocument/2006/relationships/image" Target="media/image171.wmf"/><Relationship Id="rId602" Type="http://schemas.openxmlformats.org/officeDocument/2006/relationships/oleObject" Target="embeddings/oleObject328.bin"/><Relationship Id="rId1025" Type="http://schemas.openxmlformats.org/officeDocument/2006/relationships/image" Target="media/image453.wmf"/><Relationship Id="rId1232" Type="http://schemas.openxmlformats.org/officeDocument/2006/relationships/image" Target="media/image539.wmf"/><Relationship Id="rId241" Type="http://schemas.openxmlformats.org/officeDocument/2006/relationships/image" Target="media/image107.wmf"/><Relationship Id="rId479" Type="http://schemas.openxmlformats.org/officeDocument/2006/relationships/oleObject" Target="embeddings/oleObject261.bin"/><Relationship Id="rId686" Type="http://schemas.openxmlformats.org/officeDocument/2006/relationships/image" Target="media/image308.wmf"/><Relationship Id="rId893" Type="http://schemas.openxmlformats.org/officeDocument/2006/relationships/oleObject" Target="embeddings/oleObject493.bin"/><Relationship Id="rId907" Type="http://schemas.openxmlformats.org/officeDocument/2006/relationships/oleObject" Target="embeddings/oleObject501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6.bin"/><Relationship Id="rId546" Type="http://schemas.openxmlformats.org/officeDocument/2006/relationships/image" Target="media/image242.wmf"/><Relationship Id="rId753" Type="http://schemas.openxmlformats.org/officeDocument/2006/relationships/oleObject" Target="embeddings/oleObject412.bin"/><Relationship Id="rId1176" Type="http://schemas.openxmlformats.org/officeDocument/2006/relationships/oleObject" Target="embeddings/oleObject656.bin"/><Relationship Id="rId1383" Type="http://schemas.openxmlformats.org/officeDocument/2006/relationships/oleObject" Target="embeddings/oleObject770.bin"/><Relationship Id="rId101" Type="http://schemas.openxmlformats.org/officeDocument/2006/relationships/image" Target="media/image45.wmf"/><Relationship Id="rId185" Type="http://schemas.openxmlformats.org/officeDocument/2006/relationships/oleObject" Target="embeddings/oleObject94.bin"/><Relationship Id="rId406" Type="http://schemas.openxmlformats.org/officeDocument/2006/relationships/oleObject" Target="embeddings/oleObject219.bin"/><Relationship Id="rId960" Type="http://schemas.openxmlformats.org/officeDocument/2006/relationships/image" Target="media/image425.wmf"/><Relationship Id="rId1036" Type="http://schemas.openxmlformats.org/officeDocument/2006/relationships/oleObject" Target="embeddings/oleObject573.bin"/><Relationship Id="rId1243" Type="http://schemas.openxmlformats.org/officeDocument/2006/relationships/oleObject" Target="embeddings/oleObject693.bin"/><Relationship Id="rId392" Type="http://schemas.openxmlformats.org/officeDocument/2006/relationships/oleObject" Target="embeddings/oleObject210.bin"/><Relationship Id="rId613" Type="http://schemas.openxmlformats.org/officeDocument/2006/relationships/oleObject" Target="embeddings/oleObject334.bin"/><Relationship Id="rId697" Type="http://schemas.openxmlformats.org/officeDocument/2006/relationships/image" Target="media/image313.wmf"/><Relationship Id="rId820" Type="http://schemas.openxmlformats.org/officeDocument/2006/relationships/image" Target="media/image361.wmf"/><Relationship Id="rId918" Type="http://schemas.openxmlformats.org/officeDocument/2006/relationships/oleObject" Target="embeddings/oleObject508.bin"/><Relationship Id="rId252" Type="http://schemas.openxmlformats.org/officeDocument/2006/relationships/oleObject" Target="embeddings/oleObject134.bin"/><Relationship Id="rId1103" Type="http://schemas.openxmlformats.org/officeDocument/2006/relationships/oleObject" Target="embeddings/oleObject610.bin"/><Relationship Id="rId1187" Type="http://schemas.openxmlformats.org/officeDocument/2006/relationships/oleObject" Target="embeddings/oleObject662.bin"/><Relationship Id="rId1310" Type="http://schemas.openxmlformats.org/officeDocument/2006/relationships/oleObject" Target="embeddings/oleObject728.bin"/><Relationship Id="rId1408" Type="http://schemas.openxmlformats.org/officeDocument/2006/relationships/oleObject" Target="embeddings/oleObject787.bin"/><Relationship Id="rId47" Type="http://schemas.openxmlformats.org/officeDocument/2006/relationships/image" Target="media/image20.wmf"/><Relationship Id="rId112" Type="http://schemas.openxmlformats.org/officeDocument/2006/relationships/image" Target="media/image51.wmf"/><Relationship Id="rId557" Type="http://schemas.openxmlformats.org/officeDocument/2006/relationships/image" Target="media/image247.wmf"/><Relationship Id="rId764" Type="http://schemas.openxmlformats.org/officeDocument/2006/relationships/oleObject" Target="embeddings/oleObject419.bin"/><Relationship Id="rId971" Type="http://schemas.openxmlformats.org/officeDocument/2006/relationships/image" Target="media/image429.wmf"/><Relationship Id="rId1394" Type="http://schemas.openxmlformats.org/officeDocument/2006/relationships/oleObject" Target="embeddings/oleObject777.bin"/><Relationship Id="rId196" Type="http://schemas.openxmlformats.org/officeDocument/2006/relationships/oleObject" Target="embeddings/oleObject100.bin"/><Relationship Id="rId417" Type="http://schemas.openxmlformats.org/officeDocument/2006/relationships/image" Target="media/image187.wmf"/><Relationship Id="rId624" Type="http://schemas.openxmlformats.org/officeDocument/2006/relationships/oleObject" Target="embeddings/oleObject340.bin"/><Relationship Id="rId831" Type="http://schemas.openxmlformats.org/officeDocument/2006/relationships/image" Target="media/image366.wmf"/><Relationship Id="rId1047" Type="http://schemas.openxmlformats.org/officeDocument/2006/relationships/oleObject" Target="embeddings/oleObject579.bin"/><Relationship Id="rId1254" Type="http://schemas.openxmlformats.org/officeDocument/2006/relationships/image" Target="media/image550.wmf"/><Relationship Id="rId263" Type="http://schemas.openxmlformats.org/officeDocument/2006/relationships/oleObject" Target="embeddings/oleObject139.bin"/><Relationship Id="rId470" Type="http://schemas.openxmlformats.org/officeDocument/2006/relationships/image" Target="media/image208.wmf"/><Relationship Id="rId929" Type="http://schemas.openxmlformats.org/officeDocument/2006/relationships/oleObject" Target="embeddings/oleObject514.bin"/><Relationship Id="rId1114" Type="http://schemas.openxmlformats.org/officeDocument/2006/relationships/oleObject" Target="embeddings/oleObject617.bin"/><Relationship Id="rId1321" Type="http://schemas.openxmlformats.org/officeDocument/2006/relationships/image" Target="media/image582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310.bin"/><Relationship Id="rId775" Type="http://schemas.openxmlformats.org/officeDocument/2006/relationships/oleObject" Target="embeddings/oleObject426.bin"/><Relationship Id="rId982" Type="http://schemas.openxmlformats.org/officeDocument/2006/relationships/image" Target="media/image434.wmf"/><Relationship Id="rId1198" Type="http://schemas.openxmlformats.org/officeDocument/2006/relationships/oleObject" Target="embeddings/oleObject669.bin"/><Relationship Id="rId428" Type="http://schemas.openxmlformats.org/officeDocument/2006/relationships/oleObject" Target="embeddings/oleObject231.bin"/><Relationship Id="rId635" Type="http://schemas.openxmlformats.org/officeDocument/2006/relationships/image" Target="media/image283.wmf"/><Relationship Id="rId842" Type="http://schemas.openxmlformats.org/officeDocument/2006/relationships/oleObject" Target="embeddings/oleObject465.bin"/><Relationship Id="rId1058" Type="http://schemas.openxmlformats.org/officeDocument/2006/relationships/image" Target="media/image468.wmf"/><Relationship Id="rId1265" Type="http://schemas.openxmlformats.org/officeDocument/2006/relationships/oleObject" Target="embeddings/oleObject704.bin"/><Relationship Id="rId274" Type="http://schemas.openxmlformats.org/officeDocument/2006/relationships/image" Target="media/image124.wmf"/><Relationship Id="rId481" Type="http://schemas.openxmlformats.org/officeDocument/2006/relationships/oleObject" Target="embeddings/oleObject262.bin"/><Relationship Id="rId702" Type="http://schemas.openxmlformats.org/officeDocument/2006/relationships/image" Target="media/image315.wmf"/><Relationship Id="rId1125" Type="http://schemas.openxmlformats.org/officeDocument/2006/relationships/image" Target="media/image495.wmf"/><Relationship Id="rId1332" Type="http://schemas.openxmlformats.org/officeDocument/2006/relationships/oleObject" Target="embeddings/oleObject741.bin"/><Relationship Id="rId69" Type="http://schemas.openxmlformats.org/officeDocument/2006/relationships/image" Target="media/image30.wmf"/><Relationship Id="rId134" Type="http://schemas.openxmlformats.org/officeDocument/2006/relationships/image" Target="media/image62.wmf"/><Relationship Id="rId579" Type="http://schemas.openxmlformats.org/officeDocument/2006/relationships/oleObject" Target="embeddings/oleObject316.bin"/><Relationship Id="rId786" Type="http://schemas.openxmlformats.org/officeDocument/2006/relationships/oleObject" Target="embeddings/oleObject433.bin"/><Relationship Id="rId993" Type="http://schemas.openxmlformats.org/officeDocument/2006/relationships/oleObject" Target="embeddings/oleObject548.bin"/><Relationship Id="rId341" Type="http://schemas.openxmlformats.org/officeDocument/2006/relationships/oleObject" Target="embeddings/oleObject177.bin"/><Relationship Id="rId439" Type="http://schemas.openxmlformats.org/officeDocument/2006/relationships/oleObject" Target="embeddings/oleObject238.bin"/><Relationship Id="rId646" Type="http://schemas.openxmlformats.org/officeDocument/2006/relationships/oleObject" Target="embeddings/oleObject352.bin"/><Relationship Id="rId1069" Type="http://schemas.openxmlformats.org/officeDocument/2006/relationships/oleObject" Target="embeddings/oleObject590.bin"/><Relationship Id="rId1276" Type="http://schemas.openxmlformats.org/officeDocument/2006/relationships/image" Target="media/image561.wmf"/><Relationship Id="rId201" Type="http://schemas.openxmlformats.org/officeDocument/2006/relationships/oleObject" Target="embeddings/oleObject103.bin"/><Relationship Id="rId285" Type="http://schemas.openxmlformats.org/officeDocument/2006/relationships/image" Target="media/image130.wmf"/><Relationship Id="rId506" Type="http://schemas.openxmlformats.org/officeDocument/2006/relationships/oleObject" Target="embeddings/oleObject275.bin"/><Relationship Id="rId853" Type="http://schemas.openxmlformats.org/officeDocument/2006/relationships/oleObject" Target="embeddings/oleObject471.bin"/><Relationship Id="rId1136" Type="http://schemas.openxmlformats.org/officeDocument/2006/relationships/image" Target="media/image499.wmf"/><Relationship Id="rId492" Type="http://schemas.openxmlformats.org/officeDocument/2006/relationships/oleObject" Target="embeddings/oleObject268.bin"/><Relationship Id="rId713" Type="http://schemas.openxmlformats.org/officeDocument/2006/relationships/oleObject" Target="embeddings/oleObject388.bin"/><Relationship Id="rId797" Type="http://schemas.openxmlformats.org/officeDocument/2006/relationships/oleObject" Target="embeddings/oleObject439.bin"/><Relationship Id="rId920" Type="http://schemas.openxmlformats.org/officeDocument/2006/relationships/oleObject" Target="embeddings/oleObject509.bin"/><Relationship Id="rId1343" Type="http://schemas.openxmlformats.org/officeDocument/2006/relationships/oleObject" Target="embeddings/oleObject748.bin"/><Relationship Id="rId145" Type="http://schemas.openxmlformats.org/officeDocument/2006/relationships/oleObject" Target="embeddings/oleObject72.bin"/><Relationship Id="rId352" Type="http://schemas.openxmlformats.org/officeDocument/2006/relationships/image" Target="media/image164.wmf"/><Relationship Id="rId1203" Type="http://schemas.openxmlformats.org/officeDocument/2006/relationships/image" Target="media/image525.wmf"/><Relationship Id="rId1287" Type="http://schemas.openxmlformats.org/officeDocument/2006/relationships/oleObject" Target="embeddings/oleObject716.bin"/><Relationship Id="rId1410" Type="http://schemas.openxmlformats.org/officeDocument/2006/relationships/oleObject" Target="embeddings/oleObject788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58.bin"/><Relationship Id="rId864" Type="http://schemas.openxmlformats.org/officeDocument/2006/relationships/image" Target="media/image381.wmf"/><Relationship Id="rId296" Type="http://schemas.openxmlformats.org/officeDocument/2006/relationships/oleObject" Target="embeddings/oleObject155.bin"/><Relationship Id="rId517" Type="http://schemas.openxmlformats.org/officeDocument/2006/relationships/image" Target="media/image231.wmf"/><Relationship Id="rId724" Type="http://schemas.openxmlformats.org/officeDocument/2006/relationships/oleObject" Target="embeddings/oleObject394.bin"/><Relationship Id="rId931" Type="http://schemas.openxmlformats.org/officeDocument/2006/relationships/oleObject" Target="embeddings/oleObject515.bin"/><Relationship Id="rId1147" Type="http://schemas.openxmlformats.org/officeDocument/2006/relationships/image" Target="media/image503.wmf"/><Relationship Id="rId1354" Type="http://schemas.openxmlformats.org/officeDocument/2006/relationships/image" Target="media/image594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73.wmf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11.bin"/><Relationship Id="rId1007" Type="http://schemas.openxmlformats.org/officeDocument/2006/relationships/image" Target="media/image446.wmf"/><Relationship Id="rId1214" Type="http://schemas.openxmlformats.org/officeDocument/2006/relationships/oleObject" Target="embeddings/oleObject678.bin"/><Relationship Id="rId223" Type="http://schemas.openxmlformats.org/officeDocument/2006/relationships/oleObject" Target="embeddings/oleObject116.bin"/><Relationship Id="rId430" Type="http://schemas.openxmlformats.org/officeDocument/2006/relationships/oleObject" Target="embeddings/oleObject232.bin"/><Relationship Id="rId668" Type="http://schemas.openxmlformats.org/officeDocument/2006/relationships/image" Target="media/image299.wmf"/><Relationship Id="rId875" Type="http://schemas.openxmlformats.org/officeDocument/2006/relationships/oleObject" Target="embeddings/oleObject483.bin"/><Relationship Id="rId1060" Type="http://schemas.openxmlformats.org/officeDocument/2006/relationships/image" Target="media/image469.wmf"/><Relationship Id="rId1298" Type="http://schemas.openxmlformats.org/officeDocument/2006/relationships/oleObject" Target="embeddings/oleObject722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87.bin"/><Relationship Id="rId735" Type="http://schemas.openxmlformats.org/officeDocument/2006/relationships/image" Target="media/image329.wmf"/><Relationship Id="rId942" Type="http://schemas.openxmlformats.org/officeDocument/2006/relationships/image" Target="media/image416.wmf"/><Relationship Id="rId1158" Type="http://schemas.openxmlformats.org/officeDocument/2006/relationships/oleObject" Target="embeddings/oleObject645.bin"/><Relationship Id="rId1365" Type="http://schemas.openxmlformats.org/officeDocument/2006/relationships/oleObject" Target="embeddings/oleObject761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9.bin"/><Relationship Id="rId581" Type="http://schemas.openxmlformats.org/officeDocument/2006/relationships/oleObject" Target="embeddings/oleObject317.bin"/><Relationship Id="rId1018" Type="http://schemas.openxmlformats.org/officeDocument/2006/relationships/oleObject" Target="embeddings/oleObject563.bin"/><Relationship Id="rId1225" Type="http://schemas.openxmlformats.org/officeDocument/2006/relationships/oleObject" Target="embeddings/oleObject684.bin"/><Relationship Id="rId71" Type="http://schemas.openxmlformats.org/officeDocument/2006/relationships/image" Target="media/image31.wmf"/><Relationship Id="rId234" Type="http://schemas.openxmlformats.org/officeDocument/2006/relationships/oleObject" Target="embeddings/oleObject124.bin"/><Relationship Id="rId679" Type="http://schemas.openxmlformats.org/officeDocument/2006/relationships/oleObject" Target="embeddings/oleObject369.bin"/><Relationship Id="rId802" Type="http://schemas.openxmlformats.org/officeDocument/2006/relationships/image" Target="media/image354.wmf"/><Relationship Id="rId886" Type="http://schemas.openxmlformats.org/officeDocument/2006/relationships/image" Target="media/image391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0.bin"/><Relationship Id="rId539" Type="http://schemas.openxmlformats.org/officeDocument/2006/relationships/oleObject" Target="embeddings/oleObject294.bin"/><Relationship Id="rId746" Type="http://schemas.openxmlformats.org/officeDocument/2006/relationships/image" Target="media/image334.wmf"/><Relationship Id="rId1071" Type="http://schemas.openxmlformats.org/officeDocument/2006/relationships/image" Target="media/image474.wmf"/><Relationship Id="rId1169" Type="http://schemas.openxmlformats.org/officeDocument/2006/relationships/image" Target="media/image512.wmf"/><Relationship Id="rId1376" Type="http://schemas.openxmlformats.org/officeDocument/2006/relationships/image" Target="media/image604.wmf"/><Relationship Id="rId178" Type="http://schemas.openxmlformats.org/officeDocument/2006/relationships/oleObject" Target="embeddings/oleObject89.bin"/><Relationship Id="rId301" Type="http://schemas.openxmlformats.org/officeDocument/2006/relationships/image" Target="media/image138.wmf"/><Relationship Id="rId953" Type="http://schemas.openxmlformats.org/officeDocument/2006/relationships/oleObject" Target="embeddings/oleObject526.bin"/><Relationship Id="rId1029" Type="http://schemas.openxmlformats.org/officeDocument/2006/relationships/image" Target="media/image455.wmf"/><Relationship Id="rId1236" Type="http://schemas.openxmlformats.org/officeDocument/2006/relationships/image" Target="media/image541.wmf"/><Relationship Id="rId82" Type="http://schemas.openxmlformats.org/officeDocument/2006/relationships/oleObject" Target="embeddings/oleObject40.bin"/><Relationship Id="rId385" Type="http://schemas.openxmlformats.org/officeDocument/2006/relationships/image" Target="media/image173.wmf"/><Relationship Id="rId592" Type="http://schemas.openxmlformats.org/officeDocument/2006/relationships/image" Target="media/image264.wmf"/><Relationship Id="rId606" Type="http://schemas.openxmlformats.org/officeDocument/2006/relationships/image" Target="media/image270.wmf"/><Relationship Id="rId813" Type="http://schemas.openxmlformats.org/officeDocument/2006/relationships/oleObject" Target="embeddings/oleObject449.bin"/><Relationship Id="rId245" Type="http://schemas.openxmlformats.org/officeDocument/2006/relationships/image" Target="media/image109.wmf"/><Relationship Id="rId452" Type="http://schemas.openxmlformats.org/officeDocument/2006/relationships/image" Target="media/image200.wmf"/><Relationship Id="rId897" Type="http://schemas.openxmlformats.org/officeDocument/2006/relationships/oleObject" Target="embeddings/oleObject496.bin"/><Relationship Id="rId1082" Type="http://schemas.openxmlformats.org/officeDocument/2006/relationships/oleObject" Target="embeddings/oleObject598.bin"/><Relationship Id="rId1303" Type="http://schemas.openxmlformats.org/officeDocument/2006/relationships/image" Target="media/image573.wmf"/><Relationship Id="rId105" Type="http://schemas.openxmlformats.org/officeDocument/2006/relationships/image" Target="media/image47.wmf"/><Relationship Id="rId312" Type="http://schemas.openxmlformats.org/officeDocument/2006/relationships/image" Target="media/image143.wmf"/><Relationship Id="rId757" Type="http://schemas.openxmlformats.org/officeDocument/2006/relationships/oleObject" Target="embeddings/oleObject415.bin"/><Relationship Id="rId964" Type="http://schemas.openxmlformats.org/officeDocument/2006/relationships/oleObject" Target="embeddings/oleObject532.bin"/><Relationship Id="rId1387" Type="http://schemas.openxmlformats.org/officeDocument/2006/relationships/oleObject" Target="embeddings/oleObject772.bin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13.bin"/><Relationship Id="rId617" Type="http://schemas.openxmlformats.org/officeDocument/2006/relationships/image" Target="media/image275.wmf"/><Relationship Id="rId824" Type="http://schemas.openxmlformats.org/officeDocument/2006/relationships/oleObject" Target="embeddings/oleObject456.bin"/><Relationship Id="rId1247" Type="http://schemas.openxmlformats.org/officeDocument/2006/relationships/oleObject" Target="embeddings/oleObject695.bin"/><Relationship Id="rId256" Type="http://schemas.openxmlformats.org/officeDocument/2006/relationships/oleObject" Target="embeddings/oleObject136.bin"/><Relationship Id="rId463" Type="http://schemas.openxmlformats.org/officeDocument/2006/relationships/oleObject" Target="embeddings/oleObject252.bin"/><Relationship Id="rId670" Type="http://schemas.openxmlformats.org/officeDocument/2006/relationships/image" Target="media/image300.wmf"/><Relationship Id="rId1093" Type="http://schemas.openxmlformats.org/officeDocument/2006/relationships/image" Target="media/image483.wmf"/><Relationship Id="rId1107" Type="http://schemas.openxmlformats.org/officeDocument/2006/relationships/oleObject" Target="embeddings/oleObject612.bin"/><Relationship Id="rId1314" Type="http://schemas.openxmlformats.org/officeDocument/2006/relationships/oleObject" Target="embeddings/oleObject730.bin"/><Relationship Id="rId116" Type="http://schemas.openxmlformats.org/officeDocument/2006/relationships/image" Target="media/image53.wmf"/><Relationship Id="rId323" Type="http://schemas.openxmlformats.org/officeDocument/2006/relationships/image" Target="media/image149.wmf"/><Relationship Id="rId530" Type="http://schemas.openxmlformats.org/officeDocument/2006/relationships/oleObject" Target="embeddings/oleObject288.bin"/><Relationship Id="rId768" Type="http://schemas.openxmlformats.org/officeDocument/2006/relationships/oleObject" Target="embeddings/oleObject421.bin"/><Relationship Id="rId975" Type="http://schemas.openxmlformats.org/officeDocument/2006/relationships/image" Target="media/image431.wmf"/><Relationship Id="rId1160" Type="http://schemas.openxmlformats.org/officeDocument/2006/relationships/oleObject" Target="embeddings/oleObject646.bin"/><Relationship Id="rId1398" Type="http://schemas.openxmlformats.org/officeDocument/2006/relationships/oleObject" Target="embeddings/oleObject779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2.bin"/><Relationship Id="rId835" Type="http://schemas.openxmlformats.org/officeDocument/2006/relationships/image" Target="media/image368.wmf"/><Relationship Id="rId1258" Type="http://schemas.openxmlformats.org/officeDocument/2006/relationships/image" Target="media/image552.wmf"/><Relationship Id="rId267" Type="http://schemas.openxmlformats.org/officeDocument/2006/relationships/oleObject" Target="embeddings/oleObject141.bin"/><Relationship Id="rId474" Type="http://schemas.openxmlformats.org/officeDocument/2006/relationships/image" Target="media/image210.wmf"/><Relationship Id="rId1020" Type="http://schemas.openxmlformats.org/officeDocument/2006/relationships/oleObject" Target="embeddings/oleObject564.bin"/><Relationship Id="rId1118" Type="http://schemas.openxmlformats.org/officeDocument/2006/relationships/image" Target="media/image493.wmf"/><Relationship Id="rId1325" Type="http://schemas.openxmlformats.org/officeDocument/2006/relationships/oleObject" Target="embeddings/oleObject736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70.bin"/><Relationship Id="rId779" Type="http://schemas.openxmlformats.org/officeDocument/2006/relationships/oleObject" Target="embeddings/oleObject428.bin"/><Relationship Id="rId902" Type="http://schemas.openxmlformats.org/officeDocument/2006/relationships/image" Target="media/image398.wmf"/><Relationship Id="rId986" Type="http://schemas.openxmlformats.org/officeDocument/2006/relationships/image" Target="media/image436.wmf"/><Relationship Id="rId31" Type="http://schemas.openxmlformats.org/officeDocument/2006/relationships/image" Target="media/image13.wmf"/><Relationship Id="rId334" Type="http://schemas.openxmlformats.org/officeDocument/2006/relationships/image" Target="media/image155.wmf"/><Relationship Id="rId541" Type="http://schemas.openxmlformats.org/officeDocument/2006/relationships/oleObject" Target="embeddings/oleObject296.bin"/><Relationship Id="rId639" Type="http://schemas.openxmlformats.org/officeDocument/2006/relationships/image" Target="media/image285.wmf"/><Relationship Id="rId1171" Type="http://schemas.openxmlformats.org/officeDocument/2006/relationships/image" Target="media/image513.wmf"/><Relationship Id="rId1269" Type="http://schemas.openxmlformats.org/officeDocument/2006/relationships/oleObject" Target="embeddings/oleObject706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26.wmf"/><Relationship Id="rId401" Type="http://schemas.openxmlformats.org/officeDocument/2006/relationships/oleObject" Target="embeddings/oleObject216.bin"/><Relationship Id="rId846" Type="http://schemas.openxmlformats.org/officeDocument/2006/relationships/oleObject" Target="embeddings/oleObject467.bin"/><Relationship Id="rId1031" Type="http://schemas.openxmlformats.org/officeDocument/2006/relationships/oleObject" Target="embeddings/oleObject570.bin"/><Relationship Id="rId1129" Type="http://schemas.openxmlformats.org/officeDocument/2006/relationships/oleObject" Target="embeddings/oleObject627.bin"/><Relationship Id="rId485" Type="http://schemas.openxmlformats.org/officeDocument/2006/relationships/image" Target="media/image215.wmf"/><Relationship Id="rId692" Type="http://schemas.openxmlformats.org/officeDocument/2006/relationships/oleObject" Target="embeddings/oleObject376.bin"/><Relationship Id="rId706" Type="http://schemas.openxmlformats.org/officeDocument/2006/relationships/oleObject" Target="embeddings/oleObject384.bin"/><Relationship Id="rId913" Type="http://schemas.openxmlformats.org/officeDocument/2006/relationships/oleObject" Target="embeddings/oleObject505.bin"/><Relationship Id="rId1336" Type="http://schemas.openxmlformats.org/officeDocument/2006/relationships/image" Target="media/image587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79.bin"/><Relationship Id="rId552" Type="http://schemas.openxmlformats.org/officeDocument/2006/relationships/image" Target="media/image245.wmf"/><Relationship Id="rId997" Type="http://schemas.openxmlformats.org/officeDocument/2006/relationships/oleObject" Target="embeddings/oleObject550.bin"/><Relationship Id="rId1182" Type="http://schemas.openxmlformats.org/officeDocument/2006/relationships/image" Target="media/image517.wmf"/><Relationship Id="rId1403" Type="http://schemas.openxmlformats.org/officeDocument/2006/relationships/oleObject" Target="embeddings/oleObject783.bin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5.bin"/><Relationship Id="rId412" Type="http://schemas.openxmlformats.org/officeDocument/2006/relationships/oleObject" Target="embeddings/oleObject222.bin"/><Relationship Id="rId857" Type="http://schemas.openxmlformats.org/officeDocument/2006/relationships/image" Target="media/image378.wmf"/><Relationship Id="rId1042" Type="http://schemas.openxmlformats.org/officeDocument/2006/relationships/oleObject" Target="embeddings/oleObject576.bin"/><Relationship Id="rId289" Type="http://schemas.openxmlformats.org/officeDocument/2006/relationships/image" Target="media/image132.wmf"/><Relationship Id="rId496" Type="http://schemas.openxmlformats.org/officeDocument/2006/relationships/oleObject" Target="embeddings/oleObject270.bin"/><Relationship Id="rId717" Type="http://schemas.openxmlformats.org/officeDocument/2006/relationships/image" Target="media/image321.wmf"/><Relationship Id="rId924" Type="http://schemas.openxmlformats.org/officeDocument/2006/relationships/oleObject" Target="embeddings/oleObject511.bin"/><Relationship Id="rId1347" Type="http://schemas.openxmlformats.org/officeDocument/2006/relationships/oleObject" Target="embeddings/oleObject750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4.bin"/><Relationship Id="rId356" Type="http://schemas.openxmlformats.org/officeDocument/2006/relationships/image" Target="media/image166.wmf"/><Relationship Id="rId563" Type="http://schemas.openxmlformats.org/officeDocument/2006/relationships/image" Target="media/image250.wmf"/><Relationship Id="rId770" Type="http://schemas.openxmlformats.org/officeDocument/2006/relationships/image" Target="media/image342.wmf"/><Relationship Id="rId1193" Type="http://schemas.openxmlformats.org/officeDocument/2006/relationships/oleObject" Target="embeddings/oleObject666.bin"/><Relationship Id="rId1207" Type="http://schemas.openxmlformats.org/officeDocument/2006/relationships/image" Target="media/image527.wmf"/><Relationship Id="rId1414" Type="http://schemas.openxmlformats.org/officeDocument/2006/relationships/oleObject" Target="embeddings/oleObject791.bin"/><Relationship Id="rId216" Type="http://schemas.openxmlformats.org/officeDocument/2006/relationships/oleObject" Target="embeddings/oleObject111.bin"/><Relationship Id="rId423" Type="http://schemas.openxmlformats.org/officeDocument/2006/relationships/oleObject" Target="embeddings/oleObject228.bin"/><Relationship Id="rId868" Type="http://schemas.openxmlformats.org/officeDocument/2006/relationships/image" Target="media/image383.wmf"/><Relationship Id="rId1053" Type="http://schemas.openxmlformats.org/officeDocument/2006/relationships/oleObject" Target="embeddings/oleObject582.bin"/><Relationship Id="rId1260" Type="http://schemas.openxmlformats.org/officeDocument/2006/relationships/image" Target="media/image553.wmf"/><Relationship Id="rId630" Type="http://schemas.openxmlformats.org/officeDocument/2006/relationships/image" Target="media/image281.wmf"/><Relationship Id="rId728" Type="http://schemas.openxmlformats.org/officeDocument/2006/relationships/image" Target="media/image326.wmf"/><Relationship Id="rId935" Type="http://schemas.openxmlformats.org/officeDocument/2006/relationships/oleObject" Target="embeddings/oleObject517.bin"/><Relationship Id="rId1358" Type="http://schemas.openxmlformats.org/officeDocument/2006/relationships/oleObject" Target="embeddings/oleObject757.bin"/><Relationship Id="rId64" Type="http://schemas.openxmlformats.org/officeDocument/2006/relationships/oleObject" Target="embeddings/oleObject30.bin"/><Relationship Id="rId367" Type="http://schemas.openxmlformats.org/officeDocument/2006/relationships/oleObject" Target="embeddings/oleObject192.bin"/><Relationship Id="rId574" Type="http://schemas.openxmlformats.org/officeDocument/2006/relationships/image" Target="media/image255.wmf"/><Relationship Id="rId1120" Type="http://schemas.openxmlformats.org/officeDocument/2006/relationships/oleObject" Target="embeddings/oleObject621.bin"/><Relationship Id="rId1218" Type="http://schemas.openxmlformats.org/officeDocument/2006/relationships/image" Target="media/image532.wmf"/><Relationship Id="rId227" Type="http://schemas.openxmlformats.org/officeDocument/2006/relationships/oleObject" Target="embeddings/oleObject119.bin"/><Relationship Id="rId781" Type="http://schemas.openxmlformats.org/officeDocument/2006/relationships/oleObject" Target="embeddings/oleObject430.bin"/><Relationship Id="rId879" Type="http://schemas.openxmlformats.org/officeDocument/2006/relationships/oleObject" Target="embeddings/oleObject485.bin"/><Relationship Id="rId434" Type="http://schemas.openxmlformats.org/officeDocument/2006/relationships/oleObject" Target="embeddings/oleObject235.bin"/><Relationship Id="rId641" Type="http://schemas.openxmlformats.org/officeDocument/2006/relationships/image" Target="media/image286.wmf"/><Relationship Id="rId739" Type="http://schemas.openxmlformats.org/officeDocument/2006/relationships/oleObject" Target="embeddings/oleObject403.bin"/><Relationship Id="rId1064" Type="http://schemas.openxmlformats.org/officeDocument/2006/relationships/image" Target="media/image471.wmf"/><Relationship Id="rId1271" Type="http://schemas.openxmlformats.org/officeDocument/2006/relationships/oleObject" Target="embeddings/oleObject707.bin"/><Relationship Id="rId1369" Type="http://schemas.openxmlformats.org/officeDocument/2006/relationships/oleObject" Target="embeddings/oleObject763.bin"/><Relationship Id="rId280" Type="http://schemas.openxmlformats.org/officeDocument/2006/relationships/image" Target="media/image127.wmf"/><Relationship Id="rId501" Type="http://schemas.openxmlformats.org/officeDocument/2006/relationships/image" Target="media/image223.wmf"/><Relationship Id="rId946" Type="http://schemas.openxmlformats.org/officeDocument/2006/relationships/image" Target="media/image418.wmf"/><Relationship Id="rId1131" Type="http://schemas.openxmlformats.org/officeDocument/2006/relationships/image" Target="media/image497.wmf"/><Relationship Id="rId1229" Type="http://schemas.openxmlformats.org/officeDocument/2006/relationships/oleObject" Target="embeddings/oleObject686.bin"/><Relationship Id="rId75" Type="http://schemas.openxmlformats.org/officeDocument/2006/relationships/image" Target="media/image33.wmf"/><Relationship Id="rId140" Type="http://schemas.openxmlformats.org/officeDocument/2006/relationships/image" Target="media/image65.wmf"/><Relationship Id="rId378" Type="http://schemas.openxmlformats.org/officeDocument/2006/relationships/oleObject" Target="embeddings/oleObject203.bin"/><Relationship Id="rId585" Type="http://schemas.openxmlformats.org/officeDocument/2006/relationships/oleObject" Target="embeddings/oleObject319.bin"/><Relationship Id="rId792" Type="http://schemas.openxmlformats.org/officeDocument/2006/relationships/image" Target="media/image350.wmf"/><Relationship Id="rId806" Type="http://schemas.openxmlformats.org/officeDocument/2006/relationships/oleObject" Target="embeddings/oleObject445.bin"/><Relationship Id="rId6" Type="http://schemas.openxmlformats.org/officeDocument/2006/relationships/endnotes" Target="endnotes.xml"/><Relationship Id="rId238" Type="http://schemas.openxmlformats.org/officeDocument/2006/relationships/oleObject" Target="embeddings/oleObject127.bin"/><Relationship Id="rId445" Type="http://schemas.openxmlformats.org/officeDocument/2006/relationships/image" Target="media/image197.wmf"/><Relationship Id="rId652" Type="http://schemas.openxmlformats.org/officeDocument/2006/relationships/image" Target="media/image291.wmf"/><Relationship Id="rId1075" Type="http://schemas.openxmlformats.org/officeDocument/2006/relationships/image" Target="media/image476.wmf"/><Relationship Id="rId1282" Type="http://schemas.openxmlformats.org/officeDocument/2006/relationships/oleObject" Target="embeddings/oleObject713.bin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512" Type="http://schemas.openxmlformats.org/officeDocument/2006/relationships/oleObject" Target="embeddings/oleObject278.bin"/><Relationship Id="rId957" Type="http://schemas.openxmlformats.org/officeDocument/2006/relationships/oleObject" Target="embeddings/oleObject528.bin"/><Relationship Id="rId1142" Type="http://schemas.openxmlformats.org/officeDocument/2006/relationships/image" Target="media/image501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75.wmf"/><Relationship Id="rId596" Type="http://schemas.openxmlformats.org/officeDocument/2006/relationships/image" Target="media/image266.wmf"/><Relationship Id="rId817" Type="http://schemas.openxmlformats.org/officeDocument/2006/relationships/oleObject" Target="embeddings/oleObject452.bin"/><Relationship Id="rId1002" Type="http://schemas.openxmlformats.org/officeDocument/2006/relationships/image" Target="media/image444.wmf"/><Relationship Id="rId249" Type="http://schemas.openxmlformats.org/officeDocument/2006/relationships/image" Target="media/image111.wmf"/><Relationship Id="rId456" Type="http://schemas.openxmlformats.org/officeDocument/2006/relationships/image" Target="media/image202.wmf"/><Relationship Id="rId663" Type="http://schemas.openxmlformats.org/officeDocument/2006/relationships/oleObject" Target="embeddings/oleObject361.bin"/><Relationship Id="rId870" Type="http://schemas.openxmlformats.org/officeDocument/2006/relationships/image" Target="media/image384.wmf"/><Relationship Id="rId1086" Type="http://schemas.openxmlformats.org/officeDocument/2006/relationships/image" Target="media/image480.wmf"/><Relationship Id="rId1293" Type="http://schemas.openxmlformats.org/officeDocument/2006/relationships/image" Target="media/image568.wmf"/><Relationship Id="rId1307" Type="http://schemas.openxmlformats.org/officeDocument/2006/relationships/image" Target="media/image575.wmf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316" Type="http://schemas.openxmlformats.org/officeDocument/2006/relationships/oleObject" Target="embeddings/oleObject165.bin"/><Relationship Id="rId523" Type="http://schemas.openxmlformats.org/officeDocument/2006/relationships/oleObject" Target="embeddings/oleObject284.bin"/><Relationship Id="rId968" Type="http://schemas.openxmlformats.org/officeDocument/2006/relationships/oleObject" Target="embeddings/oleObject535.bin"/><Relationship Id="rId1153" Type="http://schemas.openxmlformats.org/officeDocument/2006/relationships/image" Target="media/image505.wmf"/><Relationship Id="rId97" Type="http://schemas.openxmlformats.org/officeDocument/2006/relationships/image" Target="media/image43.wmf"/><Relationship Id="rId730" Type="http://schemas.openxmlformats.org/officeDocument/2006/relationships/image" Target="media/image327.wmf"/><Relationship Id="rId828" Type="http://schemas.openxmlformats.org/officeDocument/2006/relationships/oleObject" Target="embeddings/oleObject458.bin"/><Relationship Id="rId1013" Type="http://schemas.openxmlformats.org/officeDocument/2006/relationships/image" Target="media/image447.wmf"/><Relationship Id="rId1360" Type="http://schemas.openxmlformats.org/officeDocument/2006/relationships/image" Target="media/image596.wmf"/><Relationship Id="rId162" Type="http://schemas.openxmlformats.org/officeDocument/2006/relationships/image" Target="media/image76.wmf"/><Relationship Id="rId467" Type="http://schemas.openxmlformats.org/officeDocument/2006/relationships/oleObject" Target="embeddings/oleObject255.bin"/><Relationship Id="rId1097" Type="http://schemas.openxmlformats.org/officeDocument/2006/relationships/oleObject" Target="embeddings/oleObject607.bin"/><Relationship Id="rId1220" Type="http://schemas.openxmlformats.org/officeDocument/2006/relationships/image" Target="media/image533.wmf"/><Relationship Id="rId1318" Type="http://schemas.openxmlformats.org/officeDocument/2006/relationships/oleObject" Target="embeddings/oleObject732.bin"/><Relationship Id="rId674" Type="http://schemas.openxmlformats.org/officeDocument/2006/relationships/image" Target="media/image302.wmf"/><Relationship Id="rId881" Type="http://schemas.openxmlformats.org/officeDocument/2006/relationships/oleObject" Target="embeddings/oleObject486.bin"/><Relationship Id="rId979" Type="http://schemas.openxmlformats.org/officeDocument/2006/relationships/oleObject" Target="embeddings/oleObject541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51.wmf"/><Relationship Id="rId534" Type="http://schemas.openxmlformats.org/officeDocument/2006/relationships/oleObject" Target="embeddings/oleObject291.bin"/><Relationship Id="rId741" Type="http://schemas.openxmlformats.org/officeDocument/2006/relationships/oleObject" Target="embeddings/oleObject404.bin"/><Relationship Id="rId839" Type="http://schemas.openxmlformats.org/officeDocument/2006/relationships/image" Target="media/image370.wmf"/><Relationship Id="rId1164" Type="http://schemas.openxmlformats.org/officeDocument/2006/relationships/oleObject" Target="embeddings/oleObject649.bin"/><Relationship Id="rId1371" Type="http://schemas.openxmlformats.org/officeDocument/2006/relationships/oleObject" Target="embeddings/oleObject764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204.bin"/><Relationship Id="rId601" Type="http://schemas.openxmlformats.org/officeDocument/2006/relationships/image" Target="media/image268.wmf"/><Relationship Id="rId1024" Type="http://schemas.openxmlformats.org/officeDocument/2006/relationships/oleObject" Target="embeddings/oleObject566.bin"/><Relationship Id="rId1231" Type="http://schemas.openxmlformats.org/officeDocument/2006/relationships/oleObject" Target="embeddings/oleObject687.bin"/><Relationship Id="rId240" Type="http://schemas.openxmlformats.org/officeDocument/2006/relationships/oleObject" Target="embeddings/oleObject128.bin"/><Relationship Id="rId478" Type="http://schemas.openxmlformats.org/officeDocument/2006/relationships/image" Target="media/image212.wmf"/><Relationship Id="rId685" Type="http://schemas.openxmlformats.org/officeDocument/2006/relationships/oleObject" Target="embeddings/oleObject372.bin"/><Relationship Id="rId892" Type="http://schemas.openxmlformats.org/officeDocument/2006/relationships/image" Target="media/image394.wmf"/><Relationship Id="rId906" Type="http://schemas.openxmlformats.org/officeDocument/2006/relationships/image" Target="media/image400.wmf"/><Relationship Id="rId1329" Type="http://schemas.openxmlformats.org/officeDocument/2006/relationships/oleObject" Target="embeddings/oleObject739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57.wmf"/><Relationship Id="rId545" Type="http://schemas.openxmlformats.org/officeDocument/2006/relationships/oleObject" Target="embeddings/oleObject298.bin"/><Relationship Id="rId752" Type="http://schemas.openxmlformats.org/officeDocument/2006/relationships/oleObject" Target="embeddings/oleObject411.bin"/><Relationship Id="rId1175" Type="http://schemas.openxmlformats.org/officeDocument/2006/relationships/oleObject" Target="embeddings/oleObject655.bin"/><Relationship Id="rId1382" Type="http://schemas.openxmlformats.org/officeDocument/2006/relationships/image" Target="media/image607.wmf"/><Relationship Id="rId184" Type="http://schemas.openxmlformats.org/officeDocument/2006/relationships/image" Target="media/image85.wmf"/><Relationship Id="rId391" Type="http://schemas.openxmlformats.org/officeDocument/2006/relationships/image" Target="media/image176.wmf"/><Relationship Id="rId405" Type="http://schemas.openxmlformats.org/officeDocument/2006/relationships/image" Target="media/image181.wmf"/><Relationship Id="rId612" Type="http://schemas.openxmlformats.org/officeDocument/2006/relationships/image" Target="media/image273.wmf"/><Relationship Id="rId1035" Type="http://schemas.openxmlformats.org/officeDocument/2006/relationships/oleObject" Target="embeddings/oleObject572.bin"/><Relationship Id="rId1242" Type="http://schemas.openxmlformats.org/officeDocument/2006/relationships/image" Target="media/image544.wmf"/><Relationship Id="rId251" Type="http://schemas.openxmlformats.org/officeDocument/2006/relationships/image" Target="media/image112.wmf"/><Relationship Id="rId489" Type="http://schemas.openxmlformats.org/officeDocument/2006/relationships/image" Target="media/image217.wmf"/><Relationship Id="rId696" Type="http://schemas.openxmlformats.org/officeDocument/2006/relationships/oleObject" Target="embeddings/oleObject378.bin"/><Relationship Id="rId917" Type="http://schemas.openxmlformats.org/officeDocument/2006/relationships/image" Target="media/image404.wmf"/><Relationship Id="rId1102" Type="http://schemas.openxmlformats.org/officeDocument/2006/relationships/image" Target="media/image487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1.bin"/><Relationship Id="rId556" Type="http://schemas.openxmlformats.org/officeDocument/2006/relationships/oleObject" Target="embeddings/oleObject304.bin"/><Relationship Id="rId763" Type="http://schemas.openxmlformats.org/officeDocument/2006/relationships/image" Target="media/image339.wmf"/><Relationship Id="rId1186" Type="http://schemas.openxmlformats.org/officeDocument/2006/relationships/image" Target="media/image519.wmf"/><Relationship Id="rId1393" Type="http://schemas.openxmlformats.org/officeDocument/2006/relationships/oleObject" Target="embeddings/oleObject776.bin"/><Relationship Id="rId1407" Type="http://schemas.openxmlformats.org/officeDocument/2006/relationships/oleObject" Target="embeddings/oleObject786.bin"/><Relationship Id="rId111" Type="http://schemas.openxmlformats.org/officeDocument/2006/relationships/image" Target="media/image50.png"/><Relationship Id="rId195" Type="http://schemas.openxmlformats.org/officeDocument/2006/relationships/image" Target="media/image90.wmf"/><Relationship Id="rId209" Type="http://schemas.openxmlformats.org/officeDocument/2006/relationships/oleObject" Target="embeddings/oleObject107.bin"/><Relationship Id="rId416" Type="http://schemas.openxmlformats.org/officeDocument/2006/relationships/oleObject" Target="embeddings/oleObject224.bin"/><Relationship Id="rId970" Type="http://schemas.openxmlformats.org/officeDocument/2006/relationships/oleObject" Target="embeddings/oleObject536.bin"/><Relationship Id="rId1046" Type="http://schemas.openxmlformats.org/officeDocument/2006/relationships/image" Target="media/image462.wmf"/><Relationship Id="rId1253" Type="http://schemas.openxmlformats.org/officeDocument/2006/relationships/oleObject" Target="embeddings/oleObject698.bin"/><Relationship Id="rId623" Type="http://schemas.openxmlformats.org/officeDocument/2006/relationships/image" Target="media/image278.wmf"/><Relationship Id="rId830" Type="http://schemas.openxmlformats.org/officeDocument/2006/relationships/oleObject" Target="embeddings/oleObject459.bin"/><Relationship Id="rId928" Type="http://schemas.openxmlformats.org/officeDocument/2006/relationships/oleObject" Target="embeddings/oleObject513.bin"/><Relationship Id="rId57" Type="http://schemas.openxmlformats.org/officeDocument/2006/relationships/image" Target="media/image25.wmf"/><Relationship Id="rId262" Type="http://schemas.openxmlformats.org/officeDocument/2006/relationships/image" Target="media/image118.wmf"/><Relationship Id="rId567" Type="http://schemas.openxmlformats.org/officeDocument/2006/relationships/image" Target="media/image252.wmf"/><Relationship Id="rId1113" Type="http://schemas.openxmlformats.org/officeDocument/2006/relationships/oleObject" Target="embeddings/oleObject616.bin"/><Relationship Id="rId1197" Type="http://schemas.openxmlformats.org/officeDocument/2006/relationships/oleObject" Target="embeddings/oleObject668.bin"/><Relationship Id="rId1320" Type="http://schemas.openxmlformats.org/officeDocument/2006/relationships/oleObject" Target="embeddings/oleObject733.bin"/><Relationship Id="rId1418" Type="http://schemas.openxmlformats.org/officeDocument/2006/relationships/theme" Target="theme/theme1.xml"/><Relationship Id="rId122" Type="http://schemas.openxmlformats.org/officeDocument/2006/relationships/image" Target="media/image56.wmf"/><Relationship Id="rId774" Type="http://schemas.openxmlformats.org/officeDocument/2006/relationships/oleObject" Target="embeddings/oleObject425.bin"/><Relationship Id="rId981" Type="http://schemas.openxmlformats.org/officeDocument/2006/relationships/oleObject" Target="embeddings/oleObject542.bin"/><Relationship Id="rId1057" Type="http://schemas.openxmlformats.org/officeDocument/2006/relationships/oleObject" Target="embeddings/oleObject584.bin"/><Relationship Id="rId427" Type="http://schemas.openxmlformats.org/officeDocument/2006/relationships/oleObject" Target="embeddings/oleObject230.bin"/><Relationship Id="rId634" Type="http://schemas.openxmlformats.org/officeDocument/2006/relationships/oleObject" Target="embeddings/oleObject346.bin"/><Relationship Id="rId841" Type="http://schemas.openxmlformats.org/officeDocument/2006/relationships/image" Target="media/image371.wmf"/><Relationship Id="rId1264" Type="http://schemas.openxmlformats.org/officeDocument/2006/relationships/image" Target="media/image555.wmf"/><Relationship Id="rId273" Type="http://schemas.openxmlformats.org/officeDocument/2006/relationships/oleObject" Target="embeddings/oleObject144.bin"/><Relationship Id="rId480" Type="http://schemas.openxmlformats.org/officeDocument/2006/relationships/image" Target="media/image213.wmf"/><Relationship Id="rId701" Type="http://schemas.openxmlformats.org/officeDocument/2006/relationships/oleObject" Target="embeddings/oleObject381.bin"/><Relationship Id="rId939" Type="http://schemas.openxmlformats.org/officeDocument/2006/relationships/oleObject" Target="embeddings/oleObject519.bin"/><Relationship Id="rId1124" Type="http://schemas.openxmlformats.org/officeDocument/2006/relationships/oleObject" Target="embeddings/oleObject624.bin"/><Relationship Id="rId1331" Type="http://schemas.openxmlformats.org/officeDocument/2006/relationships/oleObject" Target="embeddings/oleObject740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6.bin"/><Relationship Id="rId340" Type="http://schemas.openxmlformats.org/officeDocument/2006/relationships/image" Target="media/image158.wmf"/><Relationship Id="rId578" Type="http://schemas.openxmlformats.org/officeDocument/2006/relationships/image" Target="media/image257.wmf"/><Relationship Id="rId785" Type="http://schemas.openxmlformats.org/officeDocument/2006/relationships/image" Target="media/image347.wmf"/><Relationship Id="rId992" Type="http://schemas.openxmlformats.org/officeDocument/2006/relationships/image" Target="media/image439.wmf"/><Relationship Id="rId200" Type="http://schemas.openxmlformats.org/officeDocument/2006/relationships/image" Target="media/image92.wmf"/><Relationship Id="rId438" Type="http://schemas.openxmlformats.org/officeDocument/2006/relationships/image" Target="media/image195.wmf"/><Relationship Id="rId645" Type="http://schemas.openxmlformats.org/officeDocument/2006/relationships/image" Target="media/image288.wmf"/><Relationship Id="rId852" Type="http://schemas.openxmlformats.org/officeDocument/2006/relationships/image" Target="media/image376.wmf"/><Relationship Id="rId1068" Type="http://schemas.openxmlformats.org/officeDocument/2006/relationships/image" Target="media/image473.wmf"/><Relationship Id="rId1275" Type="http://schemas.openxmlformats.org/officeDocument/2006/relationships/oleObject" Target="embeddings/oleObject709.bin"/><Relationship Id="rId284" Type="http://schemas.openxmlformats.org/officeDocument/2006/relationships/image" Target="media/image129.png"/><Relationship Id="rId491" Type="http://schemas.openxmlformats.org/officeDocument/2006/relationships/image" Target="media/image218.wmf"/><Relationship Id="rId505" Type="http://schemas.openxmlformats.org/officeDocument/2006/relationships/image" Target="media/image225.wmf"/><Relationship Id="rId712" Type="http://schemas.openxmlformats.org/officeDocument/2006/relationships/image" Target="media/image319.wmf"/><Relationship Id="rId1135" Type="http://schemas.openxmlformats.org/officeDocument/2006/relationships/oleObject" Target="embeddings/oleObject631.bin"/><Relationship Id="rId1342" Type="http://schemas.openxmlformats.org/officeDocument/2006/relationships/image" Target="media/image589.wmf"/><Relationship Id="rId79" Type="http://schemas.openxmlformats.org/officeDocument/2006/relationships/image" Target="media/image35.wmf"/><Relationship Id="rId144" Type="http://schemas.openxmlformats.org/officeDocument/2006/relationships/image" Target="media/image67.wmf"/><Relationship Id="rId589" Type="http://schemas.openxmlformats.org/officeDocument/2006/relationships/oleObject" Target="embeddings/oleObject321.bin"/><Relationship Id="rId796" Type="http://schemas.openxmlformats.org/officeDocument/2006/relationships/image" Target="media/image352.wmf"/><Relationship Id="rId1202" Type="http://schemas.openxmlformats.org/officeDocument/2006/relationships/oleObject" Target="embeddings/oleObject672.bin"/><Relationship Id="rId351" Type="http://schemas.openxmlformats.org/officeDocument/2006/relationships/oleObject" Target="embeddings/oleObject182.bin"/><Relationship Id="rId449" Type="http://schemas.openxmlformats.org/officeDocument/2006/relationships/oleObject" Target="embeddings/oleObject245.bin"/><Relationship Id="rId656" Type="http://schemas.openxmlformats.org/officeDocument/2006/relationships/image" Target="media/image293.wmf"/><Relationship Id="rId863" Type="http://schemas.openxmlformats.org/officeDocument/2006/relationships/oleObject" Target="embeddings/oleObject477.bin"/><Relationship Id="rId1079" Type="http://schemas.openxmlformats.org/officeDocument/2006/relationships/image" Target="media/image478.wmf"/><Relationship Id="rId1286" Type="http://schemas.openxmlformats.org/officeDocument/2006/relationships/image" Target="media/image565.wmf"/><Relationship Id="rId211" Type="http://schemas.openxmlformats.org/officeDocument/2006/relationships/oleObject" Target="embeddings/oleObject108.bin"/><Relationship Id="rId295" Type="http://schemas.openxmlformats.org/officeDocument/2006/relationships/image" Target="media/image135.wmf"/><Relationship Id="rId309" Type="http://schemas.openxmlformats.org/officeDocument/2006/relationships/oleObject" Target="embeddings/oleObject162.bin"/><Relationship Id="rId516" Type="http://schemas.openxmlformats.org/officeDocument/2006/relationships/oleObject" Target="embeddings/oleObject280.bin"/><Relationship Id="rId1146" Type="http://schemas.openxmlformats.org/officeDocument/2006/relationships/oleObject" Target="embeddings/oleObject638.bin"/><Relationship Id="rId723" Type="http://schemas.openxmlformats.org/officeDocument/2006/relationships/image" Target="media/image324.wmf"/><Relationship Id="rId930" Type="http://schemas.openxmlformats.org/officeDocument/2006/relationships/image" Target="media/image410.wmf"/><Relationship Id="rId1006" Type="http://schemas.openxmlformats.org/officeDocument/2006/relationships/oleObject" Target="embeddings/oleObject555.bin"/><Relationship Id="rId1353" Type="http://schemas.openxmlformats.org/officeDocument/2006/relationships/oleObject" Target="embeddings/oleObject754.bin"/><Relationship Id="rId155" Type="http://schemas.openxmlformats.org/officeDocument/2006/relationships/oleObject" Target="embeddings/oleObject77.bin"/><Relationship Id="rId362" Type="http://schemas.openxmlformats.org/officeDocument/2006/relationships/image" Target="media/image169.wmf"/><Relationship Id="rId1213" Type="http://schemas.openxmlformats.org/officeDocument/2006/relationships/image" Target="media/image530.wmf"/><Relationship Id="rId1297" Type="http://schemas.openxmlformats.org/officeDocument/2006/relationships/image" Target="media/image570.wmf"/><Relationship Id="rId222" Type="http://schemas.openxmlformats.org/officeDocument/2006/relationships/image" Target="media/image101.wmf"/><Relationship Id="rId667" Type="http://schemas.openxmlformats.org/officeDocument/2006/relationships/oleObject" Target="embeddings/oleObject363.bin"/><Relationship Id="rId874" Type="http://schemas.openxmlformats.org/officeDocument/2006/relationships/image" Target="media/image386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86.bin"/><Relationship Id="rId734" Type="http://schemas.openxmlformats.org/officeDocument/2006/relationships/oleObject" Target="embeddings/oleObject400.bin"/><Relationship Id="rId941" Type="http://schemas.openxmlformats.org/officeDocument/2006/relationships/oleObject" Target="embeddings/oleObject520.bin"/><Relationship Id="rId1157" Type="http://schemas.openxmlformats.org/officeDocument/2006/relationships/image" Target="media/image507.wmf"/><Relationship Id="rId1364" Type="http://schemas.openxmlformats.org/officeDocument/2006/relationships/image" Target="media/image598.wmf"/><Relationship Id="rId70" Type="http://schemas.openxmlformats.org/officeDocument/2006/relationships/oleObject" Target="embeddings/oleObject34.bin"/><Relationship Id="rId166" Type="http://schemas.openxmlformats.org/officeDocument/2006/relationships/image" Target="media/image78.wmf"/><Relationship Id="rId373" Type="http://schemas.openxmlformats.org/officeDocument/2006/relationships/oleObject" Target="embeddings/oleObject198.bin"/><Relationship Id="rId580" Type="http://schemas.openxmlformats.org/officeDocument/2006/relationships/image" Target="media/image258.wmf"/><Relationship Id="rId801" Type="http://schemas.openxmlformats.org/officeDocument/2006/relationships/oleObject" Target="embeddings/oleObject442.bin"/><Relationship Id="rId1017" Type="http://schemas.openxmlformats.org/officeDocument/2006/relationships/image" Target="media/image449.wmf"/><Relationship Id="rId1224" Type="http://schemas.openxmlformats.org/officeDocument/2006/relationships/image" Target="media/image535.wmf"/><Relationship Id="rId1" Type="http://schemas.openxmlformats.org/officeDocument/2006/relationships/numbering" Target="numbering.xml"/><Relationship Id="rId233" Type="http://schemas.openxmlformats.org/officeDocument/2006/relationships/image" Target="media/image104.wmf"/><Relationship Id="rId440" Type="http://schemas.openxmlformats.org/officeDocument/2006/relationships/oleObject" Target="embeddings/oleObject239.bin"/><Relationship Id="rId678" Type="http://schemas.openxmlformats.org/officeDocument/2006/relationships/image" Target="media/image304.wmf"/><Relationship Id="rId885" Type="http://schemas.openxmlformats.org/officeDocument/2006/relationships/oleObject" Target="embeddings/oleObject489.bin"/><Relationship Id="rId1070" Type="http://schemas.openxmlformats.org/officeDocument/2006/relationships/oleObject" Target="embeddings/oleObject591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5.bin"/><Relationship Id="rId300" Type="http://schemas.openxmlformats.org/officeDocument/2006/relationships/oleObject" Target="embeddings/oleObject157.bin"/><Relationship Id="rId482" Type="http://schemas.openxmlformats.org/officeDocument/2006/relationships/image" Target="media/image214.wmf"/><Relationship Id="rId538" Type="http://schemas.openxmlformats.org/officeDocument/2006/relationships/oleObject" Target="embeddings/oleObject293.bin"/><Relationship Id="rId703" Type="http://schemas.openxmlformats.org/officeDocument/2006/relationships/oleObject" Target="embeddings/oleObject382.bin"/><Relationship Id="rId745" Type="http://schemas.openxmlformats.org/officeDocument/2006/relationships/oleObject" Target="embeddings/oleObject406.bin"/><Relationship Id="rId910" Type="http://schemas.openxmlformats.org/officeDocument/2006/relationships/oleObject" Target="embeddings/oleObject503.bin"/><Relationship Id="rId952" Type="http://schemas.openxmlformats.org/officeDocument/2006/relationships/image" Target="media/image421.wmf"/><Relationship Id="rId1168" Type="http://schemas.openxmlformats.org/officeDocument/2006/relationships/oleObject" Target="embeddings/oleObject651.bin"/><Relationship Id="rId1333" Type="http://schemas.openxmlformats.org/officeDocument/2006/relationships/image" Target="media/image586.wmf"/><Relationship Id="rId1375" Type="http://schemas.openxmlformats.org/officeDocument/2006/relationships/oleObject" Target="embeddings/oleObject766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7.bin"/><Relationship Id="rId177" Type="http://schemas.openxmlformats.org/officeDocument/2006/relationships/image" Target="media/image83.wmf"/><Relationship Id="rId342" Type="http://schemas.openxmlformats.org/officeDocument/2006/relationships/image" Target="media/image159.wmf"/><Relationship Id="rId384" Type="http://schemas.openxmlformats.org/officeDocument/2006/relationships/oleObject" Target="embeddings/oleObject206.bin"/><Relationship Id="rId591" Type="http://schemas.openxmlformats.org/officeDocument/2006/relationships/oleObject" Target="embeddings/oleObject322.bin"/><Relationship Id="rId605" Type="http://schemas.openxmlformats.org/officeDocument/2006/relationships/oleObject" Target="embeddings/oleObject330.bin"/><Relationship Id="rId787" Type="http://schemas.openxmlformats.org/officeDocument/2006/relationships/oleObject" Target="embeddings/oleObject434.bin"/><Relationship Id="rId812" Type="http://schemas.openxmlformats.org/officeDocument/2006/relationships/image" Target="media/image358.wmf"/><Relationship Id="rId994" Type="http://schemas.openxmlformats.org/officeDocument/2006/relationships/image" Target="media/image440.wmf"/><Relationship Id="rId1028" Type="http://schemas.openxmlformats.org/officeDocument/2006/relationships/oleObject" Target="embeddings/oleObject568.bin"/><Relationship Id="rId1235" Type="http://schemas.openxmlformats.org/officeDocument/2006/relationships/oleObject" Target="embeddings/oleObject689.bin"/><Relationship Id="rId1400" Type="http://schemas.openxmlformats.org/officeDocument/2006/relationships/oleObject" Target="embeddings/oleObject780.bin"/><Relationship Id="rId202" Type="http://schemas.openxmlformats.org/officeDocument/2006/relationships/image" Target="media/image93.wmf"/><Relationship Id="rId244" Type="http://schemas.openxmlformats.org/officeDocument/2006/relationships/oleObject" Target="embeddings/oleObject130.bin"/><Relationship Id="rId647" Type="http://schemas.openxmlformats.org/officeDocument/2006/relationships/oleObject" Target="embeddings/oleObject353.bin"/><Relationship Id="rId689" Type="http://schemas.openxmlformats.org/officeDocument/2006/relationships/oleObject" Target="embeddings/oleObject374.bin"/><Relationship Id="rId854" Type="http://schemas.openxmlformats.org/officeDocument/2006/relationships/oleObject" Target="embeddings/oleObject472.bin"/><Relationship Id="rId896" Type="http://schemas.openxmlformats.org/officeDocument/2006/relationships/oleObject" Target="embeddings/oleObject495.bin"/><Relationship Id="rId1081" Type="http://schemas.openxmlformats.org/officeDocument/2006/relationships/oleObject" Target="embeddings/oleObject597.bin"/><Relationship Id="rId1277" Type="http://schemas.openxmlformats.org/officeDocument/2006/relationships/oleObject" Target="embeddings/oleObject710.bin"/><Relationship Id="rId1302" Type="http://schemas.openxmlformats.org/officeDocument/2006/relationships/oleObject" Target="embeddings/oleObject724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50.bin"/><Relationship Id="rId451" Type="http://schemas.openxmlformats.org/officeDocument/2006/relationships/oleObject" Target="embeddings/oleObject246.bin"/><Relationship Id="rId493" Type="http://schemas.openxmlformats.org/officeDocument/2006/relationships/image" Target="media/image219.wmf"/><Relationship Id="rId507" Type="http://schemas.openxmlformats.org/officeDocument/2006/relationships/image" Target="media/image226.wmf"/><Relationship Id="rId549" Type="http://schemas.openxmlformats.org/officeDocument/2006/relationships/oleObject" Target="embeddings/oleObject300.bin"/><Relationship Id="rId714" Type="http://schemas.openxmlformats.org/officeDocument/2006/relationships/oleObject" Target="embeddings/oleObject389.bin"/><Relationship Id="rId756" Type="http://schemas.openxmlformats.org/officeDocument/2006/relationships/oleObject" Target="embeddings/oleObject414.bin"/><Relationship Id="rId921" Type="http://schemas.openxmlformats.org/officeDocument/2006/relationships/image" Target="media/image406.wmf"/><Relationship Id="rId1137" Type="http://schemas.openxmlformats.org/officeDocument/2006/relationships/oleObject" Target="embeddings/oleObject632.bin"/><Relationship Id="rId1179" Type="http://schemas.openxmlformats.org/officeDocument/2006/relationships/image" Target="media/image516.wmf"/><Relationship Id="rId1344" Type="http://schemas.openxmlformats.org/officeDocument/2006/relationships/image" Target="media/image590.wmf"/><Relationship Id="rId1386" Type="http://schemas.openxmlformats.org/officeDocument/2006/relationships/image" Target="media/image609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2.bin"/><Relationship Id="rId146" Type="http://schemas.openxmlformats.org/officeDocument/2006/relationships/image" Target="media/image68.wmf"/><Relationship Id="rId188" Type="http://schemas.openxmlformats.org/officeDocument/2006/relationships/image" Target="media/image87.wmf"/><Relationship Id="rId311" Type="http://schemas.openxmlformats.org/officeDocument/2006/relationships/oleObject" Target="embeddings/oleObject163.bin"/><Relationship Id="rId353" Type="http://schemas.openxmlformats.org/officeDocument/2006/relationships/oleObject" Target="embeddings/oleObject183.bin"/><Relationship Id="rId395" Type="http://schemas.openxmlformats.org/officeDocument/2006/relationships/oleObject" Target="embeddings/oleObject212.bin"/><Relationship Id="rId409" Type="http://schemas.openxmlformats.org/officeDocument/2006/relationships/image" Target="media/image183.wmf"/><Relationship Id="rId560" Type="http://schemas.openxmlformats.org/officeDocument/2006/relationships/oleObject" Target="embeddings/oleObject306.bin"/><Relationship Id="rId798" Type="http://schemas.openxmlformats.org/officeDocument/2006/relationships/oleObject" Target="embeddings/oleObject440.bin"/><Relationship Id="rId963" Type="http://schemas.openxmlformats.org/officeDocument/2006/relationships/oleObject" Target="embeddings/oleObject531.bin"/><Relationship Id="rId1039" Type="http://schemas.openxmlformats.org/officeDocument/2006/relationships/image" Target="media/image459.wmf"/><Relationship Id="rId1190" Type="http://schemas.openxmlformats.org/officeDocument/2006/relationships/image" Target="media/image521.wmf"/><Relationship Id="rId1204" Type="http://schemas.openxmlformats.org/officeDocument/2006/relationships/oleObject" Target="embeddings/oleObject673.bin"/><Relationship Id="rId1246" Type="http://schemas.openxmlformats.org/officeDocument/2006/relationships/image" Target="media/image546.wmf"/><Relationship Id="rId1411" Type="http://schemas.openxmlformats.org/officeDocument/2006/relationships/image" Target="media/image617.wmf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26.bin"/><Relationship Id="rId616" Type="http://schemas.openxmlformats.org/officeDocument/2006/relationships/oleObject" Target="embeddings/oleObject336.bin"/><Relationship Id="rId658" Type="http://schemas.openxmlformats.org/officeDocument/2006/relationships/image" Target="media/image294.wmf"/><Relationship Id="rId823" Type="http://schemas.openxmlformats.org/officeDocument/2006/relationships/image" Target="media/image362.wmf"/><Relationship Id="rId865" Type="http://schemas.openxmlformats.org/officeDocument/2006/relationships/oleObject" Target="embeddings/oleObject478.bin"/><Relationship Id="rId1050" Type="http://schemas.openxmlformats.org/officeDocument/2006/relationships/image" Target="media/image464.wmf"/><Relationship Id="rId1288" Type="http://schemas.openxmlformats.org/officeDocument/2006/relationships/image" Target="media/image566.wmf"/><Relationship Id="rId255" Type="http://schemas.openxmlformats.org/officeDocument/2006/relationships/image" Target="media/image114.wmf"/><Relationship Id="rId297" Type="http://schemas.openxmlformats.org/officeDocument/2006/relationships/image" Target="media/image136.wmf"/><Relationship Id="rId462" Type="http://schemas.openxmlformats.org/officeDocument/2006/relationships/image" Target="media/image205.wmf"/><Relationship Id="rId518" Type="http://schemas.openxmlformats.org/officeDocument/2006/relationships/oleObject" Target="embeddings/oleObject281.bin"/><Relationship Id="rId725" Type="http://schemas.openxmlformats.org/officeDocument/2006/relationships/oleObject" Target="embeddings/oleObject395.bin"/><Relationship Id="rId932" Type="http://schemas.openxmlformats.org/officeDocument/2006/relationships/image" Target="media/image411.wmf"/><Relationship Id="rId1092" Type="http://schemas.openxmlformats.org/officeDocument/2006/relationships/oleObject" Target="embeddings/oleObject604.bin"/><Relationship Id="rId1106" Type="http://schemas.openxmlformats.org/officeDocument/2006/relationships/image" Target="media/image489.wmf"/><Relationship Id="rId1148" Type="http://schemas.openxmlformats.org/officeDocument/2006/relationships/oleObject" Target="embeddings/oleObject639.bin"/><Relationship Id="rId1313" Type="http://schemas.openxmlformats.org/officeDocument/2006/relationships/image" Target="media/image578.wmf"/><Relationship Id="rId1355" Type="http://schemas.openxmlformats.org/officeDocument/2006/relationships/oleObject" Target="embeddings/oleObject755.bin"/><Relationship Id="rId1397" Type="http://schemas.openxmlformats.org/officeDocument/2006/relationships/image" Target="media/image613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89.bin"/><Relationship Id="rId767" Type="http://schemas.openxmlformats.org/officeDocument/2006/relationships/image" Target="media/image341.wmf"/><Relationship Id="rId974" Type="http://schemas.openxmlformats.org/officeDocument/2006/relationships/oleObject" Target="embeddings/oleObject538.bin"/><Relationship Id="rId1008" Type="http://schemas.openxmlformats.org/officeDocument/2006/relationships/oleObject" Target="embeddings/oleObject556.bin"/><Relationship Id="rId1215" Type="http://schemas.openxmlformats.org/officeDocument/2006/relationships/oleObject" Target="embeddings/oleObject679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2.bin"/><Relationship Id="rId571" Type="http://schemas.openxmlformats.org/officeDocument/2006/relationships/image" Target="media/image254.wmf"/><Relationship Id="rId627" Type="http://schemas.openxmlformats.org/officeDocument/2006/relationships/image" Target="media/image280.wmf"/><Relationship Id="rId669" Type="http://schemas.openxmlformats.org/officeDocument/2006/relationships/oleObject" Target="embeddings/oleObject364.bin"/><Relationship Id="rId834" Type="http://schemas.openxmlformats.org/officeDocument/2006/relationships/oleObject" Target="embeddings/oleObject461.bin"/><Relationship Id="rId876" Type="http://schemas.openxmlformats.org/officeDocument/2006/relationships/image" Target="media/image387.wmf"/><Relationship Id="rId1257" Type="http://schemas.openxmlformats.org/officeDocument/2006/relationships/oleObject" Target="embeddings/oleObject700.bin"/><Relationship Id="rId1299" Type="http://schemas.openxmlformats.org/officeDocument/2006/relationships/image" Target="media/image571.wmf"/><Relationship Id="rId19" Type="http://schemas.openxmlformats.org/officeDocument/2006/relationships/image" Target="media/image7.wmf"/><Relationship Id="rId224" Type="http://schemas.openxmlformats.org/officeDocument/2006/relationships/image" Target="media/image102.wmf"/><Relationship Id="rId266" Type="http://schemas.openxmlformats.org/officeDocument/2006/relationships/image" Target="media/image120.wmf"/><Relationship Id="rId431" Type="http://schemas.openxmlformats.org/officeDocument/2006/relationships/image" Target="media/image193.wmf"/><Relationship Id="rId473" Type="http://schemas.openxmlformats.org/officeDocument/2006/relationships/oleObject" Target="embeddings/oleObject258.bin"/><Relationship Id="rId529" Type="http://schemas.openxmlformats.org/officeDocument/2006/relationships/image" Target="media/image236.wmf"/><Relationship Id="rId680" Type="http://schemas.openxmlformats.org/officeDocument/2006/relationships/image" Target="media/image305.wmf"/><Relationship Id="rId736" Type="http://schemas.openxmlformats.org/officeDocument/2006/relationships/oleObject" Target="embeddings/oleObject401.bin"/><Relationship Id="rId901" Type="http://schemas.openxmlformats.org/officeDocument/2006/relationships/oleObject" Target="embeddings/oleObject498.bin"/><Relationship Id="rId1061" Type="http://schemas.openxmlformats.org/officeDocument/2006/relationships/oleObject" Target="embeddings/oleObject586.bin"/><Relationship Id="rId1117" Type="http://schemas.openxmlformats.org/officeDocument/2006/relationships/oleObject" Target="embeddings/oleObject619.bin"/><Relationship Id="rId1159" Type="http://schemas.openxmlformats.org/officeDocument/2006/relationships/image" Target="media/image508.wmf"/><Relationship Id="rId1324" Type="http://schemas.openxmlformats.org/officeDocument/2006/relationships/image" Target="media/image583.wmf"/><Relationship Id="rId1366" Type="http://schemas.openxmlformats.org/officeDocument/2006/relationships/image" Target="media/image599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168" Type="http://schemas.openxmlformats.org/officeDocument/2006/relationships/image" Target="media/image79.wmf"/><Relationship Id="rId333" Type="http://schemas.openxmlformats.org/officeDocument/2006/relationships/image" Target="media/image154.png"/><Relationship Id="rId540" Type="http://schemas.openxmlformats.org/officeDocument/2006/relationships/oleObject" Target="embeddings/oleObject295.bin"/><Relationship Id="rId778" Type="http://schemas.openxmlformats.org/officeDocument/2006/relationships/image" Target="media/image345.wmf"/><Relationship Id="rId943" Type="http://schemas.openxmlformats.org/officeDocument/2006/relationships/oleObject" Target="embeddings/oleObject521.bin"/><Relationship Id="rId985" Type="http://schemas.openxmlformats.org/officeDocument/2006/relationships/oleObject" Target="embeddings/oleObject544.bin"/><Relationship Id="rId1019" Type="http://schemas.openxmlformats.org/officeDocument/2006/relationships/image" Target="media/image450.wmf"/><Relationship Id="rId1170" Type="http://schemas.openxmlformats.org/officeDocument/2006/relationships/oleObject" Target="embeddings/oleObject652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0.bin"/><Relationship Id="rId582" Type="http://schemas.openxmlformats.org/officeDocument/2006/relationships/image" Target="media/image259.wmf"/><Relationship Id="rId638" Type="http://schemas.openxmlformats.org/officeDocument/2006/relationships/oleObject" Target="embeddings/oleObject348.bin"/><Relationship Id="rId803" Type="http://schemas.openxmlformats.org/officeDocument/2006/relationships/oleObject" Target="embeddings/oleObject443.bin"/><Relationship Id="rId845" Type="http://schemas.openxmlformats.org/officeDocument/2006/relationships/image" Target="media/image373.wmf"/><Relationship Id="rId1030" Type="http://schemas.openxmlformats.org/officeDocument/2006/relationships/oleObject" Target="embeddings/oleObject569.bin"/><Relationship Id="rId1226" Type="http://schemas.openxmlformats.org/officeDocument/2006/relationships/image" Target="media/image536.wmf"/><Relationship Id="rId1268" Type="http://schemas.openxmlformats.org/officeDocument/2006/relationships/image" Target="media/image557.wmf"/><Relationship Id="rId3" Type="http://schemas.openxmlformats.org/officeDocument/2006/relationships/settings" Target="settings.xml"/><Relationship Id="rId235" Type="http://schemas.openxmlformats.org/officeDocument/2006/relationships/oleObject" Target="embeddings/oleObject125.bin"/><Relationship Id="rId277" Type="http://schemas.openxmlformats.org/officeDocument/2006/relationships/oleObject" Target="embeddings/oleObject146.bin"/><Relationship Id="rId400" Type="http://schemas.openxmlformats.org/officeDocument/2006/relationships/image" Target="media/image179.wmf"/><Relationship Id="rId442" Type="http://schemas.openxmlformats.org/officeDocument/2006/relationships/oleObject" Target="embeddings/oleObject241.bin"/><Relationship Id="rId484" Type="http://schemas.openxmlformats.org/officeDocument/2006/relationships/oleObject" Target="embeddings/oleObject264.bin"/><Relationship Id="rId705" Type="http://schemas.openxmlformats.org/officeDocument/2006/relationships/image" Target="media/image316.wmf"/><Relationship Id="rId887" Type="http://schemas.openxmlformats.org/officeDocument/2006/relationships/oleObject" Target="embeddings/oleObject490.bin"/><Relationship Id="rId1072" Type="http://schemas.openxmlformats.org/officeDocument/2006/relationships/oleObject" Target="embeddings/oleObject592.bin"/><Relationship Id="rId1128" Type="http://schemas.openxmlformats.org/officeDocument/2006/relationships/image" Target="media/image496.wmf"/><Relationship Id="rId1335" Type="http://schemas.openxmlformats.org/officeDocument/2006/relationships/oleObject" Target="embeddings/oleObject743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8.bin"/><Relationship Id="rId344" Type="http://schemas.openxmlformats.org/officeDocument/2006/relationships/image" Target="media/image160.wmf"/><Relationship Id="rId691" Type="http://schemas.openxmlformats.org/officeDocument/2006/relationships/image" Target="media/image310.wmf"/><Relationship Id="rId747" Type="http://schemas.openxmlformats.org/officeDocument/2006/relationships/oleObject" Target="embeddings/oleObject407.bin"/><Relationship Id="rId789" Type="http://schemas.openxmlformats.org/officeDocument/2006/relationships/oleObject" Target="embeddings/oleObject435.bin"/><Relationship Id="rId912" Type="http://schemas.openxmlformats.org/officeDocument/2006/relationships/oleObject" Target="embeddings/oleObject504.bin"/><Relationship Id="rId954" Type="http://schemas.openxmlformats.org/officeDocument/2006/relationships/image" Target="media/image422.wmf"/><Relationship Id="rId996" Type="http://schemas.openxmlformats.org/officeDocument/2006/relationships/image" Target="media/image441.wmf"/><Relationship Id="rId1377" Type="http://schemas.openxmlformats.org/officeDocument/2006/relationships/oleObject" Target="embeddings/oleObject767.bin"/><Relationship Id="rId41" Type="http://schemas.openxmlformats.org/officeDocument/2006/relationships/image" Target="media/image17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207.bin"/><Relationship Id="rId551" Type="http://schemas.openxmlformats.org/officeDocument/2006/relationships/oleObject" Target="embeddings/oleObject301.bin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1.bin"/><Relationship Id="rId649" Type="http://schemas.openxmlformats.org/officeDocument/2006/relationships/oleObject" Target="embeddings/oleObject354.bin"/><Relationship Id="rId814" Type="http://schemas.openxmlformats.org/officeDocument/2006/relationships/image" Target="media/image359.wmf"/><Relationship Id="rId856" Type="http://schemas.openxmlformats.org/officeDocument/2006/relationships/oleObject" Target="embeddings/oleObject473.bin"/><Relationship Id="rId1181" Type="http://schemas.openxmlformats.org/officeDocument/2006/relationships/oleObject" Target="embeddings/oleObject659.bin"/><Relationship Id="rId1237" Type="http://schemas.openxmlformats.org/officeDocument/2006/relationships/oleObject" Target="embeddings/oleObject690.bin"/><Relationship Id="rId1279" Type="http://schemas.openxmlformats.org/officeDocument/2006/relationships/image" Target="media/image562.wmf"/><Relationship Id="rId1402" Type="http://schemas.openxmlformats.org/officeDocument/2006/relationships/oleObject" Target="embeddings/oleObject782.bin"/><Relationship Id="rId190" Type="http://schemas.openxmlformats.org/officeDocument/2006/relationships/image" Target="media/image88.wmf"/><Relationship Id="rId204" Type="http://schemas.openxmlformats.org/officeDocument/2006/relationships/image" Target="media/image94.wmf"/><Relationship Id="rId246" Type="http://schemas.openxmlformats.org/officeDocument/2006/relationships/oleObject" Target="embeddings/oleObject131.bin"/><Relationship Id="rId288" Type="http://schemas.openxmlformats.org/officeDocument/2006/relationships/oleObject" Target="embeddings/oleObject151.bin"/><Relationship Id="rId411" Type="http://schemas.openxmlformats.org/officeDocument/2006/relationships/image" Target="media/image184.wmf"/><Relationship Id="rId453" Type="http://schemas.openxmlformats.org/officeDocument/2006/relationships/oleObject" Target="embeddings/oleObject247.bin"/><Relationship Id="rId509" Type="http://schemas.openxmlformats.org/officeDocument/2006/relationships/image" Target="media/image227.wmf"/><Relationship Id="rId660" Type="http://schemas.openxmlformats.org/officeDocument/2006/relationships/image" Target="media/image295.wmf"/><Relationship Id="rId898" Type="http://schemas.openxmlformats.org/officeDocument/2006/relationships/image" Target="media/image396.wmf"/><Relationship Id="rId1041" Type="http://schemas.openxmlformats.org/officeDocument/2006/relationships/image" Target="media/image460.wmf"/><Relationship Id="rId1083" Type="http://schemas.openxmlformats.org/officeDocument/2006/relationships/image" Target="media/image479.wmf"/><Relationship Id="rId1139" Type="http://schemas.openxmlformats.org/officeDocument/2006/relationships/oleObject" Target="embeddings/oleObject634.bin"/><Relationship Id="rId1290" Type="http://schemas.openxmlformats.org/officeDocument/2006/relationships/oleObject" Target="embeddings/oleObject718.bin"/><Relationship Id="rId1304" Type="http://schemas.openxmlformats.org/officeDocument/2006/relationships/oleObject" Target="embeddings/oleObject725.bin"/><Relationship Id="rId1346" Type="http://schemas.openxmlformats.org/officeDocument/2006/relationships/image" Target="media/image591.wmf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64.bin"/><Relationship Id="rId495" Type="http://schemas.openxmlformats.org/officeDocument/2006/relationships/image" Target="media/image220.wmf"/><Relationship Id="rId716" Type="http://schemas.openxmlformats.org/officeDocument/2006/relationships/oleObject" Target="embeddings/oleObject390.bin"/><Relationship Id="rId758" Type="http://schemas.openxmlformats.org/officeDocument/2006/relationships/oleObject" Target="embeddings/oleObject416.bin"/><Relationship Id="rId923" Type="http://schemas.openxmlformats.org/officeDocument/2006/relationships/image" Target="media/image407.wmf"/><Relationship Id="rId965" Type="http://schemas.openxmlformats.org/officeDocument/2006/relationships/oleObject" Target="embeddings/oleObject533.bin"/><Relationship Id="rId1150" Type="http://schemas.openxmlformats.org/officeDocument/2006/relationships/oleObject" Target="embeddings/oleObject641.bin"/><Relationship Id="rId1388" Type="http://schemas.openxmlformats.org/officeDocument/2006/relationships/image" Target="media/image610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7.bin"/><Relationship Id="rId148" Type="http://schemas.openxmlformats.org/officeDocument/2006/relationships/image" Target="media/image69.wmf"/><Relationship Id="rId355" Type="http://schemas.openxmlformats.org/officeDocument/2006/relationships/oleObject" Target="embeddings/oleObject184.bin"/><Relationship Id="rId397" Type="http://schemas.openxmlformats.org/officeDocument/2006/relationships/image" Target="media/image178.wmf"/><Relationship Id="rId520" Type="http://schemas.openxmlformats.org/officeDocument/2006/relationships/oleObject" Target="embeddings/oleObject282.bin"/><Relationship Id="rId562" Type="http://schemas.openxmlformats.org/officeDocument/2006/relationships/oleObject" Target="embeddings/oleObject307.bin"/><Relationship Id="rId618" Type="http://schemas.openxmlformats.org/officeDocument/2006/relationships/oleObject" Target="embeddings/oleObject337.bin"/><Relationship Id="rId825" Type="http://schemas.openxmlformats.org/officeDocument/2006/relationships/image" Target="media/image363.wmf"/><Relationship Id="rId1192" Type="http://schemas.openxmlformats.org/officeDocument/2006/relationships/oleObject" Target="embeddings/oleObject665.bin"/><Relationship Id="rId1206" Type="http://schemas.openxmlformats.org/officeDocument/2006/relationships/oleObject" Target="embeddings/oleObject674.bin"/><Relationship Id="rId1248" Type="http://schemas.openxmlformats.org/officeDocument/2006/relationships/image" Target="media/image547.wmf"/><Relationship Id="rId1413" Type="http://schemas.openxmlformats.org/officeDocument/2006/relationships/oleObject" Target="embeddings/oleObject790.bin"/><Relationship Id="rId215" Type="http://schemas.openxmlformats.org/officeDocument/2006/relationships/oleObject" Target="embeddings/oleObject110.bin"/><Relationship Id="rId257" Type="http://schemas.openxmlformats.org/officeDocument/2006/relationships/image" Target="media/image115.wmf"/><Relationship Id="rId422" Type="http://schemas.openxmlformats.org/officeDocument/2006/relationships/oleObject" Target="embeddings/oleObject227.bin"/><Relationship Id="rId464" Type="http://schemas.openxmlformats.org/officeDocument/2006/relationships/image" Target="media/image206.wmf"/><Relationship Id="rId867" Type="http://schemas.openxmlformats.org/officeDocument/2006/relationships/oleObject" Target="embeddings/oleObject479.bin"/><Relationship Id="rId1010" Type="http://schemas.openxmlformats.org/officeDocument/2006/relationships/oleObject" Target="embeddings/oleObject558.bin"/><Relationship Id="rId1052" Type="http://schemas.openxmlformats.org/officeDocument/2006/relationships/image" Target="media/image465.wmf"/><Relationship Id="rId1094" Type="http://schemas.openxmlformats.org/officeDocument/2006/relationships/oleObject" Target="embeddings/oleObject605.bin"/><Relationship Id="rId1108" Type="http://schemas.openxmlformats.org/officeDocument/2006/relationships/oleObject" Target="embeddings/oleObject613.bin"/><Relationship Id="rId1315" Type="http://schemas.openxmlformats.org/officeDocument/2006/relationships/image" Target="media/image579.wmf"/><Relationship Id="rId299" Type="http://schemas.openxmlformats.org/officeDocument/2006/relationships/image" Target="media/image137.wmf"/><Relationship Id="rId727" Type="http://schemas.openxmlformats.org/officeDocument/2006/relationships/oleObject" Target="embeddings/oleObject396.bin"/><Relationship Id="rId934" Type="http://schemas.openxmlformats.org/officeDocument/2006/relationships/image" Target="media/image412.wmf"/><Relationship Id="rId1357" Type="http://schemas.openxmlformats.org/officeDocument/2006/relationships/oleObject" Target="embeddings/oleObject75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1.bin"/><Relationship Id="rId573" Type="http://schemas.openxmlformats.org/officeDocument/2006/relationships/oleObject" Target="embeddings/oleObject313.bin"/><Relationship Id="rId780" Type="http://schemas.openxmlformats.org/officeDocument/2006/relationships/oleObject" Target="embeddings/oleObject429.bin"/><Relationship Id="rId1217" Type="http://schemas.openxmlformats.org/officeDocument/2006/relationships/oleObject" Target="embeddings/oleObject680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34.bin"/><Relationship Id="rId878" Type="http://schemas.openxmlformats.org/officeDocument/2006/relationships/image" Target="media/image388.wmf"/><Relationship Id="rId1063" Type="http://schemas.openxmlformats.org/officeDocument/2006/relationships/oleObject" Target="embeddings/oleObject587.bin"/><Relationship Id="rId1270" Type="http://schemas.openxmlformats.org/officeDocument/2006/relationships/image" Target="media/image558.wmf"/><Relationship Id="rId640" Type="http://schemas.openxmlformats.org/officeDocument/2006/relationships/oleObject" Target="embeddings/oleObject349.bin"/><Relationship Id="rId738" Type="http://schemas.openxmlformats.org/officeDocument/2006/relationships/image" Target="media/image330.wmf"/><Relationship Id="rId945" Type="http://schemas.openxmlformats.org/officeDocument/2006/relationships/oleObject" Target="embeddings/oleObject522.bin"/><Relationship Id="rId1368" Type="http://schemas.openxmlformats.org/officeDocument/2006/relationships/image" Target="media/image600.wmf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02.bin"/><Relationship Id="rId500" Type="http://schemas.openxmlformats.org/officeDocument/2006/relationships/oleObject" Target="embeddings/oleObject272.bin"/><Relationship Id="rId584" Type="http://schemas.openxmlformats.org/officeDocument/2006/relationships/image" Target="media/image260.wmf"/><Relationship Id="rId805" Type="http://schemas.openxmlformats.org/officeDocument/2006/relationships/image" Target="media/image355.wmf"/><Relationship Id="rId1130" Type="http://schemas.openxmlformats.org/officeDocument/2006/relationships/oleObject" Target="embeddings/oleObject628.bin"/><Relationship Id="rId1228" Type="http://schemas.openxmlformats.org/officeDocument/2006/relationships/image" Target="media/image537.wmf"/><Relationship Id="rId5" Type="http://schemas.openxmlformats.org/officeDocument/2006/relationships/footnotes" Target="footnotes.xml"/><Relationship Id="rId237" Type="http://schemas.openxmlformats.org/officeDocument/2006/relationships/image" Target="media/image105.wmf"/><Relationship Id="rId791" Type="http://schemas.openxmlformats.org/officeDocument/2006/relationships/oleObject" Target="embeddings/oleObject436.bin"/><Relationship Id="rId889" Type="http://schemas.openxmlformats.org/officeDocument/2006/relationships/oleObject" Target="embeddings/oleObject491.bin"/><Relationship Id="rId1074" Type="http://schemas.openxmlformats.org/officeDocument/2006/relationships/oleObject" Target="embeddings/oleObject593.bin"/><Relationship Id="rId444" Type="http://schemas.openxmlformats.org/officeDocument/2006/relationships/oleObject" Target="embeddings/oleObject242.bin"/><Relationship Id="rId651" Type="http://schemas.openxmlformats.org/officeDocument/2006/relationships/oleObject" Target="embeddings/oleObject355.bin"/><Relationship Id="rId749" Type="http://schemas.openxmlformats.org/officeDocument/2006/relationships/oleObject" Target="embeddings/oleObject409.bin"/><Relationship Id="rId1281" Type="http://schemas.openxmlformats.org/officeDocument/2006/relationships/image" Target="media/image563.wmf"/><Relationship Id="rId1379" Type="http://schemas.openxmlformats.org/officeDocument/2006/relationships/oleObject" Target="embeddings/oleObject768.bin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8.bin"/><Relationship Id="rId511" Type="http://schemas.openxmlformats.org/officeDocument/2006/relationships/image" Target="media/image228.wmf"/><Relationship Id="rId609" Type="http://schemas.openxmlformats.org/officeDocument/2006/relationships/oleObject" Target="embeddings/oleObject332.bin"/><Relationship Id="rId956" Type="http://schemas.openxmlformats.org/officeDocument/2006/relationships/image" Target="media/image423.wmf"/><Relationship Id="rId1141" Type="http://schemas.openxmlformats.org/officeDocument/2006/relationships/oleObject" Target="embeddings/oleObject635.bin"/><Relationship Id="rId1239" Type="http://schemas.openxmlformats.org/officeDocument/2006/relationships/oleObject" Target="embeddings/oleObject691.bin"/><Relationship Id="rId85" Type="http://schemas.openxmlformats.org/officeDocument/2006/relationships/image" Target="media/image38.wmf"/><Relationship Id="rId150" Type="http://schemas.openxmlformats.org/officeDocument/2006/relationships/image" Target="media/image70.wmf"/><Relationship Id="rId595" Type="http://schemas.openxmlformats.org/officeDocument/2006/relationships/oleObject" Target="embeddings/oleObject324.bin"/><Relationship Id="rId816" Type="http://schemas.openxmlformats.org/officeDocument/2006/relationships/oleObject" Target="embeddings/oleObject451.bin"/><Relationship Id="rId1001" Type="http://schemas.openxmlformats.org/officeDocument/2006/relationships/oleObject" Target="embeddings/oleObject552.bin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48.bin"/><Relationship Id="rId662" Type="http://schemas.openxmlformats.org/officeDocument/2006/relationships/image" Target="media/image296.wmf"/><Relationship Id="rId1085" Type="http://schemas.openxmlformats.org/officeDocument/2006/relationships/oleObject" Target="embeddings/oleObject600.bin"/><Relationship Id="rId1292" Type="http://schemas.openxmlformats.org/officeDocument/2006/relationships/oleObject" Target="embeddings/oleObject719.bin"/><Relationship Id="rId1306" Type="http://schemas.openxmlformats.org/officeDocument/2006/relationships/oleObject" Target="embeddings/oleObject72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45.wmf"/><Relationship Id="rId522" Type="http://schemas.openxmlformats.org/officeDocument/2006/relationships/oleObject" Target="embeddings/oleObject283.bin"/><Relationship Id="rId967" Type="http://schemas.openxmlformats.org/officeDocument/2006/relationships/image" Target="media/image427.wmf"/><Relationship Id="rId1152" Type="http://schemas.openxmlformats.org/officeDocument/2006/relationships/oleObject" Target="embeddings/oleObject642.bin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15.bin"/><Relationship Id="rId827" Type="http://schemas.openxmlformats.org/officeDocument/2006/relationships/image" Target="media/image364.wmf"/><Relationship Id="rId1012" Type="http://schemas.openxmlformats.org/officeDocument/2006/relationships/oleObject" Target="embeddings/oleObject560.bin"/><Relationship Id="rId259" Type="http://schemas.openxmlformats.org/officeDocument/2006/relationships/image" Target="media/image116.wmf"/><Relationship Id="rId466" Type="http://schemas.openxmlformats.org/officeDocument/2006/relationships/oleObject" Target="embeddings/oleObject254.bin"/><Relationship Id="rId673" Type="http://schemas.openxmlformats.org/officeDocument/2006/relationships/oleObject" Target="embeddings/oleObject366.bin"/><Relationship Id="rId880" Type="http://schemas.openxmlformats.org/officeDocument/2006/relationships/image" Target="media/image389.wmf"/><Relationship Id="rId1096" Type="http://schemas.openxmlformats.org/officeDocument/2006/relationships/oleObject" Target="embeddings/oleObject606.bin"/><Relationship Id="rId1317" Type="http://schemas.openxmlformats.org/officeDocument/2006/relationships/image" Target="media/image580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90.bin"/><Relationship Id="rId978" Type="http://schemas.openxmlformats.org/officeDocument/2006/relationships/image" Target="media/image432.wmf"/><Relationship Id="rId1163" Type="http://schemas.openxmlformats.org/officeDocument/2006/relationships/oleObject" Target="embeddings/oleObject648.bin"/><Relationship Id="rId1370" Type="http://schemas.openxmlformats.org/officeDocument/2006/relationships/image" Target="media/image601.wmf"/><Relationship Id="rId740" Type="http://schemas.openxmlformats.org/officeDocument/2006/relationships/image" Target="media/image331.wmf"/><Relationship Id="rId838" Type="http://schemas.openxmlformats.org/officeDocument/2006/relationships/oleObject" Target="embeddings/oleObject463.bin"/><Relationship Id="rId1023" Type="http://schemas.openxmlformats.org/officeDocument/2006/relationships/image" Target="media/image452.wmf"/><Relationship Id="rId172" Type="http://schemas.openxmlformats.org/officeDocument/2006/relationships/oleObject" Target="embeddings/oleObject86.bin"/><Relationship Id="rId477" Type="http://schemas.openxmlformats.org/officeDocument/2006/relationships/oleObject" Target="embeddings/oleObject260.bin"/><Relationship Id="rId600" Type="http://schemas.openxmlformats.org/officeDocument/2006/relationships/oleObject" Target="embeddings/oleObject327.bin"/><Relationship Id="rId684" Type="http://schemas.openxmlformats.org/officeDocument/2006/relationships/image" Target="media/image307.wmf"/><Relationship Id="rId1230" Type="http://schemas.openxmlformats.org/officeDocument/2006/relationships/image" Target="media/image538.wmf"/><Relationship Id="rId1328" Type="http://schemas.openxmlformats.org/officeDocument/2006/relationships/oleObject" Target="embeddings/oleObject738.bin"/><Relationship Id="rId337" Type="http://schemas.openxmlformats.org/officeDocument/2006/relationships/oleObject" Target="embeddings/oleObject175.bin"/><Relationship Id="rId891" Type="http://schemas.openxmlformats.org/officeDocument/2006/relationships/oleObject" Target="embeddings/oleObject492.bin"/><Relationship Id="rId905" Type="http://schemas.openxmlformats.org/officeDocument/2006/relationships/oleObject" Target="embeddings/oleObject500.bin"/><Relationship Id="rId989" Type="http://schemas.openxmlformats.org/officeDocument/2006/relationships/oleObject" Target="embeddings/oleObject546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41.wmf"/><Relationship Id="rId751" Type="http://schemas.openxmlformats.org/officeDocument/2006/relationships/image" Target="media/image335.wmf"/><Relationship Id="rId849" Type="http://schemas.openxmlformats.org/officeDocument/2006/relationships/oleObject" Target="embeddings/oleObject469.bin"/><Relationship Id="rId1174" Type="http://schemas.openxmlformats.org/officeDocument/2006/relationships/image" Target="media/image514.wmf"/><Relationship Id="rId1381" Type="http://schemas.openxmlformats.org/officeDocument/2006/relationships/oleObject" Target="embeddings/oleObject769.bin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18.bin"/><Relationship Id="rId611" Type="http://schemas.openxmlformats.org/officeDocument/2006/relationships/oleObject" Target="embeddings/oleObject333.bin"/><Relationship Id="rId1034" Type="http://schemas.openxmlformats.org/officeDocument/2006/relationships/image" Target="media/image457.wmf"/><Relationship Id="rId1241" Type="http://schemas.openxmlformats.org/officeDocument/2006/relationships/oleObject" Target="embeddings/oleObject692.bin"/><Relationship Id="rId1339" Type="http://schemas.openxmlformats.org/officeDocument/2006/relationships/oleObject" Target="embeddings/oleObject746.bin"/><Relationship Id="rId250" Type="http://schemas.openxmlformats.org/officeDocument/2006/relationships/oleObject" Target="embeddings/oleObject133.bin"/><Relationship Id="rId488" Type="http://schemas.openxmlformats.org/officeDocument/2006/relationships/oleObject" Target="embeddings/oleObject266.bin"/><Relationship Id="rId695" Type="http://schemas.openxmlformats.org/officeDocument/2006/relationships/image" Target="media/image312.wmf"/><Relationship Id="rId709" Type="http://schemas.openxmlformats.org/officeDocument/2006/relationships/oleObject" Target="embeddings/oleObject386.bin"/><Relationship Id="rId916" Type="http://schemas.openxmlformats.org/officeDocument/2006/relationships/oleObject" Target="embeddings/oleObject507.bin"/><Relationship Id="rId1101" Type="http://schemas.openxmlformats.org/officeDocument/2006/relationships/oleObject" Target="embeddings/oleObject609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2.wmf"/><Relationship Id="rId555" Type="http://schemas.openxmlformats.org/officeDocument/2006/relationships/oleObject" Target="embeddings/oleObject303.bin"/><Relationship Id="rId762" Type="http://schemas.openxmlformats.org/officeDocument/2006/relationships/oleObject" Target="embeddings/oleObject418.bin"/><Relationship Id="rId1185" Type="http://schemas.openxmlformats.org/officeDocument/2006/relationships/oleObject" Target="embeddings/oleObject661.bin"/><Relationship Id="rId1392" Type="http://schemas.openxmlformats.org/officeDocument/2006/relationships/image" Target="media/image611.wmf"/><Relationship Id="rId1406" Type="http://schemas.openxmlformats.org/officeDocument/2006/relationships/oleObject" Target="embeddings/oleObject785.bin"/><Relationship Id="rId194" Type="http://schemas.openxmlformats.org/officeDocument/2006/relationships/oleObject" Target="embeddings/oleObject99.bin"/><Relationship Id="rId208" Type="http://schemas.openxmlformats.org/officeDocument/2006/relationships/image" Target="media/image96.wmf"/><Relationship Id="rId415" Type="http://schemas.openxmlformats.org/officeDocument/2006/relationships/image" Target="media/image186.wmf"/><Relationship Id="rId622" Type="http://schemas.openxmlformats.org/officeDocument/2006/relationships/oleObject" Target="embeddings/oleObject339.bin"/><Relationship Id="rId1045" Type="http://schemas.openxmlformats.org/officeDocument/2006/relationships/oleObject" Target="embeddings/oleObject578.bin"/><Relationship Id="rId1252" Type="http://schemas.openxmlformats.org/officeDocument/2006/relationships/image" Target="media/image549.wmf"/><Relationship Id="rId261" Type="http://schemas.openxmlformats.org/officeDocument/2006/relationships/image" Target="media/image117.png"/><Relationship Id="rId499" Type="http://schemas.openxmlformats.org/officeDocument/2006/relationships/image" Target="media/image222.wmf"/><Relationship Id="rId927" Type="http://schemas.openxmlformats.org/officeDocument/2006/relationships/image" Target="media/image409.wmf"/><Relationship Id="rId1112" Type="http://schemas.openxmlformats.org/officeDocument/2006/relationships/image" Target="media/image491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6.bin"/><Relationship Id="rId566" Type="http://schemas.openxmlformats.org/officeDocument/2006/relationships/oleObject" Target="embeddings/oleObject309.bin"/><Relationship Id="rId773" Type="http://schemas.openxmlformats.org/officeDocument/2006/relationships/oleObject" Target="embeddings/oleObject424.bin"/><Relationship Id="rId1196" Type="http://schemas.openxmlformats.org/officeDocument/2006/relationships/image" Target="media/image523.wmf"/><Relationship Id="rId1417" Type="http://schemas.openxmlformats.org/officeDocument/2006/relationships/fontTable" Target="fontTable.xml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3.bin"/><Relationship Id="rId426" Type="http://schemas.openxmlformats.org/officeDocument/2006/relationships/image" Target="media/image191.wmf"/><Relationship Id="rId633" Type="http://schemas.openxmlformats.org/officeDocument/2006/relationships/image" Target="media/image282.wmf"/><Relationship Id="rId980" Type="http://schemas.openxmlformats.org/officeDocument/2006/relationships/image" Target="media/image433.wmf"/><Relationship Id="rId1056" Type="http://schemas.openxmlformats.org/officeDocument/2006/relationships/image" Target="media/image467.wmf"/><Relationship Id="rId1263" Type="http://schemas.openxmlformats.org/officeDocument/2006/relationships/oleObject" Target="embeddings/oleObject703.bin"/><Relationship Id="rId840" Type="http://schemas.openxmlformats.org/officeDocument/2006/relationships/oleObject" Target="embeddings/oleObject464.bin"/><Relationship Id="rId938" Type="http://schemas.openxmlformats.org/officeDocument/2006/relationships/image" Target="media/image414.wmf"/><Relationship Id="rId67" Type="http://schemas.openxmlformats.org/officeDocument/2006/relationships/image" Target="media/image29.wmf"/><Relationship Id="rId272" Type="http://schemas.openxmlformats.org/officeDocument/2006/relationships/image" Target="media/image123.wmf"/><Relationship Id="rId577" Type="http://schemas.openxmlformats.org/officeDocument/2006/relationships/oleObject" Target="embeddings/oleObject315.bin"/><Relationship Id="rId700" Type="http://schemas.openxmlformats.org/officeDocument/2006/relationships/image" Target="media/image314.wmf"/><Relationship Id="rId1123" Type="http://schemas.openxmlformats.org/officeDocument/2006/relationships/oleObject" Target="embeddings/oleObject623.bin"/><Relationship Id="rId1330" Type="http://schemas.openxmlformats.org/officeDocument/2006/relationships/image" Target="media/image585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32.bin"/><Relationship Id="rId991" Type="http://schemas.openxmlformats.org/officeDocument/2006/relationships/oleObject" Target="embeddings/oleObject547.bin"/><Relationship Id="rId1067" Type="http://schemas.openxmlformats.org/officeDocument/2006/relationships/oleObject" Target="embeddings/oleObject589.bin"/><Relationship Id="rId437" Type="http://schemas.openxmlformats.org/officeDocument/2006/relationships/oleObject" Target="embeddings/oleObject237.bin"/><Relationship Id="rId644" Type="http://schemas.openxmlformats.org/officeDocument/2006/relationships/oleObject" Target="embeddings/oleObject351.bin"/><Relationship Id="rId851" Type="http://schemas.openxmlformats.org/officeDocument/2006/relationships/oleObject" Target="embeddings/oleObject470.bin"/><Relationship Id="rId1274" Type="http://schemas.openxmlformats.org/officeDocument/2006/relationships/image" Target="media/image560.wmf"/><Relationship Id="rId283" Type="http://schemas.openxmlformats.org/officeDocument/2006/relationships/oleObject" Target="embeddings/oleObject149.bin"/><Relationship Id="rId490" Type="http://schemas.openxmlformats.org/officeDocument/2006/relationships/oleObject" Target="embeddings/oleObject267.bin"/><Relationship Id="rId504" Type="http://schemas.openxmlformats.org/officeDocument/2006/relationships/oleObject" Target="embeddings/oleObject274.bin"/><Relationship Id="rId711" Type="http://schemas.openxmlformats.org/officeDocument/2006/relationships/oleObject" Target="embeddings/oleObject387.bin"/><Relationship Id="rId949" Type="http://schemas.openxmlformats.org/officeDocument/2006/relationships/oleObject" Target="embeddings/oleObject524.bin"/><Relationship Id="rId1134" Type="http://schemas.openxmlformats.org/officeDocument/2006/relationships/oleObject" Target="embeddings/oleObject630.bin"/><Relationship Id="rId1341" Type="http://schemas.openxmlformats.org/officeDocument/2006/relationships/oleObject" Target="embeddings/oleObject747.bin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1.bin"/><Relationship Id="rId350" Type="http://schemas.openxmlformats.org/officeDocument/2006/relationships/image" Target="media/image163.wmf"/><Relationship Id="rId588" Type="http://schemas.openxmlformats.org/officeDocument/2006/relationships/image" Target="media/image262.wmf"/><Relationship Id="rId795" Type="http://schemas.openxmlformats.org/officeDocument/2006/relationships/oleObject" Target="embeddings/oleObject438.bin"/><Relationship Id="rId809" Type="http://schemas.openxmlformats.org/officeDocument/2006/relationships/oleObject" Target="embeddings/oleObject447.bin"/><Relationship Id="rId1201" Type="http://schemas.openxmlformats.org/officeDocument/2006/relationships/image" Target="media/image524.wmf"/><Relationship Id="rId9" Type="http://schemas.openxmlformats.org/officeDocument/2006/relationships/image" Target="media/image2.wmf"/><Relationship Id="rId210" Type="http://schemas.openxmlformats.org/officeDocument/2006/relationships/image" Target="media/image97.wmf"/><Relationship Id="rId448" Type="http://schemas.openxmlformats.org/officeDocument/2006/relationships/image" Target="media/image198.wmf"/><Relationship Id="rId655" Type="http://schemas.openxmlformats.org/officeDocument/2006/relationships/oleObject" Target="embeddings/oleObject357.bin"/><Relationship Id="rId862" Type="http://schemas.openxmlformats.org/officeDocument/2006/relationships/image" Target="media/image380.wmf"/><Relationship Id="rId1078" Type="http://schemas.openxmlformats.org/officeDocument/2006/relationships/oleObject" Target="embeddings/oleObject595.bin"/><Relationship Id="rId1285" Type="http://schemas.openxmlformats.org/officeDocument/2006/relationships/oleObject" Target="embeddings/oleObject715.bin"/><Relationship Id="rId294" Type="http://schemas.openxmlformats.org/officeDocument/2006/relationships/oleObject" Target="embeddings/oleObject154.bin"/><Relationship Id="rId308" Type="http://schemas.openxmlformats.org/officeDocument/2006/relationships/image" Target="media/image141.wmf"/><Relationship Id="rId515" Type="http://schemas.openxmlformats.org/officeDocument/2006/relationships/image" Target="media/image230.wmf"/><Relationship Id="rId722" Type="http://schemas.openxmlformats.org/officeDocument/2006/relationships/oleObject" Target="embeddings/oleObject393.bin"/><Relationship Id="rId1145" Type="http://schemas.openxmlformats.org/officeDocument/2006/relationships/image" Target="media/image502.wmf"/><Relationship Id="rId1352" Type="http://schemas.openxmlformats.org/officeDocument/2006/relationships/image" Target="media/image593.wmf"/><Relationship Id="rId89" Type="http://schemas.openxmlformats.org/officeDocument/2006/relationships/image" Target="media/image40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87.bin"/><Relationship Id="rId599" Type="http://schemas.openxmlformats.org/officeDocument/2006/relationships/image" Target="media/image267.wmf"/><Relationship Id="rId1005" Type="http://schemas.openxmlformats.org/officeDocument/2006/relationships/oleObject" Target="embeddings/oleObject554.bin"/><Relationship Id="rId1212" Type="http://schemas.openxmlformats.org/officeDocument/2006/relationships/oleObject" Target="embeddings/oleObject677.bin"/><Relationship Id="rId459" Type="http://schemas.openxmlformats.org/officeDocument/2006/relationships/oleObject" Target="embeddings/oleObject250.bin"/><Relationship Id="rId666" Type="http://schemas.openxmlformats.org/officeDocument/2006/relationships/image" Target="media/image298.wmf"/><Relationship Id="rId873" Type="http://schemas.openxmlformats.org/officeDocument/2006/relationships/oleObject" Target="embeddings/oleObject482.bin"/><Relationship Id="rId1089" Type="http://schemas.openxmlformats.org/officeDocument/2006/relationships/image" Target="media/image481.wmf"/><Relationship Id="rId1296" Type="http://schemas.openxmlformats.org/officeDocument/2006/relationships/oleObject" Target="embeddings/oleObject72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5.bin"/><Relationship Id="rId319" Type="http://schemas.openxmlformats.org/officeDocument/2006/relationships/image" Target="media/image147.wmf"/><Relationship Id="rId526" Type="http://schemas.openxmlformats.org/officeDocument/2006/relationships/image" Target="media/image235.wmf"/><Relationship Id="rId1156" Type="http://schemas.openxmlformats.org/officeDocument/2006/relationships/oleObject" Target="embeddings/oleObject644.bin"/><Relationship Id="rId1363" Type="http://schemas.openxmlformats.org/officeDocument/2006/relationships/oleObject" Target="embeddings/oleObject760.bin"/><Relationship Id="rId733" Type="http://schemas.openxmlformats.org/officeDocument/2006/relationships/oleObject" Target="embeddings/oleObject399.bin"/><Relationship Id="rId940" Type="http://schemas.openxmlformats.org/officeDocument/2006/relationships/image" Target="media/image415.wmf"/><Relationship Id="rId1016" Type="http://schemas.openxmlformats.org/officeDocument/2006/relationships/oleObject" Target="embeddings/oleObject562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7.bin"/><Relationship Id="rId677" Type="http://schemas.openxmlformats.org/officeDocument/2006/relationships/oleObject" Target="embeddings/oleObject368.bin"/><Relationship Id="rId800" Type="http://schemas.openxmlformats.org/officeDocument/2006/relationships/image" Target="media/image353.wmf"/><Relationship Id="rId1223" Type="http://schemas.openxmlformats.org/officeDocument/2006/relationships/oleObject" Target="embeddings/oleObject683.bin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488.bin"/><Relationship Id="rId27" Type="http://schemas.openxmlformats.org/officeDocument/2006/relationships/image" Target="media/image11.wmf"/><Relationship Id="rId537" Type="http://schemas.openxmlformats.org/officeDocument/2006/relationships/image" Target="media/image239.wmf"/><Relationship Id="rId744" Type="http://schemas.openxmlformats.org/officeDocument/2006/relationships/image" Target="media/image333.wmf"/><Relationship Id="rId951" Type="http://schemas.openxmlformats.org/officeDocument/2006/relationships/oleObject" Target="embeddings/oleObject525.bin"/><Relationship Id="rId1167" Type="http://schemas.openxmlformats.org/officeDocument/2006/relationships/image" Target="media/image511.wmf"/><Relationship Id="rId1374" Type="http://schemas.openxmlformats.org/officeDocument/2006/relationships/image" Target="media/image603.wmf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88.bin"/><Relationship Id="rId383" Type="http://schemas.openxmlformats.org/officeDocument/2006/relationships/image" Target="media/image172.wmf"/><Relationship Id="rId590" Type="http://schemas.openxmlformats.org/officeDocument/2006/relationships/image" Target="media/image263.wmf"/><Relationship Id="rId604" Type="http://schemas.openxmlformats.org/officeDocument/2006/relationships/image" Target="media/image269.wmf"/><Relationship Id="rId811" Type="http://schemas.openxmlformats.org/officeDocument/2006/relationships/oleObject" Target="embeddings/oleObject448.bin"/><Relationship Id="rId1027" Type="http://schemas.openxmlformats.org/officeDocument/2006/relationships/image" Target="media/image454.wmf"/><Relationship Id="rId1234" Type="http://schemas.openxmlformats.org/officeDocument/2006/relationships/image" Target="media/image540.wmf"/><Relationship Id="rId243" Type="http://schemas.openxmlformats.org/officeDocument/2006/relationships/image" Target="media/image108.wmf"/><Relationship Id="rId450" Type="http://schemas.openxmlformats.org/officeDocument/2006/relationships/image" Target="media/image199.wmf"/><Relationship Id="rId688" Type="http://schemas.openxmlformats.org/officeDocument/2006/relationships/image" Target="media/image309.wmf"/><Relationship Id="rId895" Type="http://schemas.openxmlformats.org/officeDocument/2006/relationships/image" Target="media/image395.wmf"/><Relationship Id="rId909" Type="http://schemas.openxmlformats.org/officeDocument/2006/relationships/image" Target="media/image401.wmf"/><Relationship Id="rId1080" Type="http://schemas.openxmlformats.org/officeDocument/2006/relationships/oleObject" Target="embeddings/oleObject596.bin"/><Relationship Id="rId1301" Type="http://schemas.openxmlformats.org/officeDocument/2006/relationships/image" Target="media/image572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46.wmf"/><Relationship Id="rId310" Type="http://schemas.openxmlformats.org/officeDocument/2006/relationships/image" Target="media/image142.wmf"/><Relationship Id="rId548" Type="http://schemas.openxmlformats.org/officeDocument/2006/relationships/image" Target="media/image243.wmf"/><Relationship Id="rId755" Type="http://schemas.openxmlformats.org/officeDocument/2006/relationships/image" Target="media/image336.wmf"/><Relationship Id="rId962" Type="http://schemas.openxmlformats.org/officeDocument/2006/relationships/image" Target="media/image426.wmf"/><Relationship Id="rId1178" Type="http://schemas.openxmlformats.org/officeDocument/2006/relationships/oleObject" Target="embeddings/oleObject657.bin"/><Relationship Id="rId1385" Type="http://schemas.openxmlformats.org/officeDocument/2006/relationships/oleObject" Target="embeddings/oleObject771.bin"/><Relationship Id="rId91" Type="http://schemas.openxmlformats.org/officeDocument/2006/relationships/image" Target="media/image41.wmf"/><Relationship Id="rId187" Type="http://schemas.openxmlformats.org/officeDocument/2006/relationships/oleObject" Target="embeddings/oleObject95.bin"/><Relationship Id="rId394" Type="http://schemas.openxmlformats.org/officeDocument/2006/relationships/image" Target="media/image177.wmf"/><Relationship Id="rId408" Type="http://schemas.openxmlformats.org/officeDocument/2006/relationships/oleObject" Target="embeddings/oleObject220.bin"/><Relationship Id="rId615" Type="http://schemas.openxmlformats.org/officeDocument/2006/relationships/image" Target="media/image274.wmf"/><Relationship Id="rId822" Type="http://schemas.openxmlformats.org/officeDocument/2006/relationships/oleObject" Target="embeddings/oleObject455.bin"/><Relationship Id="rId1038" Type="http://schemas.openxmlformats.org/officeDocument/2006/relationships/oleObject" Target="embeddings/oleObject574.bin"/><Relationship Id="rId1245" Type="http://schemas.openxmlformats.org/officeDocument/2006/relationships/oleObject" Target="embeddings/oleObject694.bin"/><Relationship Id="rId254" Type="http://schemas.openxmlformats.org/officeDocument/2006/relationships/oleObject" Target="embeddings/oleObject135.bin"/><Relationship Id="rId699" Type="http://schemas.openxmlformats.org/officeDocument/2006/relationships/oleObject" Target="embeddings/oleObject380.bin"/><Relationship Id="rId1091" Type="http://schemas.openxmlformats.org/officeDocument/2006/relationships/image" Target="media/image482.wmf"/><Relationship Id="rId1105" Type="http://schemas.openxmlformats.org/officeDocument/2006/relationships/oleObject" Target="embeddings/oleObject611.bin"/><Relationship Id="rId1312" Type="http://schemas.openxmlformats.org/officeDocument/2006/relationships/oleObject" Target="embeddings/oleObject729.bin"/><Relationship Id="rId49" Type="http://schemas.openxmlformats.org/officeDocument/2006/relationships/image" Target="media/image21.wmf"/><Relationship Id="rId114" Type="http://schemas.openxmlformats.org/officeDocument/2006/relationships/image" Target="media/image52.wmf"/><Relationship Id="rId461" Type="http://schemas.openxmlformats.org/officeDocument/2006/relationships/oleObject" Target="embeddings/oleObject251.bin"/><Relationship Id="rId559" Type="http://schemas.openxmlformats.org/officeDocument/2006/relationships/image" Target="media/image248.wmf"/><Relationship Id="rId766" Type="http://schemas.openxmlformats.org/officeDocument/2006/relationships/oleObject" Target="embeddings/oleObject420.bin"/><Relationship Id="rId1189" Type="http://schemas.openxmlformats.org/officeDocument/2006/relationships/oleObject" Target="embeddings/oleObject663.bin"/><Relationship Id="rId1396" Type="http://schemas.openxmlformats.org/officeDocument/2006/relationships/oleObject" Target="embeddings/oleObject778.bin"/><Relationship Id="rId198" Type="http://schemas.openxmlformats.org/officeDocument/2006/relationships/image" Target="media/image91.wmf"/><Relationship Id="rId321" Type="http://schemas.openxmlformats.org/officeDocument/2006/relationships/image" Target="media/image148.wmf"/><Relationship Id="rId419" Type="http://schemas.openxmlformats.org/officeDocument/2006/relationships/image" Target="media/image188.wmf"/><Relationship Id="rId626" Type="http://schemas.openxmlformats.org/officeDocument/2006/relationships/oleObject" Target="embeddings/oleObject341.bin"/><Relationship Id="rId973" Type="http://schemas.openxmlformats.org/officeDocument/2006/relationships/image" Target="media/image430.wmf"/><Relationship Id="rId1049" Type="http://schemas.openxmlformats.org/officeDocument/2006/relationships/oleObject" Target="embeddings/oleObject580.bin"/><Relationship Id="rId1256" Type="http://schemas.openxmlformats.org/officeDocument/2006/relationships/image" Target="media/image551.wmf"/><Relationship Id="rId833" Type="http://schemas.openxmlformats.org/officeDocument/2006/relationships/image" Target="media/image367.wmf"/><Relationship Id="rId1116" Type="http://schemas.openxmlformats.org/officeDocument/2006/relationships/oleObject" Target="embeddings/oleObject618.bin"/><Relationship Id="rId265" Type="http://schemas.openxmlformats.org/officeDocument/2006/relationships/oleObject" Target="embeddings/oleObject140.bin"/><Relationship Id="rId472" Type="http://schemas.openxmlformats.org/officeDocument/2006/relationships/image" Target="media/image209.wmf"/><Relationship Id="rId900" Type="http://schemas.openxmlformats.org/officeDocument/2006/relationships/image" Target="media/image397.wmf"/><Relationship Id="rId1323" Type="http://schemas.openxmlformats.org/officeDocument/2006/relationships/oleObject" Target="embeddings/oleObject735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3.bin"/><Relationship Id="rId777" Type="http://schemas.openxmlformats.org/officeDocument/2006/relationships/oleObject" Target="embeddings/oleObject427.bin"/><Relationship Id="rId984" Type="http://schemas.openxmlformats.org/officeDocument/2006/relationships/image" Target="media/image435.wmf"/><Relationship Id="rId637" Type="http://schemas.openxmlformats.org/officeDocument/2006/relationships/image" Target="media/image284.wmf"/><Relationship Id="rId844" Type="http://schemas.openxmlformats.org/officeDocument/2006/relationships/oleObject" Target="embeddings/oleObject466.bin"/><Relationship Id="rId1267" Type="http://schemas.openxmlformats.org/officeDocument/2006/relationships/oleObject" Target="embeddings/oleObject705.bin"/><Relationship Id="rId276" Type="http://schemas.openxmlformats.org/officeDocument/2006/relationships/image" Target="media/image125.wmf"/><Relationship Id="rId483" Type="http://schemas.openxmlformats.org/officeDocument/2006/relationships/oleObject" Target="embeddings/oleObject263.bin"/><Relationship Id="rId690" Type="http://schemas.openxmlformats.org/officeDocument/2006/relationships/oleObject" Target="embeddings/oleObject375.bin"/><Relationship Id="rId704" Type="http://schemas.openxmlformats.org/officeDocument/2006/relationships/oleObject" Target="embeddings/oleObject383.bin"/><Relationship Id="rId911" Type="http://schemas.openxmlformats.org/officeDocument/2006/relationships/image" Target="media/image402.wmf"/><Relationship Id="rId1127" Type="http://schemas.openxmlformats.org/officeDocument/2006/relationships/oleObject" Target="embeddings/oleObject626.bin"/><Relationship Id="rId1334" Type="http://schemas.openxmlformats.org/officeDocument/2006/relationships/oleObject" Target="embeddings/oleObject742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3.wmf"/><Relationship Id="rId343" Type="http://schemas.openxmlformats.org/officeDocument/2006/relationships/oleObject" Target="embeddings/oleObject178.bin"/><Relationship Id="rId550" Type="http://schemas.openxmlformats.org/officeDocument/2006/relationships/image" Target="media/image244.wmf"/><Relationship Id="rId788" Type="http://schemas.openxmlformats.org/officeDocument/2006/relationships/image" Target="media/image348.wmf"/><Relationship Id="rId995" Type="http://schemas.openxmlformats.org/officeDocument/2006/relationships/oleObject" Target="embeddings/oleObject549.bin"/><Relationship Id="rId1180" Type="http://schemas.openxmlformats.org/officeDocument/2006/relationships/oleObject" Target="embeddings/oleObject658.bin"/><Relationship Id="rId1401" Type="http://schemas.openxmlformats.org/officeDocument/2006/relationships/oleObject" Target="embeddings/oleObject781.bin"/><Relationship Id="rId203" Type="http://schemas.openxmlformats.org/officeDocument/2006/relationships/oleObject" Target="embeddings/oleObject104.bin"/><Relationship Id="rId648" Type="http://schemas.openxmlformats.org/officeDocument/2006/relationships/image" Target="media/image289.wmf"/><Relationship Id="rId855" Type="http://schemas.openxmlformats.org/officeDocument/2006/relationships/image" Target="media/image377.wmf"/><Relationship Id="rId1040" Type="http://schemas.openxmlformats.org/officeDocument/2006/relationships/oleObject" Target="embeddings/oleObject575.bin"/><Relationship Id="rId1278" Type="http://schemas.openxmlformats.org/officeDocument/2006/relationships/oleObject" Target="embeddings/oleObject711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21.bin"/><Relationship Id="rId494" Type="http://schemas.openxmlformats.org/officeDocument/2006/relationships/oleObject" Target="embeddings/oleObject269.bin"/><Relationship Id="rId508" Type="http://schemas.openxmlformats.org/officeDocument/2006/relationships/oleObject" Target="embeddings/oleObject276.bin"/><Relationship Id="rId715" Type="http://schemas.openxmlformats.org/officeDocument/2006/relationships/image" Target="media/image320.wmf"/><Relationship Id="rId922" Type="http://schemas.openxmlformats.org/officeDocument/2006/relationships/oleObject" Target="embeddings/oleObject510.bin"/><Relationship Id="rId1138" Type="http://schemas.openxmlformats.org/officeDocument/2006/relationships/oleObject" Target="embeddings/oleObject633.bin"/><Relationship Id="rId1345" Type="http://schemas.openxmlformats.org/officeDocument/2006/relationships/oleObject" Target="embeddings/oleObject749.bin"/><Relationship Id="rId147" Type="http://schemas.openxmlformats.org/officeDocument/2006/relationships/oleObject" Target="embeddings/oleObject73.bin"/><Relationship Id="rId354" Type="http://schemas.openxmlformats.org/officeDocument/2006/relationships/image" Target="media/image165.wmf"/><Relationship Id="rId799" Type="http://schemas.openxmlformats.org/officeDocument/2006/relationships/oleObject" Target="embeddings/oleObject441.bin"/><Relationship Id="rId1191" Type="http://schemas.openxmlformats.org/officeDocument/2006/relationships/oleObject" Target="embeddings/oleObject664.bin"/><Relationship Id="rId1205" Type="http://schemas.openxmlformats.org/officeDocument/2006/relationships/image" Target="media/image526.wmf"/><Relationship Id="rId51" Type="http://schemas.openxmlformats.org/officeDocument/2006/relationships/image" Target="media/image22.wmf"/><Relationship Id="rId561" Type="http://schemas.openxmlformats.org/officeDocument/2006/relationships/image" Target="media/image249.wmf"/><Relationship Id="rId659" Type="http://schemas.openxmlformats.org/officeDocument/2006/relationships/oleObject" Target="embeddings/oleObject359.bin"/><Relationship Id="rId866" Type="http://schemas.openxmlformats.org/officeDocument/2006/relationships/image" Target="media/image382.wmf"/><Relationship Id="rId1289" Type="http://schemas.openxmlformats.org/officeDocument/2006/relationships/oleObject" Target="embeddings/oleObject717.bin"/><Relationship Id="rId1412" Type="http://schemas.openxmlformats.org/officeDocument/2006/relationships/oleObject" Target="embeddings/oleObject789.bin"/><Relationship Id="rId214" Type="http://schemas.openxmlformats.org/officeDocument/2006/relationships/image" Target="media/image99.wmf"/><Relationship Id="rId298" Type="http://schemas.openxmlformats.org/officeDocument/2006/relationships/oleObject" Target="embeddings/oleObject156.bin"/><Relationship Id="rId421" Type="http://schemas.openxmlformats.org/officeDocument/2006/relationships/image" Target="media/image189.wmf"/><Relationship Id="rId519" Type="http://schemas.openxmlformats.org/officeDocument/2006/relationships/image" Target="media/image232.wmf"/><Relationship Id="rId1051" Type="http://schemas.openxmlformats.org/officeDocument/2006/relationships/oleObject" Target="embeddings/oleObject581.bin"/><Relationship Id="rId1149" Type="http://schemas.openxmlformats.org/officeDocument/2006/relationships/oleObject" Target="embeddings/oleObject640.bin"/><Relationship Id="rId1356" Type="http://schemas.openxmlformats.org/officeDocument/2006/relationships/image" Target="media/image595.wmf"/><Relationship Id="rId158" Type="http://schemas.openxmlformats.org/officeDocument/2006/relationships/image" Target="media/image74.wmf"/><Relationship Id="rId726" Type="http://schemas.openxmlformats.org/officeDocument/2006/relationships/image" Target="media/image325.wmf"/><Relationship Id="rId933" Type="http://schemas.openxmlformats.org/officeDocument/2006/relationships/oleObject" Target="embeddings/oleObject516.bin"/><Relationship Id="rId1009" Type="http://schemas.openxmlformats.org/officeDocument/2006/relationships/oleObject" Target="embeddings/oleObject557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312.bin"/><Relationship Id="rId1216" Type="http://schemas.openxmlformats.org/officeDocument/2006/relationships/image" Target="media/image531.wmf"/><Relationship Id="rId225" Type="http://schemas.openxmlformats.org/officeDocument/2006/relationships/oleObject" Target="embeddings/oleObject117.bin"/><Relationship Id="rId432" Type="http://schemas.openxmlformats.org/officeDocument/2006/relationships/oleObject" Target="embeddings/oleObject233.bin"/><Relationship Id="rId877" Type="http://schemas.openxmlformats.org/officeDocument/2006/relationships/oleObject" Target="embeddings/oleObject484.bin"/><Relationship Id="rId1062" Type="http://schemas.openxmlformats.org/officeDocument/2006/relationships/image" Target="media/image470.wmf"/><Relationship Id="rId737" Type="http://schemas.openxmlformats.org/officeDocument/2006/relationships/oleObject" Target="embeddings/oleObject402.bin"/><Relationship Id="rId944" Type="http://schemas.openxmlformats.org/officeDocument/2006/relationships/image" Target="media/image417.wmf"/><Relationship Id="rId1367" Type="http://schemas.openxmlformats.org/officeDocument/2006/relationships/oleObject" Target="embeddings/oleObject762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201.bin"/><Relationship Id="rId583" Type="http://schemas.openxmlformats.org/officeDocument/2006/relationships/oleObject" Target="embeddings/oleObject318.bin"/><Relationship Id="rId790" Type="http://schemas.openxmlformats.org/officeDocument/2006/relationships/image" Target="media/image349.wmf"/><Relationship Id="rId804" Type="http://schemas.openxmlformats.org/officeDocument/2006/relationships/oleObject" Target="embeddings/oleObject444.bin"/><Relationship Id="rId1227" Type="http://schemas.openxmlformats.org/officeDocument/2006/relationships/oleObject" Target="embeddings/oleObject685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6.bin"/><Relationship Id="rId443" Type="http://schemas.openxmlformats.org/officeDocument/2006/relationships/image" Target="media/image196.wmf"/><Relationship Id="rId650" Type="http://schemas.openxmlformats.org/officeDocument/2006/relationships/image" Target="media/image290.wmf"/><Relationship Id="rId888" Type="http://schemas.openxmlformats.org/officeDocument/2006/relationships/image" Target="media/image392.wmf"/><Relationship Id="rId1073" Type="http://schemas.openxmlformats.org/officeDocument/2006/relationships/image" Target="media/image475.wmf"/><Relationship Id="rId1280" Type="http://schemas.openxmlformats.org/officeDocument/2006/relationships/oleObject" Target="embeddings/oleObject712.bin"/><Relationship Id="rId303" Type="http://schemas.openxmlformats.org/officeDocument/2006/relationships/image" Target="media/image139.wmf"/><Relationship Id="rId748" Type="http://schemas.openxmlformats.org/officeDocument/2006/relationships/oleObject" Target="embeddings/oleObject408.bin"/><Relationship Id="rId955" Type="http://schemas.openxmlformats.org/officeDocument/2006/relationships/oleObject" Target="embeddings/oleObject527.bin"/><Relationship Id="rId1140" Type="http://schemas.openxmlformats.org/officeDocument/2006/relationships/image" Target="media/image500.wmf"/><Relationship Id="rId1378" Type="http://schemas.openxmlformats.org/officeDocument/2006/relationships/image" Target="media/image605.wmf"/><Relationship Id="rId84" Type="http://schemas.openxmlformats.org/officeDocument/2006/relationships/oleObject" Target="embeddings/oleObject41.bin"/><Relationship Id="rId387" Type="http://schemas.openxmlformats.org/officeDocument/2006/relationships/image" Target="media/image174.wmf"/><Relationship Id="rId510" Type="http://schemas.openxmlformats.org/officeDocument/2006/relationships/oleObject" Target="embeddings/oleObject277.bin"/><Relationship Id="rId594" Type="http://schemas.openxmlformats.org/officeDocument/2006/relationships/image" Target="media/image265.wmf"/><Relationship Id="rId608" Type="http://schemas.openxmlformats.org/officeDocument/2006/relationships/image" Target="media/image271.wmf"/><Relationship Id="rId815" Type="http://schemas.openxmlformats.org/officeDocument/2006/relationships/oleObject" Target="embeddings/oleObject450.bin"/><Relationship Id="rId1238" Type="http://schemas.openxmlformats.org/officeDocument/2006/relationships/image" Target="media/image542.wmf"/><Relationship Id="rId247" Type="http://schemas.openxmlformats.org/officeDocument/2006/relationships/image" Target="media/image110.wmf"/><Relationship Id="rId899" Type="http://schemas.openxmlformats.org/officeDocument/2006/relationships/oleObject" Target="embeddings/oleObject497.bin"/><Relationship Id="rId1000" Type="http://schemas.openxmlformats.org/officeDocument/2006/relationships/image" Target="media/image443.wmf"/><Relationship Id="rId1084" Type="http://schemas.openxmlformats.org/officeDocument/2006/relationships/oleObject" Target="embeddings/oleObject599.bin"/><Relationship Id="rId1305" Type="http://schemas.openxmlformats.org/officeDocument/2006/relationships/image" Target="media/image574.wmf"/><Relationship Id="rId107" Type="http://schemas.openxmlformats.org/officeDocument/2006/relationships/image" Target="media/image48.wmf"/><Relationship Id="rId454" Type="http://schemas.openxmlformats.org/officeDocument/2006/relationships/image" Target="media/image201.wmf"/><Relationship Id="rId661" Type="http://schemas.openxmlformats.org/officeDocument/2006/relationships/oleObject" Target="embeddings/oleObject360.bin"/><Relationship Id="rId759" Type="http://schemas.openxmlformats.org/officeDocument/2006/relationships/image" Target="media/image337.wmf"/><Relationship Id="rId966" Type="http://schemas.openxmlformats.org/officeDocument/2006/relationships/oleObject" Target="embeddings/oleObject534.bin"/><Relationship Id="rId1291" Type="http://schemas.openxmlformats.org/officeDocument/2006/relationships/image" Target="media/image567.wmf"/><Relationship Id="rId1389" Type="http://schemas.openxmlformats.org/officeDocument/2006/relationships/oleObject" Target="embeddings/oleObject773.bin"/><Relationship Id="rId11" Type="http://schemas.openxmlformats.org/officeDocument/2006/relationships/image" Target="media/image3.wmf"/><Relationship Id="rId314" Type="http://schemas.openxmlformats.org/officeDocument/2006/relationships/image" Target="media/image144.png"/><Relationship Id="rId398" Type="http://schemas.openxmlformats.org/officeDocument/2006/relationships/oleObject" Target="embeddings/oleObject214.bin"/><Relationship Id="rId521" Type="http://schemas.openxmlformats.org/officeDocument/2006/relationships/image" Target="media/image233.wmf"/><Relationship Id="rId619" Type="http://schemas.openxmlformats.org/officeDocument/2006/relationships/image" Target="media/image276.wmf"/><Relationship Id="rId1151" Type="http://schemas.openxmlformats.org/officeDocument/2006/relationships/image" Target="media/image504.wmf"/><Relationship Id="rId1249" Type="http://schemas.openxmlformats.org/officeDocument/2006/relationships/oleObject" Target="embeddings/oleObject696.bin"/><Relationship Id="rId95" Type="http://schemas.openxmlformats.org/officeDocument/2006/relationships/image" Target="media/image42.wmf"/><Relationship Id="rId160" Type="http://schemas.openxmlformats.org/officeDocument/2006/relationships/image" Target="media/image75.wmf"/><Relationship Id="rId826" Type="http://schemas.openxmlformats.org/officeDocument/2006/relationships/oleObject" Target="embeddings/oleObject457.bin"/><Relationship Id="rId1011" Type="http://schemas.openxmlformats.org/officeDocument/2006/relationships/oleObject" Target="embeddings/oleObject559.bin"/><Relationship Id="rId1109" Type="http://schemas.openxmlformats.org/officeDocument/2006/relationships/image" Target="media/image490.wmf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53.bin"/><Relationship Id="rId672" Type="http://schemas.openxmlformats.org/officeDocument/2006/relationships/image" Target="media/image301.wmf"/><Relationship Id="rId1095" Type="http://schemas.openxmlformats.org/officeDocument/2006/relationships/image" Target="media/image484.wmf"/><Relationship Id="rId1316" Type="http://schemas.openxmlformats.org/officeDocument/2006/relationships/oleObject" Target="embeddings/oleObject731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image" Target="media/image150.wmf"/><Relationship Id="rId532" Type="http://schemas.openxmlformats.org/officeDocument/2006/relationships/image" Target="media/image237.wmf"/><Relationship Id="rId977" Type="http://schemas.openxmlformats.org/officeDocument/2006/relationships/oleObject" Target="embeddings/oleObject540.bin"/><Relationship Id="rId1162" Type="http://schemas.openxmlformats.org/officeDocument/2006/relationships/image" Target="media/image509.wmf"/><Relationship Id="rId171" Type="http://schemas.openxmlformats.org/officeDocument/2006/relationships/image" Target="media/image80.wmf"/><Relationship Id="rId837" Type="http://schemas.openxmlformats.org/officeDocument/2006/relationships/image" Target="media/image369.wmf"/><Relationship Id="rId1022" Type="http://schemas.openxmlformats.org/officeDocument/2006/relationships/oleObject" Target="embeddings/oleObject565.bin"/><Relationship Id="rId269" Type="http://schemas.openxmlformats.org/officeDocument/2006/relationships/oleObject" Target="embeddings/oleObject142.bin"/><Relationship Id="rId476" Type="http://schemas.openxmlformats.org/officeDocument/2006/relationships/image" Target="media/image211.wmf"/><Relationship Id="rId683" Type="http://schemas.openxmlformats.org/officeDocument/2006/relationships/oleObject" Target="embeddings/oleObject371.bin"/><Relationship Id="rId890" Type="http://schemas.openxmlformats.org/officeDocument/2006/relationships/image" Target="media/image393.wmf"/><Relationship Id="rId904" Type="http://schemas.openxmlformats.org/officeDocument/2006/relationships/image" Target="media/image399.wmf"/><Relationship Id="rId1327" Type="http://schemas.openxmlformats.org/officeDocument/2006/relationships/oleObject" Target="embeddings/oleObject737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56.wmf"/><Relationship Id="rId543" Type="http://schemas.openxmlformats.org/officeDocument/2006/relationships/oleObject" Target="embeddings/oleObject297.bin"/><Relationship Id="rId988" Type="http://schemas.openxmlformats.org/officeDocument/2006/relationships/image" Target="media/image437.wmf"/><Relationship Id="rId1173" Type="http://schemas.openxmlformats.org/officeDocument/2006/relationships/oleObject" Target="embeddings/oleObject654.bin"/><Relationship Id="rId1380" Type="http://schemas.openxmlformats.org/officeDocument/2006/relationships/image" Target="media/image606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17.bin"/><Relationship Id="rId750" Type="http://schemas.openxmlformats.org/officeDocument/2006/relationships/oleObject" Target="embeddings/oleObject410.bin"/><Relationship Id="rId848" Type="http://schemas.openxmlformats.org/officeDocument/2006/relationships/oleObject" Target="embeddings/oleObject468.bin"/><Relationship Id="rId1033" Type="http://schemas.openxmlformats.org/officeDocument/2006/relationships/oleObject" Target="embeddings/oleObject571.bin"/><Relationship Id="rId487" Type="http://schemas.openxmlformats.org/officeDocument/2006/relationships/image" Target="media/image216.wmf"/><Relationship Id="rId610" Type="http://schemas.openxmlformats.org/officeDocument/2006/relationships/image" Target="media/image272.wmf"/><Relationship Id="rId694" Type="http://schemas.openxmlformats.org/officeDocument/2006/relationships/oleObject" Target="embeddings/oleObject377.bin"/><Relationship Id="rId708" Type="http://schemas.openxmlformats.org/officeDocument/2006/relationships/image" Target="media/image317.wmf"/><Relationship Id="rId915" Type="http://schemas.openxmlformats.org/officeDocument/2006/relationships/image" Target="media/image403.wmf"/><Relationship Id="rId1240" Type="http://schemas.openxmlformats.org/officeDocument/2006/relationships/image" Target="media/image543.wmf"/><Relationship Id="rId1338" Type="http://schemas.openxmlformats.org/officeDocument/2006/relationships/oleObject" Target="embeddings/oleObject745.bin"/><Relationship Id="rId347" Type="http://schemas.openxmlformats.org/officeDocument/2006/relationships/oleObject" Target="embeddings/oleObject180.bin"/><Relationship Id="rId999" Type="http://schemas.openxmlformats.org/officeDocument/2006/relationships/oleObject" Target="embeddings/oleObject551.bin"/><Relationship Id="rId1100" Type="http://schemas.openxmlformats.org/officeDocument/2006/relationships/image" Target="media/image486.wmf"/><Relationship Id="rId1184" Type="http://schemas.openxmlformats.org/officeDocument/2006/relationships/image" Target="media/image518.wmf"/><Relationship Id="rId1405" Type="http://schemas.openxmlformats.org/officeDocument/2006/relationships/image" Target="media/image615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46.wmf"/><Relationship Id="rId761" Type="http://schemas.openxmlformats.org/officeDocument/2006/relationships/image" Target="media/image338.wmf"/><Relationship Id="rId859" Type="http://schemas.openxmlformats.org/officeDocument/2006/relationships/oleObject" Target="embeddings/oleObject475.bin"/><Relationship Id="rId1391" Type="http://schemas.openxmlformats.org/officeDocument/2006/relationships/oleObject" Target="embeddings/oleObject775.bin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6.bin"/><Relationship Id="rId414" Type="http://schemas.openxmlformats.org/officeDocument/2006/relationships/oleObject" Target="embeddings/oleObject223.bin"/><Relationship Id="rId498" Type="http://schemas.openxmlformats.org/officeDocument/2006/relationships/oleObject" Target="embeddings/oleObject271.bin"/><Relationship Id="rId621" Type="http://schemas.openxmlformats.org/officeDocument/2006/relationships/image" Target="media/image277.wmf"/><Relationship Id="rId1044" Type="http://schemas.openxmlformats.org/officeDocument/2006/relationships/oleObject" Target="embeddings/oleObject577.bin"/><Relationship Id="rId1251" Type="http://schemas.openxmlformats.org/officeDocument/2006/relationships/oleObject" Target="embeddings/oleObject697.bin"/><Relationship Id="rId1349" Type="http://schemas.openxmlformats.org/officeDocument/2006/relationships/oleObject" Target="embeddings/oleObject751.bin"/><Relationship Id="rId260" Type="http://schemas.openxmlformats.org/officeDocument/2006/relationships/oleObject" Target="embeddings/oleObject138.bin"/><Relationship Id="rId719" Type="http://schemas.openxmlformats.org/officeDocument/2006/relationships/image" Target="media/image322.wmf"/><Relationship Id="rId926" Type="http://schemas.openxmlformats.org/officeDocument/2006/relationships/oleObject" Target="embeddings/oleObject512.bin"/><Relationship Id="rId1111" Type="http://schemas.openxmlformats.org/officeDocument/2006/relationships/oleObject" Target="embeddings/oleObject615.bin"/><Relationship Id="rId55" Type="http://schemas.openxmlformats.org/officeDocument/2006/relationships/image" Target="media/image24.wmf"/><Relationship Id="rId120" Type="http://schemas.openxmlformats.org/officeDocument/2006/relationships/image" Target="media/image55.wmf"/><Relationship Id="rId358" Type="http://schemas.openxmlformats.org/officeDocument/2006/relationships/image" Target="media/image167.wmf"/><Relationship Id="rId565" Type="http://schemas.openxmlformats.org/officeDocument/2006/relationships/image" Target="media/image251.wmf"/><Relationship Id="rId772" Type="http://schemas.openxmlformats.org/officeDocument/2006/relationships/image" Target="media/image343.wmf"/><Relationship Id="rId1195" Type="http://schemas.openxmlformats.org/officeDocument/2006/relationships/oleObject" Target="embeddings/oleObject667.bin"/><Relationship Id="rId1209" Type="http://schemas.openxmlformats.org/officeDocument/2006/relationships/image" Target="media/image528.wmf"/><Relationship Id="rId1416" Type="http://schemas.openxmlformats.org/officeDocument/2006/relationships/footer" Target="footer1.xml"/><Relationship Id="rId218" Type="http://schemas.openxmlformats.org/officeDocument/2006/relationships/image" Target="media/image100.wmf"/><Relationship Id="rId425" Type="http://schemas.openxmlformats.org/officeDocument/2006/relationships/oleObject" Target="embeddings/oleObject229.bin"/><Relationship Id="rId632" Type="http://schemas.openxmlformats.org/officeDocument/2006/relationships/oleObject" Target="embeddings/oleObject345.bin"/><Relationship Id="rId1055" Type="http://schemas.openxmlformats.org/officeDocument/2006/relationships/oleObject" Target="embeddings/oleObject583.bin"/><Relationship Id="rId1262" Type="http://schemas.openxmlformats.org/officeDocument/2006/relationships/image" Target="media/image554.wmf"/><Relationship Id="rId271" Type="http://schemas.openxmlformats.org/officeDocument/2006/relationships/oleObject" Target="embeddings/oleObject143.bin"/><Relationship Id="rId937" Type="http://schemas.openxmlformats.org/officeDocument/2006/relationships/oleObject" Target="embeddings/oleObject518.bin"/><Relationship Id="rId1122" Type="http://schemas.openxmlformats.org/officeDocument/2006/relationships/image" Target="media/image494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94.bin"/><Relationship Id="rId576" Type="http://schemas.openxmlformats.org/officeDocument/2006/relationships/image" Target="media/image256.wmf"/><Relationship Id="rId783" Type="http://schemas.openxmlformats.org/officeDocument/2006/relationships/oleObject" Target="embeddings/oleObject431.bin"/><Relationship Id="rId990" Type="http://schemas.openxmlformats.org/officeDocument/2006/relationships/image" Target="media/image438.wmf"/><Relationship Id="rId229" Type="http://schemas.openxmlformats.org/officeDocument/2006/relationships/oleObject" Target="embeddings/oleObject120.bin"/><Relationship Id="rId436" Type="http://schemas.openxmlformats.org/officeDocument/2006/relationships/image" Target="media/image194.wmf"/><Relationship Id="rId643" Type="http://schemas.openxmlformats.org/officeDocument/2006/relationships/image" Target="media/image287.wmf"/><Relationship Id="rId1066" Type="http://schemas.openxmlformats.org/officeDocument/2006/relationships/image" Target="media/image472.wmf"/><Relationship Id="rId1273" Type="http://schemas.openxmlformats.org/officeDocument/2006/relationships/oleObject" Target="embeddings/oleObject708.bin"/><Relationship Id="rId850" Type="http://schemas.openxmlformats.org/officeDocument/2006/relationships/image" Target="media/image375.wmf"/><Relationship Id="rId948" Type="http://schemas.openxmlformats.org/officeDocument/2006/relationships/image" Target="media/image419.wmf"/><Relationship Id="rId1133" Type="http://schemas.openxmlformats.org/officeDocument/2006/relationships/image" Target="media/image498.wmf"/><Relationship Id="rId77" Type="http://schemas.openxmlformats.org/officeDocument/2006/relationships/image" Target="media/image34.wmf"/><Relationship Id="rId282" Type="http://schemas.openxmlformats.org/officeDocument/2006/relationships/image" Target="media/image128.wmf"/><Relationship Id="rId503" Type="http://schemas.openxmlformats.org/officeDocument/2006/relationships/image" Target="media/image224.wmf"/><Relationship Id="rId587" Type="http://schemas.openxmlformats.org/officeDocument/2006/relationships/oleObject" Target="embeddings/oleObject320.bin"/><Relationship Id="rId710" Type="http://schemas.openxmlformats.org/officeDocument/2006/relationships/image" Target="media/image318.wmf"/><Relationship Id="rId808" Type="http://schemas.openxmlformats.org/officeDocument/2006/relationships/image" Target="media/image356.wmf"/><Relationship Id="rId1340" Type="http://schemas.openxmlformats.org/officeDocument/2006/relationships/image" Target="media/image588.wmf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447" Type="http://schemas.openxmlformats.org/officeDocument/2006/relationships/oleObject" Target="embeddings/oleObject244.bin"/><Relationship Id="rId794" Type="http://schemas.openxmlformats.org/officeDocument/2006/relationships/image" Target="media/image351.wmf"/><Relationship Id="rId1077" Type="http://schemas.openxmlformats.org/officeDocument/2006/relationships/image" Target="media/image477.wmf"/><Relationship Id="rId1200" Type="http://schemas.openxmlformats.org/officeDocument/2006/relationships/oleObject" Target="embeddings/oleObject671.bin"/><Relationship Id="rId654" Type="http://schemas.openxmlformats.org/officeDocument/2006/relationships/image" Target="media/image292.wmf"/><Relationship Id="rId861" Type="http://schemas.openxmlformats.org/officeDocument/2006/relationships/oleObject" Target="embeddings/oleObject476.bin"/><Relationship Id="rId959" Type="http://schemas.openxmlformats.org/officeDocument/2006/relationships/oleObject" Target="embeddings/oleObject529.bin"/><Relationship Id="rId1284" Type="http://schemas.openxmlformats.org/officeDocument/2006/relationships/image" Target="media/image564.wmf"/><Relationship Id="rId293" Type="http://schemas.openxmlformats.org/officeDocument/2006/relationships/image" Target="media/image134.wmf"/><Relationship Id="rId307" Type="http://schemas.openxmlformats.org/officeDocument/2006/relationships/oleObject" Target="embeddings/oleObject161.bin"/><Relationship Id="rId514" Type="http://schemas.openxmlformats.org/officeDocument/2006/relationships/oleObject" Target="embeddings/oleObject279.bin"/><Relationship Id="rId721" Type="http://schemas.openxmlformats.org/officeDocument/2006/relationships/image" Target="media/image323.wmf"/><Relationship Id="rId1144" Type="http://schemas.openxmlformats.org/officeDocument/2006/relationships/oleObject" Target="embeddings/oleObject637.bin"/><Relationship Id="rId1351" Type="http://schemas.openxmlformats.org/officeDocument/2006/relationships/oleObject" Target="embeddings/oleObject753.bin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6.bin"/><Relationship Id="rId360" Type="http://schemas.openxmlformats.org/officeDocument/2006/relationships/image" Target="media/image168.wmf"/><Relationship Id="rId598" Type="http://schemas.openxmlformats.org/officeDocument/2006/relationships/oleObject" Target="embeddings/oleObject326.bin"/><Relationship Id="rId819" Type="http://schemas.openxmlformats.org/officeDocument/2006/relationships/oleObject" Target="embeddings/oleObject453.bin"/><Relationship Id="rId1004" Type="http://schemas.openxmlformats.org/officeDocument/2006/relationships/image" Target="media/image445.wmf"/><Relationship Id="rId1211" Type="http://schemas.openxmlformats.org/officeDocument/2006/relationships/image" Target="media/image529.wmf"/><Relationship Id="rId220" Type="http://schemas.openxmlformats.org/officeDocument/2006/relationships/oleObject" Target="embeddings/oleObject114.bin"/><Relationship Id="rId458" Type="http://schemas.openxmlformats.org/officeDocument/2006/relationships/image" Target="media/image203.wmf"/><Relationship Id="rId665" Type="http://schemas.openxmlformats.org/officeDocument/2006/relationships/oleObject" Target="embeddings/oleObject362.bin"/><Relationship Id="rId872" Type="http://schemas.openxmlformats.org/officeDocument/2006/relationships/image" Target="media/image385.wmf"/><Relationship Id="rId1088" Type="http://schemas.openxmlformats.org/officeDocument/2006/relationships/oleObject" Target="embeddings/oleObject602.bin"/><Relationship Id="rId1295" Type="http://schemas.openxmlformats.org/officeDocument/2006/relationships/image" Target="media/image569.wmf"/><Relationship Id="rId1309" Type="http://schemas.openxmlformats.org/officeDocument/2006/relationships/image" Target="media/image576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285.bin"/><Relationship Id="rId732" Type="http://schemas.openxmlformats.org/officeDocument/2006/relationships/image" Target="media/image328.wmf"/><Relationship Id="rId1155" Type="http://schemas.openxmlformats.org/officeDocument/2006/relationships/image" Target="media/image506.wmf"/><Relationship Id="rId1362" Type="http://schemas.openxmlformats.org/officeDocument/2006/relationships/image" Target="media/image597.wmf"/><Relationship Id="rId99" Type="http://schemas.openxmlformats.org/officeDocument/2006/relationships/image" Target="media/image44.wmf"/><Relationship Id="rId164" Type="http://schemas.openxmlformats.org/officeDocument/2006/relationships/image" Target="media/image77.wmf"/><Relationship Id="rId371" Type="http://schemas.openxmlformats.org/officeDocument/2006/relationships/oleObject" Target="embeddings/oleObject196.bin"/><Relationship Id="rId1015" Type="http://schemas.openxmlformats.org/officeDocument/2006/relationships/image" Target="media/image448.wmf"/><Relationship Id="rId1222" Type="http://schemas.openxmlformats.org/officeDocument/2006/relationships/image" Target="media/image534.wmf"/><Relationship Id="rId469" Type="http://schemas.openxmlformats.org/officeDocument/2006/relationships/oleObject" Target="embeddings/oleObject256.bin"/><Relationship Id="rId676" Type="http://schemas.openxmlformats.org/officeDocument/2006/relationships/image" Target="media/image303.wmf"/><Relationship Id="rId883" Type="http://schemas.openxmlformats.org/officeDocument/2006/relationships/image" Target="media/image390.wmf"/><Relationship Id="rId1099" Type="http://schemas.openxmlformats.org/officeDocument/2006/relationships/oleObject" Target="embeddings/oleObject608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2.bin"/><Relationship Id="rId329" Type="http://schemas.openxmlformats.org/officeDocument/2006/relationships/image" Target="media/image152.wmf"/><Relationship Id="rId536" Type="http://schemas.openxmlformats.org/officeDocument/2006/relationships/oleObject" Target="embeddings/oleObject292.bin"/><Relationship Id="rId1166" Type="http://schemas.openxmlformats.org/officeDocument/2006/relationships/oleObject" Target="embeddings/oleObject650.bin"/><Relationship Id="rId1373" Type="http://schemas.openxmlformats.org/officeDocument/2006/relationships/oleObject" Target="embeddings/oleObject765.bin"/><Relationship Id="rId175" Type="http://schemas.openxmlformats.org/officeDocument/2006/relationships/image" Target="media/image82.wmf"/><Relationship Id="rId743" Type="http://schemas.openxmlformats.org/officeDocument/2006/relationships/oleObject" Target="embeddings/oleObject405.bin"/><Relationship Id="rId950" Type="http://schemas.openxmlformats.org/officeDocument/2006/relationships/image" Target="media/image420.wmf"/><Relationship Id="rId1026" Type="http://schemas.openxmlformats.org/officeDocument/2006/relationships/oleObject" Target="embeddings/oleObject567.bin"/><Relationship Id="rId382" Type="http://schemas.openxmlformats.org/officeDocument/2006/relationships/oleObject" Target="embeddings/oleObject205.bin"/><Relationship Id="rId603" Type="http://schemas.openxmlformats.org/officeDocument/2006/relationships/oleObject" Target="embeddings/oleObject329.bin"/><Relationship Id="rId687" Type="http://schemas.openxmlformats.org/officeDocument/2006/relationships/oleObject" Target="embeddings/oleObject373.bin"/><Relationship Id="rId810" Type="http://schemas.openxmlformats.org/officeDocument/2006/relationships/image" Target="media/image357.wmf"/><Relationship Id="rId908" Type="http://schemas.openxmlformats.org/officeDocument/2006/relationships/oleObject" Target="embeddings/oleObject502.bin"/><Relationship Id="rId1233" Type="http://schemas.openxmlformats.org/officeDocument/2006/relationships/oleObject" Target="embeddings/oleObject688.bin"/><Relationship Id="rId242" Type="http://schemas.openxmlformats.org/officeDocument/2006/relationships/oleObject" Target="embeddings/oleObject129.bin"/><Relationship Id="rId894" Type="http://schemas.openxmlformats.org/officeDocument/2006/relationships/oleObject" Target="embeddings/oleObject494.bin"/><Relationship Id="rId1177" Type="http://schemas.openxmlformats.org/officeDocument/2006/relationships/image" Target="media/image515.wmf"/><Relationship Id="rId1300" Type="http://schemas.openxmlformats.org/officeDocument/2006/relationships/oleObject" Target="embeddings/oleObject723.bin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299.bin"/><Relationship Id="rId754" Type="http://schemas.openxmlformats.org/officeDocument/2006/relationships/oleObject" Target="embeddings/oleObject413.bin"/><Relationship Id="rId961" Type="http://schemas.openxmlformats.org/officeDocument/2006/relationships/oleObject" Target="embeddings/oleObject530.bin"/><Relationship Id="rId1384" Type="http://schemas.openxmlformats.org/officeDocument/2006/relationships/image" Target="media/image608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6.wmf"/><Relationship Id="rId393" Type="http://schemas.openxmlformats.org/officeDocument/2006/relationships/oleObject" Target="embeddings/oleObject211.bin"/><Relationship Id="rId407" Type="http://schemas.openxmlformats.org/officeDocument/2006/relationships/image" Target="media/image182.wmf"/><Relationship Id="rId614" Type="http://schemas.openxmlformats.org/officeDocument/2006/relationships/oleObject" Target="embeddings/oleObject335.bin"/><Relationship Id="rId821" Type="http://schemas.openxmlformats.org/officeDocument/2006/relationships/oleObject" Target="embeddings/oleObject454.bin"/><Relationship Id="rId1037" Type="http://schemas.openxmlformats.org/officeDocument/2006/relationships/image" Target="media/image458.wmf"/><Relationship Id="rId1244" Type="http://schemas.openxmlformats.org/officeDocument/2006/relationships/image" Target="media/image545.wmf"/><Relationship Id="rId253" Type="http://schemas.openxmlformats.org/officeDocument/2006/relationships/image" Target="media/image113.wmf"/><Relationship Id="rId460" Type="http://schemas.openxmlformats.org/officeDocument/2006/relationships/image" Target="media/image204.wmf"/><Relationship Id="rId698" Type="http://schemas.openxmlformats.org/officeDocument/2006/relationships/oleObject" Target="embeddings/oleObject379.bin"/><Relationship Id="rId919" Type="http://schemas.openxmlformats.org/officeDocument/2006/relationships/image" Target="media/image405.wmf"/><Relationship Id="rId1090" Type="http://schemas.openxmlformats.org/officeDocument/2006/relationships/oleObject" Target="embeddings/oleObject603.bin"/><Relationship Id="rId1104" Type="http://schemas.openxmlformats.org/officeDocument/2006/relationships/image" Target="media/image488.wmf"/><Relationship Id="rId1311" Type="http://schemas.openxmlformats.org/officeDocument/2006/relationships/image" Target="media/image577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305.bin"/><Relationship Id="rId765" Type="http://schemas.openxmlformats.org/officeDocument/2006/relationships/image" Target="media/image340.wmf"/><Relationship Id="rId972" Type="http://schemas.openxmlformats.org/officeDocument/2006/relationships/oleObject" Target="embeddings/oleObject537.bin"/><Relationship Id="rId1188" Type="http://schemas.openxmlformats.org/officeDocument/2006/relationships/image" Target="media/image520.wmf"/><Relationship Id="rId1395" Type="http://schemas.openxmlformats.org/officeDocument/2006/relationships/image" Target="media/image612.wmf"/><Relationship Id="rId1409" Type="http://schemas.openxmlformats.org/officeDocument/2006/relationships/image" Target="media/image616.wmf"/><Relationship Id="rId197" Type="http://schemas.openxmlformats.org/officeDocument/2006/relationships/oleObject" Target="embeddings/oleObject101.bin"/><Relationship Id="rId418" Type="http://schemas.openxmlformats.org/officeDocument/2006/relationships/oleObject" Target="embeddings/oleObject225.bin"/><Relationship Id="rId625" Type="http://schemas.openxmlformats.org/officeDocument/2006/relationships/image" Target="media/image279.wmf"/><Relationship Id="rId832" Type="http://schemas.openxmlformats.org/officeDocument/2006/relationships/oleObject" Target="embeddings/oleObject460.bin"/><Relationship Id="rId1048" Type="http://schemas.openxmlformats.org/officeDocument/2006/relationships/image" Target="media/image463.wmf"/><Relationship Id="rId1255" Type="http://schemas.openxmlformats.org/officeDocument/2006/relationships/oleObject" Target="embeddings/oleObject699.bin"/><Relationship Id="rId264" Type="http://schemas.openxmlformats.org/officeDocument/2006/relationships/image" Target="media/image119.wmf"/><Relationship Id="rId471" Type="http://schemas.openxmlformats.org/officeDocument/2006/relationships/oleObject" Target="embeddings/oleObject257.bin"/><Relationship Id="rId1115" Type="http://schemas.openxmlformats.org/officeDocument/2006/relationships/image" Target="media/image492.wmf"/><Relationship Id="rId1322" Type="http://schemas.openxmlformats.org/officeDocument/2006/relationships/oleObject" Target="embeddings/oleObject734.bin"/><Relationship Id="rId59" Type="http://schemas.openxmlformats.org/officeDocument/2006/relationships/image" Target="media/image26.wmf"/><Relationship Id="rId124" Type="http://schemas.openxmlformats.org/officeDocument/2006/relationships/image" Target="media/image57.wmf"/><Relationship Id="rId569" Type="http://schemas.openxmlformats.org/officeDocument/2006/relationships/image" Target="media/image253.wmf"/><Relationship Id="rId776" Type="http://schemas.openxmlformats.org/officeDocument/2006/relationships/image" Target="media/image344.wmf"/><Relationship Id="rId983" Type="http://schemas.openxmlformats.org/officeDocument/2006/relationships/oleObject" Target="embeddings/oleObject543.bin"/><Relationship Id="rId1199" Type="http://schemas.openxmlformats.org/officeDocument/2006/relationships/oleObject" Target="embeddings/oleObject670.bin"/><Relationship Id="rId331" Type="http://schemas.openxmlformats.org/officeDocument/2006/relationships/image" Target="media/image153.wmf"/><Relationship Id="rId429" Type="http://schemas.openxmlformats.org/officeDocument/2006/relationships/image" Target="media/image192.wmf"/><Relationship Id="rId636" Type="http://schemas.openxmlformats.org/officeDocument/2006/relationships/oleObject" Target="embeddings/oleObject347.bin"/><Relationship Id="rId1059" Type="http://schemas.openxmlformats.org/officeDocument/2006/relationships/oleObject" Target="embeddings/oleObject585.bin"/><Relationship Id="rId1266" Type="http://schemas.openxmlformats.org/officeDocument/2006/relationships/image" Target="media/image556.wmf"/><Relationship Id="rId843" Type="http://schemas.openxmlformats.org/officeDocument/2006/relationships/image" Target="media/image372.wmf"/><Relationship Id="rId1126" Type="http://schemas.openxmlformats.org/officeDocument/2006/relationships/oleObject" Target="embeddings/oleObject62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mebarki.fatima3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barki.math32@gmail.com" TargetMode="External"/><Relationship Id="rId1" Type="http://schemas.openxmlformats.org/officeDocument/2006/relationships/hyperlink" Target="mailto:mebarki.math32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_cad\Desktop\&#1605;&#1584;&#1603;&#1585;&#1577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مذكرة.dotx</Template>
  <TotalTime>862</TotalTime>
  <Pages>24</Pages>
  <Words>5343</Words>
  <Characters>29392</Characters>
  <Application>Microsoft Office Word</Application>
  <DocSecurity>0</DocSecurity>
  <Lines>244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m_cad</dc:creator>
  <cp:lastModifiedBy>m_cad</cp:lastModifiedBy>
  <cp:revision>136</cp:revision>
  <cp:lastPrinted>2025-08-12T09:42:00Z</cp:lastPrinted>
  <dcterms:created xsi:type="dcterms:W3CDTF">2024-10-11T20:42:00Z</dcterms:created>
  <dcterms:modified xsi:type="dcterms:W3CDTF">2025-12-22T10:15:00Z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