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EFB5DD" w14:textId="004A9830" w:rsidR="00686629" w:rsidRDefault="00305590" w:rsidP="00283C06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CF2ED01" wp14:editId="287B5FB5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1522047104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C3F6E" w14:textId="699F1798" w:rsidR="00305590" w:rsidRPr="00F62B67" w:rsidRDefault="0030559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F62B67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  <w:r w:rsidR="00F62B67" w:rsidRPr="00F62B67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F62B67" w:rsidRPr="00F62B67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حل معادلات من الدرجة الأولى- مفاهيم هامة حول الأعداد</w:t>
                            </w:r>
                          </w:p>
                          <w:p w14:paraId="0B1A36EA" w14:textId="4578D372" w:rsidR="00305590" w:rsidRPr="00F62B67" w:rsidRDefault="0030559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F62B67"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  <w:r w:rsidR="00F62B67" w:rsidRPr="00F62B67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F62B67" w:rsidRPr="00F62B67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التمييز بين مختلف المجموعات وترميزاتها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F2ED01" id="Rectangle : coins arrondis 3" o:spid="_x0000_s1026" style="position:absolute;left:0;text-align:left;margin-left:-46.15pt;margin-top:66.05pt;width:543pt;height:53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" fillcolor="white [3201]" strokecolor="black [3200]" strokeweight="2pt">
                <v:textbox>
                  <w:txbxContent>
                    <w:p w14:paraId="303C3F6E" w14:textId="699F1798" w:rsidR="00305590" w:rsidRPr="00F62B67" w:rsidRDefault="0030559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F62B67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  <w:r w:rsidR="00F62B67" w:rsidRPr="00F62B67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F62B67" w:rsidRPr="00F62B67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>حل معادلات من الدرجة الأولى- مفاهيم هامة حول الأعداد</w:t>
                      </w:r>
                    </w:p>
                    <w:p w14:paraId="0B1A36EA" w14:textId="4578D372" w:rsidR="00305590" w:rsidRPr="00F62B67" w:rsidRDefault="0030559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F62B67"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  <w:r w:rsidR="00F62B67" w:rsidRPr="00F62B67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F62B67" w:rsidRPr="00F62B67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>التمييز بين مختلف المجموعات وترميزاتها</w:t>
                      </w:r>
                    </w:p>
                  </w:txbxContent>
                </v:textbox>
              </v:roundrect>
            </w:pict>
          </mc:Fallback>
        </mc:AlternateContent>
      </w:r>
      <w:r w:rsidR="004653BE"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240ECEA" wp14:editId="383BFDA1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887906540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40C10" w14:textId="3F8C4044" w:rsidR="00305590" w:rsidRPr="00F62B67" w:rsidRDefault="00305590" w:rsidP="00305590">
                            <w:pPr>
                              <w:bidi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62B67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 w:rsidR="009668F2" w:rsidRPr="00F62B67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02 ساعة</w:t>
                            </w:r>
                          </w:p>
                          <w:p w14:paraId="5288EAE3" w14:textId="77777777" w:rsidR="00305590" w:rsidRDefault="00305590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40ECEA" id="Rectangle : coins arrondis 1" o:spid="_x0000_s1027" style="position:absolute;left:0;text-align:left;margin-left:-44.65pt;margin-top:.8pt;width:100.5pt;height:58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" fillcolor="white [3201]" strokecolor="black [3213]" strokeweight="2pt">
                <v:textbox>
                  <w:txbxContent>
                    <w:p w14:paraId="04040C10" w14:textId="3F8C4044" w:rsidR="00305590" w:rsidRPr="00F62B67" w:rsidRDefault="00305590" w:rsidP="00305590">
                      <w:pPr>
                        <w:bidi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62B67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 w:rsidR="009668F2" w:rsidRPr="00F62B67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02 ساعة</w:t>
                      </w:r>
                    </w:p>
                    <w:p w14:paraId="5288EAE3" w14:textId="77777777" w:rsidR="00305590" w:rsidRDefault="00305590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653BE"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33BAB95" wp14:editId="707DE306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1764605908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209B63" w14:textId="640D6578" w:rsidR="00305590" w:rsidRPr="00F62B67" w:rsidRDefault="00283C06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F62B67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أولى جذع مشترك اداب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3BAB95" id="_x0000_s1028" style="position:absolute;left:0;text-align:left;margin-left:396.35pt;margin-top:-.7pt;width:100.5pt;height:62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" fillcolor="white [3201]" strokecolor="black [3213]" strokeweight="2pt">
                <v:textbox>
                  <w:txbxContent>
                    <w:p w14:paraId="38209B63" w14:textId="640D6578" w:rsidR="00305590" w:rsidRPr="00F62B67" w:rsidRDefault="00283C06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lang w:bidi="ar-DZ"/>
                        </w:rPr>
                      </w:pPr>
                      <w:r w:rsidRPr="00F62B67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أولى جذع مشترك اداب</w:t>
                      </w:r>
                    </w:p>
                  </w:txbxContent>
                </v:textbox>
              </v:roundrect>
            </w:pict>
          </mc:Fallback>
        </mc:AlternateContent>
      </w:r>
      <w:r w:rsidR="004653BE"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38B7CB3" wp14:editId="0B83E0A1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74972458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3D4D8" w14:textId="6585AFCD" w:rsidR="00305590" w:rsidRPr="00F62B67" w:rsidRDefault="0030559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F62B67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المحور:</w:t>
                            </w:r>
                            <w:r w:rsidR="003F1B6C" w:rsidRPr="00F62B67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217174" w:rsidRPr="00F62B67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الأعداد والحساب</w:t>
                            </w:r>
                          </w:p>
                          <w:p w14:paraId="689BBFB2" w14:textId="257FA53F" w:rsidR="00305590" w:rsidRPr="00F62B67" w:rsidRDefault="0030559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F62B67"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 w:rsidR="009668F2" w:rsidRPr="00F62B67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9668F2" w:rsidRPr="00F62B67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مجموعات الأعداد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8B7CB3" id="Rectangle : coins arrondis 2" o:spid="_x0000_s1029" style="position:absolute;left:0;text-align:left;margin-left:66.35pt;margin-top:1.55pt;width:323.25pt;height:58.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" fillcolor="white [3212]" strokecolor="black [3213]" strokeweight="2pt">
                <v:textbox>
                  <w:txbxContent>
                    <w:p w14:paraId="09E3D4D8" w14:textId="6585AFCD" w:rsidR="00305590" w:rsidRPr="00F62B67" w:rsidRDefault="0030559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F62B67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المحور:</w:t>
                      </w:r>
                      <w:r w:rsidR="003F1B6C" w:rsidRPr="00F62B67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217174" w:rsidRPr="00F62B67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الأعداد والحساب</w:t>
                      </w:r>
                    </w:p>
                    <w:p w14:paraId="689BBFB2" w14:textId="257FA53F" w:rsidR="00305590" w:rsidRPr="00F62B67" w:rsidRDefault="0030559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F62B67"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 w:rsidR="009668F2" w:rsidRPr="00F62B67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9668F2" w:rsidRPr="00F62B67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مجموعات الأعداد</w:t>
                      </w:r>
                    </w:p>
                  </w:txbxContent>
                </v:textbox>
              </v:roundrect>
            </w:pict>
          </mc:Fallback>
        </mc:AlternateContent>
      </w:r>
      <w:r w:rsidR="00981E9C">
        <w:rPr>
          <w:rFonts w:cstheme="minorHAnsi"/>
          <w:sz w:val="28"/>
          <w:szCs w:val="28"/>
          <w:rtl/>
        </w:rPr>
        <w:br/>
      </w:r>
      <w:r w:rsidR="00981E9C">
        <w:rPr>
          <w:rFonts w:cstheme="minorHAnsi"/>
          <w:sz w:val="28"/>
          <w:szCs w:val="28"/>
          <w:rtl/>
        </w:rPr>
        <w:br/>
      </w:r>
    </w:p>
    <w:p w14:paraId="75744B75" w14:textId="77777777" w:rsidR="00686629" w:rsidRDefault="00686629" w:rsidP="00686629">
      <w:pPr>
        <w:bidi/>
        <w:ind w:right="-851"/>
        <w:rPr>
          <w:rFonts w:cstheme="minorHAnsi"/>
          <w:sz w:val="28"/>
          <w:szCs w:val="28"/>
          <w:rtl/>
        </w:rPr>
      </w:pPr>
    </w:p>
    <w:p w14:paraId="312E66B1" w14:textId="77777777" w:rsidR="00283C06" w:rsidRPr="00792B9B" w:rsidRDefault="00283C06" w:rsidP="00283C06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981E9C" w:rsidRPr="00792B9B" w14:paraId="1646B5B0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61185482" w14:textId="2BA2929F" w:rsidR="00981E9C" w:rsidRPr="00305590" w:rsidRDefault="00981E9C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7D6ED6BD" w14:textId="2E1A644A" w:rsidR="00305590" w:rsidRPr="00305590" w:rsidRDefault="00981E9C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203116DC" w14:textId="77777777" w:rsidR="00981E9C" w:rsidRPr="00305590" w:rsidRDefault="00981E9C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981E9C" w:rsidRPr="00792B9B" w14:paraId="019026BB" w14:textId="77777777" w:rsidTr="00305590">
        <w:tc>
          <w:tcPr>
            <w:tcW w:w="1278" w:type="dxa"/>
          </w:tcPr>
          <w:p w14:paraId="31B4EA85" w14:textId="77777777" w:rsidR="00981E9C" w:rsidRDefault="00981E9C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0495B208" w14:textId="77777777" w:rsidR="00981E9C" w:rsidRDefault="00981E9C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DDB9BD8" w14:textId="77777777" w:rsidR="00981E9C" w:rsidRDefault="00981E9C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CF69D7C" w14:textId="77777777" w:rsidR="00981E9C" w:rsidRDefault="00981E9C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C048D2A" w14:textId="77777777" w:rsidR="00981E9C" w:rsidRDefault="00981E9C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5A86C7B" w14:textId="77777777" w:rsidR="00981E9C" w:rsidRDefault="00981E9C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9569DED" w14:textId="77777777" w:rsidR="00981E9C" w:rsidRDefault="00981E9C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AF54E82" w14:textId="77777777" w:rsidR="00981E9C" w:rsidRDefault="00981E9C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FD1C106" w14:textId="77777777" w:rsidR="00981E9C" w:rsidRDefault="00981E9C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CE6B6F4" w14:textId="77777777" w:rsidR="00981E9C" w:rsidRDefault="00981E9C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A059C30" w14:textId="77777777" w:rsidR="00981E9C" w:rsidRDefault="00981E9C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F110D6E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C3D371C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3781AA4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1A2EDE2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28CA496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892CBC8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2A0A7D4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8532045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809D001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B7DA781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E8FE457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137CDB2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4DB1BAE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4C198FB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216CCEB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FC0373F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C147109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7413790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BFD9297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9ED6752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DB0D4E7" w14:textId="77777777" w:rsidR="00981E9C" w:rsidRDefault="00981E9C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D308CE3" w14:textId="77777777" w:rsidR="009B5910" w:rsidRPr="009B5910" w:rsidRDefault="009B5910" w:rsidP="009B591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2E6DE0B" w14:textId="77777777" w:rsidR="009B5910" w:rsidRPr="009B5910" w:rsidRDefault="009B5910" w:rsidP="009B591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B22FD39" w14:textId="77777777" w:rsidR="009B5910" w:rsidRDefault="009B5910" w:rsidP="009B591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2181278" w14:textId="77777777" w:rsidR="009B5910" w:rsidRPr="009B5910" w:rsidRDefault="009B5910" w:rsidP="009B591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50896115" w14:textId="77777777" w:rsidR="00981E9C" w:rsidRPr="00792B9B" w:rsidRDefault="00981E9C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5C50579F" w14:textId="77777777" w:rsidR="00283C06" w:rsidRDefault="008D2AA8" w:rsidP="00283C06">
            <w:pPr>
              <w:bidi/>
              <w:ind w:right="-851"/>
              <w:rPr>
                <w:rFonts w:ascii="Amiri" w:hAnsi="Amiri" w:cs="Amiri"/>
                <w:color w:val="EE0000"/>
                <w:sz w:val="28"/>
                <w:szCs w:val="28"/>
                <w:rtl/>
              </w:rPr>
            </w:pPr>
            <w:r w:rsidRPr="008D2AA8">
              <w:rPr>
                <w:rFonts w:ascii="Amiri" w:hAnsi="Amiri" w:cs="Amiri"/>
                <w:color w:val="EE0000"/>
                <w:sz w:val="28"/>
                <w:szCs w:val="28"/>
                <w:rtl/>
              </w:rPr>
              <w:t>نشاط 01 ص 11 (الســؤال 01)</w:t>
            </w:r>
          </w:p>
          <w:p w14:paraId="186CB29F" w14:textId="77777777" w:rsidR="008D2AA8" w:rsidRDefault="008355C5" w:rsidP="008D2AA8">
            <w:pPr>
              <w:bidi/>
              <w:ind w:right="-851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</w:rPr>
              <w:t xml:space="preserve">نعتبر المعادلة </w:t>
            </w:r>
            <w:r w:rsidRPr="008355C5">
              <w:rPr>
                <w:rFonts w:ascii="Amiri" w:hAnsi="Amiri" w:cs="Amiri"/>
                <w:position w:val="-6"/>
                <w:sz w:val="28"/>
                <w:szCs w:val="28"/>
              </w:rPr>
              <w:object w:dxaOrig="1140" w:dyaOrig="279" w14:anchorId="6F21B77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pt;height:14.25pt" o:ole="">
                  <v:imagedata r:id="rId7" o:title=""/>
                </v:shape>
                <o:OLEObject Type="Embed" ProgID="Equation.DSMT4" ShapeID="_x0000_i1025" DrawAspect="Content" ObjectID="_1825520067" r:id="rId8"/>
              </w:object>
            </w:r>
            <w:r>
              <w:rPr>
                <w:rFonts w:ascii="Amiri" w:hAnsi="Amiri" w:cs="Amiri"/>
                <w:sz w:val="28"/>
                <w:szCs w:val="28"/>
              </w:rPr>
              <w:t xml:space="preserve"> </w: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238C6C9" w14:textId="49BC03BC" w:rsidR="008355C5" w:rsidRDefault="008355C5" w:rsidP="008355C5">
            <w:pPr>
              <w:pStyle w:val="Paragraphedeliste"/>
              <w:numPr>
                <w:ilvl w:val="0"/>
                <w:numId w:val="24"/>
              </w:numPr>
              <w:bidi/>
              <w:ind w:right="-851"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هل تقبل هذه المعادلة حلا في مجموعة الأعداد الصحيحة الطبيعية؟</w:t>
            </w:r>
          </w:p>
          <w:p w14:paraId="2F8C18F0" w14:textId="7398414C" w:rsidR="006D518B" w:rsidRPr="009B5910" w:rsidRDefault="008355C5" w:rsidP="009B5910">
            <w:pPr>
              <w:pStyle w:val="Paragraphedeliste"/>
              <w:numPr>
                <w:ilvl w:val="0"/>
                <w:numId w:val="24"/>
              </w:numPr>
              <w:bidi/>
              <w:ind w:right="-851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ماهي طبيعة </w:t>
            </w:r>
            <w:r w:rsidR="006D518B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العدد الذي هو حل للمعادلة؟</w:t>
            </w:r>
          </w:p>
          <w:p w14:paraId="6A865720" w14:textId="3E06D807" w:rsidR="00A65A0A" w:rsidRPr="00A65A0A" w:rsidRDefault="00A65A0A" w:rsidP="00886809">
            <w:pPr>
              <w:pStyle w:val="Paragraphedeliste"/>
              <w:numPr>
                <w:ilvl w:val="0"/>
                <w:numId w:val="25"/>
              </w:numPr>
              <w:bidi/>
              <w:ind w:left="360"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A65A0A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مجموعة الأعداد الطبيعية</w:t>
            </w:r>
          </w:p>
          <w:p w14:paraId="392C1680" w14:textId="77777777" w:rsidR="00A65A0A" w:rsidRDefault="00A65A0A" w:rsidP="00A65A0A">
            <w:pPr>
              <w:bidi/>
              <w:ind w:right="-851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        </w:t>
            </w:r>
            <w:r w:rsidRPr="00A65A0A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79" w14:anchorId="3D455B67">
                <v:shape id="_x0000_i1026" type="#_x0000_t75" style="width:10.5pt;height:14.25pt" o:ole="">
                  <v:imagedata r:id="rId9" o:title=""/>
                </v:shape>
                <o:OLEObject Type="Embed" ProgID="Equation.3" ShapeID="_x0000_i1026" DrawAspect="Content" ObjectID="_1825520068" r:id="rId10"/>
              </w:object>
            </w:r>
            <w:r w:rsidRPr="00A65A0A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؛ </w:t>
            </w:r>
            <w:r w:rsidRPr="00A65A0A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139" w:dyaOrig="260" w14:anchorId="28D04BBF">
                <v:shape id="_x0000_i1027" type="#_x0000_t75" style="width:6.75pt;height:12.75pt" o:ole="">
                  <v:imagedata r:id="rId11" o:title=""/>
                </v:shape>
                <o:OLEObject Type="Embed" ProgID="Equation.3" ShapeID="_x0000_i1027" DrawAspect="Content" ObjectID="_1825520069" r:id="rId12"/>
              </w:object>
            </w:r>
            <w:r w:rsidRPr="00A65A0A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؛ </w:t>
            </w:r>
            <w:r w:rsidRPr="00A65A0A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200" w:dyaOrig="260" w14:anchorId="59F6A33F">
                <v:shape id="_x0000_i1028" type="#_x0000_t75" style="width:9.75pt;height:12.75pt" o:ole="">
                  <v:imagedata r:id="rId13" o:title=""/>
                </v:shape>
                <o:OLEObject Type="Embed" ProgID="Equation.3" ShapeID="_x0000_i1028" DrawAspect="Content" ObjectID="_1825520070" r:id="rId14"/>
              </w:object>
            </w:r>
            <w:r w:rsidRPr="00A65A0A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؛ </w:t>
            </w:r>
            <w:r w:rsidRPr="00A65A0A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180" w:dyaOrig="279" w14:anchorId="65E17EF4">
                <v:shape id="_x0000_i1029" type="#_x0000_t75" style="width:9pt;height:14.25pt" o:ole="">
                  <v:imagedata r:id="rId15" o:title=""/>
                </v:shape>
                <o:OLEObject Type="Embed" ProgID="Equation.3" ShapeID="_x0000_i1029" DrawAspect="Content" ObjectID="_1825520071" r:id="rId16"/>
              </w:object>
            </w:r>
            <w:r w:rsidRPr="00A65A0A">
              <w:rPr>
                <w:rFonts w:ascii="Amiri" w:hAnsi="Amiri" w:cs="Amiri"/>
                <w:sz w:val="28"/>
                <w:szCs w:val="28"/>
                <w:rtl/>
                <w:lang w:bidi="ar-DZ"/>
              </w:rPr>
              <w:t>؛ ... أعداد طبيعية. نرمز إلى مجموعة الأعداد الطبيعية بالرمز</w:t>
            </w:r>
            <w:r w:rsidRPr="00A65A0A">
              <w:rPr>
                <w:rFonts w:ascii="Amiri" w:hAnsi="Amiri" w:cs="Amiri"/>
                <w:sz w:val="28"/>
                <w:szCs w:val="28"/>
                <w:lang w:bidi="ar-DZ"/>
              </w:rPr>
              <w:sym w:font="Euclid Extra" w:char="F0A5"/>
            </w:r>
            <w:r w:rsidRPr="00A65A0A">
              <w:rPr>
                <w:rFonts w:ascii="Amiri" w:hAnsi="Amiri" w:cs="Amiri"/>
                <w:sz w:val="28"/>
                <w:szCs w:val="28"/>
                <w:rtl/>
                <w:lang w:bidi="ar-DZ"/>
              </w:rPr>
              <w:t>.</w:t>
            </w:r>
          </w:p>
          <w:p w14:paraId="788D7385" w14:textId="37DFB0D1" w:rsidR="00A65A0A" w:rsidRDefault="00C40E82" w:rsidP="00C40E82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 w:rsidR="00333B40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</w:t>
            </w:r>
            <w:r w:rsidRPr="00C40E82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ترميز:</w:t>
            </w:r>
          </w:p>
          <w:p w14:paraId="33336A2A" w14:textId="35FBE93E" w:rsidR="00C40E82" w:rsidRPr="00C40E82" w:rsidRDefault="00C40E82" w:rsidP="00C40E82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</w:t>
            </w:r>
            <w:r w:rsidR="00333B40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   </w:t>
            </w:r>
            <w:r w:rsidRPr="00C40E82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الرمز </w:t>
            </w:r>
            <w:r w:rsidRPr="00C40E82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220" w:dyaOrig="220" w14:anchorId="6DE0943C">
                <v:shape id="_x0000_i1030" type="#_x0000_t75" style="width:11.25pt;height:11.25pt" o:ole="">
                  <v:imagedata r:id="rId17" o:title=""/>
                </v:shape>
                <o:OLEObject Type="Embed" ProgID="Equation.DSMT4" ShapeID="_x0000_i1030" DrawAspect="Content" ObjectID="_1825520072" r:id="rId18"/>
              </w:object>
            </w:r>
            <w:r w:rsidRPr="00C40E82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يقـــــــــرأ ينتمي   والرمز </w:t>
            </w:r>
            <w:r w:rsidRPr="00C40E82">
              <w:rPr>
                <w:rFonts w:ascii="Amiri" w:hAnsi="Amiri" w:cs="Amiri"/>
                <w:position w:val="-8"/>
                <w:sz w:val="28"/>
                <w:szCs w:val="28"/>
                <w:lang w:bidi="ar-DZ"/>
              </w:rPr>
              <w:object w:dxaOrig="220" w:dyaOrig="279" w14:anchorId="1895EC39">
                <v:shape id="_x0000_i1031" type="#_x0000_t75" style="width:11.25pt;height:14.25pt" o:ole="">
                  <v:imagedata r:id="rId19" o:title=""/>
                </v:shape>
                <o:OLEObject Type="Embed" ProgID="Equation.DSMT4" ShapeID="_x0000_i1031" DrawAspect="Content" ObjectID="_1825520073" r:id="rId20"/>
              </w:object>
            </w:r>
            <w:r w:rsidRPr="00C40E82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يـــــقرأ لا ينتمي </w:t>
            </w:r>
          </w:p>
          <w:p w14:paraId="3EE397B2" w14:textId="5B653DF4" w:rsidR="00C40E82" w:rsidRDefault="00C40E82" w:rsidP="00C40E82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39C67242" w14:textId="2E8E5C7D" w:rsidR="005E0626" w:rsidRDefault="00333B40" w:rsidP="005E0626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  </w:t>
            </w:r>
            <w:r w:rsidR="005E0626" w:rsidRPr="005E0626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مثال: </w:t>
            </w:r>
            <w:r w:rsidR="005E0626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أكمل بأحد الرمزين </w:t>
            </w:r>
            <w:r w:rsidR="005E0626" w:rsidRPr="00C40E82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220" w:dyaOrig="220" w14:anchorId="7ECC47C3">
                <v:shape id="_x0000_i1032" type="#_x0000_t75" style="width:11.25pt;height:11.25pt" o:ole="">
                  <v:imagedata r:id="rId17" o:title=""/>
                </v:shape>
                <o:OLEObject Type="Embed" ProgID="Equation.DSMT4" ShapeID="_x0000_i1032" DrawAspect="Content" ObjectID="_1825520074" r:id="rId21"/>
              </w:object>
            </w:r>
            <w:r w:rsidR="005E0626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أو </w:t>
            </w:r>
            <w:r w:rsidR="005E0626" w:rsidRPr="00C40E82">
              <w:rPr>
                <w:rFonts w:ascii="Amiri" w:hAnsi="Amiri" w:cs="Amiri"/>
                <w:position w:val="-8"/>
                <w:sz w:val="28"/>
                <w:szCs w:val="28"/>
                <w:lang w:bidi="ar-DZ"/>
              </w:rPr>
              <w:object w:dxaOrig="220" w:dyaOrig="279" w14:anchorId="2558CC3C">
                <v:shape id="_x0000_i1033" type="#_x0000_t75" style="width:11.25pt;height:14.25pt" o:ole="">
                  <v:imagedata r:id="rId19" o:title=""/>
                </v:shape>
                <o:OLEObject Type="Embed" ProgID="Equation.DSMT4" ShapeID="_x0000_i1033" DrawAspect="Content" ObjectID="_1825520075" r:id="rId22"/>
              </w:object>
            </w:r>
            <w:r w:rsidR="005E0626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في العبارات التالية:</w:t>
            </w:r>
          </w:p>
          <w:p w14:paraId="5EF1509D" w14:textId="525FD1EE" w:rsidR="004E25FC" w:rsidRDefault="00333B40" w:rsidP="00333B40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     </w:t>
            </w:r>
            <w:r w:rsidR="009B0AD2" w:rsidRPr="009B0AD2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820" w:dyaOrig="300" w14:anchorId="7F56933F">
                <v:shape id="_x0000_i1034" type="#_x0000_t75" style="width:41.25pt;height:15pt" o:ole="">
                  <v:imagedata r:id="rId23" o:title=""/>
                </v:shape>
                <o:OLEObject Type="Embed" ProgID="Equation.DSMT4" ShapeID="_x0000_i1034" DrawAspect="Content" ObjectID="_1825520076" r:id="rId24"/>
              </w:object>
            </w:r>
            <w:r w:rsidR="009B0AD2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    ،   </w:t>
            </w:r>
            <w:r w:rsidR="009B0AD2" w:rsidRPr="009B0AD2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980" w:dyaOrig="300" w14:anchorId="54484E7F">
                <v:shape id="_x0000_i1035" type="#_x0000_t75" style="width:48.75pt;height:15pt" o:ole="">
                  <v:imagedata r:id="rId25" o:title=""/>
                </v:shape>
                <o:OLEObject Type="Embed" ProgID="Equation.DSMT4" ShapeID="_x0000_i1035" DrawAspect="Content" ObjectID="_1825520077" r:id="rId26"/>
              </w:object>
            </w:r>
            <w:r w:rsidR="009B0AD2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    ،    </w:t>
            </w:r>
            <w:r w:rsidR="009B0AD2" w:rsidRPr="009B0AD2">
              <w:rPr>
                <w:rFonts w:ascii="Amiri" w:hAnsi="Amiri" w:cs="Amiri"/>
                <w:position w:val="-28"/>
                <w:sz w:val="28"/>
                <w:szCs w:val="28"/>
                <w:lang w:bidi="ar-DZ"/>
              </w:rPr>
              <w:object w:dxaOrig="880" w:dyaOrig="720" w14:anchorId="4FD9B495">
                <v:shape id="_x0000_i1036" type="#_x0000_t75" style="width:44.25pt;height:36pt" o:ole="">
                  <v:imagedata r:id="rId27" o:title=""/>
                </v:shape>
                <o:OLEObject Type="Embed" ProgID="Equation.DSMT4" ShapeID="_x0000_i1036" DrawAspect="Content" ObjectID="_1825520078" r:id="rId28"/>
              </w:object>
            </w:r>
            <w:r w:rsidR="009B0AD2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،               </w:t>
            </w:r>
            <w:r w:rsidR="009B0AD2" w:rsidRPr="009B0AD2">
              <w:rPr>
                <w:rFonts w:ascii="Amiri" w:hAnsi="Amiri" w:cs="Amiri"/>
                <w:position w:val="-26"/>
                <w:sz w:val="28"/>
                <w:szCs w:val="28"/>
                <w:lang w:bidi="ar-DZ"/>
              </w:rPr>
              <w:object w:dxaOrig="1020" w:dyaOrig="700" w14:anchorId="64B0CD67">
                <v:shape id="_x0000_i1037" type="#_x0000_t75" style="width:51pt;height:35.25pt" o:ole="">
                  <v:imagedata r:id="rId29" o:title=""/>
                </v:shape>
                <o:OLEObject Type="Embed" ProgID="Equation.DSMT4" ShapeID="_x0000_i1037" DrawAspect="Content" ObjectID="_1825520079" r:id="rId30"/>
              </w:object>
            </w:r>
          </w:p>
          <w:p w14:paraId="5A98E82F" w14:textId="64D11A17" w:rsidR="004E25FC" w:rsidRDefault="00333B40" w:rsidP="004E25FC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   </w:t>
            </w:r>
            <w:r w:rsidR="004E25FC" w:rsidRPr="004E25FC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ملاحظات:</w:t>
            </w:r>
          </w:p>
          <w:p w14:paraId="6F5BC410" w14:textId="77777777" w:rsidR="004E25FC" w:rsidRDefault="00333B40" w:rsidP="00333B40">
            <w:pPr>
              <w:pStyle w:val="Paragraphedeliste"/>
              <w:numPr>
                <w:ilvl w:val="0"/>
                <w:numId w:val="26"/>
              </w:numPr>
              <w:bidi/>
              <w:ind w:left="1198"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333B40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20" w:dyaOrig="279" w14:anchorId="686EE44E">
                <v:shape id="_x0000_i1038" type="#_x0000_t75" style="width:11.25pt;height:14.25pt" o:ole="">
                  <v:imagedata r:id="rId31" o:title=""/>
                </v:shape>
                <o:OLEObject Type="Embed" ProgID="Equation.DSMT4" ShapeID="_x0000_i1038" DrawAspect="Content" ObjectID="_1825520080" r:id="rId32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هو أصغر عدد طبيعي.</w:t>
            </w:r>
          </w:p>
          <w:p w14:paraId="133C1FFD" w14:textId="77777777" w:rsidR="00333B40" w:rsidRDefault="00333B40" w:rsidP="00333B40">
            <w:pPr>
              <w:pStyle w:val="Paragraphedeliste"/>
              <w:numPr>
                <w:ilvl w:val="0"/>
                <w:numId w:val="26"/>
              </w:numPr>
              <w:bidi/>
              <w:ind w:left="1198"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A65A0A">
              <w:rPr>
                <w:rFonts w:ascii="Amiri" w:hAnsi="Amiri" w:cs="Amiri"/>
                <w:sz w:val="28"/>
                <w:szCs w:val="28"/>
                <w:lang w:bidi="ar-DZ"/>
              </w:rPr>
              <w:sym w:font="Euclid Extra" w:char="F0A5"/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هي مجموعة غير منتهية.</w:t>
            </w:r>
          </w:p>
          <w:p w14:paraId="24C814E7" w14:textId="77777777" w:rsidR="00333B40" w:rsidRDefault="00333B40" w:rsidP="00333B40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051587AE" w14:textId="77777777" w:rsidR="00333B40" w:rsidRPr="00333B40" w:rsidRDefault="00333B40" w:rsidP="00886809">
            <w:pPr>
              <w:pStyle w:val="Paragraphedeliste"/>
              <w:numPr>
                <w:ilvl w:val="0"/>
                <w:numId w:val="25"/>
              </w:numPr>
              <w:bidi/>
              <w:ind w:left="206" w:hanging="141"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333B40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الأعداد الصحيحة النسبية </w:t>
            </w:r>
          </w:p>
          <w:p w14:paraId="36417E1E" w14:textId="42885B05" w:rsidR="00333B40" w:rsidRDefault="00886809" w:rsidP="009B5910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886809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...؛</w:t>
            </w:r>
            <w:r w:rsidRPr="00886809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</w:t>
            </w:r>
            <w:r w:rsidRPr="00886809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360" w:dyaOrig="279" w14:anchorId="669D5518">
                <v:shape id="_x0000_i1039" type="#_x0000_t75" style="width:18pt;height:14.25pt" o:ole="">
                  <v:imagedata r:id="rId33" o:title=""/>
                </v:shape>
                <o:OLEObject Type="Embed" ProgID="Equation.3" ShapeID="_x0000_i1039" DrawAspect="Content" ObjectID="_1825520081" r:id="rId34"/>
              </w:object>
            </w:r>
            <w:r w:rsidRPr="00886809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؛ </w:t>
            </w:r>
            <w:r w:rsidRPr="00886809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380" w:dyaOrig="260" w14:anchorId="3CD668FD">
                <v:shape id="_x0000_i1040" type="#_x0000_t75" style="width:18.75pt;height:12.75pt" o:ole="">
                  <v:imagedata r:id="rId35" o:title=""/>
                </v:shape>
                <o:OLEObject Type="Embed" ProgID="Equation.3" ShapeID="_x0000_i1040" DrawAspect="Content" ObjectID="_1825520082" r:id="rId36"/>
              </w:object>
            </w:r>
            <w:r w:rsidRPr="00886809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؛ </w:t>
            </w:r>
            <w:r w:rsidRPr="00886809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320" w:dyaOrig="260" w14:anchorId="088681A3">
                <v:shape id="_x0000_i1041" type="#_x0000_t75" style="width:15.75pt;height:12.75pt" o:ole="">
                  <v:imagedata r:id="rId37" o:title=""/>
                </v:shape>
                <o:OLEObject Type="Embed" ProgID="Equation.3" ShapeID="_x0000_i1041" DrawAspect="Content" ObjectID="_1825520083" r:id="rId38"/>
              </w:object>
            </w:r>
            <w:r w:rsidRPr="00886809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؛ </w:t>
            </w:r>
            <w:r w:rsidRPr="00886809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79" w14:anchorId="2B2807E2">
                <v:shape id="_x0000_i1042" type="#_x0000_t75" style="width:9.75pt;height:14.25pt" o:ole="">
                  <v:imagedata r:id="rId9" o:title=""/>
                </v:shape>
                <o:OLEObject Type="Embed" ProgID="Equation.3" ShapeID="_x0000_i1042" DrawAspect="Content" ObjectID="_1825520084" r:id="rId39"/>
              </w:object>
            </w:r>
            <w:r w:rsidRPr="00886809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؛ </w:t>
            </w:r>
            <w:r w:rsidRPr="00886809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139" w:dyaOrig="260" w14:anchorId="39C32F63">
                <v:shape id="_x0000_i1043" type="#_x0000_t75" style="width:6.75pt;height:12.75pt" o:ole="">
                  <v:imagedata r:id="rId40" o:title=""/>
                </v:shape>
                <o:OLEObject Type="Embed" ProgID="Equation.3" ShapeID="_x0000_i1043" DrawAspect="Content" ObjectID="_1825520085" r:id="rId41"/>
              </w:object>
            </w:r>
            <w:r w:rsidRPr="00886809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؛ </w:t>
            </w:r>
            <w:r w:rsidRPr="00886809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200" w:dyaOrig="260" w14:anchorId="0FFDAAFB">
                <v:shape id="_x0000_i1044" type="#_x0000_t75" style="width:9.75pt;height:12.75pt" o:ole="">
                  <v:imagedata r:id="rId13" o:title=""/>
                </v:shape>
                <o:OLEObject Type="Embed" ProgID="Equation.3" ShapeID="_x0000_i1044" DrawAspect="Content" ObjectID="_1825520086" r:id="rId42"/>
              </w:object>
            </w:r>
            <w:r w:rsidRPr="00886809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؛ </w:t>
            </w:r>
            <w:r w:rsidRPr="00886809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180" w:dyaOrig="279" w14:anchorId="119513A3">
                <v:shape id="_x0000_i1045" type="#_x0000_t75" style="width:9pt;height:14.25pt" o:ole="">
                  <v:imagedata r:id="rId15" o:title=""/>
                </v:shape>
                <o:OLEObject Type="Embed" ProgID="Equation.3" ShapeID="_x0000_i1045" DrawAspect="Content" ObjectID="_1825520087" r:id="rId43"/>
              </w:object>
            </w:r>
            <w:r w:rsidRPr="00886809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؛ ... أعداد صحيحة نسبية (سالبة، معدومة </w:t>
            </w:r>
            <w:r w:rsidRPr="00886809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وموجبة</w:t>
            </w:r>
            <w:r w:rsidRPr="00886809">
              <w:rPr>
                <w:rFonts w:ascii="Amiri" w:hAnsi="Amiri" w:cs="Amiri"/>
                <w:sz w:val="28"/>
                <w:szCs w:val="28"/>
                <w:rtl/>
                <w:lang w:bidi="ar-DZ"/>
              </w:rPr>
              <w:t>).</w: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 w:rsidRPr="00886809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 w:rsidRPr="00886809">
              <w:rPr>
                <w:rFonts w:ascii="Amiri" w:hAnsi="Amiri" w:cs="Amiri"/>
                <w:sz w:val="28"/>
                <w:szCs w:val="28"/>
                <w:rtl/>
                <w:lang w:bidi="ar-DZ"/>
              </w:rPr>
              <w:t>نرمز إلى مجموعة الأعداد الصحيحة النسبية بالرمز</w:t>
            </w:r>
            <w:r w:rsidRPr="00886809">
              <w:rPr>
                <w:rFonts w:ascii="Amiri" w:hAnsi="Amiri" w:cs="Amiri"/>
                <w:sz w:val="28"/>
                <w:szCs w:val="28"/>
                <w:lang w:bidi="ar-DZ"/>
              </w:rPr>
              <w:sym w:font="Euclid Extra" w:char="F0A2"/>
            </w:r>
            <w:r w:rsidRPr="00886809">
              <w:rPr>
                <w:rFonts w:ascii="Amiri" w:hAnsi="Amiri" w:cs="Amiri"/>
                <w:sz w:val="28"/>
                <w:szCs w:val="28"/>
                <w:rtl/>
                <w:lang w:bidi="ar-DZ"/>
              </w:rPr>
              <w:t>.</w:t>
            </w:r>
          </w:p>
          <w:p w14:paraId="5D92A52B" w14:textId="6669194D" w:rsidR="00550BDA" w:rsidRDefault="00550BDA" w:rsidP="00550BDA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550BDA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مثال:</w:t>
            </w:r>
          </w:p>
          <w:p w14:paraId="6BAF4E77" w14:textId="77777777" w:rsidR="00550BDA" w:rsidRDefault="00550BDA" w:rsidP="00550BDA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أكمل بأحد الرمزين </w:t>
            </w:r>
            <w:r w:rsidRPr="00C40E82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220" w:dyaOrig="220" w14:anchorId="5B5848C1">
                <v:shape id="_x0000_i1046" type="#_x0000_t75" style="width:11.25pt;height:11.25pt" o:ole="">
                  <v:imagedata r:id="rId17" o:title=""/>
                </v:shape>
                <o:OLEObject Type="Embed" ProgID="Equation.DSMT4" ShapeID="_x0000_i1046" DrawAspect="Content" ObjectID="_1825520088" r:id="rId44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أو </w:t>
            </w:r>
            <w:r w:rsidRPr="00C40E82">
              <w:rPr>
                <w:rFonts w:ascii="Amiri" w:hAnsi="Amiri" w:cs="Amiri"/>
                <w:position w:val="-8"/>
                <w:sz w:val="28"/>
                <w:szCs w:val="28"/>
                <w:lang w:bidi="ar-DZ"/>
              </w:rPr>
              <w:object w:dxaOrig="220" w:dyaOrig="279" w14:anchorId="64EC07A7">
                <v:shape id="_x0000_i1047" type="#_x0000_t75" style="width:11.25pt;height:14.25pt" o:ole="">
                  <v:imagedata r:id="rId19" o:title=""/>
                </v:shape>
                <o:OLEObject Type="Embed" ProgID="Equation.DSMT4" ShapeID="_x0000_i1047" DrawAspect="Content" ObjectID="_1825520089" r:id="rId45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في العبارات التالية:</w:t>
            </w:r>
          </w:p>
          <w:p w14:paraId="6211AC84" w14:textId="77777777" w:rsidR="00550BDA" w:rsidRDefault="00550BDA" w:rsidP="00550BDA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          </w:t>
            </w:r>
            <w:r w:rsidRPr="009B0AD2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800" w:dyaOrig="300" w14:anchorId="4DEE6EF4">
                <v:shape id="_x0000_i1048" type="#_x0000_t75" style="width:39.75pt;height:15pt" o:ole="">
                  <v:imagedata r:id="rId46" o:title=""/>
                </v:shape>
                <o:OLEObject Type="Embed" ProgID="Equation.DSMT4" ShapeID="_x0000_i1048" DrawAspect="Content" ObjectID="_1825520090" r:id="rId47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    ،   </w:t>
            </w:r>
            <w:r w:rsidRPr="009B0AD2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960" w:dyaOrig="300" w14:anchorId="4F2365F3">
                <v:shape id="_x0000_i1049" type="#_x0000_t75" style="width:48pt;height:15pt" o:ole="">
                  <v:imagedata r:id="rId48" o:title=""/>
                </v:shape>
                <o:OLEObject Type="Embed" ProgID="Equation.DSMT4" ShapeID="_x0000_i1049" DrawAspect="Content" ObjectID="_1825520091" r:id="rId49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    ،    </w:t>
            </w:r>
            <w:r w:rsidRPr="00550BDA">
              <w:rPr>
                <w:rFonts w:ascii="Amiri" w:hAnsi="Amiri" w:cs="Amiri"/>
                <w:position w:val="-26"/>
                <w:sz w:val="28"/>
                <w:szCs w:val="28"/>
                <w:lang w:bidi="ar-DZ"/>
              </w:rPr>
              <w:object w:dxaOrig="859" w:dyaOrig="700" w14:anchorId="1C0AF6EB">
                <v:shape id="_x0000_i1050" type="#_x0000_t75" style="width:42.75pt;height:35.25pt" o:ole="">
                  <v:imagedata r:id="rId50" o:title=""/>
                </v:shape>
                <o:OLEObject Type="Embed" ProgID="Equation.DSMT4" ShapeID="_x0000_i1050" DrawAspect="Content" ObjectID="_1825520092" r:id="rId51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</w:t>
            </w:r>
          </w:p>
          <w:p w14:paraId="30544910" w14:textId="77777777" w:rsidR="00550BDA" w:rsidRDefault="00550BDA" w:rsidP="00550BDA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427DD605" w14:textId="77777777" w:rsidR="009B5910" w:rsidRDefault="009B5910" w:rsidP="009B5910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7283F1B3" w14:textId="239018C1" w:rsidR="00550BDA" w:rsidRPr="00BD1268" w:rsidRDefault="00BD1268" w:rsidP="00550BDA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BD1268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ملاحظة:</w:t>
            </w:r>
          </w:p>
          <w:p w14:paraId="7F2E9999" w14:textId="1669ACF1" w:rsidR="00550BDA" w:rsidRDefault="00BD1268" w:rsidP="00550BDA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كل عدد طبيعي هو عدد صحيح نسبي نكتب  </w:t>
            </w:r>
            <w:r w:rsidRPr="00BD1268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780" w:dyaOrig="300" w14:anchorId="0AF425C5">
                <v:shape id="_x0000_i1051" type="#_x0000_t75" style="width:39pt;height:15pt" o:ole="">
                  <v:imagedata r:id="rId52" o:title=""/>
                </v:shape>
                <o:OLEObject Type="Embed" ProgID="Equation.DSMT4" ShapeID="_x0000_i1051" DrawAspect="Content" ObjectID="_1825520093" r:id="rId53"/>
              </w:object>
            </w:r>
            <w:r w:rsidR="00582BA6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ونقرأ  </w:t>
            </w:r>
            <w:r w:rsidR="00582BA6" w:rsidRPr="00A65A0A">
              <w:rPr>
                <w:rFonts w:ascii="Amiri" w:hAnsi="Amiri" w:cs="Amiri"/>
                <w:sz w:val="28"/>
                <w:szCs w:val="28"/>
                <w:lang w:bidi="ar-DZ"/>
              </w:rPr>
              <w:sym w:font="Euclid Extra" w:char="F0A5"/>
            </w:r>
            <w:r w:rsidR="00582BA6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محتواة في </w:t>
            </w:r>
            <w:r w:rsidR="00582BA6" w:rsidRPr="00582BA6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260" w:dyaOrig="279" w14:anchorId="1D634406">
                <v:shape id="_x0000_i1052" type="#_x0000_t75" style="width:12.75pt;height:14.25pt" o:ole="">
                  <v:imagedata r:id="rId54" o:title=""/>
                </v:shape>
                <o:OLEObject Type="Embed" ProgID="Equation.DSMT4" ShapeID="_x0000_i1052" DrawAspect="Content" ObjectID="_1825520094" r:id="rId55"/>
              </w:object>
            </w:r>
          </w:p>
          <w:p w14:paraId="3AE62348" w14:textId="484F873E" w:rsidR="00BD1268" w:rsidRDefault="00DD6BA0" w:rsidP="00BD1268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/>
                <w:noProof/>
                <w:sz w:val="28"/>
                <w:szCs w:val="28"/>
                <w:lang w:bidi="ar-DZ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2E042626" wp14:editId="1396A251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113665</wp:posOffset>
                      </wp:positionV>
                      <wp:extent cx="1876425" cy="1866900"/>
                      <wp:effectExtent l="0" t="0" r="28575" b="19050"/>
                      <wp:wrapNone/>
                      <wp:docPr id="1135243429" name="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6425" cy="18669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1F5C3A" w14:textId="17642A87" w:rsidR="00DD6BA0" w:rsidRDefault="00DD6BA0" w:rsidP="00DD6BA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C042A6" wp14:editId="126A5048">
                                        <wp:extent cx="1668145" cy="1668145"/>
                                        <wp:effectExtent l="0" t="0" r="8255" b="8255"/>
                                        <wp:docPr id="30519413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519413" name=""/>
                                                <pic:cNvPicPr/>
                                              </pic:nvPicPr>
                                              <pic:blipFill>
                                                <a:blip r:embed="rId5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68145" cy="16681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042626" id="Rectangle 89" o:spid="_x0000_s1030" style="position:absolute;left:0;text-align:left;margin-left:1.95pt;margin-top:8.95pt;width:147.75pt;height:147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" fillcolor="white [3201]" strokecolor="white [3212]" strokeweight="2pt">
                      <v:textbox>
                        <w:txbxContent>
                          <w:p w14:paraId="7B1F5C3A" w14:textId="17642A87" w:rsidR="00DD6BA0" w:rsidRDefault="00DD6BA0" w:rsidP="00DD6BA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C042A6" wp14:editId="126A5048">
                                  <wp:extent cx="1668145" cy="1668145"/>
                                  <wp:effectExtent l="0" t="0" r="8255" b="8255"/>
                                  <wp:docPr id="30519413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519413" name=""/>
                                          <pic:cNvPicPr/>
                                        </pic:nvPicPr>
                                        <pic:blipFill>
                                          <a:blip r:embed="rId5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8145" cy="1668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EF6BCC2" w14:textId="70885CAC" w:rsidR="006960DD" w:rsidRDefault="006960DD" w:rsidP="009B5910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6960DD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ج) الأعداد النــــاطقة</w:t>
            </w:r>
          </w:p>
          <w:p w14:paraId="575E439E" w14:textId="562708C1" w:rsidR="006960DD" w:rsidRDefault="006960DD" w:rsidP="006960DD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نشــــــــاط 01 ص 11 (ســــؤال 02)</w:t>
            </w:r>
          </w:p>
          <w:p w14:paraId="76E78ECD" w14:textId="7F577D91" w:rsidR="00FA51A6" w:rsidRDefault="003E53F1" w:rsidP="00FA51A6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/>
                <w:sz w:val="28"/>
                <w:szCs w:val="28"/>
                <w:lang w:bidi="ar-DZ"/>
              </w:rPr>
              <w:t xml:space="preserve"> </w:t>
            </w:r>
            <w:r w:rsidR="008E283C" w:rsidRPr="008E283C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حل المعادلة: </w:t>
            </w:r>
            <w:r w:rsidR="008E283C" w:rsidRPr="008E283C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1320" w:dyaOrig="279" w14:anchorId="6BA0C6F1">
                <v:shape id="_x0000_i1053" type="#_x0000_t75" style="width:66pt;height:14.25pt" o:ole="">
                  <v:imagedata r:id="rId57" o:title=""/>
                </v:shape>
                <o:OLEObject Type="Embed" ProgID="Equation.DSMT4" ShapeID="_x0000_i1053" DrawAspect="Content" ObjectID="_1825520095" r:id="rId58"/>
              </w:object>
            </w:r>
          </w:p>
          <w:p w14:paraId="75E36F27" w14:textId="3EA99708" w:rsidR="003E53F1" w:rsidRDefault="003E53F1" w:rsidP="003E53F1">
            <w:pPr>
              <w:pStyle w:val="Paragraphedeliste"/>
              <w:numPr>
                <w:ilvl w:val="0"/>
                <w:numId w:val="27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هل الحل عدد صحيح نسبي؟</w:t>
            </w:r>
          </w:p>
          <w:p w14:paraId="2F663C2A" w14:textId="713CA706" w:rsidR="003E53F1" w:rsidRDefault="003E53F1" w:rsidP="003E53F1">
            <w:pPr>
              <w:pStyle w:val="Paragraphedeliste"/>
              <w:numPr>
                <w:ilvl w:val="0"/>
                <w:numId w:val="27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ماهي طبيعة هذا العدد؟ </w:t>
            </w:r>
          </w:p>
          <w:p w14:paraId="610CB96E" w14:textId="0021010B" w:rsidR="003E53F1" w:rsidRPr="003E53F1" w:rsidRDefault="003E53F1" w:rsidP="003E53F1">
            <w:pPr>
              <w:pStyle w:val="Paragraphedeliste"/>
              <w:numPr>
                <w:ilvl w:val="0"/>
                <w:numId w:val="27"/>
              </w:num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هل يمكن كتابته على الشكل العشري؟ (بالفاصلة)</w:t>
            </w:r>
          </w:p>
          <w:p w14:paraId="1D903421" w14:textId="77777777" w:rsidR="006960DD" w:rsidRDefault="006960DD" w:rsidP="006960DD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68115B65" w14:textId="4FD776FC" w:rsidR="00AB32CA" w:rsidRDefault="00155BD3" w:rsidP="00AB32CA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تعريف:</w:t>
            </w:r>
          </w:p>
          <w:p w14:paraId="691FA9CE" w14:textId="7041FDD7" w:rsidR="00AB32CA" w:rsidRPr="00144563" w:rsidRDefault="00144563" w:rsidP="00AB32CA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144563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نسمي عددا ناطقا كل عدد يكتب على الشكل </w:t>
            </w:r>
            <w:r w:rsidRPr="00144563">
              <w:rPr>
                <w:rFonts w:ascii="Amiri" w:hAnsi="Amiri" w:cs="Amiri"/>
                <w:position w:val="-28"/>
                <w:sz w:val="28"/>
                <w:szCs w:val="28"/>
                <w:lang w:bidi="ar-DZ"/>
              </w:rPr>
              <w:object w:dxaOrig="260" w:dyaOrig="720" w14:anchorId="635955D5">
                <v:shape id="_x0000_i1054" type="#_x0000_t75" style="width:12.75pt;height:36pt" o:ole="">
                  <v:imagedata r:id="rId59" o:title=""/>
                </v:shape>
                <o:OLEObject Type="Embed" ProgID="Equation.DSMT4" ShapeID="_x0000_i1054" DrawAspect="Content" ObjectID="_1825520096" r:id="rId60"/>
              </w:object>
            </w:r>
            <w:r w:rsidRPr="00144563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حيث </w:t>
            </w:r>
            <w:r w:rsidRPr="00144563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20" w:dyaOrig="240" w14:anchorId="4E119846">
                <v:shape id="_x0000_i1055" type="#_x0000_t75" style="width:11.25pt;height:12pt" o:ole="">
                  <v:imagedata r:id="rId61" o:title=""/>
                </v:shape>
                <o:OLEObject Type="Embed" ProgID="Equation.DSMT4" ShapeID="_x0000_i1055" DrawAspect="Content" ObjectID="_1825520097" r:id="rId62"/>
              </w:object>
            </w:r>
            <w:r w:rsidRPr="00144563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 </w:t>
            </w:r>
            <w:r w:rsidRPr="00144563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300" w14:anchorId="2CB8EB31">
                <v:shape id="_x0000_i1056" type="#_x0000_t75" style="width:9.75pt;height:15pt" o:ole="">
                  <v:imagedata r:id="rId63" o:title=""/>
                </v:shape>
                <o:OLEObject Type="Embed" ProgID="Equation.DSMT4" ShapeID="_x0000_i1056" DrawAspect="Content" ObjectID="_1825520098" r:id="rId64"/>
              </w:object>
            </w:r>
            <w:r w:rsidRPr="00144563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عددان صحيحان نسبيان و </w:t>
            </w:r>
          </w:p>
          <w:p w14:paraId="0B443F99" w14:textId="0DB2CC0E" w:rsidR="003E53F1" w:rsidRDefault="00144563" w:rsidP="003E53F1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144563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300" w14:anchorId="75BAED6E">
                <v:shape id="_x0000_i1057" type="#_x0000_t75" style="width:9.75pt;height:15pt" o:ole="">
                  <v:imagedata r:id="rId63" o:title=""/>
                </v:shape>
                <o:OLEObject Type="Embed" ProgID="Equation.DSMT4" ShapeID="_x0000_i1057" DrawAspect="Content" ObjectID="_1825520099" r:id="rId65"/>
              </w:object>
            </w:r>
            <w:r w:rsidRPr="00144563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غير معدوم</w:t>
            </w:r>
          </w:p>
          <w:p w14:paraId="17CE6DBA" w14:textId="523D4FD1" w:rsidR="00144563" w:rsidRPr="009444B5" w:rsidRDefault="009444B5" w:rsidP="00144563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9444B5">
              <w:rPr>
                <w:rFonts w:ascii="Amiri" w:hAnsi="Amiri" w:cs="Amiri"/>
                <w:sz w:val="28"/>
                <w:szCs w:val="28"/>
                <w:rtl/>
                <w:lang w:bidi="ar-DZ"/>
              </w:rPr>
              <w:t>نرمز إلى مجموعة الأعداد الناطقة بالرمز</w:t>
            </w:r>
            <w:r w:rsidRPr="009444B5">
              <w:rPr>
                <w:rFonts w:ascii="Amiri" w:hAnsi="Amiri" w:cs="Amiri"/>
                <w:sz w:val="28"/>
                <w:szCs w:val="28"/>
                <w:lang w:bidi="ar-DZ"/>
              </w:rPr>
              <w:sym w:font="Euclid Extra" w:char="F0A4"/>
            </w:r>
            <w:r w:rsidRPr="009444B5">
              <w:rPr>
                <w:rFonts w:ascii="Amiri" w:hAnsi="Amiri" w:cs="Amiri"/>
                <w:sz w:val="28"/>
                <w:szCs w:val="28"/>
                <w:rtl/>
                <w:lang w:bidi="ar-DZ"/>
              </w:rPr>
              <w:t>.</w:t>
            </w:r>
          </w:p>
          <w:p w14:paraId="3780B8DE" w14:textId="77777777" w:rsidR="00550BDA" w:rsidRDefault="00550BDA" w:rsidP="00550BDA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33E7317E" w14:textId="0C8C5AA5" w:rsidR="00550BDA" w:rsidRPr="004C4ACB" w:rsidRDefault="004C4ACB" w:rsidP="00550BDA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4C4ACB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مثال:</w:t>
            </w:r>
          </w:p>
          <w:p w14:paraId="2981A7D2" w14:textId="12F3C0B6" w:rsidR="00550BDA" w:rsidRDefault="00FA5939" w:rsidP="00FA5939">
            <w:pPr>
              <w:pStyle w:val="Paragraphedeliste"/>
              <w:numPr>
                <w:ilvl w:val="0"/>
                <w:numId w:val="28"/>
              </w:numPr>
              <w:bidi/>
              <w:ind w:left="360" w:hanging="154"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الأعداد </w:t>
            </w:r>
            <w:r w:rsidRPr="00FA5939">
              <w:rPr>
                <w:rFonts w:ascii="Amiri" w:hAnsi="Amiri" w:cs="Amiri"/>
                <w:position w:val="-28"/>
                <w:sz w:val="28"/>
                <w:szCs w:val="28"/>
                <w:lang w:bidi="ar-DZ"/>
              </w:rPr>
              <w:object w:dxaOrig="2680" w:dyaOrig="720" w14:anchorId="2D49FEB7">
                <v:shape id="_x0000_i1058" type="#_x0000_t75" style="width:134.25pt;height:36pt" o:ole="">
                  <v:imagedata r:id="rId66" o:title=""/>
                </v:shape>
                <o:OLEObject Type="Embed" ProgID="Equation.DSMT4" ShapeID="_x0000_i1058" DrawAspect="Content" ObjectID="_1825520100" r:id="rId67"/>
              </w:object>
            </w:r>
            <w:r>
              <w:rPr>
                <w:rFonts w:ascii="Amiri" w:hAnsi="Amiri" w:cs="Amiri"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هي أعداد نــــــاطقة</w:t>
            </w:r>
          </w:p>
          <w:p w14:paraId="118EDA74" w14:textId="6E50E7F3" w:rsidR="001B038D" w:rsidRPr="009B5910" w:rsidRDefault="00FA5939" w:rsidP="009B5910">
            <w:pPr>
              <w:pStyle w:val="Paragraphedeliste"/>
              <w:numPr>
                <w:ilvl w:val="0"/>
                <w:numId w:val="28"/>
              </w:numPr>
              <w:bidi/>
              <w:ind w:left="360" w:hanging="154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الأعداد </w:t>
            </w:r>
            <w:r w:rsidRPr="00FA5939">
              <w:rPr>
                <w:rFonts w:ascii="Amiri" w:hAnsi="Amiri" w:cs="Amiri"/>
                <w:position w:val="-26"/>
                <w:sz w:val="28"/>
                <w:szCs w:val="28"/>
                <w:lang w:bidi="ar-DZ"/>
              </w:rPr>
              <w:object w:dxaOrig="1740" w:dyaOrig="760" w14:anchorId="2575DC0B">
                <v:shape id="_x0000_i1059" type="#_x0000_t75" style="width:87pt;height:38.25pt" o:ole="">
                  <v:imagedata r:id="rId68" o:title=""/>
                </v:shape>
                <o:OLEObject Type="Embed" ProgID="Equation.DSMT4" ShapeID="_x0000_i1059" DrawAspect="Content" ObjectID="_1825520101" r:id="rId69"/>
              </w:object>
            </w:r>
            <w:r>
              <w:rPr>
                <w:rFonts w:ascii="Amiri" w:hAnsi="Amiri" w:cs="Amiri"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هي ليست أعداد نـــاطقة</w:t>
            </w:r>
          </w:p>
          <w:p w14:paraId="3C888CE3" w14:textId="14D70D23" w:rsidR="001B038D" w:rsidRDefault="001B038D" w:rsidP="001B038D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1B038D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ملاحظـــة:</w:t>
            </w:r>
          </w:p>
          <w:p w14:paraId="706737EB" w14:textId="473DD4FA" w:rsidR="001B038D" w:rsidRDefault="001B038D" w:rsidP="001B038D">
            <w:pPr>
              <w:pStyle w:val="Paragraphedeliste"/>
              <w:numPr>
                <w:ilvl w:val="0"/>
                <w:numId w:val="28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1B038D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كل عدد صحيح نسبي هو عدد ناطق ونكتب:  </w:t>
            </w:r>
            <w:r w:rsidRPr="001B038D">
              <w:rPr>
                <w:position w:val="-10"/>
                <w:lang w:bidi="ar-DZ"/>
              </w:rPr>
              <w:object w:dxaOrig="800" w:dyaOrig="340" w14:anchorId="39159506">
                <v:shape id="_x0000_i1060" type="#_x0000_t75" style="width:39.75pt;height:17.25pt" o:ole="">
                  <v:imagedata r:id="rId70" o:title=""/>
                </v:shape>
                <o:OLEObject Type="Embed" ProgID="Equation.DSMT4" ShapeID="_x0000_i1060" DrawAspect="Content" ObjectID="_1825520102" r:id="rId71"/>
              </w:object>
            </w:r>
          </w:p>
          <w:p w14:paraId="75D65383" w14:textId="724E2DAC" w:rsidR="00550BDA" w:rsidRPr="005D7A2D" w:rsidRDefault="001B038D" w:rsidP="005D7A2D">
            <w:pPr>
              <w:pStyle w:val="Paragraphedeliste"/>
              <w:numPr>
                <w:ilvl w:val="0"/>
                <w:numId w:val="28"/>
              </w:num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كل عدد غير نــــاطق</w:t>
            </w:r>
            <w:r w:rsidR="00802195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هـــو عدد أصـــم</w:t>
            </w:r>
          </w:p>
          <w:p w14:paraId="5F4418B3" w14:textId="26833A9D" w:rsidR="004830EF" w:rsidRDefault="004830EF" w:rsidP="004830EF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4830EF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د) الأعـــداد العشــرية</w:t>
            </w:r>
          </w:p>
          <w:p w14:paraId="3D0ACBE6" w14:textId="4F9DF99C" w:rsidR="004830EF" w:rsidRDefault="0031523D" w:rsidP="004830EF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تعريف:</w:t>
            </w:r>
          </w:p>
          <w:p w14:paraId="1FEF7B0C" w14:textId="65EB8CE5" w:rsidR="00E8128F" w:rsidRPr="00E8128F" w:rsidRDefault="00E8128F" w:rsidP="00E8128F">
            <w:pPr>
              <w:tabs>
                <w:tab w:val="right" w:pos="534"/>
              </w:tabs>
              <w:bidi/>
              <w:rPr>
                <w:rFonts w:ascii="Amiri" w:hAnsi="Amiri" w:cs="Amiri"/>
                <w:sz w:val="28"/>
                <w:szCs w:val="28"/>
                <w:highlight w:val="yellow"/>
                <w:lang w:bidi="ar-DZ"/>
              </w:rPr>
            </w:pPr>
            <w:r w:rsidRPr="00E8128F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العدد العشري هو العدد الذي يمكن كتابته على الشكل </w:t>
            </w:r>
            <w:r w:rsidRPr="00E8128F">
              <w:rPr>
                <w:rFonts w:ascii="Amiri" w:hAnsi="Amiri" w:cs="Amiri"/>
                <w:position w:val="-28"/>
                <w:sz w:val="28"/>
                <w:szCs w:val="28"/>
                <w:lang w:bidi="ar-DZ"/>
              </w:rPr>
              <w:object w:dxaOrig="499" w:dyaOrig="720" w14:anchorId="54B0F1B9">
                <v:shape id="_x0000_i1061" type="#_x0000_t75" style="width:24.75pt;height:36pt" o:ole="">
                  <v:imagedata r:id="rId72" o:title=""/>
                </v:shape>
                <o:OLEObject Type="Embed" ProgID="Equation.DSMT4" ShapeID="_x0000_i1061" DrawAspect="Content" ObjectID="_1825520103" r:id="rId73"/>
              </w:object>
            </w:r>
            <w:r w:rsidRPr="00E8128F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حيث </w:t>
            </w:r>
            <w:r w:rsidRPr="00E8128F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20" w:dyaOrig="240" w14:anchorId="23361A0E">
                <v:shape id="_x0000_i1062" type="#_x0000_t75" style="width:11.25pt;height:12pt" o:ole="">
                  <v:imagedata r:id="rId74" o:title=""/>
                </v:shape>
                <o:OLEObject Type="Embed" ProgID="Equation.DSMT4" ShapeID="_x0000_i1062" DrawAspect="Content" ObjectID="_1825520104" r:id="rId75"/>
              </w:object>
            </w:r>
            <w:r w:rsidRPr="00E8128F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عدد صحيح نسبي          و</w:t>
            </w:r>
            <w:r w:rsidRPr="00E8128F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6D924860">
                <v:shape id="_x0000_i1063" type="#_x0000_t75" style="width:9.75pt;height:11.25pt" o:ole="">
                  <v:imagedata r:id="rId76" o:title=""/>
                </v:shape>
                <o:OLEObject Type="Embed" ProgID="Equation.3" ShapeID="_x0000_i1063" DrawAspect="Content" ObjectID="_1825520105" r:id="rId77"/>
              </w:object>
            </w:r>
            <w:r w:rsidRPr="00E8128F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عدد طبيعي.</w:t>
            </w:r>
          </w:p>
          <w:p w14:paraId="41502BB0" w14:textId="77777777" w:rsidR="00E8128F" w:rsidRDefault="00E8128F" w:rsidP="00E8128F">
            <w:pPr>
              <w:bidi/>
              <w:ind w:left="534" w:hanging="104"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8128F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نرمز إلى مجموعة الأعداد العشرية بالرمز</w:t>
            </w:r>
            <w:r w:rsidRPr="00E8128F">
              <w:rPr>
                <w:rFonts w:ascii="Amiri" w:hAnsi="Amiri" w:cs="Amiri"/>
                <w:sz w:val="28"/>
                <w:szCs w:val="28"/>
                <w:lang w:bidi="ar-DZ"/>
              </w:rPr>
              <w:sym w:font="Euclid Math Two" w:char="F044"/>
            </w:r>
            <w:r w:rsidRPr="00E8128F">
              <w:rPr>
                <w:rFonts w:ascii="Amiri" w:hAnsi="Amiri" w:cs="Amiri"/>
                <w:sz w:val="28"/>
                <w:szCs w:val="28"/>
                <w:rtl/>
                <w:lang w:bidi="ar-DZ"/>
              </w:rPr>
              <w:t>.</w:t>
            </w:r>
          </w:p>
          <w:p w14:paraId="2125BCA0" w14:textId="77777777" w:rsidR="001E5339" w:rsidRDefault="001E5339" w:rsidP="001E5339">
            <w:pPr>
              <w:bidi/>
              <w:ind w:left="534" w:hanging="104"/>
              <w:rPr>
                <w:rFonts w:ascii="Amiri" w:hAnsi="Amiri" w:cs="Amiri"/>
                <w:sz w:val="28"/>
                <w:szCs w:val="28"/>
                <w:lang w:bidi="ar-DZ"/>
              </w:rPr>
            </w:pPr>
          </w:p>
          <w:p w14:paraId="12713983" w14:textId="77777777" w:rsidR="001E5339" w:rsidRDefault="001E5339" w:rsidP="001E5339">
            <w:pPr>
              <w:bidi/>
              <w:ind w:left="534" w:hanging="104"/>
              <w:rPr>
                <w:rFonts w:ascii="Amiri" w:hAnsi="Amiri" w:cs="Amiri"/>
                <w:sz w:val="28"/>
                <w:szCs w:val="28"/>
                <w:lang w:bidi="ar-DZ"/>
              </w:rPr>
            </w:pPr>
          </w:p>
          <w:p w14:paraId="5E359F84" w14:textId="428C86B3" w:rsidR="001E5339" w:rsidRPr="000B0A09" w:rsidRDefault="000B0A09" w:rsidP="00357247">
            <w:pPr>
              <w:bidi/>
              <w:ind w:left="104" w:hanging="104"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0B0A09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مثال:</w:t>
            </w:r>
          </w:p>
          <w:p w14:paraId="605DDF5E" w14:textId="69BB44EA" w:rsidR="0031523D" w:rsidRDefault="002C0D46" w:rsidP="0031523D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2C0D46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480" w:dyaOrig="320" w14:anchorId="7F86511F">
                <v:shape id="_x0000_i1064" type="#_x0000_t75" style="width:24pt;height:15.75pt" o:ole="">
                  <v:imagedata r:id="rId78" o:title=""/>
                </v:shape>
                <o:OLEObject Type="Embed" ProgID="Equation.3" ShapeID="_x0000_i1064" DrawAspect="Content" ObjectID="_1825520106" r:id="rId79"/>
              </w:object>
            </w:r>
            <w:r w:rsidRPr="002C0D4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عدد عشري، لأنّ </w:t>
            </w:r>
            <w:r w:rsidRPr="002C0D46">
              <w:rPr>
                <w:rFonts w:ascii="Amiri" w:hAnsi="Amiri" w:cs="Amiri"/>
                <w:position w:val="-24"/>
                <w:sz w:val="28"/>
                <w:szCs w:val="28"/>
                <w:lang w:bidi="ar-DZ"/>
              </w:rPr>
              <w:object w:dxaOrig="1140" w:dyaOrig="620" w14:anchorId="5EE2FE15">
                <v:shape id="_x0000_i1065" type="#_x0000_t75" style="width:57pt;height:30.75pt" o:ole="">
                  <v:imagedata r:id="rId80" o:title=""/>
                </v:shape>
                <o:OLEObject Type="Embed" ProgID="Equation.3" ShapeID="_x0000_i1065" DrawAspect="Content" ObjectID="_1825520107" r:id="rId81"/>
              </w:object>
            </w:r>
            <w:r w:rsidRPr="002C0D4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. لكن </w:t>
            </w:r>
            <w:r w:rsidRPr="002C0D46">
              <w:rPr>
                <w:rFonts w:ascii="Amiri" w:hAnsi="Amiri" w:cs="Amiri"/>
                <w:position w:val="-28"/>
                <w:sz w:val="28"/>
                <w:szCs w:val="28"/>
                <w:lang w:bidi="ar-DZ"/>
              </w:rPr>
              <w:object w:dxaOrig="940" w:dyaOrig="720" w14:anchorId="453A5427">
                <v:shape id="_x0000_i1066" type="#_x0000_t75" style="width:47.25pt;height:36pt" o:ole="">
                  <v:imagedata r:id="rId82" o:title=""/>
                </v:shape>
                <o:OLEObject Type="Embed" ProgID="Equation.DSMT4" ShapeID="_x0000_i1066" DrawAspect="Content" ObjectID="_1825520108" r:id="rId83"/>
              </w:object>
            </w:r>
            <w:r w:rsidRPr="002C0D46">
              <w:rPr>
                <w:rFonts w:ascii="Amiri" w:hAnsi="Amiri" w:cs="Amiri"/>
                <w:sz w:val="28"/>
                <w:szCs w:val="28"/>
                <w:rtl/>
                <w:lang w:bidi="ar-DZ"/>
              </w:rPr>
              <w:t>.</w:t>
            </w:r>
          </w:p>
          <w:p w14:paraId="74C715EB" w14:textId="682FC1F2" w:rsidR="006164A1" w:rsidRDefault="006164A1" w:rsidP="006164A1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العدد </w:t>
            </w:r>
            <w:r w:rsidRPr="006164A1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79" w14:anchorId="056509B7">
                <v:shape id="_x0000_i1067" type="#_x0000_t75" style="width:9.75pt;height:14.25pt" o:ole="">
                  <v:imagedata r:id="rId84" o:title=""/>
                </v:shape>
                <o:OLEObject Type="Embed" ProgID="Equation.DSMT4" ShapeID="_x0000_i1067" DrawAspect="Content" ObjectID="_1825520109" r:id="rId85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عدد عشري لأن:  </w:t>
            </w:r>
            <w:r w:rsidRPr="006164A1">
              <w:rPr>
                <w:rFonts w:ascii="Amiri" w:hAnsi="Amiri" w:cs="Amiri"/>
                <w:position w:val="-28"/>
                <w:sz w:val="28"/>
                <w:szCs w:val="28"/>
                <w:lang w:bidi="ar-DZ"/>
              </w:rPr>
              <w:object w:dxaOrig="900" w:dyaOrig="720" w14:anchorId="2B915EF9">
                <v:shape id="_x0000_i1068" type="#_x0000_t75" style="width:45pt;height:36pt" o:ole="">
                  <v:imagedata r:id="rId86" o:title=""/>
                </v:shape>
                <o:OLEObject Type="Embed" ProgID="Equation.DSMT4" ShapeID="_x0000_i1068" DrawAspect="Content" ObjectID="_1825520110" r:id="rId87"/>
              </w:object>
            </w:r>
          </w:p>
          <w:p w14:paraId="2DF45CA3" w14:textId="77777777" w:rsidR="002C0D46" w:rsidRDefault="002C0D46" w:rsidP="002C0D46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0BB5799F" w14:textId="59BF4CE8" w:rsidR="006164A1" w:rsidRDefault="006164A1" w:rsidP="006164A1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ملاحظة:</w:t>
            </w:r>
          </w:p>
          <w:p w14:paraId="7AE92364" w14:textId="3F472619" w:rsidR="006164A1" w:rsidRPr="00823B58" w:rsidRDefault="00823B58" w:rsidP="00823B58">
            <w:pPr>
              <w:pStyle w:val="Paragraphedeliste"/>
              <w:numPr>
                <w:ilvl w:val="0"/>
                <w:numId w:val="28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823B5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كل عدد صحيح هو عدد عشري ونكتب: </w:t>
            </w:r>
            <w:r w:rsidRPr="00823B58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760" w:dyaOrig="279" w14:anchorId="5AA3BE85">
                <v:shape id="_x0000_i1069" type="#_x0000_t75" style="width:38.25pt;height:14.25pt" o:ole="">
                  <v:imagedata r:id="rId88" o:title=""/>
                </v:shape>
                <o:OLEObject Type="Embed" ProgID="Equation.DSMT4" ShapeID="_x0000_i1069" DrawAspect="Content" ObjectID="_1825520111" r:id="rId89"/>
              </w:object>
            </w:r>
          </w:p>
          <w:p w14:paraId="3A6E4135" w14:textId="278D7190" w:rsidR="00823B58" w:rsidRPr="00823B58" w:rsidRDefault="00823B58" w:rsidP="00823B58">
            <w:pPr>
              <w:pStyle w:val="Paragraphedeliste"/>
              <w:numPr>
                <w:ilvl w:val="0"/>
                <w:numId w:val="28"/>
              </w:num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823B5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كل عدد عشري هو عدد ناطق ونكتب: </w:t>
            </w:r>
            <w:r w:rsidRPr="00823B58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780" w:dyaOrig="340" w14:anchorId="7BBD58DA">
                <v:shape id="_x0000_i1070" type="#_x0000_t75" style="width:39pt;height:17.25pt" o:ole="">
                  <v:imagedata r:id="rId90" o:title=""/>
                </v:shape>
                <o:OLEObject Type="Embed" ProgID="Equation.DSMT4" ShapeID="_x0000_i1070" DrawAspect="Content" ObjectID="_1825520112" r:id="rId91"/>
              </w:object>
            </w:r>
          </w:p>
          <w:p w14:paraId="79A83A71" w14:textId="77777777" w:rsidR="00550BDA" w:rsidRDefault="00550BDA" w:rsidP="00550BDA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74C09891" w14:textId="51E06594" w:rsidR="00073008" w:rsidRDefault="00073008" w:rsidP="00073008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073008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و) الاعداد الحقيقية </w:t>
            </w:r>
          </w:p>
          <w:p w14:paraId="285E4932" w14:textId="77777777" w:rsidR="00073008" w:rsidRDefault="00073008" w:rsidP="00073008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39DAD324" w14:textId="110DFB03" w:rsidR="00073008" w:rsidRDefault="00DD6BA0" w:rsidP="00073008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noProof/>
                <w:color w:val="EE0000"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60635DCE" wp14:editId="06ECAD36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72390</wp:posOffset>
                      </wp:positionV>
                      <wp:extent cx="1962150" cy="1866900"/>
                      <wp:effectExtent l="0" t="0" r="19050" b="19050"/>
                      <wp:wrapNone/>
                      <wp:docPr id="1187624349" name="Rectangl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2150" cy="18669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C6C154" w14:textId="7272BEF7" w:rsidR="00DD6BA0" w:rsidRDefault="00DD6BA0" w:rsidP="00DD6BA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14ECB6" wp14:editId="38C9DA02">
                                        <wp:extent cx="1750060" cy="1750060"/>
                                        <wp:effectExtent l="0" t="0" r="2540" b="2540"/>
                                        <wp:docPr id="300707086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0707086" name=""/>
                                                <pic:cNvPicPr/>
                                              </pic:nvPicPr>
                                              <pic:blipFill>
                                                <a:blip r:embed="rId5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50060" cy="1750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0635DCE" id="Rectangle 88" o:spid="_x0000_s1031" style="position:absolute;left:0;text-align:left;margin-left:-1.05pt;margin-top:5.7pt;width:154.5pt;height:147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" fillcolor="white [3201]" strokecolor="white [3212]" strokeweight="2pt">
                      <v:textbox>
                        <w:txbxContent>
                          <w:p w14:paraId="05C6C154" w14:textId="7272BEF7" w:rsidR="00DD6BA0" w:rsidRDefault="00DD6BA0" w:rsidP="00DD6BA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14ECB6" wp14:editId="38C9DA02">
                                  <wp:extent cx="1750060" cy="1750060"/>
                                  <wp:effectExtent l="0" t="0" r="2540" b="2540"/>
                                  <wp:docPr id="30070708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0707086" name=""/>
                                          <pic:cNvPicPr/>
                                        </pic:nvPicPr>
                                        <pic:blipFill>
                                          <a:blip r:embed="rId5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0060" cy="1750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73008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نشاط 01 ص 11 (سؤال 3)</w:t>
            </w:r>
          </w:p>
          <w:p w14:paraId="10D8FD69" w14:textId="40DD2CDD" w:rsidR="00073008" w:rsidRDefault="00BE6739" w:rsidP="00073008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BE6739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639" w:dyaOrig="300" w14:anchorId="5C2CE53E">
                <v:shape id="_x0000_i1071" type="#_x0000_t75" style="width:32.25pt;height:15pt" o:ole="">
                  <v:imagedata r:id="rId92" o:title=""/>
                </v:shape>
                <o:OLEObject Type="Embed" ProgID="Equation.DSMT4" ShapeID="_x0000_i1071" DrawAspect="Content" ObjectID="_1825520113" r:id="rId93"/>
              </w:object>
            </w:r>
            <w:r w:rsidRPr="00BE6739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مثلث قائم في </w:t>
            </w:r>
            <w:r w:rsidRPr="00BE6739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260" w:dyaOrig="279" w14:anchorId="4B6AEC37">
                <v:shape id="_x0000_i1072" type="#_x0000_t75" style="width:12.75pt;height:14.25pt" o:ole="">
                  <v:imagedata r:id="rId94" o:title=""/>
                </v:shape>
                <o:OLEObject Type="Embed" ProgID="Equation.DSMT4" ShapeID="_x0000_i1072" DrawAspect="Content" ObjectID="_1825520114" r:id="rId95"/>
              </w:object>
            </w:r>
            <w:r w:rsidRPr="00BE6739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حيث:  </w:t>
            </w:r>
            <w:r w:rsidRPr="00BE6739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840" w:dyaOrig="279" w14:anchorId="4B5FB89C">
                <v:shape id="_x0000_i1073" type="#_x0000_t75" style="width:42pt;height:14.25pt" o:ole="">
                  <v:imagedata r:id="rId96" o:title=""/>
                </v:shape>
                <o:OLEObject Type="Embed" ProgID="Equation.DSMT4" ShapeID="_x0000_i1073" DrawAspect="Content" ObjectID="_1825520115" r:id="rId97"/>
              </w:object>
            </w:r>
            <w:r w:rsidRPr="00BE6739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 </w:t>
            </w:r>
            <w:r w:rsidRPr="00BE6739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859" w:dyaOrig="300" w14:anchorId="70CF7A04">
                <v:shape id="_x0000_i1074" type="#_x0000_t75" style="width:42.75pt;height:15pt" o:ole="">
                  <v:imagedata r:id="rId98" o:title=""/>
                </v:shape>
                <o:OLEObject Type="Embed" ProgID="Equation.DSMT4" ShapeID="_x0000_i1074" DrawAspect="Content" ObjectID="_1825520116" r:id="rId99"/>
              </w:object>
            </w:r>
          </w:p>
          <w:p w14:paraId="5A61AE28" w14:textId="1299E2BB" w:rsidR="00BE6739" w:rsidRPr="00BE6739" w:rsidRDefault="00BE6739" w:rsidP="00BE6739">
            <w:pPr>
              <w:pStyle w:val="Paragraphedeliste"/>
              <w:numPr>
                <w:ilvl w:val="0"/>
                <w:numId w:val="30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BE6739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احسب الطول </w:t>
            </w:r>
            <w:r w:rsidRPr="00BE6739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460" w:dyaOrig="300" w14:anchorId="702FC057">
                <v:shape id="_x0000_i1075" type="#_x0000_t75" style="width:23.25pt;height:15pt" o:ole="">
                  <v:imagedata r:id="rId100" o:title=""/>
                </v:shape>
                <o:OLEObject Type="Embed" ProgID="Equation.DSMT4" ShapeID="_x0000_i1075" DrawAspect="Content" ObjectID="_1825520117" r:id="rId101"/>
              </w:object>
            </w:r>
          </w:p>
          <w:p w14:paraId="669CE705" w14:textId="539B1275" w:rsidR="00BE6739" w:rsidRPr="00BE6739" w:rsidRDefault="00BE6739" w:rsidP="00BE6739">
            <w:pPr>
              <w:pStyle w:val="Paragraphedeliste"/>
              <w:numPr>
                <w:ilvl w:val="0"/>
                <w:numId w:val="30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BE6739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هل العدد الناتج عدد ناطق؟</w:t>
            </w:r>
          </w:p>
          <w:p w14:paraId="06AC5E4B" w14:textId="5812FFF0" w:rsidR="00BE6739" w:rsidRPr="00BE6739" w:rsidRDefault="00BE6739" w:rsidP="00BE6739">
            <w:pPr>
              <w:pStyle w:val="Paragraphedeliste"/>
              <w:numPr>
                <w:ilvl w:val="0"/>
                <w:numId w:val="30"/>
              </w:num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BE6739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كيف نسمي هذا العدد؟</w:t>
            </w:r>
          </w:p>
          <w:p w14:paraId="61E2689B" w14:textId="77777777" w:rsidR="00550BDA" w:rsidRDefault="00550BDA" w:rsidP="00550BDA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6EA56D76" w14:textId="6DF3BBDF" w:rsidR="00550BDA" w:rsidRDefault="00BE6739" w:rsidP="00550BDA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BE6739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تعريف:</w:t>
            </w:r>
          </w:p>
          <w:p w14:paraId="4F849F48" w14:textId="3B4AFE85" w:rsidR="006E5E7A" w:rsidRPr="006E5E7A" w:rsidRDefault="006E5E7A" w:rsidP="006E5E7A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6E5E7A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نسمي عددا حقيقيا كل عدد ناطق أو عدد </w:t>
            </w:r>
            <w:r w:rsidR="00746F73" w:rsidRPr="006E5E7A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أصم،</w: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 w:rsidRPr="006E5E7A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نرمز لمجموعة الاعداد الحقيقية بالرمز </w:t>
            </w:r>
            <w:r w:rsidRPr="006E5E7A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279" w:dyaOrig="279" w14:anchorId="0A52193C">
                <v:shape id="_x0000_i1076" type="#_x0000_t75" style="width:14.25pt;height:14.25pt" o:ole="">
                  <v:imagedata r:id="rId102" o:title=""/>
                </v:shape>
                <o:OLEObject Type="Embed" ProgID="Equation.DSMT4" ShapeID="_x0000_i1076" DrawAspect="Content" ObjectID="_1825520118" r:id="rId103"/>
              </w:object>
            </w:r>
          </w:p>
          <w:p w14:paraId="16A83B36" w14:textId="403B4FE7" w:rsidR="00BE6739" w:rsidRDefault="00BE6739" w:rsidP="00BE6739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3038432D" w14:textId="0FC6029D" w:rsidR="00746F73" w:rsidRDefault="00746F73" w:rsidP="00746F73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مثـــــال:</w:t>
            </w:r>
          </w:p>
          <w:p w14:paraId="6A11AB30" w14:textId="61CCD79E" w:rsidR="00746F73" w:rsidRPr="004B737C" w:rsidRDefault="004B737C" w:rsidP="00746F73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4B737C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الأعداد </w:t>
            </w:r>
            <w:r w:rsidRPr="004B737C">
              <w:rPr>
                <w:rFonts w:ascii="Amiri" w:hAnsi="Amiri" w:cs="Amiri"/>
                <w:position w:val="-26"/>
                <w:sz w:val="28"/>
                <w:szCs w:val="28"/>
                <w:lang w:bidi="ar-DZ"/>
              </w:rPr>
              <w:object w:dxaOrig="3379" w:dyaOrig="760" w14:anchorId="39DCFB06">
                <v:shape id="_x0000_i1077" type="#_x0000_t75" style="width:168.75pt;height:38.25pt" o:ole="">
                  <v:imagedata r:id="rId104" o:title=""/>
                </v:shape>
                <o:OLEObject Type="Embed" ProgID="Equation.DSMT4" ShapeID="_x0000_i1077" DrawAspect="Content" ObjectID="_1825520119" r:id="rId105"/>
              </w:object>
            </w:r>
            <w:r w:rsidRPr="004B737C">
              <w:rPr>
                <w:rFonts w:ascii="Amiri" w:hAnsi="Amiri" w:cs="Amiri"/>
                <w:sz w:val="28"/>
                <w:szCs w:val="28"/>
                <w:lang w:bidi="ar-DZ"/>
              </w:rPr>
              <w:t xml:space="preserve">  </w:t>
            </w:r>
            <w:r w:rsidRPr="004B737C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هي أعداد حقيقيـــــــــة</w:t>
            </w:r>
          </w:p>
          <w:p w14:paraId="0DFA7324" w14:textId="77777777" w:rsidR="00BE6739" w:rsidRDefault="00BE6739" w:rsidP="00BE6739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4C350EC0" w14:textId="2FBCD0BE" w:rsidR="00BE6739" w:rsidRDefault="00EF391A" w:rsidP="00BE6739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ملاحظات</w:t>
            </w:r>
          </w:p>
          <w:p w14:paraId="283B175A" w14:textId="469EEEF9" w:rsidR="00EF391A" w:rsidRDefault="00EF391A" w:rsidP="00EF391A">
            <w:pPr>
              <w:pStyle w:val="Paragraphedeliste"/>
              <w:numPr>
                <w:ilvl w:val="0"/>
                <w:numId w:val="31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F391A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تمثل مجموعة الأعداد الحقيقة بمستقيم مدرج (مزود بمعلم)</w: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يسمى المستقيم العددي أو المستقيم الحقيقي </w:t>
            </w:r>
          </w:p>
          <w:p w14:paraId="4B94F201" w14:textId="52551721" w:rsidR="00EF391A" w:rsidRDefault="00EF391A" w:rsidP="00EF391A">
            <w:pPr>
              <w:pStyle w:val="Paragraphedeliste"/>
              <w:numPr>
                <w:ilvl w:val="0"/>
                <w:numId w:val="31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كل نقطة من المستقيم الحقيقي تمثل عددا حقيقيا وحيدا يسمى فاصلة هذه النقطة</w:t>
            </w:r>
          </w:p>
          <w:p w14:paraId="4BACF850" w14:textId="758179C4" w:rsidR="00FA2F8B" w:rsidRDefault="00FA2F8B" w:rsidP="00FA2F8B">
            <w:pPr>
              <w:pStyle w:val="Paragraphedeliste"/>
              <w:numPr>
                <w:ilvl w:val="0"/>
                <w:numId w:val="31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كل عدد ناطق هو عدد حقيقي ونكتب: </w:t>
            </w:r>
            <w:r w:rsidRPr="00FA2F8B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820" w:dyaOrig="340" w14:anchorId="1C5EB114">
                <v:shape id="_x0000_i1078" type="#_x0000_t75" style="width:41.25pt;height:17.25pt" o:ole="">
                  <v:imagedata r:id="rId106" o:title=""/>
                </v:shape>
                <o:OLEObject Type="Embed" ProgID="Equation.DSMT4" ShapeID="_x0000_i1078" DrawAspect="Content" ObjectID="_1825520120" r:id="rId107"/>
              </w:object>
            </w:r>
          </w:p>
          <w:p w14:paraId="1B457CF5" w14:textId="77777777" w:rsidR="00FA2F8B" w:rsidRDefault="00FA2F8B" w:rsidP="00FA2F8B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</w:p>
          <w:p w14:paraId="75808FFE" w14:textId="77777777" w:rsidR="00FA2F8B" w:rsidRDefault="00FA2F8B" w:rsidP="00FA2F8B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</w:p>
          <w:p w14:paraId="6B618A27" w14:textId="77777777" w:rsidR="00FA2F8B" w:rsidRDefault="00FA2F8B" w:rsidP="00FA2F8B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</w:p>
          <w:p w14:paraId="05893F8A" w14:textId="72081EA2" w:rsidR="00FA2F8B" w:rsidRDefault="00FA2F8B" w:rsidP="00FA2F8B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FA2F8B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نتيج</w:t>
            </w: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ــــــــــــ</w:t>
            </w:r>
            <w:r w:rsidRPr="00FA2F8B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ة:</w:t>
            </w:r>
          </w:p>
          <w:p w14:paraId="68D461F7" w14:textId="6524981D" w:rsidR="00FA2F8B" w:rsidRPr="005A5F99" w:rsidRDefault="005A5F99" w:rsidP="00FA2F8B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5A5F99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مما سبق نستنتج أن:  </w:t>
            </w:r>
            <w:r w:rsidRPr="005A5F99">
              <w:rPr>
                <w:rFonts w:ascii="Amiri" w:hAnsi="Amiri" w:cs="Amiri"/>
                <w:position w:val="-16"/>
                <w:sz w:val="28"/>
                <w:szCs w:val="28"/>
                <w:lang w:bidi="ar-DZ"/>
              </w:rPr>
              <w:object w:dxaOrig="2460" w:dyaOrig="480" w14:anchorId="087FC73D">
                <v:shape id="_x0000_i1079" type="#_x0000_t75" style="width:123pt;height:24pt" o:ole="">
                  <v:imagedata r:id="rId108" o:title=""/>
                </v:shape>
                <o:OLEObject Type="Embed" ProgID="Equation.DSMT4" ShapeID="_x0000_i1079" DrawAspect="Content" ObjectID="_1825520121" r:id="rId109"/>
              </w:object>
            </w:r>
          </w:p>
          <w:p w14:paraId="1BDCBC61" w14:textId="77777777" w:rsidR="00BE6739" w:rsidRDefault="00BE6739" w:rsidP="00BE6739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1873133E" w14:textId="4A04FABD" w:rsidR="00CF6A02" w:rsidRDefault="003954A5" w:rsidP="00CF6A02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ملاحظة:</w:t>
            </w:r>
          </w:p>
          <w:p w14:paraId="2FCBAB04" w14:textId="7606D291" w:rsidR="003954A5" w:rsidRPr="003954A5" w:rsidRDefault="003954A5" w:rsidP="003954A5">
            <w:pPr>
              <w:pStyle w:val="Paragraphedeliste"/>
              <w:numPr>
                <w:ilvl w:val="0"/>
                <w:numId w:val="28"/>
              </w:num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3954A5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نرمز إلى مجموعة الأعداد الحقيقية الموجبة بالرمز </w:t>
            </w:r>
            <w:r w:rsidRPr="003954A5">
              <w:rPr>
                <w:rFonts w:ascii="Amiri" w:hAnsi="Amiri" w:cs="Amiri"/>
                <w:color w:val="FF0000"/>
                <w:sz w:val="28"/>
                <w:szCs w:val="28"/>
                <w:vertAlign w:val="superscript"/>
                <w:rtl/>
                <w:lang w:bidi="ar-DZ"/>
              </w:rPr>
              <w:t>+</w:t>
            </w:r>
            <w:r w:rsidRPr="003954A5">
              <w:rPr>
                <w:color w:val="FF0000"/>
                <w:lang w:bidi="ar-DZ"/>
              </w:rPr>
              <w:sym w:font="Euclid Math Two" w:char="F052"/>
            </w:r>
            <w:r w:rsidRPr="003954A5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وإلى مجموعة الأعداد الحقيقية السالبة   بالرمز </w:t>
            </w:r>
            <w:r w:rsidRPr="003954A5">
              <w:rPr>
                <w:rFonts w:ascii="Amiri" w:hAnsi="Amiri" w:cs="Amiri"/>
                <w:color w:val="FF0000"/>
                <w:sz w:val="28"/>
                <w:szCs w:val="28"/>
                <w:vertAlign w:val="superscript"/>
                <w:rtl/>
                <w:lang w:bidi="ar-DZ"/>
              </w:rPr>
              <w:t>-</w:t>
            </w:r>
            <w:r w:rsidRPr="003954A5">
              <w:rPr>
                <w:color w:val="FF0000"/>
                <w:lang w:bidi="ar-DZ"/>
              </w:rPr>
              <w:sym w:font="Euclid Math Two" w:char="F052"/>
            </w:r>
            <w:r w:rsidRPr="003954A5">
              <w:rPr>
                <w:rFonts w:ascii="Amiri" w:hAnsi="Amiri" w:cs="Amiri"/>
                <w:sz w:val="28"/>
                <w:szCs w:val="28"/>
                <w:rtl/>
                <w:lang w:bidi="ar-DZ"/>
              </w:rPr>
              <w:t>.</w:t>
            </w:r>
          </w:p>
          <w:p w14:paraId="336C810F" w14:textId="25ABDA6C" w:rsidR="003954A5" w:rsidRPr="003954A5" w:rsidRDefault="003954A5" w:rsidP="003954A5">
            <w:pPr>
              <w:pStyle w:val="Paragraphedeliste"/>
              <w:numPr>
                <w:ilvl w:val="0"/>
                <w:numId w:val="32"/>
              </w:num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3954A5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عنصر من </w:t>
            </w:r>
            <w:r w:rsidRPr="003954A5">
              <w:rPr>
                <w:rFonts w:ascii="Amiri" w:hAnsi="Amiri" w:cs="Amiri"/>
                <w:color w:val="FF0000"/>
                <w:sz w:val="28"/>
                <w:szCs w:val="28"/>
                <w:vertAlign w:val="superscript"/>
                <w:rtl/>
                <w:lang w:bidi="ar-DZ"/>
              </w:rPr>
              <w:t>+</w:t>
            </w:r>
            <w:r w:rsidRPr="003954A5">
              <w:rPr>
                <w:color w:val="FF0000"/>
                <w:lang w:bidi="ar-DZ"/>
              </w:rPr>
              <w:sym w:font="Euclid Math Two" w:char="F052"/>
            </w:r>
            <w:r w:rsidRPr="003954A5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ومن  </w:t>
            </w:r>
            <w:r w:rsidRPr="003954A5">
              <w:rPr>
                <w:rFonts w:ascii="Amiri" w:hAnsi="Amiri" w:cs="Amiri"/>
                <w:color w:val="FF0000"/>
                <w:sz w:val="28"/>
                <w:szCs w:val="28"/>
                <w:vertAlign w:val="superscript"/>
                <w:rtl/>
                <w:lang w:bidi="ar-DZ"/>
              </w:rPr>
              <w:t>-</w:t>
            </w:r>
            <w:r w:rsidRPr="003954A5">
              <w:rPr>
                <w:color w:val="FF0000"/>
                <w:lang w:bidi="ar-DZ"/>
              </w:rPr>
              <w:sym w:font="Euclid Math Two" w:char="F052"/>
            </w:r>
            <w:r w:rsidRPr="003954A5">
              <w:rPr>
                <w:rFonts w:ascii="Amiri" w:hAnsi="Amiri" w:cs="Amiri"/>
                <w:sz w:val="28"/>
                <w:szCs w:val="28"/>
                <w:rtl/>
                <w:lang w:bidi="ar-DZ"/>
              </w:rPr>
              <w:t>.</w:t>
            </w:r>
          </w:p>
          <w:p w14:paraId="53C55984" w14:textId="1ABBA7D1" w:rsidR="003954A5" w:rsidRDefault="003954A5" w:rsidP="003954A5">
            <w:pPr>
              <w:pStyle w:val="Paragraphedeliste"/>
              <w:numPr>
                <w:ilvl w:val="0"/>
                <w:numId w:val="28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3954A5">
              <w:rPr>
                <w:rFonts w:ascii="Amiri" w:hAnsi="Amiri" w:cs="Amiri"/>
                <w:sz w:val="28"/>
                <w:szCs w:val="28"/>
                <w:rtl/>
                <w:lang w:bidi="ar-DZ"/>
              </w:rPr>
              <w:t>نعني بالرمز</w:t>
            </w:r>
            <w:r w:rsidRPr="003954A5">
              <w:rPr>
                <w:rFonts w:ascii="Amiri" w:hAnsi="Amiri" w:cs="Amiri"/>
                <w:sz w:val="28"/>
                <w:szCs w:val="28"/>
                <w:vertAlign w:val="superscript"/>
                <w:rtl/>
                <w:lang w:bidi="ar-DZ"/>
              </w:rPr>
              <w:t>*</w:t>
            </w:r>
            <w:r w:rsidRPr="003954A5">
              <w:rPr>
                <w:lang w:bidi="ar-DZ"/>
              </w:rPr>
              <w:sym w:font="Euclid Math Two" w:char="F052"/>
            </w:r>
            <w:r w:rsidRPr="003954A5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مجموعة الأعداد الحقيقية ما عدا الصفر.</w:t>
            </w:r>
          </w:p>
          <w:p w14:paraId="26E309C7" w14:textId="77777777" w:rsidR="003954A5" w:rsidRPr="003954A5" w:rsidRDefault="003954A5" w:rsidP="003954A5">
            <w:pPr>
              <w:pStyle w:val="Paragraphedeliste"/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0AFD1741" w14:textId="77777777" w:rsidR="00CF6A02" w:rsidRDefault="00CF6A02" w:rsidP="00CF6A02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تمرين: </w:t>
            </w:r>
          </w:p>
          <w:p w14:paraId="0D40FE98" w14:textId="2125428E" w:rsidR="00CF6A02" w:rsidRDefault="00CF6A02" w:rsidP="00CF6A02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          </w:t>
            </w:r>
            <w:r w:rsidRPr="00CF6A02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02 ص 46</w:t>
            </w:r>
          </w:p>
          <w:p w14:paraId="05769DCE" w14:textId="77777777" w:rsidR="00CF6A02" w:rsidRDefault="00CF6A02" w:rsidP="00CF6A02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700AC496" w14:textId="77777777" w:rsidR="00CF6A02" w:rsidRDefault="00CF6A02" w:rsidP="00CF6A02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607A296A" w14:textId="77777777" w:rsidR="00CF6A02" w:rsidRDefault="00CF6A02" w:rsidP="00CF6A02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478499E8" w14:textId="77777777" w:rsidR="00CF6A02" w:rsidRDefault="00CF6A02" w:rsidP="00CF6A02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الواجب المنزلي: </w:t>
            </w:r>
          </w:p>
          <w:p w14:paraId="427EA407" w14:textId="0EAE7EF4" w:rsidR="00CF6A02" w:rsidRDefault="00DD6BA0" w:rsidP="00CF6A02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574912BB" wp14:editId="33CA4800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283210</wp:posOffset>
                      </wp:positionV>
                      <wp:extent cx="3209925" cy="3133725"/>
                      <wp:effectExtent l="0" t="0" r="28575" b="28575"/>
                      <wp:wrapNone/>
                      <wp:docPr id="610382846" name="Rectang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9925" cy="31337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FB7918" w14:textId="1F05248D" w:rsidR="00DD6BA0" w:rsidRDefault="00DD6BA0" w:rsidP="00DD6BA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580A91" wp14:editId="4B310CF1">
                                        <wp:extent cx="3001645" cy="3001645"/>
                                        <wp:effectExtent l="0" t="0" r="8255" b="8255"/>
                                        <wp:docPr id="872968818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72968818" name=""/>
                                                <pic:cNvPicPr/>
                                              </pic:nvPicPr>
                                              <pic:blipFill>
                                                <a:blip r:embed="rId5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01645" cy="30016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4912BB" id="Rectangle 87" o:spid="_x0000_s1032" style="position:absolute;left:0;text-align:left;margin-left:5.7pt;margin-top:22.3pt;width:252.75pt;height:246.7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" fillcolor="white [3201]" strokecolor="white [3212]" strokeweight="2pt">
                      <v:textbox>
                        <w:txbxContent>
                          <w:p w14:paraId="75FB7918" w14:textId="1F05248D" w:rsidR="00DD6BA0" w:rsidRDefault="00DD6BA0" w:rsidP="00DD6BA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580A91" wp14:editId="4B310CF1">
                                  <wp:extent cx="3001645" cy="3001645"/>
                                  <wp:effectExtent l="0" t="0" r="8255" b="8255"/>
                                  <wp:docPr id="872968818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2968818" name=""/>
                                          <pic:cNvPicPr/>
                                        </pic:nvPicPr>
                                        <pic:blipFill>
                                          <a:blip r:embed="rId5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1645" cy="3001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F6A02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        </w:t>
            </w:r>
            <w:r w:rsidR="00CF6A02" w:rsidRPr="00CF6A02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ت 03 ص 46</w:t>
            </w:r>
          </w:p>
          <w:p w14:paraId="20CE1D2D" w14:textId="77777777" w:rsidR="00CF6A02" w:rsidRDefault="00CF6A02" w:rsidP="00CF6A02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645FE0E6" w14:textId="77777777" w:rsidR="00CF6A02" w:rsidRDefault="00CF6A02" w:rsidP="00CF6A02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1E6ED3D9" w14:textId="77777777" w:rsidR="00BE6739" w:rsidRPr="00BE6739" w:rsidRDefault="00BE6739" w:rsidP="00BE6739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0E127275" w14:textId="77777777" w:rsidR="00D17EDE" w:rsidRDefault="00550BDA" w:rsidP="00550BDA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    </w:t>
            </w:r>
          </w:p>
          <w:p w14:paraId="2B2AD922" w14:textId="77777777" w:rsidR="00D17EDE" w:rsidRDefault="00D17EDE" w:rsidP="00D17EDE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04F49BCB" w14:textId="77777777" w:rsidR="00D17EDE" w:rsidRDefault="00D17EDE" w:rsidP="00D17EDE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7DCB29EA" w14:textId="77777777" w:rsidR="00D17EDE" w:rsidRDefault="00D17EDE" w:rsidP="00D17EDE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7432E5E2" w14:textId="77777777" w:rsidR="00D17EDE" w:rsidRDefault="00D17EDE" w:rsidP="00D17EDE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175C94A4" w14:textId="77777777" w:rsidR="00D17EDE" w:rsidRDefault="00D17EDE" w:rsidP="00D17EDE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1F48708B" w14:textId="77777777" w:rsidR="00D17EDE" w:rsidRDefault="00D17EDE" w:rsidP="00D17EDE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415E3427" w14:textId="1F83AF1D" w:rsidR="00333B40" w:rsidRPr="00333B40" w:rsidRDefault="00333B40" w:rsidP="00333B40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79" w:type="dxa"/>
          </w:tcPr>
          <w:p w14:paraId="5603879F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076B53A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5136370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3DA92B6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33B0D7C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B811ED2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38830C9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AC46856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BE37280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FAC685F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42CF67B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BF88AB9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8EEC455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AEEC4B9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4FDD0DC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8427817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905E10C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1976945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8AE42BA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042980F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5D06405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699F54C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B644A83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18B5EA2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ABA1491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FB3BC7E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D5301FE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4804D69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9266A6B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1CD6A55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0750217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3DE0393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73BF95D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047E7B1" w14:textId="58326A21" w:rsidR="00981E9C" w:rsidRPr="00792B9B" w:rsidRDefault="00981E9C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5D08ED0C" w14:textId="77777777" w:rsidR="009B5910" w:rsidRDefault="009B5910" w:rsidP="00283C06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6D30B22" wp14:editId="195F0CC4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1942776845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689EE" w14:textId="77777777" w:rsidR="009B5910" w:rsidRPr="000438B3" w:rsidRDefault="009B591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765A5A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0438B3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قواسم عدد طبيعي </w:t>
                            </w:r>
                          </w:p>
                          <w:p w14:paraId="24365165" w14:textId="77777777" w:rsidR="009B5910" w:rsidRPr="00765A5A" w:rsidRDefault="009B591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765A5A"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0438B3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تحليل عدد طبيعي الى جداء عوامل اولية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D30B22" id="_x0000_s1033" style="position:absolute;left:0;text-align:left;margin-left:-46.15pt;margin-top:66.05pt;width:543pt;height:53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" fillcolor="white [3201]" strokecolor="black [3200]" strokeweight="2pt">
                <v:textbox>
                  <w:txbxContent>
                    <w:p w14:paraId="429689EE" w14:textId="77777777" w:rsidR="009B5910" w:rsidRPr="000438B3" w:rsidRDefault="009B591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765A5A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0438B3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 xml:space="preserve">قواسم عدد طبيعي </w:t>
                      </w:r>
                    </w:p>
                    <w:p w14:paraId="24365165" w14:textId="77777777" w:rsidR="009B5910" w:rsidRPr="00765A5A" w:rsidRDefault="009B591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765A5A"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0438B3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>تحليل عدد طبيعي الى جداء عوامل اولية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E7986F4" wp14:editId="473B30FB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1769369162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99F87" w14:textId="77777777" w:rsidR="009B5910" w:rsidRPr="00765A5A" w:rsidRDefault="009B5910" w:rsidP="00305590">
                            <w:pPr>
                              <w:bidi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765A5A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01 ساعة</w:t>
                            </w:r>
                          </w:p>
                          <w:p w14:paraId="5F29A800" w14:textId="77777777" w:rsidR="009B5910" w:rsidRDefault="009B5910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7986F4" id="_x0000_s1034" style="position:absolute;left:0;text-align:left;margin-left:-44.65pt;margin-top:.8pt;width:100.5pt;height:58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" fillcolor="white [3201]" strokecolor="black [3213]" strokeweight="2pt">
                <v:textbox>
                  <w:txbxContent>
                    <w:p w14:paraId="0FB99F87" w14:textId="77777777" w:rsidR="009B5910" w:rsidRPr="00765A5A" w:rsidRDefault="009B5910" w:rsidP="00305590">
                      <w:pPr>
                        <w:bidi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765A5A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01 ساعة</w:t>
                      </w:r>
                    </w:p>
                    <w:p w14:paraId="5F29A800" w14:textId="77777777" w:rsidR="009B5910" w:rsidRDefault="009B5910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4D2EE37" wp14:editId="6B09966F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587371068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C9730" w14:textId="77777777" w:rsidR="009B5910" w:rsidRPr="00765A5A" w:rsidRDefault="009B5910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765A5A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أولى جذع مشترك اداب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D2EE37" id="_x0000_s1035" style="position:absolute;left:0;text-align:left;margin-left:396.35pt;margin-top:-.7pt;width:100.5pt;height:62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" fillcolor="white [3201]" strokecolor="black [3213]" strokeweight="2pt">
                <v:textbox>
                  <w:txbxContent>
                    <w:p w14:paraId="2BEC9730" w14:textId="77777777" w:rsidR="009B5910" w:rsidRPr="00765A5A" w:rsidRDefault="009B5910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lang w:bidi="ar-DZ"/>
                        </w:rPr>
                      </w:pPr>
                      <w:r w:rsidRPr="00765A5A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أولى جذع مشترك اداب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9DD1416" wp14:editId="61588242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1821624858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1FE76B" w14:textId="77777777" w:rsidR="009B5910" w:rsidRPr="00765A5A" w:rsidRDefault="009B591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765A5A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المحور: </w:t>
                            </w:r>
                            <w:r w:rsidRPr="00765A5A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الأعداد والحساب</w:t>
                            </w:r>
                          </w:p>
                          <w:p w14:paraId="17FDC805" w14:textId="77777777" w:rsidR="009B5910" w:rsidRPr="00765A5A" w:rsidRDefault="009B591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765A5A"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 w:rsidRPr="00765A5A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765A5A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الأعداد الأوليــــــــة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9DD1416" id="_x0000_s1036" style="position:absolute;left:0;text-align:left;margin-left:66.35pt;margin-top:1.55pt;width:323.25pt;height:58.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" fillcolor="white [3212]" strokecolor="black [3213]" strokeweight="2pt">
                <v:textbox>
                  <w:txbxContent>
                    <w:p w14:paraId="391FE76B" w14:textId="77777777" w:rsidR="009B5910" w:rsidRPr="00765A5A" w:rsidRDefault="009B591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765A5A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المحور: </w:t>
                      </w:r>
                      <w:r w:rsidRPr="00765A5A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الأعداد والحساب</w:t>
                      </w:r>
                    </w:p>
                    <w:p w14:paraId="17FDC805" w14:textId="77777777" w:rsidR="009B5910" w:rsidRPr="00765A5A" w:rsidRDefault="009B591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sz w:val="26"/>
                          <w:szCs w:val="26"/>
                          <w:lang w:bidi="ar-DZ"/>
                        </w:rPr>
                      </w:pPr>
                      <w:r w:rsidRPr="00765A5A"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 w:rsidRPr="00765A5A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Pr="00765A5A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الأعداد الأوليــــــــة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3A7AC74B" w14:textId="77777777" w:rsidR="009B5910" w:rsidRDefault="009B5910" w:rsidP="00686629">
      <w:pPr>
        <w:bidi/>
        <w:ind w:right="-851"/>
        <w:rPr>
          <w:rFonts w:cstheme="minorHAnsi"/>
          <w:sz w:val="28"/>
          <w:szCs w:val="28"/>
          <w:rtl/>
        </w:rPr>
      </w:pPr>
    </w:p>
    <w:p w14:paraId="133C4B3C" w14:textId="77777777" w:rsidR="009B5910" w:rsidRPr="00792B9B" w:rsidRDefault="009B5910" w:rsidP="00283C06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9B5910" w:rsidRPr="00792B9B" w14:paraId="1836A51E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0B1EFF1D" w14:textId="77777777" w:rsidR="009B5910" w:rsidRPr="00305590" w:rsidRDefault="009B5910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3F2DA57F" w14:textId="77777777" w:rsidR="009B5910" w:rsidRPr="00305590" w:rsidRDefault="009B5910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5532C82F" w14:textId="77777777" w:rsidR="009B5910" w:rsidRPr="00305590" w:rsidRDefault="009B5910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9B5910" w:rsidRPr="00792B9B" w14:paraId="1060F84A" w14:textId="77777777" w:rsidTr="00305590">
        <w:tc>
          <w:tcPr>
            <w:tcW w:w="1278" w:type="dxa"/>
          </w:tcPr>
          <w:p w14:paraId="036934E9" w14:textId="77777777" w:rsidR="009B5910" w:rsidRDefault="009B5910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761F8D48" w14:textId="77777777" w:rsidR="009B5910" w:rsidRDefault="009B5910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37BFDAA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6BF3C00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16D8C49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2ABC6E1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2F970F7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66F9BA8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2B35366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49341F3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055F592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CBACA45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4EE5F94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7D5988A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849D600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3A39F2F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71E981A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BBE08F8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46ADEAB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2ED3864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19907E2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6D01B60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8B72D82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659AE4B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9803376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64302E6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3D2DA8A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B16C7AF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3F75F77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416185F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EB1BA92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34F4682" w14:textId="77777777" w:rsidR="009B5910" w:rsidRPr="00FB5A89" w:rsidRDefault="009B5910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4350D067" w14:textId="77777777" w:rsidR="009B5910" w:rsidRDefault="009B5910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0E57DDE8" w14:textId="77777777" w:rsidR="009B5910" w:rsidRPr="004B71E1" w:rsidRDefault="009B5910" w:rsidP="004B71E1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</w:rPr>
            </w:pPr>
            <w:r w:rsidRPr="004B71E1">
              <w:rPr>
                <w:rFonts w:ascii="Amiri" w:hAnsi="Amiri" w:cs="Amiri"/>
                <w:color w:val="EE0000"/>
                <w:sz w:val="28"/>
                <w:szCs w:val="28"/>
                <w:rtl/>
              </w:rPr>
              <w:t>نشاط 02 ص 11</w:t>
            </w:r>
          </w:p>
          <w:p w14:paraId="5BE8C2A1" w14:textId="77777777" w:rsidR="009B5910" w:rsidRDefault="009B5910" w:rsidP="008251D7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0B7F80EB" w14:textId="77777777" w:rsidR="009B5910" w:rsidRDefault="009B5910" w:rsidP="009B5910">
            <w:pPr>
              <w:pStyle w:val="Paragraphedeliste"/>
              <w:numPr>
                <w:ilvl w:val="0"/>
                <w:numId w:val="33"/>
              </w:numPr>
              <w:bidi/>
              <w:rPr>
                <w:rFonts w:ascii="Amiri" w:hAnsi="Amiri" w:cs="Amiri"/>
                <w:sz w:val="28"/>
                <w:szCs w:val="28"/>
              </w:rPr>
            </w:pPr>
            <w:r>
              <w:rPr>
                <w:rFonts w:ascii="Amiri" w:hAnsi="Amiri" w:cs="Amir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B89F7E5" wp14:editId="16F7BE79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349885</wp:posOffset>
                      </wp:positionV>
                      <wp:extent cx="2247900" cy="2247900"/>
                      <wp:effectExtent l="0" t="0" r="19050" b="19050"/>
                      <wp:wrapNone/>
                      <wp:docPr id="815162318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7900" cy="22479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DCFF15" w14:textId="77777777" w:rsidR="009B5910" w:rsidRDefault="009B5910"/>
                                <w:tbl>
                                  <w:tblPr>
                                    <w:tblStyle w:val="Grilledutableau"/>
                                    <w:tblW w:w="0" w:type="auto"/>
                                    <w:tblInd w:w="-5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571"/>
                                    <w:gridCol w:w="1571"/>
                                  </w:tblGrid>
                                  <w:tr w:rsidR="009B5910" w14:paraId="1B71438F" w14:textId="77777777" w:rsidTr="006E230F">
                                    <w:tc>
                                      <w:tcPr>
                                        <w:tcW w:w="1571" w:type="dxa"/>
                                      </w:tcPr>
                                      <w:p w14:paraId="3132A0D2" w14:textId="77777777" w:rsidR="009B5910" w:rsidRDefault="009B5910" w:rsidP="00501D6F">
                                        <w:r>
                                          <w:rPr>
                                            <w:rFonts w:hint="cs"/>
                                            <w:rtl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71" w:type="dxa"/>
                                      </w:tcPr>
                                      <w:p w14:paraId="7E506A1B" w14:textId="77777777" w:rsidR="009B5910" w:rsidRDefault="009B5910" w:rsidP="00501D6F">
                                        <w:pPr>
                                          <w:ind w:left="-261"/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rtl/>
                                          </w:rPr>
                                          <w:t>36</w:t>
                                        </w:r>
                                      </w:p>
                                      <w:p w14:paraId="6E039B7F" w14:textId="77777777" w:rsidR="009B5910" w:rsidRDefault="009B5910" w:rsidP="00501D6F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</w:tr>
                                  <w:tr w:rsidR="009B5910" w14:paraId="0DCED484" w14:textId="77777777" w:rsidTr="006E230F">
                                    <w:tc>
                                      <w:tcPr>
                                        <w:tcW w:w="1571" w:type="dxa"/>
                                      </w:tcPr>
                                      <w:p w14:paraId="6339987E" w14:textId="77777777" w:rsidR="009B5910" w:rsidRDefault="009B5910" w:rsidP="00501D6F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  <w:p w14:paraId="339C07EB" w14:textId="77777777" w:rsidR="009B5910" w:rsidRDefault="009B5910" w:rsidP="00501D6F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571" w:type="dxa"/>
                                      </w:tcPr>
                                      <w:p w14:paraId="03E89CAA" w14:textId="77777777" w:rsidR="009B5910" w:rsidRDefault="009B5910" w:rsidP="00501D6F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</w:tr>
                                  <w:tr w:rsidR="009B5910" w14:paraId="6385CC6F" w14:textId="77777777" w:rsidTr="006E230F">
                                    <w:tc>
                                      <w:tcPr>
                                        <w:tcW w:w="1571" w:type="dxa"/>
                                      </w:tcPr>
                                      <w:p w14:paraId="52BB8C9E" w14:textId="77777777" w:rsidR="009B5910" w:rsidRDefault="009B5910" w:rsidP="00501D6F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  <w:p w14:paraId="000E59E0" w14:textId="77777777" w:rsidR="009B5910" w:rsidRDefault="009B5910" w:rsidP="00501D6F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571" w:type="dxa"/>
                                      </w:tcPr>
                                      <w:p w14:paraId="419A9CFF" w14:textId="77777777" w:rsidR="009B5910" w:rsidRDefault="009B5910" w:rsidP="00501D6F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</w:tr>
                                  <w:tr w:rsidR="009B5910" w14:paraId="47AC7AE0" w14:textId="77777777" w:rsidTr="006E230F">
                                    <w:tc>
                                      <w:tcPr>
                                        <w:tcW w:w="1571" w:type="dxa"/>
                                      </w:tcPr>
                                      <w:p w14:paraId="1F00B816" w14:textId="77777777" w:rsidR="009B5910" w:rsidRDefault="009B5910" w:rsidP="00501D6F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  <w:p w14:paraId="79A2DDD5" w14:textId="77777777" w:rsidR="009B5910" w:rsidRDefault="009B5910" w:rsidP="00501D6F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571" w:type="dxa"/>
                                      </w:tcPr>
                                      <w:p w14:paraId="78253D45" w14:textId="77777777" w:rsidR="009B5910" w:rsidRDefault="009B5910" w:rsidP="00501D6F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</w:tr>
                                  <w:tr w:rsidR="009B5910" w14:paraId="54F487BD" w14:textId="77777777" w:rsidTr="006E230F">
                                    <w:tc>
                                      <w:tcPr>
                                        <w:tcW w:w="1571" w:type="dxa"/>
                                      </w:tcPr>
                                      <w:p w14:paraId="3EF2B220" w14:textId="77777777" w:rsidR="009B5910" w:rsidRDefault="009B5910" w:rsidP="00501D6F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571" w:type="dxa"/>
                                      </w:tcPr>
                                      <w:p w14:paraId="7FA84BCA" w14:textId="77777777" w:rsidR="009B5910" w:rsidRDefault="009B5910" w:rsidP="00501D6F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  <w:p w14:paraId="7670803C" w14:textId="77777777" w:rsidR="009B5910" w:rsidRDefault="009B5910" w:rsidP="00501D6F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</w:tr>
                                </w:tbl>
                                <w:p w14:paraId="440846EF" w14:textId="77777777" w:rsidR="009B5910" w:rsidRDefault="009B5910" w:rsidP="00501D6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89F7E5" id="Rectangle 7" o:spid="_x0000_s1037" style="position:absolute;left:0;text-align:left;margin-left:12.45pt;margin-top:27.55pt;width:177pt;height:17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" fillcolor="white [3201]" strokecolor="white [3212]" strokeweight="2pt">
                      <v:textbox>
                        <w:txbxContent>
                          <w:p w14:paraId="58DCFF15" w14:textId="77777777" w:rsidR="009B5910" w:rsidRDefault="009B5910"/>
                          <w:tbl>
                            <w:tblPr>
                              <w:tblStyle w:val="Grilledutableau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71"/>
                              <w:gridCol w:w="1571"/>
                            </w:tblGrid>
                            <w:tr w:rsidR="009B5910" w14:paraId="1B71438F" w14:textId="77777777" w:rsidTr="006E230F">
                              <w:tc>
                                <w:tcPr>
                                  <w:tcW w:w="1571" w:type="dxa"/>
                                </w:tcPr>
                                <w:p w14:paraId="3132A0D2" w14:textId="77777777" w:rsidR="009B5910" w:rsidRDefault="009B5910" w:rsidP="00501D6F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71" w:type="dxa"/>
                                </w:tcPr>
                                <w:p w14:paraId="7E506A1B" w14:textId="77777777" w:rsidR="009B5910" w:rsidRDefault="009B5910" w:rsidP="00501D6F">
                                  <w:pPr>
                                    <w:ind w:left="-261"/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36</w:t>
                                  </w:r>
                                </w:p>
                                <w:p w14:paraId="6E039B7F" w14:textId="77777777" w:rsidR="009B5910" w:rsidRDefault="009B5910" w:rsidP="00501D6F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B5910" w14:paraId="0DCED484" w14:textId="77777777" w:rsidTr="006E230F">
                              <w:tc>
                                <w:tcPr>
                                  <w:tcW w:w="1571" w:type="dxa"/>
                                </w:tcPr>
                                <w:p w14:paraId="6339987E" w14:textId="77777777" w:rsidR="009B5910" w:rsidRDefault="009B5910" w:rsidP="00501D6F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  <w:p w14:paraId="339C07EB" w14:textId="77777777" w:rsidR="009B5910" w:rsidRDefault="009B5910" w:rsidP="00501D6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71" w:type="dxa"/>
                                </w:tcPr>
                                <w:p w14:paraId="03E89CAA" w14:textId="77777777" w:rsidR="009B5910" w:rsidRDefault="009B5910" w:rsidP="00501D6F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B5910" w14:paraId="6385CC6F" w14:textId="77777777" w:rsidTr="006E230F">
                              <w:tc>
                                <w:tcPr>
                                  <w:tcW w:w="1571" w:type="dxa"/>
                                </w:tcPr>
                                <w:p w14:paraId="52BB8C9E" w14:textId="77777777" w:rsidR="009B5910" w:rsidRDefault="009B5910" w:rsidP="00501D6F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  <w:p w14:paraId="000E59E0" w14:textId="77777777" w:rsidR="009B5910" w:rsidRDefault="009B5910" w:rsidP="00501D6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71" w:type="dxa"/>
                                </w:tcPr>
                                <w:p w14:paraId="419A9CFF" w14:textId="77777777" w:rsidR="009B5910" w:rsidRDefault="009B5910" w:rsidP="00501D6F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B5910" w14:paraId="47AC7AE0" w14:textId="77777777" w:rsidTr="006E230F">
                              <w:tc>
                                <w:tcPr>
                                  <w:tcW w:w="1571" w:type="dxa"/>
                                </w:tcPr>
                                <w:p w14:paraId="1F00B816" w14:textId="77777777" w:rsidR="009B5910" w:rsidRDefault="009B5910" w:rsidP="00501D6F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  <w:p w14:paraId="79A2DDD5" w14:textId="77777777" w:rsidR="009B5910" w:rsidRDefault="009B5910" w:rsidP="00501D6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71" w:type="dxa"/>
                                </w:tcPr>
                                <w:p w14:paraId="78253D45" w14:textId="77777777" w:rsidR="009B5910" w:rsidRDefault="009B5910" w:rsidP="00501D6F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B5910" w14:paraId="54F487BD" w14:textId="77777777" w:rsidTr="006E230F">
                              <w:tc>
                                <w:tcPr>
                                  <w:tcW w:w="1571" w:type="dxa"/>
                                </w:tcPr>
                                <w:p w14:paraId="3EF2B220" w14:textId="77777777" w:rsidR="009B5910" w:rsidRDefault="009B5910" w:rsidP="00501D6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71" w:type="dxa"/>
                                </w:tcPr>
                                <w:p w14:paraId="7FA84BCA" w14:textId="77777777" w:rsidR="009B5910" w:rsidRDefault="009B5910" w:rsidP="00501D6F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  <w:p w14:paraId="7670803C" w14:textId="77777777" w:rsidR="009B5910" w:rsidRDefault="009B5910" w:rsidP="00501D6F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440846EF" w14:textId="77777777" w:rsidR="009B5910" w:rsidRDefault="009B5910" w:rsidP="00501D6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A7F30">
              <w:rPr>
                <w:rFonts w:ascii="Amiri" w:hAnsi="Amiri" w:cs="Amiri"/>
                <w:sz w:val="28"/>
                <w:szCs w:val="28"/>
                <w:rtl/>
              </w:rPr>
              <w:t xml:space="preserve">ابحث عن الطرق الممكنة لكتابة العدد </w:t>
            </w:r>
            <w:r w:rsidRPr="009A7F30">
              <w:rPr>
                <w:rFonts w:ascii="Amiri" w:hAnsi="Amiri" w:cs="Amiri"/>
                <w:position w:val="-6"/>
                <w:sz w:val="28"/>
                <w:szCs w:val="28"/>
              </w:rPr>
              <w:object w:dxaOrig="340" w:dyaOrig="279" w14:anchorId="23D139D3">
                <v:shape id="_x0000_i1080" type="#_x0000_t75" style="width:17.25pt;height:14.25pt" o:ole="">
                  <v:imagedata r:id="rId110" o:title=""/>
                </v:shape>
                <o:OLEObject Type="Embed" ProgID="Equation.DSMT4" ShapeID="_x0000_i1080" DrawAspect="Content" ObjectID="_1825520122" r:id="rId111"/>
              </w:object>
            </w:r>
            <w:r w:rsidRPr="009A7F30">
              <w:rPr>
                <w:rFonts w:ascii="Amiri" w:hAnsi="Amiri" w:cs="Amiri"/>
                <w:sz w:val="28"/>
                <w:szCs w:val="28"/>
              </w:rPr>
              <w:t xml:space="preserve"> </w:t>
            </w:r>
            <w:r w:rsidRPr="009A7F30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على شكل جداء عاملين صحيحين طبيعيين يمكن تسجيل النتائج في جدول </w:t>
            </w:r>
            <w:r w:rsidRPr="009A7F30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مثل:</w:t>
            </w:r>
          </w:p>
          <w:p w14:paraId="35817676" w14:textId="77777777" w:rsidR="009B5910" w:rsidRDefault="009B5910" w:rsidP="009A7F30">
            <w:pPr>
              <w:pStyle w:val="Paragraphedeliste"/>
              <w:bidi/>
              <w:rPr>
                <w:rFonts w:ascii="Amiri" w:hAnsi="Amiri" w:cs="Amiri"/>
                <w:sz w:val="28"/>
                <w:szCs w:val="28"/>
                <w:rtl/>
              </w:rPr>
            </w:pPr>
            <w:r>
              <w:rPr>
                <w:rFonts w:ascii="Amiri" w:hAnsi="Amiri" w:cs="Amir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952D6DD" wp14:editId="3A09AAE3">
                      <wp:simplePos x="0" y="0"/>
                      <wp:positionH relativeFrom="column">
                        <wp:posOffset>3491865</wp:posOffset>
                      </wp:positionH>
                      <wp:positionV relativeFrom="paragraph">
                        <wp:posOffset>67945</wp:posOffset>
                      </wp:positionV>
                      <wp:extent cx="1419225" cy="1924050"/>
                      <wp:effectExtent l="0" t="0" r="28575" b="19050"/>
                      <wp:wrapNone/>
                      <wp:docPr id="2031246685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19240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9ADADE" w14:textId="77777777" w:rsidR="009B5910" w:rsidRDefault="009B5910" w:rsidP="00501D6F">
                                  <w:pPr>
                                    <w:jc w:val="center"/>
                                  </w:pPr>
                                  <w:r w:rsidRPr="00501D6F">
                                    <w:rPr>
                                      <w:position w:val="-90"/>
                                    </w:rPr>
                                    <w:object w:dxaOrig="1359" w:dyaOrig="1960" w14:anchorId="766AD5D9">
                                      <v:shape id="_x0000_i1082" type="#_x0000_t75" style="width:68.25pt;height:98.25pt" o:ole="">
                                        <v:imagedata r:id="rId112" o:title=""/>
                                      </v:shape>
                                      <o:OLEObject Type="Embed" ProgID="Equation.DSMT4" ShapeID="_x0000_i1082" DrawAspect="Content" ObjectID="_1825520711" r:id="rId113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2D6DD" id="Rectangle 8" o:spid="_x0000_s1038" style="position:absolute;left:0;text-align:left;margin-left:274.95pt;margin-top:5.35pt;width:111.75pt;height:151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" fillcolor="white [3201]" strokecolor="white [3212]" strokeweight="2pt">
                      <v:textbox>
                        <w:txbxContent>
                          <w:p w14:paraId="7B9ADADE" w14:textId="77777777" w:rsidR="009B5910" w:rsidRDefault="009B5910" w:rsidP="00501D6F">
                            <w:pPr>
                              <w:jc w:val="center"/>
                            </w:pPr>
                            <w:r w:rsidRPr="00501D6F">
                              <w:rPr>
                                <w:position w:val="-90"/>
                              </w:rPr>
                              <w:object w:dxaOrig="1359" w:dyaOrig="1960" w14:anchorId="766AD5D9">
                                <v:shape id="_x0000_i1082" type="#_x0000_t75" style="width:68.25pt;height:98.25pt" o:ole="">
                                  <v:imagedata r:id="rId112" o:title=""/>
                                </v:shape>
                                <o:OLEObject Type="Embed" ProgID="Equation.DSMT4" ShapeID="_x0000_i1082" DrawAspect="Content" ObjectID="_1825520711" r:id="rId114"/>
                              </w:objec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2AA6475" w14:textId="77777777" w:rsidR="009B5910" w:rsidRDefault="009B5910" w:rsidP="009A7F30">
            <w:pPr>
              <w:pStyle w:val="Paragraphedeliste"/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1DDCC34F" w14:textId="77777777" w:rsidR="009B5910" w:rsidRDefault="009B5910" w:rsidP="00501D6F">
            <w:pPr>
              <w:pStyle w:val="Paragraphedeliste"/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393D6945" w14:textId="77777777" w:rsidR="009B5910" w:rsidRDefault="009B5910" w:rsidP="00501D6F">
            <w:pPr>
              <w:pStyle w:val="Paragraphedeliste"/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03FC3F0E" w14:textId="77777777" w:rsidR="009B5910" w:rsidRDefault="009B5910" w:rsidP="00501D6F">
            <w:pPr>
              <w:pStyle w:val="Paragraphedeliste"/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7F0BBE65" w14:textId="77777777" w:rsidR="009B5910" w:rsidRDefault="009B5910" w:rsidP="00501D6F">
            <w:pPr>
              <w:pStyle w:val="Paragraphedeliste"/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00941F62" w14:textId="77777777" w:rsidR="009B5910" w:rsidRDefault="009B5910" w:rsidP="00501D6F">
            <w:pPr>
              <w:pStyle w:val="Paragraphedeliste"/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4D849B4A" w14:textId="77777777" w:rsidR="009B5910" w:rsidRPr="006E230F" w:rsidRDefault="009B5910" w:rsidP="009B5910">
            <w:pPr>
              <w:pStyle w:val="Paragraphedeliste"/>
              <w:numPr>
                <w:ilvl w:val="0"/>
                <w:numId w:val="35"/>
              </w:num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6E230F">
              <w:rPr>
                <w:rFonts w:ascii="Amiri" w:hAnsi="Amiri" w:cs="Amiri" w:hint="cs"/>
                <w:sz w:val="28"/>
                <w:szCs w:val="28"/>
                <w:rtl/>
              </w:rPr>
              <w:t>استنتج قـــائمة قواسم العدد 36</w:t>
            </w:r>
          </w:p>
          <w:p w14:paraId="7346318F" w14:textId="77777777" w:rsidR="009B5910" w:rsidRDefault="009B5910" w:rsidP="009B5910">
            <w:pPr>
              <w:pStyle w:val="Paragraphedeliste"/>
              <w:numPr>
                <w:ilvl w:val="0"/>
                <w:numId w:val="34"/>
              </w:numPr>
              <w:bidi/>
              <w:rPr>
                <w:rFonts w:ascii="Amiri" w:hAnsi="Amiri" w:cs="Amiri"/>
                <w:sz w:val="28"/>
                <w:szCs w:val="28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</w:rPr>
              <w:t>عين بنفس الطريقة قواسم العـــــدد 60</w:t>
            </w:r>
          </w:p>
          <w:p w14:paraId="66E831C9" w14:textId="77777777" w:rsidR="009B5910" w:rsidRDefault="009B5910" w:rsidP="009B5910">
            <w:pPr>
              <w:pStyle w:val="Paragraphedeliste"/>
              <w:numPr>
                <w:ilvl w:val="0"/>
                <w:numId w:val="33"/>
              </w:numPr>
              <w:bidi/>
              <w:rPr>
                <w:rFonts w:ascii="Amiri" w:hAnsi="Amiri" w:cs="Amiri"/>
                <w:sz w:val="28"/>
                <w:szCs w:val="28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</w:rPr>
              <w:t xml:space="preserve">عين بنفس الطريقة قواسم كلا من الأعداد: </w:t>
            </w:r>
            <w:r w:rsidRPr="004D259E">
              <w:rPr>
                <w:rFonts w:ascii="Amiri" w:hAnsi="Amiri" w:cs="Amiri"/>
                <w:position w:val="-12"/>
                <w:sz w:val="28"/>
                <w:szCs w:val="28"/>
              </w:rPr>
              <w:object w:dxaOrig="1520" w:dyaOrig="340" w14:anchorId="2CA41524">
                <v:shape id="_x0000_i1083" type="#_x0000_t75" style="width:75.75pt;height:17.25pt" o:ole="">
                  <v:imagedata r:id="rId115" o:title=""/>
                </v:shape>
                <o:OLEObject Type="Embed" ProgID="Equation.DSMT4" ShapeID="_x0000_i1083" DrawAspect="Content" ObjectID="_1825520123" r:id="rId116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ماذا تلاحظ؟</w:t>
            </w:r>
          </w:p>
          <w:p w14:paraId="74CAC927" w14:textId="77777777" w:rsidR="009B5910" w:rsidRDefault="009B5910" w:rsidP="00925066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2293D4E8" w14:textId="77777777" w:rsidR="009B5910" w:rsidRDefault="009B5910" w:rsidP="00986396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</w:rPr>
            </w:pPr>
            <w:r w:rsidRPr="00986396">
              <w:rPr>
                <w:rFonts w:ascii="Amiri" w:hAnsi="Amiri" w:cs="Amiri" w:hint="cs"/>
                <w:color w:val="EE0000"/>
                <w:sz w:val="28"/>
                <w:szCs w:val="28"/>
                <w:rtl/>
              </w:rPr>
              <w:t>تعــــــريف:</w:t>
            </w:r>
          </w:p>
          <w:p w14:paraId="1C5B85F3" w14:textId="77777777" w:rsidR="009B5910" w:rsidRPr="009A19CC" w:rsidRDefault="009B5910" w:rsidP="00986396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</w:rPr>
            </w:pPr>
            <w:r w:rsidRPr="009A19C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نسمّي عددا أوليا كلّ عدد طبيعي يقبل، بالضبط، قاسمين مختلفين هما: </w:t>
            </w:r>
            <w:r w:rsidRPr="009A19CC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139" w:dyaOrig="260" w14:anchorId="2DCBD67A">
                <v:shape id="_x0000_i1084" type="#_x0000_t75" style="width:6.75pt;height:12.75pt" o:ole="">
                  <v:imagedata r:id="rId11" o:title=""/>
                </v:shape>
                <o:OLEObject Type="Embed" ProgID="Equation.3" ShapeID="_x0000_i1084" DrawAspect="Content" ObjectID="_1825520124" r:id="rId117"/>
              </w:object>
            </w:r>
            <w:r w:rsidRPr="009A19C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والعدد نفسه.</w:t>
            </w:r>
          </w:p>
          <w:p w14:paraId="7E2E818E" w14:textId="77777777" w:rsidR="009B5910" w:rsidRDefault="009B5910" w:rsidP="00925066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592D3353" w14:textId="77777777" w:rsidR="009B5910" w:rsidRDefault="009B5910" w:rsidP="009A19CC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</w:rPr>
            </w:pPr>
            <w:r w:rsidRPr="003215B7">
              <w:rPr>
                <w:rFonts w:ascii="Amiri" w:hAnsi="Amiri" w:cs="Amiri" w:hint="cs"/>
                <w:color w:val="EE0000"/>
                <w:sz w:val="28"/>
                <w:szCs w:val="28"/>
                <w:rtl/>
              </w:rPr>
              <w:t>مثال:</w:t>
            </w:r>
          </w:p>
          <w:p w14:paraId="3616D20B" w14:textId="77777777" w:rsidR="009B5910" w:rsidRDefault="009B5910" w:rsidP="009B5910">
            <w:pPr>
              <w:pStyle w:val="Paragraphedeliste"/>
              <w:numPr>
                <w:ilvl w:val="0"/>
                <w:numId w:val="36"/>
              </w:numPr>
              <w:bidi/>
              <w:rPr>
                <w:rFonts w:ascii="Amiri" w:hAnsi="Amiri" w:cs="Amiri"/>
                <w:sz w:val="28"/>
                <w:szCs w:val="28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</w:rPr>
              <w:t xml:space="preserve">العدد </w:t>
            </w:r>
            <w:r w:rsidRPr="003215B7">
              <w:rPr>
                <w:rFonts w:ascii="Amiri" w:hAnsi="Amiri" w:cs="Amiri"/>
                <w:position w:val="-6"/>
                <w:sz w:val="28"/>
                <w:szCs w:val="28"/>
              </w:rPr>
              <w:object w:dxaOrig="220" w:dyaOrig="279" w14:anchorId="7FEFDC56">
                <v:shape id="_x0000_i1085" type="#_x0000_t75" style="width:11.25pt;height:14.25pt" o:ole="">
                  <v:imagedata r:id="rId118" o:title=""/>
                </v:shape>
                <o:OLEObject Type="Embed" ProgID="Equation.DSMT4" ShapeID="_x0000_i1085" DrawAspect="Content" ObjectID="_1825520125" r:id="rId119"/>
              </w:object>
            </w:r>
            <w:r>
              <w:rPr>
                <w:rFonts w:ascii="Amiri" w:hAnsi="Amiri" w:cs="Amiri"/>
                <w:sz w:val="28"/>
                <w:szCs w:val="28"/>
              </w:rPr>
              <w:t xml:space="preserve"> </w: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ليس عدد أولي لأنه يقبل أكثر من قاسمين</w:t>
            </w:r>
          </w:p>
          <w:p w14:paraId="2484B023" w14:textId="77777777" w:rsidR="009B5910" w:rsidRDefault="009B5910" w:rsidP="009B5910">
            <w:pPr>
              <w:pStyle w:val="Paragraphedeliste"/>
              <w:numPr>
                <w:ilvl w:val="0"/>
                <w:numId w:val="36"/>
              </w:numPr>
              <w:bidi/>
              <w:rPr>
                <w:rFonts w:ascii="Amiri" w:hAnsi="Amiri" w:cs="Amiri"/>
                <w:sz w:val="28"/>
                <w:szCs w:val="28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العدد 1 ليس أولي لأنه يقبل قاسم واحد فقط</w:t>
            </w:r>
          </w:p>
          <w:p w14:paraId="1165F4C7" w14:textId="77777777" w:rsidR="009B5910" w:rsidRDefault="009B5910" w:rsidP="009B5910">
            <w:pPr>
              <w:pStyle w:val="Paragraphedeliste"/>
              <w:numPr>
                <w:ilvl w:val="0"/>
                <w:numId w:val="36"/>
              </w:numPr>
              <w:bidi/>
              <w:rPr>
                <w:rFonts w:ascii="Amiri" w:hAnsi="Amiri" w:cs="Amiri"/>
                <w:sz w:val="28"/>
                <w:szCs w:val="28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</w:rPr>
              <w:t xml:space="preserve">الاعداد </w:t>
            </w:r>
            <w:r w:rsidRPr="003215B7">
              <w:rPr>
                <w:rFonts w:ascii="Amiri" w:hAnsi="Amiri" w:cs="Amiri"/>
                <w:position w:val="-12"/>
                <w:sz w:val="28"/>
                <w:szCs w:val="28"/>
              </w:rPr>
              <w:object w:dxaOrig="1520" w:dyaOrig="340" w14:anchorId="2FE4BD2A">
                <v:shape id="_x0000_i1086" type="#_x0000_t75" style="width:75.75pt;height:17.25pt" o:ole="">
                  <v:imagedata r:id="rId120" o:title=""/>
                </v:shape>
                <o:OLEObject Type="Embed" ProgID="Equation.DSMT4" ShapeID="_x0000_i1086" DrawAspect="Content" ObjectID="_1825520126" r:id="rId121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هي أعــداد أولية</w:t>
            </w:r>
          </w:p>
          <w:p w14:paraId="0F6C2367" w14:textId="77777777" w:rsidR="009B5910" w:rsidRDefault="009B5910" w:rsidP="00250B22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4296E73B" w14:textId="77777777" w:rsidR="009B5910" w:rsidRDefault="009B5910" w:rsidP="00250B22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3231A0D8" w14:textId="77777777" w:rsidR="009B5910" w:rsidRDefault="009B5910" w:rsidP="00250B22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34F45337" w14:textId="77777777" w:rsidR="009B5910" w:rsidRDefault="009B5910" w:rsidP="00250B22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1C29292B" w14:textId="77777777" w:rsidR="009B5910" w:rsidRPr="00250B22" w:rsidRDefault="009B5910" w:rsidP="00250B22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</w:rPr>
            </w:pPr>
            <w:r w:rsidRPr="00250B22">
              <w:rPr>
                <w:rFonts w:ascii="Amiri" w:hAnsi="Amiri" w:cs="Amiri" w:hint="cs"/>
                <w:color w:val="EE0000"/>
                <w:sz w:val="28"/>
                <w:szCs w:val="28"/>
                <w:rtl/>
              </w:rPr>
              <w:t>قائمة الاعداد الأولية الأصغر من 100</w:t>
            </w:r>
          </w:p>
          <w:p w14:paraId="721D1555" w14:textId="77777777" w:rsidR="009B5910" w:rsidRDefault="009B5910" w:rsidP="004F4D5D">
            <w:pPr>
              <w:bidi/>
              <w:ind w:left="48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4F4D5D">
              <w:rPr>
                <w:rFonts w:ascii="Amiri" w:hAnsi="Amiri" w:cs="Amiri"/>
                <w:sz w:val="28"/>
                <w:szCs w:val="28"/>
                <w:rtl/>
                <w:lang w:bidi="ar-DZ"/>
              </w:rPr>
              <w:t>2؛ 3؛ 5؛ 7؛ 11؛ 13؛ 17؛ 19؛ 23؛ 29؛ 31؛ 37؛ 41؛ 43؛ 47؛ 53؛ 59؛ 61؛ 67؛ 71؛ 73؛ 79؛ 83؛ 89؛ 97.</w:t>
            </w:r>
          </w:p>
          <w:p w14:paraId="60C85F5A" w14:textId="77777777" w:rsidR="009B5910" w:rsidRDefault="009B5910" w:rsidP="004F4D5D">
            <w:pPr>
              <w:bidi/>
              <w:ind w:left="48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01FEFB1B" w14:textId="77777777" w:rsidR="009B5910" w:rsidRDefault="009B5910" w:rsidP="00532F33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2DF3F481" w14:textId="77777777" w:rsidR="009B5910" w:rsidRDefault="009B5910" w:rsidP="00532F33">
            <w:pPr>
              <w:bidi/>
              <w:ind w:left="48"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532F33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مثـــــــال:</w:t>
            </w: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 ت 04 ص 46 (السؤال 1)</w:t>
            </w:r>
          </w:p>
          <w:p w14:paraId="02F7CD77" w14:textId="77777777" w:rsidR="009B5910" w:rsidRDefault="009B5910" w:rsidP="00496EE6">
            <w:pPr>
              <w:bidi/>
              <w:ind w:left="48"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7791F51D" w14:textId="77777777" w:rsidR="009B5910" w:rsidRDefault="009B5910" w:rsidP="009B5910">
            <w:pPr>
              <w:pStyle w:val="Paragraphedeliste"/>
              <w:numPr>
                <w:ilvl w:val="0"/>
                <w:numId w:val="37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CD18C2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هل الاعداد التــــالية أولية؟</w:t>
            </w:r>
          </w:p>
          <w:p w14:paraId="35756428" w14:textId="77777777" w:rsidR="009B5910" w:rsidRDefault="009B5910" w:rsidP="00CD18C2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        </w:t>
            </w:r>
            <w:r w:rsidRPr="00BC386A">
              <w:rPr>
                <w:rFonts w:ascii="Amiri" w:hAnsi="Amiri" w:cs="Amiri"/>
                <w:position w:val="-12"/>
                <w:sz w:val="28"/>
                <w:szCs w:val="28"/>
                <w:lang w:bidi="ar-DZ"/>
              </w:rPr>
              <w:object w:dxaOrig="4180" w:dyaOrig="340" w14:anchorId="7539B9B7">
                <v:shape id="_x0000_i1087" type="#_x0000_t75" style="width:209.25pt;height:17.25pt" o:ole="">
                  <v:imagedata r:id="rId122" o:title=""/>
                </v:shape>
                <o:OLEObject Type="Embed" ProgID="Equation.DSMT4" ShapeID="_x0000_i1087" DrawAspect="Content" ObjectID="_1825520127" r:id="rId123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    </w:t>
            </w:r>
          </w:p>
          <w:p w14:paraId="73901E6E" w14:textId="77777777" w:rsidR="009B5910" w:rsidRDefault="009B5910" w:rsidP="00BC386A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7AEC623C" w14:textId="77777777" w:rsidR="009B5910" w:rsidRDefault="009B5910" w:rsidP="00BC386A">
            <w:pPr>
              <w:bidi/>
              <w:ind w:left="48"/>
              <w:rPr>
                <w:rFonts w:ascii="Amiri" w:hAnsi="Amiri" w:cs="Amiri"/>
                <w:color w:val="EE0000"/>
                <w:sz w:val="28"/>
                <w:szCs w:val="28"/>
                <w:lang w:bidi="ar-DZ"/>
              </w:rPr>
            </w:pPr>
            <w:r w:rsidRPr="00532F33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اختبار أولية عدد</w:t>
            </w:r>
          </w:p>
          <w:p w14:paraId="598196CD" w14:textId="77777777" w:rsidR="009B5910" w:rsidRPr="00BC386A" w:rsidRDefault="009B5910" w:rsidP="00BC386A">
            <w:pPr>
              <w:bidi/>
              <w:ind w:left="48"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طريقة:</w:t>
            </w:r>
          </w:p>
          <w:p w14:paraId="5B830BD1" w14:textId="77777777" w:rsidR="009B5910" w:rsidRPr="00BC386A" w:rsidRDefault="009B5910" w:rsidP="009B5910">
            <w:pPr>
              <w:pStyle w:val="Paragraphedeliste"/>
              <w:numPr>
                <w:ilvl w:val="0"/>
                <w:numId w:val="34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BC386A">
              <w:rPr>
                <w:rFonts w:ascii="Amiri" w:hAnsi="Amiri" w:cs="Amiri"/>
                <w:sz w:val="28"/>
                <w:szCs w:val="28"/>
                <w:rtl/>
                <w:lang w:bidi="ar-DZ"/>
              </w:rPr>
              <w:t>نختبر قابلية قسمة العدد على كلّ من الأعداد الأولية حسب ترتيبها التصاعدي.</w:t>
            </w:r>
          </w:p>
          <w:p w14:paraId="4D69267E" w14:textId="77777777" w:rsidR="009B5910" w:rsidRPr="00BC386A" w:rsidRDefault="009B5910" w:rsidP="009B5910">
            <w:pPr>
              <w:pStyle w:val="Paragraphedeliste"/>
              <w:numPr>
                <w:ilvl w:val="0"/>
                <w:numId w:val="34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BC386A">
              <w:rPr>
                <w:rFonts w:ascii="Amiri" w:hAnsi="Amiri" w:cs="Amiri"/>
                <w:sz w:val="28"/>
                <w:szCs w:val="28"/>
                <w:rtl/>
                <w:lang w:bidi="ar-DZ"/>
              </w:rPr>
              <w:t>نتوقف عن عمليات القسمة عند أوّل باق معدوم أو عندما نصادف أوّل حاصل قسمة أصغر من المقسوم عليه.</w:t>
            </w:r>
          </w:p>
          <w:p w14:paraId="55F69A3F" w14:textId="77777777" w:rsidR="009B5910" w:rsidRPr="00BC386A" w:rsidRDefault="009B5910" w:rsidP="009B5910">
            <w:pPr>
              <w:pStyle w:val="Paragraphedeliste"/>
              <w:numPr>
                <w:ilvl w:val="0"/>
                <w:numId w:val="34"/>
              </w:num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BC386A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إذا صادفنا الباقي المعدوم يكون العدد غير أولي وإلاّ فهو أولي.</w:t>
            </w:r>
          </w:p>
          <w:p w14:paraId="708840FE" w14:textId="77777777" w:rsidR="009B5910" w:rsidRDefault="009B5910" w:rsidP="00250B22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363255DF" w14:textId="0D77B684" w:rsidR="009B5910" w:rsidRDefault="00DD6BA0" w:rsidP="00496EE6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44A198C1" wp14:editId="5E1A21AE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252095</wp:posOffset>
                      </wp:positionV>
                      <wp:extent cx="2847975" cy="2800350"/>
                      <wp:effectExtent l="0" t="0" r="28575" b="19050"/>
                      <wp:wrapNone/>
                      <wp:docPr id="1171865123" name="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7975" cy="28003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0989F3" w14:textId="7C71A53E" w:rsidR="00DD6BA0" w:rsidRDefault="00DD6BA0" w:rsidP="00DD6BA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DD3775" wp14:editId="5984FE3C">
                                        <wp:extent cx="2639695" cy="2639695"/>
                                        <wp:effectExtent l="0" t="0" r="8255" b="8255"/>
                                        <wp:docPr id="1774258823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74258823" name=""/>
                                                <pic:cNvPicPr/>
                                              </pic:nvPicPr>
                                              <pic:blipFill>
                                                <a:blip r:embed="rId5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39695" cy="26396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198C1" id="Rectangle 86" o:spid="_x0000_s1039" style="position:absolute;left:0;text-align:left;margin-left:1.2pt;margin-top:19.85pt;width:224.25pt;height:220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" fillcolor="white [3201]" strokecolor="white [3212]" strokeweight="2pt">
                      <v:textbox>
                        <w:txbxContent>
                          <w:p w14:paraId="3E0989F3" w14:textId="7C71A53E" w:rsidR="00DD6BA0" w:rsidRDefault="00DD6BA0" w:rsidP="00DD6BA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DD3775" wp14:editId="5984FE3C">
                                  <wp:extent cx="2639695" cy="2639695"/>
                                  <wp:effectExtent l="0" t="0" r="8255" b="8255"/>
                                  <wp:docPr id="1774258823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4258823" name=""/>
                                          <pic:cNvPicPr/>
                                        </pic:nvPicPr>
                                        <pic:blipFill>
                                          <a:blip r:embed="rId5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9695" cy="2639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41520C1" w14:textId="77777777" w:rsidR="009B5910" w:rsidRDefault="009B5910" w:rsidP="00496EE6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496EE6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مث</w:t>
            </w: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ــــــــــ</w:t>
            </w:r>
            <w:r w:rsidRPr="00496EE6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ال: </w:t>
            </w:r>
          </w:p>
          <w:p w14:paraId="799676A8" w14:textId="77777777" w:rsidR="009B5910" w:rsidRPr="00496EE6" w:rsidRDefault="009B5910" w:rsidP="00496EE6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496EE6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هل العدد 419 أولي؟ برر اجـــــــابتك</w:t>
            </w:r>
          </w:p>
          <w:p w14:paraId="1C53167A" w14:textId="77777777" w:rsidR="009B5910" w:rsidRPr="00496EE6" w:rsidRDefault="009B5910" w:rsidP="00496EE6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3A91FB25" w14:textId="77777777" w:rsidR="009B5910" w:rsidRDefault="009B5910" w:rsidP="00250B22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0D5C9675" w14:textId="77777777" w:rsidR="009B5910" w:rsidRDefault="009B5910" w:rsidP="00250B22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3404BC14" w14:textId="77777777" w:rsidR="009B5910" w:rsidRDefault="009B5910" w:rsidP="00250B22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34B0203C" w14:textId="77777777" w:rsidR="009B5910" w:rsidRDefault="009B5910" w:rsidP="00383FDC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63D176E2" w14:textId="77777777" w:rsidR="009B5910" w:rsidRDefault="009B5910" w:rsidP="00383FDC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75CABB2D" w14:textId="77777777" w:rsidR="009B5910" w:rsidRDefault="009B5910" w:rsidP="00383FDC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7D7BAFF2" w14:textId="77777777" w:rsidR="009B5910" w:rsidRPr="00250B22" w:rsidRDefault="009B5910" w:rsidP="00383FDC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</w:tc>
        <w:tc>
          <w:tcPr>
            <w:tcW w:w="1179" w:type="dxa"/>
          </w:tcPr>
          <w:p w14:paraId="0D19C7D6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1140607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838179A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AEE5FB6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5DAB11E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1C9AA3C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0948D92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E0808B5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542EC75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3762324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62EDF5D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F3BD0F8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4CCA04D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92E5429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15F667C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3EB88B9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DE90DB5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0BF8CD4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F8A8413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FF98553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27C9260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00842D1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7F832E2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7C4AB64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EF00A60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9CABFB2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228D9B3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43446D2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48DD93C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0D38F6B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F31AD52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FD31E7E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145C3C8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C749ABC" w14:textId="77777777" w:rsidR="009B5910" w:rsidRPr="00792B9B" w:rsidRDefault="009B5910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23C6418D" w14:textId="77777777" w:rsidR="009B5910" w:rsidRDefault="009B5910" w:rsidP="00283C06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C2215A1" wp14:editId="12A47830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1125186090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71C3E2" w14:textId="77777777" w:rsidR="009B5910" w:rsidRPr="008E7C57" w:rsidRDefault="009B591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8E7C57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D056E8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قواسم عدد طبيعي </w:t>
                            </w:r>
                            <w:r w:rsidRPr="00D056E8">
                              <w:rPr>
                                <w:rFonts w:ascii="Amiri" w:hAnsi="Amiri" w:cs="Amiri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–</w:t>
                            </w:r>
                            <w:r w:rsidRPr="00D056E8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الأعداد الأولية</w:t>
                            </w:r>
                          </w:p>
                          <w:p w14:paraId="7D749D66" w14:textId="77777777" w:rsidR="009B5910" w:rsidRPr="00D056E8" w:rsidRDefault="009B591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8E7C57"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D056E8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استعمال تحليل عدد طبيعي الى جداء عوامل أولية لحساب </w:t>
                            </w:r>
                            <w:r w:rsidRPr="00D056E8">
                              <w:rPr>
                                <w:rFonts w:ascii="Amiri" w:hAnsi="Amiri" w:cs="Amiri"/>
                                <w:position w:val="-6"/>
                                <w:sz w:val="24"/>
                                <w:szCs w:val="24"/>
                                <w:lang w:bidi="ar-DZ"/>
                              </w:rPr>
                              <w:object w:dxaOrig="740" w:dyaOrig="279" w14:anchorId="3C8D24AC">
                                <v:shape id="_x0000_i1089" type="#_x0000_t75" style="width:36.75pt;height:14.25pt" o:ole="">
                                  <v:imagedata r:id="rId124" o:title=""/>
                                </v:shape>
                                <o:OLEObject Type="Embed" ProgID="Equation.DSMT4" ShapeID="_x0000_i1089" DrawAspect="Content" ObjectID="_1825520712" r:id="rId125"/>
                              </w:object>
                            </w:r>
                            <w:r w:rsidRPr="00D056E8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، </w:t>
                            </w:r>
                            <w:r w:rsidRPr="00D056E8">
                              <w:rPr>
                                <w:rFonts w:ascii="Amiri" w:hAnsi="Amiri" w:cs="Amiri"/>
                                <w:position w:val="-6"/>
                                <w:sz w:val="24"/>
                                <w:szCs w:val="24"/>
                                <w:lang w:bidi="ar-DZ"/>
                              </w:rPr>
                              <w:object w:dxaOrig="780" w:dyaOrig="279" w14:anchorId="0DC4B573">
                                <v:shape id="_x0000_i1091" type="#_x0000_t75" style="width:39pt;height:14.25pt" o:ole="">
                                  <v:imagedata r:id="rId126" o:title=""/>
                                </v:shape>
                                <o:OLEObject Type="Embed" ProgID="Equation.DSMT4" ShapeID="_x0000_i1091" DrawAspect="Content" ObjectID="_1825520713" r:id="rId12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2215A1" id="_x0000_s1040" style="position:absolute;left:0;text-align:left;margin-left:-46.15pt;margin-top:66.05pt;width:543pt;height:53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" fillcolor="white [3201]" strokecolor="black [3200]" strokeweight="2pt">
                <v:textbox>
                  <w:txbxContent>
                    <w:p w14:paraId="4E71C3E2" w14:textId="77777777" w:rsidR="009B5910" w:rsidRPr="008E7C57" w:rsidRDefault="009B591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8E7C57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D056E8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 xml:space="preserve">قواسم عدد طبيعي </w:t>
                      </w:r>
                      <w:r w:rsidRPr="00D056E8">
                        <w:rPr>
                          <w:rFonts w:ascii="Amiri" w:hAnsi="Amiri" w:cs="Amiri"/>
                          <w:sz w:val="24"/>
                          <w:szCs w:val="24"/>
                          <w:rtl/>
                          <w:lang w:bidi="ar-DZ"/>
                        </w:rPr>
                        <w:t>–</w:t>
                      </w:r>
                      <w:r w:rsidRPr="00D056E8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 xml:space="preserve"> الأعداد الأولية</w:t>
                      </w:r>
                    </w:p>
                    <w:p w14:paraId="7D749D66" w14:textId="77777777" w:rsidR="009B5910" w:rsidRPr="00D056E8" w:rsidRDefault="009B591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sz w:val="24"/>
                          <w:szCs w:val="24"/>
                          <w:lang w:bidi="ar-DZ"/>
                        </w:rPr>
                      </w:pPr>
                      <w:r w:rsidRPr="008E7C57"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D056E8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 xml:space="preserve">استعمال تحليل عدد طبيعي الى جداء عوامل أولية لحساب </w:t>
                      </w:r>
                      <w:r w:rsidRPr="00D056E8">
                        <w:rPr>
                          <w:rFonts w:ascii="Amiri" w:hAnsi="Amiri" w:cs="Amiri"/>
                          <w:position w:val="-6"/>
                          <w:sz w:val="24"/>
                          <w:szCs w:val="24"/>
                          <w:lang w:bidi="ar-DZ"/>
                        </w:rPr>
                        <w:object w:dxaOrig="740" w:dyaOrig="279" w14:anchorId="3C8D24AC">
                          <v:shape id="_x0000_i1089" type="#_x0000_t75" style="width:36.75pt;height:14.25pt" o:ole="">
                            <v:imagedata r:id="rId124" o:title=""/>
                          </v:shape>
                          <o:OLEObject Type="Embed" ProgID="Equation.DSMT4" ShapeID="_x0000_i1089" DrawAspect="Content" ObjectID="_1825520712" r:id="rId128"/>
                        </w:object>
                      </w:r>
                      <w:r w:rsidRPr="00D056E8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 xml:space="preserve"> ، </w:t>
                      </w:r>
                      <w:r w:rsidRPr="00D056E8">
                        <w:rPr>
                          <w:rFonts w:ascii="Amiri" w:hAnsi="Amiri" w:cs="Amiri"/>
                          <w:position w:val="-6"/>
                          <w:sz w:val="24"/>
                          <w:szCs w:val="24"/>
                          <w:lang w:bidi="ar-DZ"/>
                        </w:rPr>
                        <w:object w:dxaOrig="780" w:dyaOrig="279" w14:anchorId="0DC4B573">
                          <v:shape id="_x0000_i1091" type="#_x0000_t75" style="width:39pt;height:14.25pt" o:ole="">
                            <v:imagedata r:id="rId126" o:title=""/>
                          </v:shape>
                          <o:OLEObject Type="Embed" ProgID="Equation.DSMT4" ShapeID="_x0000_i1091" DrawAspect="Content" ObjectID="_1825520713" r:id="rId129"/>
                        </w:objec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AA393D7" wp14:editId="006B871C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675859830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58A11" w14:textId="77777777" w:rsidR="009B5910" w:rsidRPr="008E7C57" w:rsidRDefault="009B5910" w:rsidP="00305590">
                            <w:pPr>
                              <w:bidi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8E7C57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01 ساعة</w:t>
                            </w:r>
                          </w:p>
                          <w:p w14:paraId="724EA562" w14:textId="77777777" w:rsidR="009B5910" w:rsidRDefault="009B5910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A393D7" id="_x0000_s1041" style="position:absolute;left:0;text-align:left;margin-left:-44.65pt;margin-top:.8pt;width:100.5pt;height:58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" fillcolor="white [3201]" strokecolor="black [3213]" strokeweight="2pt">
                <v:textbox>
                  <w:txbxContent>
                    <w:p w14:paraId="61C58A11" w14:textId="77777777" w:rsidR="009B5910" w:rsidRPr="008E7C57" w:rsidRDefault="009B5910" w:rsidP="00305590">
                      <w:pPr>
                        <w:bidi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8E7C57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01 ساعة</w:t>
                      </w:r>
                    </w:p>
                    <w:p w14:paraId="724EA562" w14:textId="77777777" w:rsidR="009B5910" w:rsidRDefault="009B5910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82AF525" wp14:editId="630B5A37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1066841249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B6714D" w14:textId="77777777" w:rsidR="009B5910" w:rsidRPr="008E7C57" w:rsidRDefault="009B5910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8E7C57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أولى جذع مشترك اداب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2AF525" id="_x0000_s1042" style="position:absolute;left:0;text-align:left;margin-left:396.35pt;margin-top:-.7pt;width:100.5pt;height:62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" fillcolor="white [3201]" strokecolor="black [3213]" strokeweight="2pt">
                <v:textbox>
                  <w:txbxContent>
                    <w:p w14:paraId="7AB6714D" w14:textId="77777777" w:rsidR="009B5910" w:rsidRPr="008E7C57" w:rsidRDefault="009B5910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lang w:bidi="ar-DZ"/>
                        </w:rPr>
                      </w:pPr>
                      <w:r w:rsidRPr="008E7C57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أولى جذع مشترك اداب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590EA1D" wp14:editId="63723738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1776355019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81928A" w14:textId="77777777" w:rsidR="009B5910" w:rsidRPr="008E7C57" w:rsidRDefault="009B591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8E7C57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المحور: </w:t>
                            </w:r>
                            <w:r w:rsidRPr="008E7C57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الأعداد والحساب</w:t>
                            </w:r>
                          </w:p>
                          <w:p w14:paraId="35DFA42E" w14:textId="77777777" w:rsidR="009B5910" w:rsidRPr="008E7C57" w:rsidRDefault="009B591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8E7C57"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9F0CD8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الأعداد الأولية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90EA1D" id="_x0000_s1043" style="position:absolute;left:0;text-align:left;margin-left:66.35pt;margin-top:1.55pt;width:323.25pt;height:58.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" fillcolor="white [3212]" strokecolor="black [3213]" strokeweight="2pt">
                <v:textbox>
                  <w:txbxContent>
                    <w:p w14:paraId="7081928A" w14:textId="77777777" w:rsidR="009B5910" w:rsidRPr="008E7C57" w:rsidRDefault="009B591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8E7C57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المحور: </w:t>
                      </w:r>
                      <w:r w:rsidRPr="008E7C57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الأعداد والحساب</w:t>
                      </w:r>
                    </w:p>
                    <w:p w14:paraId="35DFA42E" w14:textId="77777777" w:rsidR="009B5910" w:rsidRPr="008E7C57" w:rsidRDefault="009B591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8E7C57"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Pr="009F0CD8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الأعداد الأولية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07CD9285" w14:textId="77777777" w:rsidR="009B5910" w:rsidRDefault="009B5910" w:rsidP="00686629">
      <w:pPr>
        <w:bidi/>
        <w:ind w:right="-851"/>
        <w:rPr>
          <w:rFonts w:cstheme="minorHAnsi"/>
          <w:sz w:val="28"/>
          <w:szCs w:val="28"/>
          <w:rtl/>
        </w:rPr>
      </w:pPr>
    </w:p>
    <w:p w14:paraId="747AB90D" w14:textId="77777777" w:rsidR="009B5910" w:rsidRPr="00792B9B" w:rsidRDefault="009B5910" w:rsidP="00283C06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9B5910" w:rsidRPr="00792B9B" w14:paraId="7DF48EA1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231A2588" w14:textId="77777777" w:rsidR="009B5910" w:rsidRPr="00305590" w:rsidRDefault="009B5910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3D1E84FC" w14:textId="77777777" w:rsidR="009B5910" w:rsidRPr="00305590" w:rsidRDefault="009B5910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56E08253" w14:textId="77777777" w:rsidR="009B5910" w:rsidRPr="00305590" w:rsidRDefault="009B5910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9B5910" w:rsidRPr="00792B9B" w14:paraId="25360C33" w14:textId="77777777" w:rsidTr="00305590">
        <w:tc>
          <w:tcPr>
            <w:tcW w:w="1278" w:type="dxa"/>
          </w:tcPr>
          <w:p w14:paraId="2A10A695" w14:textId="77777777" w:rsidR="009B5910" w:rsidRDefault="009B5910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5BD371C7" w14:textId="77777777" w:rsidR="009B5910" w:rsidRDefault="009B5910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9C0BC5A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206B976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705CBDE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46AE1FB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36C4E52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D058E76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9370347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E85C6C2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D26E600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85292EC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2DB4A90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1C8668E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0133352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BA4B38B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888C4C5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1F19B47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CDEA0DF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3CE800E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4134213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1DA9418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970113F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B525E07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1EDF89B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166FF6A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7616CB0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F935410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20C9F2A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942CE52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2F2053D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9BFF31D" w14:textId="77777777" w:rsidR="009B5910" w:rsidRPr="00FB5A89" w:rsidRDefault="009B5910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63DE8669" w14:textId="77777777" w:rsidR="009B5910" w:rsidRPr="00792B9B" w:rsidRDefault="009B5910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6AD7530B" w14:textId="77777777" w:rsidR="009B5910" w:rsidRPr="009F0CD8" w:rsidRDefault="009B5910" w:rsidP="009F0CD8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</w:rPr>
            </w:pPr>
            <w:r w:rsidRPr="009F0CD8">
              <w:rPr>
                <w:rFonts w:ascii="Amiri" w:hAnsi="Amiri" w:cs="Amiri"/>
                <w:color w:val="EE0000"/>
                <w:sz w:val="28"/>
                <w:szCs w:val="28"/>
                <w:rtl/>
              </w:rPr>
              <w:t>تحليــــل عدد طبيعي الى جداء عوامل أولية</w:t>
            </w:r>
          </w:p>
          <w:p w14:paraId="6199B239" w14:textId="77777777" w:rsidR="009B5910" w:rsidRDefault="009B5910" w:rsidP="00283C06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60571DD4" w14:textId="77777777" w:rsidR="009B5910" w:rsidRDefault="009B5910" w:rsidP="003D0A7E">
            <w:pPr>
              <w:bidi/>
              <w:rPr>
                <w:rFonts w:cstheme="minorHAnsi"/>
                <w:color w:val="EE0000"/>
                <w:sz w:val="28"/>
                <w:szCs w:val="28"/>
                <w:rtl/>
              </w:rPr>
            </w:pPr>
            <w:r w:rsidRPr="003D0A7E">
              <w:rPr>
                <w:rFonts w:cstheme="minorHAnsi" w:hint="cs"/>
                <w:color w:val="EE0000"/>
                <w:sz w:val="28"/>
                <w:szCs w:val="28"/>
                <w:rtl/>
              </w:rPr>
              <w:t>نشــــــــاط</w:t>
            </w:r>
          </w:p>
          <w:p w14:paraId="09204827" w14:textId="77777777" w:rsidR="009B5910" w:rsidRDefault="009B5910" w:rsidP="009B5910">
            <w:pPr>
              <w:pStyle w:val="Paragraphedeliste"/>
              <w:numPr>
                <w:ilvl w:val="0"/>
                <w:numId w:val="38"/>
              </w:numPr>
              <w:bidi/>
              <w:rPr>
                <w:rFonts w:ascii="Amiri" w:hAnsi="Amiri" w:cs="Amiri"/>
                <w:sz w:val="28"/>
                <w:szCs w:val="28"/>
              </w:rPr>
            </w:pPr>
            <w:r w:rsidRPr="00D547AD">
              <w:rPr>
                <w:rFonts w:ascii="Amiri" w:hAnsi="Amiri" w:cs="Amiri"/>
                <w:sz w:val="28"/>
                <w:szCs w:val="28"/>
                <w:rtl/>
              </w:rPr>
              <w:t xml:space="preserve">أوجــــــــد قواسم الاعداد </w:t>
            </w:r>
            <w:r w:rsidRPr="00D547AD">
              <w:rPr>
                <w:rFonts w:ascii="Amiri" w:hAnsi="Amiri" w:cs="Amiri" w:hint="cs"/>
                <w:sz w:val="28"/>
                <w:szCs w:val="28"/>
                <w:rtl/>
              </w:rPr>
              <w:t>التالية:</w:t>
            </w:r>
            <w:r w:rsidRPr="00D547AD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r w:rsidRPr="00D547AD">
              <w:rPr>
                <w:rFonts w:ascii="Amiri" w:hAnsi="Amiri" w:cs="Amiri" w:hint="cs"/>
                <w:sz w:val="28"/>
                <w:szCs w:val="28"/>
                <w:rtl/>
              </w:rPr>
              <w:t>30،</w:t>
            </w:r>
            <w:r w:rsidRPr="00D547AD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r w:rsidRPr="00D547AD">
              <w:rPr>
                <w:rFonts w:ascii="Amiri" w:hAnsi="Amiri" w:cs="Amiri" w:hint="cs"/>
                <w:sz w:val="28"/>
                <w:szCs w:val="28"/>
                <w:rtl/>
              </w:rPr>
              <w:t>70،</w:t>
            </w:r>
            <w:r w:rsidRPr="00D547AD">
              <w:rPr>
                <w:rFonts w:ascii="Amiri" w:hAnsi="Amiri" w:cs="Amiri"/>
                <w:sz w:val="28"/>
                <w:szCs w:val="28"/>
                <w:rtl/>
              </w:rPr>
              <w:t xml:space="preserve"> 23</w:t>
            </w:r>
          </w:p>
          <w:p w14:paraId="367CB67E" w14:textId="77777777" w:rsidR="009B5910" w:rsidRDefault="009B5910" w:rsidP="009B5910">
            <w:pPr>
              <w:pStyle w:val="Paragraphedeliste"/>
              <w:numPr>
                <w:ilvl w:val="0"/>
                <w:numId w:val="38"/>
              </w:numPr>
              <w:bidi/>
              <w:rPr>
                <w:rFonts w:ascii="Amiri" w:hAnsi="Amiri" w:cs="Amiri"/>
                <w:sz w:val="28"/>
                <w:szCs w:val="28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</w:rPr>
              <w:t>اكتب الأعداد السابقة على شكل جداء اعداد أولية ان أمكن</w:t>
            </w:r>
          </w:p>
          <w:p w14:paraId="6971CDB2" w14:textId="77777777" w:rsidR="009B5910" w:rsidRDefault="009B5910" w:rsidP="00D547AD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4DED2245" w14:textId="77777777" w:rsidR="009B5910" w:rsidRDefault="009B5910" w:rsidP="00A57B5D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</w:rPr>
              <w:t>مبرهنة:</w:t>
            </w:r>
          </w:p>
          <w:p w14:paraId="1D488D88" w14:textId="77777777" w:rsidR="009B5910" w:rsidRPr="00C40468" w:rsidRDefault="009B5910" w:rsidP="00C40468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</w:rPr>
            </w:pPr>
            <w:r w:rsidRPr="00C4046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كلّ عدد طبيعي غير أولي وأكبر من </w:t>
            </w:r>
            <w:r w:rsidRPr="00C40468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200" w:dyaOrig="260" w14:anchorId="6AA57EF0">
                <v:shape id="_x0000_i1092" type="#_x0000_t75" style="width:9.75pt;height:12.75pt" o:ole="">
                  <v:imagedata r:id="rId130" o:title=""/>
                </v:shape>
                <o:OLEObject Type="Embed" ProgID="Equation.3" ShapeID="_x0000_i1092" DrawAspect="Content" ObjectID="_1825520128" r:id="rId131"/>
              </w:object>
            </w:r>
            <w:r w:rsidRPr="00C4046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يُكتب على شكل جداء أعداد أولية.</w:t>
            </w:r>
          </w:p>
          <w:p w14:paraId="036A536E" w14:textId="77777777" w:rsidR="009B5910" w:rsidRDefault="009B5910" w:rsidP="00A57B5D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210F5F35" w14:textId="77777777" w:rsidR="009B5910" w:rsidRPr="00C40468" w:rsidRDefault="009B5910" w:rsidP="00C40468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</w:rPr>
            </w:pPr>
            <w:r w:rsidRPr="00C40468">
              <w:rPr>
                <w:rFonts w:ascii="Amiri" w:hAnsi="Amiri" w:cs="Amiri" w:hint="cs"/>
                <w:color w:val="EE0000"/>
                <w:sz w:val="28"/>
                <w:szCs w:val="28"/>
                <w:rtl/>
              </w:rPr>
              <w:t>طريقة:</w:t>
            </w:r>
          </w:p>
          <w:p w14:paraId="65C4293A" w14:textId="77777777" w:rsidR="009B5910" w:rsidRPr="00C40468" w:rsidRDefault="009B5910" w:rsidP="009B5910">
            <w:pPr>
              <w:pStyle w:val="Paragraphedeliste"/>
              <w:numPr>
                <w:ilvl w:val="0"/>
                <w:numId w:val="39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C40468">
              <w:rPr>
                <w:rFonts w:ascii="Amiri" w:hAnsi="Amiri" w:cs="Amiri"/>
                <w:sz w:val="28"/>
                <w:szCs w:val="28"/>
                <w:rtl/>
                <w:lang w:bidi="ar-DZ"/>
              </w:rPr>
              <w:t>نقسم العدد على أصغر عدد أوليّ يكون قاسما له.</w:t>
            </w:r>
          </w:p>
          <w:p w14:paraId="316E8005" w14:textId="77777777" w:rsidR="009B5910" w:rsidRPr="00C40468" w:rsidRDefault="009B5910" w:rsidP="009B5910">
            <w:pPr>
              <w:pStyle w:val="Paragraphedeliste"/>
              <w:numPr>
                <w:ilvl w:val="0"/>
                <w:numId w:val="39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C40468">
              <w:rPr>
                <w:rFonts w:ascii="Amiri" w:hAnsi="Amiri" w:cs="Amiri"/>
                <w:sz w:val="28"/>
                <w:szCs w:val="28"/>
                <w:rtl/>
                <w:lang w:bidi="ar-DZ"/>
              </w:rPr>
              <w:t>نقسم حاصل القسمة على أصغر عدد أوليّ يكون قاسما له.</w:t>
            </w:r>
          </w:p>
          <w:p w14:paraId="77321382" w14:textId="77777777" w:rsidR="009B5910" w:rsidRPr="00C40468" w:rsidRDefault="009B5910" w:rsidP="009B5910">
            <w:pPr>
              <w:pStyle w:val="Paragraphedeliste"/>
              <w:numPr>
                <w:ilvl w:val="0"/>
                <w:numId w:val="39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C4046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نكرّر عمليات القسمة هذه حتى نصل إلى حاصل قسمة يساوي </w:t>
            </w:r>
            <w:r w:rsidRPr="00C4046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1.</w:t>
            </w:r>
          </w:p>
          <w:p w14:paraId="02E5CEC0" w14:textId="15D86322" w:rsidR="009B5910" w:rsidRPr="00C02D88" w:rsidRDefault="009B5910" w:rsidP="00C02D88">
            <w:pPr>
              <w:pStyle w:val="Paragraphedeliste"/>
              <w:numPr>
                <w:ilvl w:val="0"/>
                <w:numId w:val="39"/>
              </w:num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C4046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كتابة جداء قوى كلّ هذه القواسم هو تحليل العدد إلى جداء عوامل أولية.</w:t>
            </w:r>
          </w:p>
          <w:p w14:paraId="45394B41" w14:textId="77777777" w:rsidR="009B5910" w:rsidRDefault="009B5910" w:rsidP="00C40468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</w:rPr>
            </w:pPr>
            <w:r w:rsidRPr="00B05ACA">
              <w:rPr>
                <w:rFonts w:ascii="Amiri" w:hAnsi="Amiri" w:cs="Amiri" w:hint="cs"/>
                <w:color w:val="EE0000"/>
                <w:sz w:val="28"/>
                <w:szCs w:val="28"/>
                <w:rtl/>
              </w:rPr>
              <w:t>مثال: ت 04 ص 46 سؤال 02</w:t>
            </w:r>
          </w:p>
          <w:p w14:paraId="4208DC99" w14:textId="77777777" w:rsidR="009B5910" w:rsidRDefault="009B5910" w:rsidP="00B05ACA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</w:rPr>
            </w:pPr>
          </w:p>
          <w:p w14:paraId="6903BE35" w14:textId="77777777" w:rsidR="009B5910" w:rsidRDefault="009B5910" w:rsidP="00B05ACA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</w:rPr>
            </w:pPr>
            <w:r w:rsidRPr="00697732">
              <w:rPr>
                <w:rFonts w:ascii="Amiri" w:hAnsi="Amiri" w:cs="Amiri" w:hint="cs"/>
                <w:color w:val="EE0000"/>
                <w:sz w:val="28"/>
                <w:szCs w:val="28"/>
                <w:rtl/>
              </w:rPr>
              <w:t>تمرين:</w:t>
            </w: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</w:rPr>
              <w:t xml:space="preserve"> </w:t>
            </w:r>
            <w:r w:rsidRPr="00697732">
              <w:rPr>
                <w:rFonts w:ascii="Amiri" w:hAnsi="Amiri" w:cs="Amiri" w:hint="cs"/>
                <w:color w:val="EE0000"/>
                <w:sz w:val="28"/>
                <w:szCs w:val="28"/>
                <w:rtl/>
              </w:rPr>
              <w:t>ت 05 ص 46</w:t>
            </w:r>
          </w:p>
          <w:p w14:paraId="4FA4F548" w14:textId="77777777" w:rsidR="009B5910" w:rsidRPr="00A9744A" w:rsidRDefault="009B5910" w:rsidP="009B5910">
            <w:pPr>
              <w:pStyle w:val="Paragraphedeliste"/>
              <w:numPr>
                <w:ilvl w:val="0"/>
                <w:numId w:val="40"/>
              </w:num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A9744A">
              <w:rPr>
                <w:rFonts w:ascii="Amiri" w:hAnsi="Amiri" w:cs="Amiri" w:hint="cs"/>
                <w:sz w:val="28"/>
                <w:szCs w:val="28"/>
                <w:rtl/>
              </w:rPr>
              <w:t>حلل بسط ومقام كل من الكسور التالية الى جداء عوامل أولية واكتبه على شكل كسر غير قابل للاختزال ثم حدد منها الأعداد العشرية</w:t>
            </w:r>
            <w:r>
              <w:rPr>
                <w:rFonts w:ascii="Amiri" w:hAnsi="Amiri" w:cs="Amiri" w:hint="cs"/>
                <w:sz w:val="28"/>
                <w:szCs w:val="28"/>
                <w:rtl/>
              </w:rPr>
              <w:t xml:space="preserve"> </w:t>
            </w:r>
          </w:p>
          <w:p w14:paraId="0662B8EE" w14:textId="77777777" w:rsidR="009B5910" w:rsidRDefault="009B5910" w:rsidP="00697732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>
              <w:rPr>
                <w:rFonts w:ascii="Amiri" w:hAnsi="Amiri" w:cs="Amiri"/>
                <w:sz w:val="28"/>
                <w:szCs w:val="28"/>
              </w:rPr>
              <w:t xml:space="preserve">  </w: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          </w:t>
            </w:r>
            <w:r w:rsidRPr="00A9744A">
              <w:rPr>
                <w:rFonts w:ascii="Amiri" w:hAnsi="Amiri" w:cs="Amiri"/>
                <w:position w:val="-28"/>
                <w:sz w:val="28"/>
                <w:szCs w:val="28"/>
              </w:rPr>
              <w:object w:dxaOrig="2299" w:dyaOrig="720" w14:anchorId="6A03BFEF">
                <v:shape id="_x0000_i1093" type="#_x0000_t75" style="width:114.75pt;height:36pt" o:ole="">
                  <v:imagedata r:id="rId132" o:title=""/>
                </v:shape>
                <o:OLEObject Type="Embed" ProgID="Equation.DSMT4" ShapeID="_x0000_i1093" DrawAspect="Content" ObjectID="_1825520129" r:id="rId133"/>
              </w:object>
            </w:r>
          </w:p>
          <w:p w14:paraId="31618DC2" w14:textId="77777777" w:rsidR="009B5910" w:rsidRDefault="009B5910" w:rsidP="009B5910">
            <w:pPr>
              <w:pStyle w:val="Paragraphedeliste"/>
              <w:numPr>
                <w:ilvl w:val="0"/>
                <w:numId w:val="40"/>
              </w:numPr>
              <w:bidi/>
              <w:rPr>
                <w:rFonts w:ascii="Amiri" w:hAnsi="Amiri" w:cs="Amiri"/>
                <w:sz w:val="28"/>
                <w:szCs w:val="28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</w:rPr>
              <w:t xml:space="preserve">بسط كلا من الجذور التربيعية </w:t>
            </w:r>
            <w:r w:rsidR="00C02D88">
              <w:rPr>
                <w:rFonts w:ascii="Amiri" w:hAnsi="Amiri" w:cs="Amiri" w:hint="cs"/>
                <w:sz w:val="28"/>
                <w:szCs w:val="28"/>
                <w:rtl/>
              </w:rPr>
              <w:t>التالية:</w:t>
            </w:r>
            <w:r>
              <w:rPr>
                <w:rFonts w:ascii="Amiri" w:hAnsi="Amiri" w:cs="Amiri" w:hint="cs"/>
                <w:sz w:val="28"/>
                <w:szCs w:val="28"/>
                <w:rtl/>
              </w:rPr>
              <w:t xml:space="preserve">  </w:t>
            </w:r>
            <w:r w:rsidRPr="00A9744A">
              <w:rPr>
                <w:rFonts w:ascii="Amiri" w:hAnsi="Amiri" w:cs="Amiri"/>
                <w:position w:val="-12"/>
                <w:sz w:val="28"/>
                <w:szCs w:val="28"/>
              </w:rPr>
              <w:object w:dxaOrig="3080" w:dyaOrig="440" w14:anchorId="2CE7329B">
                <v:shape id="_x0000_i1094" type="#_x0000_t75" style="width:153.75pt;height:21.75pt" o:ole="">
                  <v:imagedata r:id="rId134" o:title=""/>
                </v:shape>
                <o:OLEObject Type="Embed" ProgID="Equation.DSMT4" ShapeID="_x0000_i1094" DrawAspect="Content" ObjectID="_1825520130" r:id="rId135"/>
              </w:object>
            </w:r>
          </w:p>
          <w:p w14:paraId="78A3DE82" w14:textId="77777777" w:rsidR="008B794D" w:rsidRDefault="008B794D" w:rsidP="008B794D">
            <w:pPr>
              <w:bidi/>
              <w:rPr>
                <w:rFonts w:ascii="Amiri" w:hAnsi="Amiri" w:cs="Amiri"/>
                <w:sz w:val="28"/>
                <w:szCs w:val="28"/>
              </w:rPr>
            </w:pPr>
          </w:p>
          <w:p w14:paraId="145D39E9" w14:textId="5AB0A5F4" w:rsidR="008B794D" w:rsidRPr="008B794D" w:rsidRDefault="008B794D" w:rsidP="008B794D">
            <w:pPr>
              <w:bidi/>
              <w:rPr>
                <w:rFonts w:ascii="Amiri" w:hAnsi="Amiri" w:cs="Amiri"/>
                <w:sz w:val="28"/>
                <w:szCs w:val="28"/>
              </w:rPr>
            </w:pPr>
          </w:p>
        </w:tc>
        <w:tc>
          <w:tcPr>
            <w:tcW w:w="1179" w:type="dxa"/>
          </w:tcPr>
          <w:p w14:paraId="57836301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67A0284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1BF6408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66D7E31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18EFE3C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5BC14DF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B797705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DD7C3A6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9798010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532A799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35484DA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C798B18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DD9E0C7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A90E997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45E21A5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A3D7DFA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4169ACA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23D0F5A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B82AC9C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F24D05D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25A44A6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C084502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44C3A1D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B5E42F4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A3B4B01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FB94054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0E59D9F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3DCC511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780CAA9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2EB72B0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D9B93BE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164DB18" w14:textId="77777777" w:rsidR="009B5910" w:rsidRPr="00792B9B" w:rsidRDefault="009B5910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257ECA42" w14:textId="77777777" w:rsidR="009B5910" w:rsidRPr="00792B9B" w:rsidRDefault="009B5910" w:rsidP="003D5BFF">
      <w:pPr>
        <w:bidi/>
        <w:ind w:left="-993" w:right="-851"/>
        <w:rPr>
          <w:rFonts w:cstheme="minorHAnsi"/>
          <w:sz w:val="28"/>
          <w:szCs w:val="28"/>
        </w:rPr>
      </w:pPr>
    </w:p>
    <w:p w14:paraId="7BB86BA8" w14:textId="77777777" w:rsidR="009B5910" w:rsidRDefault="009B5910" w:rsidP="00283C06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8FE22E8" wp14:editId="288E1558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1487469995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3F0EC4" w14:textId="77777777" w:rsidR="009B5910" w:rsidRPr="008E7C57" w:rsidRDefault="009B5910" w:rsidP="00740D29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8E7C57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D056E8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قواسم عدد طبيعي </w:t>
                            </w:r>
                            <w:r w:rsidRPr="00D056E8">
                              <w:rPr>
                                <w:rFonts w:ascii="Amiri" w:hAnsi="Amiri" w:cs="Amiri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–</w:t>
                            </w:r>
                            <w:r w:rsidRPr="00D056E8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الأعداد الأولية</w:t>
                            </w:r>
                          </w:p>
                          <w:p w14:paraId="742629E0" w14:textId="77777777" w:rsidR="009B5910" w:rsidRPr="00D056E8" w:rsidRDefault="009B5910" w:rsidP="00740D29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8E7C57"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D056E8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استعمال تحليل عدد طبيعي الى جداء عوامل أولية لحساب </w:t>
                            </w:r>
                            <w:r w:rsidRPr="00D056E8">
                              <w:rPr>
                                <w:rFonts w:ascii="Amiri" w:hAnsi="Amiri" w:cs="Amiri"/>
                                <w:position w:val="-6"/>
                                <w:sz w:val="24"/>
                                <w:szCs w:val="24"/>
                                <w:lang w:bidi="ar-DZ"/>
                              </w:rPr>
                              <w:object w:dxaOrig="740" w:dyaOrig="279" w14:anchorId="7BEAB6F0">
                                <v:shape id="_x0000_i1096" type="#_x0000_t75" style="width:36.75pt;height:14.25pt" o:ole="">
                                  <v:imagedata r:id="rId124" o:title=""/>
                                </v:shape>
                                <o:OLEObject Type="Embed" ProgID="Equation.DSMT4" ShapeID="_x0000_i1096" DrawAspect="Content" ObjectID="_1825520714" r:id="rId136"/>
                              </w:object>
                            </w:r>
                            <w:r w:rsidRPr="00D056E8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، </w:t>
                            </w:r>
                            <w:r w:rsidRPr="00D056E8">
                              <w:rPr>
                                <w:rFonts w:ascii="Amiri" w:hAnsi="Amiri" w:cs="Amiri"/>
                                <w:position w:val="-6"/>
                                <w:sz w:val="24"/>
                                <w:szCs w:val="24"/>
                                <w:lang w:bidi="ar-DZ"/>
                              </w:rPr>
                              <w:object w:dxaOrig="780" w:dyaOrig="285" w14:anchorId="7679159D">
                                <v:shape id="_x0000_i1098" type="#_x0000_t75" style="width:39pt;height:14.25pt" o:ole="">
                                  <v:imagedata r:id="rId126" o:title=""/>
                                </v:shape>
                                <o:OLEObject Type="Embed" ProgID="Equation.DSMT4" ShapeID="_x0000_i1098" DrawAspect="Content" ObjectID="_1825520715" r:id="rId137"/>
                              </w:object>
                            </w:r>
                          </w:p>
                          <w:p w14:paraId="77216ACF" w14:textId="77777777" w:rsidR="009B5910" w:rsidRPr="00740D29" w:rsidRDefault="009B591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FE22E8" id="_x0000_s1044" style="position:absolute;left:0;text-align:left;margin-left:-46.15pt;margin-top:66.05pt;width:543pt;height:53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" fillcolor="white [3201]" strokecolor="black [3200]" strokeweight="2pt">
                <v:textbox>
                  <w:txbxContent>
                    <w:p w14:paraId="1E3F0EC4" w14:textId="77777777" w:rsidR="009B5910" w:rsidRPr="008E7C57" w:rsidRDefault="009B5910" w:rsidP="00740D29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8E7C57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D056E8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 xml:space="preserve">قواسم عدد طبيعي </w:t>
                      </w:r>
                      <w:r w:rsidRPr="00D056E8">
                        <w:rPr>
                          <w:rFonts w:ascii="Amiri" w:hAnsi="Amiri" w:cs="Amiri"/>
                          <w:sz w:val="24"/>
                          <w:szCs w:val="24"/>
                          <w:rtl/>
                          <w:lang w:bidi="ar-DZ"/>
                        </w:rPr>
                        <w:t>–</w:t>
                      </w:r>
                      <w:r w:rsidRPr="00D056E8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 xml:space="preserve"> الأعداد الأولية</w:t>
                      </w:r>
                    </w:p>
                    <w:p w14:paraId="742629E0" w14:textId="77777777" w:rsidR="009B5910" w:rsidRPr="00D056E8" w:rsidRDefault="009B5910" w:rsidP="00740D29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sz w:val="24"/>
                          <w:szCs w:val="24"/>
                          <w:lang w:bidi="ar-DZ"/>
                        </w:rPr>
                      </w:pPr>
                      <w:r w:rsidRPr="008E7C57"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D056E8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 xml:space="preserve">استعمال تحليل عدد طبيعي الى جداء عوامل أولية لحساب </w:t>
                      </w:r>
                      <w:r w:rsidRPr="00D056E8">
                        <w:rPr>
                          <w:rFonts w:ascii="Amiri" w:hAnsi="Amiri" w:cs="Amiri"/>
                          <w:position w:val="-6"/>
                          <w:sz w:val="24"/>
                          <w:szCs w:val="24"/>
                          <w:lang w:bidi="ar-DZ"/>
                        </w:rPr>
                        <w:object w:dxaOrig="740" w:dyaOrig="279" w14:anchorId="7BEAB6F0">
                          <v:shape id="_x0000_i1096" type="#_x0000_t75" style="width:36.75pt;height:14.25pt" o:ole="">
                            <v:imagedata r:id="rId124" o:title=""/>
                          </v:shape>
                          <o:OLEObject Type="Embed" ProgID="Equation.DSMT4" ShapeID="_x0000_i1096" DrawAspect="Content" ObjectID="_1825520714" r:id="rId138"/>
                        </w:object>
                      </w:r>
                      <w:r w:rsidRPr="00D056E8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 xml:space="preserve"> ، </w:t>
                      </w:r>
                      <w:r w:rsidRPr="00D056E8">
                        <w:rPr>
                          <w:rFonts w:ascii="Amiri" w:hAnsi="Amiri" w:cs="Amiri"/>
                          <w:position w:val="-6"/>
                          <w:sz w:val="24"/>
                          <w:szCs w:val="24"/>
                          <w:lang w:bidi="ar-DZ"/>
                        </w:rPr>
                        <w:object w:dxaOrig="780" w:dyaOrig="285" w14:anchorId="7679159D">
                          <v:shape id="_x0000_i1098" type="#_x0000_t75" style="width:39pt;height:14.25pt" o:ole="">
                            <v:imagedata r:id="rId126" o:title=""/>
                          </v:shape>
                          <o:OLEObject Type="Embed" ProgID="Equation.DSMT4" ShapeID="_x0000_i1098" DrawAspect="Content" ObjectID="_1825520715" r:id="rId139"/>
                        </w:object>
                      </w:r>
                    </w:p>
                    <w:p w14:paraId="77216ACF" w14:textId="77777777" w:rsidR="009B5910" w:rsidRPr="00740D29" w:rsidRDefault="009B591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DD59C7E" wp14:editId="36E19193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110174570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8BA0F" w14:textId="77777777" w:rsidR="009B5910" w:rsidRPr="00740D29" w:rsidRDefault="009B5910" w:rsidP="00305590">
                            <w:pPr>
                              <w:bidi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740D29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02 ساعة</w:t>
                            </w:r>
                          </w:p>
                          <w:p w14:paraId="5136B04F" w14:textId="77777777" w:rsidR="009B5910" w:rsidRDefault="009B5910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D59C7E" id="_x0000_s1045" style="position:absolute;left:0;text-align:left;margin-left:-44.65pt;margin-top:.8pt;width:100.5pt;height:58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" fillcolor="white [3201]" strokecolor="black [3213]" strokeweight="2pt">
                <v:textbox>
                  <w:txbxContent>
                    <w:p w14:paraId="4EE8BA0F" w14:textId="77777777" w:rsidR="009B5910" w:rsidRPr="00740D29" w:rsidRDefault="009B5910" w:rsidP="00305590">
                      <w:pPr>
                        <w:bidi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740D29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lang w:bidi="ar-DZ"/>
                        </w:rPr>
                        <w:t xml:space="preserve"> 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02 ساعة</w:t>
                      </w:r>
                    </w:p>
                    <w:p w14:paraId="5136B04F" w14:textId="77777777" w:rsidR="009B5910" w:rsidRDefault="009B5910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69A7B5D" wp14:editId="6F7B52C8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571956915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A62A7" w14:textId="77777777" w:rsidR="009B5910" w:rsidRPr="00740D29" w:rsidRDefault="009B5910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740D29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أولى جذع مشترك اداب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9A7B5D" id="_x0000_s1046" style="position:absolute;left:0;text-align:left;margin-left:396.35pt;margin-top:-.7pt;width:100.5pt;height:62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" fillcolor="white [3201]" strokecolor="black [3213]" strokeweight="2pt">
                <v:textbox>
                  <w:txbxContent>
                    <w:p w14:paraId="10DA62A7" w14:textId="77777777" w:rsidR="009B5910" w:rsidRPr="00740D29" w:rsidRDefault="009B5910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lang w:bidi="ar-DZ"/>
                        </w:rPr>
                      </w:pPr>
                      <w:r w:rsidRPr="00740D29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أولى جذع مشترك اداب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923C51B" wp14:editId="1C4D7FCB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1973226146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62CD2" w14:textId="77777777" w:rsidR="009B5910" w:rsidRPr="00740D29" w:rsidRDefault="009B591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740D29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المحور: </w:t>
                            </w:r>
                            <w:r w:rsidRPr="00740D29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الأعداد والحساب</w:t>
                            </w:r>
                          </w:p>
                          <w:p w14:paraId="06625254" w14:textId="77777777" w:rsidR="009B5910" w:rsidRPr="00740D29" w:rsidRDefault="009B591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740D29"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740D29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حساب </w:t>
                            </w:r>
                            <w:r w:rsidRPr="00740D29">
                              <w:rPr>
                                <w:rFonts w:ascii="Amiri" w:hAnsi="Amiri" w:cs="Amiri"/>
                                <w:position w:val="-6"/>
                                <w:sz w:val="26"/>
                                <w:szCs w:val="26"/>
                                <w:lang w:bidi="ar-DZ"/>
                              </w:rPr>
                              <w:object w:dxaOrig="855" w:dyaOrig="300" w14:anchorId="273949D6">
                                <v:shape id="_x0000_i1100" type="#_x0000_t75" style="width:42.75pt;height:15pt" o:ole="">
                                  <v:imagedata r:id="rId140" o:title=""/>
                                </v:shape>
                                <o:OLEObject Type="Embed" ProgID="Equation.DSMT4" ShapeID="_x0000_i1100" DrawAspect="Content" ObjectID="_1825520716" r:id="rId141"/>
                              </w:object>
                            </w:r>
                            <w:r w:rsidRPr="00740D29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، </w:t>
                            </w:r>
                            <w:r w:rsidRPr="00740D29">
                              <w:rPr>
                                <w:rFonts w:ascii="Amiri" w:hAnsi="Amiri" w:cs="Amiri"/>
                                <w:position w:val="-6"/>
                                <w:sz w:val="26"/>
                                <w:szCs w:val="26"/>
                                <w:lang w:bidi="ar-DZ"/>
                              </w:rPr>
                              <w:object w:dxaOrig="900" w:dyaOrig="300" w14:anchorId="5BD2633E">
                                <v:shape id="_x0000_i1102" type="#_x0000_t75" style="width:45pt;height:15pt" o:ole="">
                                  <v:imagedata r:id="rId142" o:title=""/>
                                </v:shape>
                                <o:OLEObject Type="Embed" ProgID="Equation.DSMT4" ShapeID="_x0000_i1102" DrawAspect="Content" ObjectID="_1825520717" r:id="rId143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923C51B" id="_x0000_s1047" style="position:absolute;left:0;text-align:left;margin-left:66.35pt;margin-top:1.55pt;width:323.25pt;height:58.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" fillcolor="white [3212]" strokecolor="black [3213]" strokeweight="2pt">
                <v:textbox>
                  <w:txbxContent>
                    <w:p w14:paraId="31362CD2" w14:textId="77777777" w:rsidR="009B5910" w:rsidRPr="00740D29" w:rsidRDefault="009B591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740D29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المحور: </w:t>
                      </w:r>
                      <w:r w:rsidRPr="00740D29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الأعداد والحساب</w:t>
                      </w:r>
                    </w:p>
                    <w:p w14:paraId="06625254" w14:textId="77777777" w:rsidR="009B5910" w:rsidRPr="00740D29" w:rsidRDefault="009B591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740D29"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Pr="00740D29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 xml:space="preserve">حساب </w:t>
                      </w:r>
                      <w:r w:rsidRPr="00740D29">
                        <w:rPr>
                          <w:rFonts w:ascii="Amiri" w:hAnsi="Amiri" w:cs="Amiri"/>
                          <w:position w:val="-6"/>
                          <w:sz w:val="26"/>
                          <w:szCs w:val="26"/>
                          <w:lang w:bidi="ar-DZ"/>
                        </w:rPr>
                        <w:object w:dxaOrig="855" w:dyaOrig="300" w14:anchorId="273949D6">
                          <v:shape id="_x0000_i1100" type="#_x0000_t75" style="width:42.75pt;height:15pt" o:ole="">
                            <v:imagedata r:id="rId140" o:title=""/>
                          </v:shape>
                          <o:OLEObject Type="Embed" ProgID="Equation.DSMT4" ShapeID="_x0000_i1100" DrawAspect="Content" ObjectID="_1825520716" r:id="rId144"/>
                        </w:object>
                      </w:r>
                      <w:r w:rsidRPr="00740D29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 xml:space="preserve"> ، </w:t>
                      </w:r>
                      <w:r w:rsidRPr="00740D29">
                        <w:rPr>
                          <w:rFonts w:ascii="Amiri" w:hAnsi="Amiri" w:cs="Amiri"/>
                          <w:position w:val="-6"/>
                          <w:sz w:val="26"/>
                          <w:szCs w:val="26"/>
                          <w:lang w:bidi="ar-DZ"/>
                        </w:rPr>
                        <w:object w:dxaOrig="900" w:dyaOrig="300" w14:anchorId="5BD2633E">
                          <v:shape id="_x0000_i1102" type="#_x0000_t75" style="width:45pt;height:15pt" o:ole="">
                            <v:imagedata r:id="rId142" o:title=""/>
                          </v:shape>
                          <o:OLEObject Type="Embed" ProgID="Equation.DSMT4" ShapeID="_x0000_i1102" DrawAspect="Content" ObjectID="_1825520717" r:id="rId145"/>
                        </w:objec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6D071599" w14:textId="77777777" w:rsidR="009B5910" w:rsidRDefault="009B5910" w:rsidP="00686629">
      <w:pPr>
        <w:bidi/>
        <w:ind w:right="-851"/>
        <w:rPr>
          <w:rFonts w:cstheme="minorHAnsi"/>
          <w:sz w:val="28"/>
          <w:szCs w:val="28"/>
          <w:rtl/>
        </w:rPr>
      </w:pPr>
    </w:p>
    <w:p w14:paraId="43D47B4E" w14:textId="77777777" w:rsidR="009B5910" w:rsidRPr="00792B9B" w:rsidRDefault="009B5910" w:rsidP="00283C06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9B5910" w:rsidRPr="00792B9B" w14:paraId="63E15422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498B2864" w14:textId="77777777" w:rsidR="009B5910" w:rsidRPr="00305590" w:rsidRDefault="009B5910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7A9961FC" w14:textId="77777777" w:rsidR="009B5910" w:rsidRPr="00305590" w:rsidRDefault="009B5910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695102B2" w14:textId="77777777" w:rsidR="009B5910" w:rsidRPr="00305590" w:rsidRDefault="009B5910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9B5910" w:rsidRPr="00792B9B" w14:paraId="35B7727F" w14:textId="77777777" w:rsidTr="00305590">
        <w:tc>
          <w:tcPr>
            <w:tcW w:w="1278" w:type="dxa"/>
          </w:tcPr>
          <w:p w14:paraId="566584A7" w14:textId="77777777" w:rsidR="009B5910" w:rsidRDefault="009B5910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0F9ECE84" w14:textId="77777777" w:rsidR="009B5910" w:rsidRDefault="009B5910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A655B3E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D6A49B0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199E1EA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77CCD50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9DD40EA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8103C74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1EC1A1D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9B29A8F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3E0397D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C0A4C93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22866EA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300EBBD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5606523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E14C163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D4BE35C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35E0594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908F1B4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72D78A8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67A9EF2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930828F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50D56DA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BC9DE29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A5C9334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C87F03B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617E611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DE203D4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2B993D7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4695EF2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96C3A76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80BBBD3" w14:textId="77777777" w:rsidR="009B5910" w:rsidRPr="00FB5A89" w:rsidRDefault="009B5910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05316A58" w14:textId="77777777" w:rsidR="009B5910" w:rsidRDefault="009B5910" w:rsidP="00347F55">
            <w:pPr>
              <w:bidi/>
              <w:ind w:right="-851"/>
              <w:rPr>
                <w:rFonts w:cstheme="minorHAnsi"/>
                <w:sz w:val="28"/>
                <w:szCs w:val="28"/>
              </w:rPr>
            </w:pPr>
          </w:p>
          <w:p w14:paraId="53C95988" w14:textId="77777777" w:rsidR="009B5910" w:rsidRPr="00CE59E8" w:rsidRDefault="009B5910" w:rsidP="00CE59E8">
            <w:pPr>
              <w:bidi/>
              <w:ind w:right="-851"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CE59E8"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  <w:t xml:space="preserve">القـــــــــــاسم المشترك الأكبــــــــــــر لعددين طبيعيين </w:t>
            </w:r>
            <w:r w:rsidRPr="00CE59E8">
              <w:rPr>
                <w:rFonts w:ascii="Amiri" w:hAnsi="Amiri" w:cs="Amiri"/>
                <w:color w:val="EE0000"/>
                <w:position w:val="-6"/>
                <w:sz w:val="28"/>
                <w:szCs w:val="28"/>
                <w:lang w:bidi="ar-DZ"/>
              </w:rPr>
              <w:object w:dxaOrig="859" w:dyaOrig="300" w14:anchorId="0ADDE770">
                <v:shape id="_x0000_i1103" type="#_x0000_t75" style="width:42.75pt;height:15pt" o:ole="">
                  <v:imagedata r:id="rId146" o:title=""/>
                </v:shape>
                <o:OLEObject Type="Embed" ProgID="Equation.DSMT4" ShapeID="_x0000_i1103" DrawAspect="Content" ObjectID="_1825520131" r:id="rId147"/>
              </w:object>
            </w:r>
          </w:p>
          <w:p w14:paraId="6E7C8CA5" w14:textId="77777777" w:rsidR="009B5910" w:rsidRDefault="009B5910" w:rsidP="008251D7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3B2C98C4" w14:textId="77777777" w:rsidR="009B5910" w:rsidRDefault="009B5910" w:rsidP="00CE59E8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</w:rPr>
            </w:pPr>
            <w:r w:rsidRPr="00CE59E8">
              <w:rPr>
                <w:rFonts w:ascii="Amiri" w:hAnsi="Amiri" w:cs="Amiri"/>
                <w:color w:val="EE0000"/>
                <w:sz w:val="28"/>
                <w:szCs w:val="28"/>
                <w:rtl/>
              </w:rPr>
              <w:t>نشـــــــــــــــــــــــــــاط</w:t>
            </w:r>
          </w:p>
          <w:p w14:paraId="38ED76BD" w14:textId="77777777" w:rsidR="009B5910" w:rsidRPr="00BA200B" w:rsidRDefault="009B5910" w:rsidP="009B5910">
            <w:pPr>
              <w:pStyle w:val="Paragraphedeliste"/>
              <w:numPr>
                <w:ilvl w:val="0"/>
                <w:numId w:val="41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BA200B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عين قواسم العددين </w:t>
            </w:r>
            <w:r w:rsidRPr="00BA200B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400" w:dyaOrig="279" w14:anchorId="7E0470C0">
                <v:shape id="_x0000_i1104" type="#_x0000_t75" style="width:20.25pt;height:14.25pt" o:ole="">
                  <v:imagedata r:id="rId148" o:title=""/>
                </v:shape>
                <o:OLEObject Type="Embed" ProgID="Equation.3" ShapeID="_x0000_i1104" DrawAspect="Content" ObjectID="_1825520132" r:id="rId149"/>
              </w:object>
            </w:r>
            <w:r w:rsidRPr="00BA200B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</w:t>
            </w:r>
            <w:r w:rsidRPr="00BA200B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300" w:dyaOrig="279" w14:anchorId="0B667761">
                <v:shape id="_x0000_i1105" type="#_x0000_t75" style="width:15pt;height:14.25pt" o:ole="">
                  <v:imagedata r:id="rId150" o:title=""/>
                </v:shape>
                <o:OLEObject Type="Embed" ProgID="Equation.3" ShapeID="_x0000_i1105" DrawAspect="Content" ObjectID="_1825520133" r:id="rId151"/>
              </w:object>
            </w:r>
            <w:r w:rsidRPr="00BA200B">
              <w:rPr>
                <w:rFonts w:ascii="Amiri" w:hAnsi="Amiri" w:cs="Amiri"/>
                <w:sz w:val="28"/>
                <w:szCs w:val="28"/>
                <w:rtl/>
                <w:lang w:bidi="ar-DZ"/>
              </w:rPr>
              <w:t>ثم أوجد القاسم الأكبر المشترك بينهما</w:t>
            </w:r>
          </w:p>
          <w:p w14:paraId="08F0FAD8" w14:textId="77777777" w:rsidR="009B5910" w:rsidRPr="008164AD" w:rsidRDefault="009B5910" w:rsidP="009B5910">
            <w:pPr>
              <w:pStyle w:val="Paragraphedeliste"/>
              <w:numPr>
                <w:ilvl w:val="0"/>
                <w:numId w:val="41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عين القاسم المشترك الأكبر للعددين </w:t>
            </w:r>
            <w:r w:rsidRPr="00BA200B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400" w:dyaOrig="279" w14:anchorId="74FE8101">
                <v:shape id="_x0000_i1106" type="#_x0000_t75" style="width:20.25pt;height:14.25pt" o:ole="">
                  <v:imagedata r:id="rId148" o:title=""/>
                </v:shape>
                <o:OLEObject Type="Embed" ProgID="Equation.3" ShapeID="_x0000_i1106" DrawAspect="Content" ObjectID="_1825520134" r:id="rId152"/>
              </w:object>
            </w:r>
            <w:r w:rsidRPr="00BA200B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</w:t>
            </w:r>
            <w:r w:rsidRPr="00BA200B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300" w:dyaOrig="279" w14:anchorId="62A7E91D">
                <v:shape id="_x0000_i1107" type="#_x0000_t75" style="width:15pt;height:14.25pt" o:ole="">
                  <v:imagedata r:id="rId150" o:title=""/>
                </v:shape>
                <o:OLEObject Type="Embed" ProgID="Equation.3" ShapeID="_x0000_i1107" DrawAspect="Content" ObjectID="_1825520135" r:id="rId153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باستعمال خوارزمية اقليدس </w:t>
            </w:r>
          </w:p>
          <w:p w14:paraId="1FD3DD34" w14:textId="77777777" w:rsidR="009B5910" w:rsidRDefault="009B5910" w:rsidP="009B5910">
            <w:pPr>
              <w:pStyle w:val="Paragraphedeliste"/>
              <w:numPr>
                <w:ilvl w:val="0"/>
                <w:numId w:val="41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أ) </w:t>
            </w:r>
            <w:r w:rsidRPr="00BA200B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حلّل إلى جداء عوامل أولية العددين </w:t>
            </w:r>
            <w:r w:rsidRPr="00BA200B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400" w:dyaOrig="279" w14:anchorId="5EA6F126">
                <v:shape id="_x0000_i1108" type="#_x0000_t75" style="width:20.25pt;height:14.25pt" o:ole="">
                  <v:imagedata r:id="rId148" o:title=""/>
                </v:shape>
                <o:OLEObject Type="Embed" ProgID="Equation.3" ShapeID="_x0000_i1108" DrawAspect="Content" ObjectID="_1825520136" r:id="rId154"/>
              </w:object>
            </w:r>
            <w:r w:rsidRPr="00BA200B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</w:t>
            </w:r>
            <w:r w:rsidRPr="00BA200B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300" w:dyaOrig="279" w14:anchorId="457E230F">
                <v:shape id="_x0000_i1109" type="#_x0000_t75" style="width:15pt;height:14.25pt" o:ole="">
                  <v:imagedata r:id="rId150" o:title=""/>
                </v:shape>
                <o:OLEObject Type="Embed" ProgID="Equation.3" ShapeID="_x0000_i1109" DrawAspect="Content" ObjectID="_1825520137" r:id="rId155"/>
              </w:object>
            </w:r>
            <w:r>
              <w:rPr>
                <w:rFonts w:ascii="Amiri" w:hAnsi="Amiri" w:cs="Amiri"/>
                <w:sz w:val="28"/>
                <w:szCs w:val="28"/>
                <w:rtl/>
                <w:lang w:bidi="ar-DZ"/>
              </w:rPr>
              <w:br/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ب) احسب جداء العوامل المشتركة مرة واحدة وبأصغر أس</w:t>
            </w:r>
          </w:p>
          <w:p w14:paraId="1DD9D83A" w14:textId="77777777" w:rsidR="009B5910" w:rsidRPr="00BA200B" w:rsidRDefault="009B5910" w:rsidP="008164AD">
            <w:pPr>
              <w:pStyle w:val="Paragraphedeliste"/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ج) ماذا تستنتج؟</w:t>
            </w:r>
          </w:p>
          <w:p w14:paraId="4948F5B9" w14:textId="77777777" w:rsidR="009B5910" w:rsidRDefault="009B5910" w:rsidP="00BB1A7C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0F078D15" w14:textId="77777777" w:rsidR="009B5910" w:rsidRDefault="009B5910" w:rsidP="00BB1A7C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FE36BA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تعــــــــــــــريف</w:t>
            </w:r>
          </w:p>
          <w:p w14:paraId="2FBC0E0F" w14:textId="77777777" w:rsidR="009B5910" w:rsidRDefault="009B5910" w:rsidP="00FE36BA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FB2E7C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أكبر قاسم مشترك لعددين طبيعيي</w:t>
            </w:r>
            <w:r w:rsidRPr="00FB2E7C">
              <w:rPr>
                <w:rFonts w:ascii="Amiri" w:hAnsi="Amiri" w:cs="Amiri" w:hint="eastAsia"/>
                <w:sz w:val="28"/>
                <w:szCs w:val="28"/>
                <w:rtl/>
                <w:lang w:bidi="ar-DZ"/>
              </w:rPr>
              <w:t>ن</w:t>
            </w:r>
            <w:r w:rsidRPr="00FB2E7C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يسمى </w:t>
            </w:r>
            <w:r w:rsidRPr="00FB2E7C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القاسم المشترك الأكبر</w:t>
            </w: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ونرمز له بالرمز </w:t>
            </w:r>
            <w:r w:rsidRPr="00FB2E7C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859" w:dyaOrig="300" w14:anchorId="1313D1A4">
                <v:shape id="_x0000_i1110" type="#_x0000_t75" style="width:42.75pt;height:15pt" o:ole="">
                  <v:imagedata r:id="rId156" o:title=""/>
                </v:shape>
                <o:OLEObject Type="Embed" ProgID="Equation.DSMT4" ShapeID="_x0000_i1110" DrawAspect="Content" ObjectID="_1825520138" r:id="rId157"/>
              </w:object>
            </w:r>
          </w:p>
          <w:p w14:paraId="5C742E76" w14:textId="77777777" w:rsidR="009B5910" w:rsidRDefault="009B5910" w:rsidP="00FB2E7C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70275CFA" w14:textId="77777777" w:rsidR="009B5910" w:rsidRDefault="009B5910" w:rsidP="00FB2E7C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FB2E7C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طريقـــــــــــــة:</w:t>
            </w:r>
          </w:p>
          <w:p w14:paraId="3126C32E" w14:textId="77777777" w:rsidR="009B5910" w:rsidRDefault="009B5910" w:rsidP="00FB2E7C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لحساب القاسم المشترك الأكبر لعددين طبيعيين </w:t>
            </w:r>
            <w:r w:rsidRPr="00656247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20" w:dyaOrig="240" w14:anchorId="7A5E3639">
                <v:shape id="_x0000_i1111" type="#_x0000_t75" style="width:11.25pt;height:12pt" o:ole="">
                  <v:imagedata r:id="rId158" o:title=""/>
                </v:shape>
                <o:OLEObject Type="Embed" ProgID="Equation.DSMT4" ShapeID="_x0000_i1111" DrawAspect="Content" ObjectID="_1825520139" r:id="rId159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 </w:t>
            </w:r>
            <w:r w:rsidRPr="00656247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300" w14:anchorId="0B532B03">
                <v:shape id="_x0000_i1112" type="#_x0000_t75" style="width:9.75pt;height:15pt" o:ole="">
                  <v:imagedata r:id="rId160" o:title=""/>
                </v:shape>
                <o:OLEObject Type="Embed" ProgID="Equation.DSMT4" ShapeID="_x0000_i1112" DrawAspect="Content" ObjectID="_1825520140" r:id="rId161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:</w:t>
            </w:r>
          </w:p>
          <w:p w14:paraId="371A85F7" w14:textId="77777777" w:rsidR="009B5910" w:rsidRDefault="009B5910" w:rsidP="009B5910">
            <w:pPr>
              <w:pStyle w:val="Paragraphedeliste"/>
              <w:numPr>
                <w:ilvl w:val="0"/>
                <w:numId w:val="42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نحلل كلا من العددين </w:t>
            </w:r>
            <w:r w:rsidRPr="00656247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20" w:dyaOrig="240" w14:anchorId="10A5C0C6">
                <v:shape id="_x0000_i1113" type="#_x0000_t75" style="width:11.25pt;height:12pt" o:ole="">
                  <v:imagedata r:id="rId158" o:title=""/>
                </v:shape>
                <o:OLEObject Type="Embed" ProgID="Equation.DSMT4" ShapeID="_x0000_i1113" DrawAspect="Content" ObjectID="_1825520141" r:id="rId162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 </w:t>
            </w:r>
            <w:r w:rsidRPr="00656247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300" w14:anchorId="41E125A0">
                <v:shape id="_x0000_i1114" type="#_x0000_t75" style="width:9.75pt;height:15pt" o:ole="">
                  <v:imagedata r:id="rId160" o:title=""/>
                </v:shape>
                <o:OLEObject Type="Embed" ProgID="Equation.DSMT4" ShapeID="_x0000_i1114" DrawAspect="Content" ObjectID="_1825520142" r:id="rId163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الى جداء عوامل أولية.</w:t>
            </w:r>
          </w:p>
          <w:p w14:paraId="0F922ECC" w14:textId="77777777" w:rsidR="009B5910" w:rsidRDefault="009B5910" w:rsidP="009B5910">
            <w:pPr>
              <w:pStyle w:val="Paragraphedeliste"/>
              <w:numPr>
                <w:ilvl w:val="0"/>
                <w:numId w:val="42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نأخذ جداء العوامل المشتركة مرة واحدة وبأصغر أس</w:t>
            </w:r>
          </w:p>
          <w:p w14:paraId="761A0852" w14:textId="13A4A04F" w:rsidR="009B5910" w:rsidRDefault="00DD6BA0" w:rsidP="00656247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2DA6A289" wp14:editId="6BABAE8A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70486</wp:posOffset>
                      </wp:positionV>
                      <wp:extent cx="2247900" cy="2228850"/>
                      <wp:effectExtent l="0" t="0" r="19050" b="19050"/>
                      <wp:wrapNone/>
                      <wp:docPr id="1849789083" name="Rectangle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7900" cy="22288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C98002" w14:textId="79960B39" w:rsidR="00DD6BA0" w:rsidRDefault="00DD6BA0" w:rsidP="00DD6BA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3974EF" wp14:editId="3305416D">
                                        <wp:extent cx="2039620" cy="2039620"/>
                                        <wp:effectExtent l="0" t="0" r="0" b="0"/>
                                        <wp:docPr id="1277193263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77193263" name=""/>
                                                <pic:cNvPicPr/>
                                              </pic:nvPicPr>
                                              <pic:blipFill>
                                                <a:blip r:embed="rId5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39620" cy="2039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6A289" id="Rectangle 85" o:spid="_x0000_s1048" style="position:absolute;left:0;text-align:left;margin-left:3.45pt;margin-top:5.55pt;width:177pt;height:175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" fillcolor="white [3201]" strokecolor="white [3212]" strokeweight="2pt">
                      <v:textbox>
                        <w:txbxContent>
                          <w:p w14:paraId="4CC98002" w14:textId="79960B39" w:rsidR="00DD6BA0" w:rsidRDefault="00DD6BA0" w:rsidP="00DD6BA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3974EF" wp14:editId="3305416D">
                                  <wp:extent cx="2039620" cy="2039620"/>
                                  <wp:effectExtent l="0" t="0" r="0" b="0"/>
                                  <wp:docPr id="1277193263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7193263" name=""/>
                                          <pic:cNvPicPr/>
                                        </pic:nvPicPr>
                                        <pic:blipFill>
                                          <a:blip r:embed="rId5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9620" cy="2039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FBE252D" w14:textId="77777777" w:rsidR="009B5910" w:rsidRDefault="009B5910" w:rsidP="00656247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656247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مثـــــــــــال: ت 06 ص46 (ســــؤال 01)</w:t>
            </w:r>
          </w:p>
          <w:p w14:paraId="1CA52510" w14:textId="77777777" w:rsidR="009B5910" w:rsidRDefault="009B5910" w:rsidP="00656247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068B9801" w14:textId="77777777" w:rsidR="009B5910" w:rsidRDefault="009B5910" w:rsidP="00656247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345312E4" w14:textId="77777777" w:rsidR="009B5910" w:rsidRDefault="009B5910" w:rsidP="00E67111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720874F7" w14:textId="77777777" w:rsidR="009B5910" w:rsidRDefault="009B5910" w:rsidP="00E67111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497C1427" w14:textId="77777777" w:rsidR="009B5910" w:rsidRDefault="009B5910" w:rsidP="00E67111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381DEFB7" w14:textId="77777777" w:rsidR="009B5910" w:rsidRDefault="009B5910" w:rsidP="00E67111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6F820742" w14:textId="77777777" w:rsidR="009B5910" w:rsidRDefault="009B5910" w:rsidP="00E67111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6A5D6FA0" w14:textId="77777777" w:rsidR="009B5910" w:rsidRDefault="009B5910" w:rsidP="00E67111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1D9048AF" w14:textId="77777777" w:rsidR="009B5910" w:rsidRDefault="009B5910" w:rsidP="00E67111">
            <w:pPr>
              <w:bidi/>
              <w:ind w:right="-851"/>
              <w:rPr>
                <w:rFonts w:ascii="Amiri" w:hAnsi="Amiri" w:cs="Amiri"/>
                <w:color w:val="EE0000"/>
                <w:sz w:val="28"/>
                <w:szCs w:val="28"/>
                <w:lang w:bidi="ar-DZ"/>
              </w:rPr>
            </w:pPr>
            <w:r w:rsidRPr="00CE59E8"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مضــــــــاعف</w:t>
            </w:r>
            <w:r w:rsidRPr="00CE59E8"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  <w:t xml:space="preserve"> المشترك الأ</w:t>
            </w: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صغــــــــــر</w:t>
            </w:r>
            <w:r w:rsidRPr="00CE59E8"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  <w:t xml:space="preserve"> لعددين طبيعيين </w:t>
            </w:r>
            <w:r w:rsidRPr="00CE59E8">
              <w:rPr>
                <w:rFonts w:ascii="Amiri" w:hAnsi="Amiri" w:cs="Amiri"/>
                <w:color w:val="EE0000"/>
                <w:position w:val="-6"/>
                <w:sz w:val="28"/>
                <w:szCs w:val="28"/>
                <w:lang w:bidi="ar-DZ"/>
              </w:rPr>
              <w:object w:dxaOrig="900" w:dyaOrig="300" w14:anchorId="756D3FB7">
                <v:shape id="_x0000_i1115" type="#_x0000_t75" style="width:45pt;height:15pt" o:ole="">
                  <v:imagedata r:id="rId164" o:title=""/>
                </v:shape>
                <o:OLEObject Type="Embed" ProgID="Equation.DSMT4" ShapeID="_x0000_i1115" DrawAspect="Content" ObjectID="_1825520143" r:id="rId165"/>
              </w:object>
            </w:r>
          </w:p>
          <w:p w14:paraId="43412935" w14:textId="77777777" w:rsidR="009B5910" w:rsidRDefault="009B5910" w:rsidP="00E67111">
            <w:pPr>
              <w:bidi/>
              <w:ind w:right="-851"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35D6A29B" w14:textId="77777777" w:rsidR="009B5910" w:rsidRDefault="009B5910" w:rsidP="00E67111">
            <w:pPr>
              <w:bidi/>
              <w:ind w:right="-851"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طريقــــــــــــة:</w:t>
            </w:r>
          </w:p>
          <w:p w14:paraId="0628F1AC" w14:textId="77777777" w:rsidR="009B5910" w:rsidRPr="00CE59E8" w:rsidRDefault="009B5910" w:rsidP="000B2FD3">
            <w:pPr>
              <w:bidi/>
              <w:ind w:right="-851"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6BCC1365" w14:textId="77777777" w:rsidR="009B5910" w:rsidRDefault="009B5910" w:rsidP="009B5DEE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لحساب المضاعف المشترك الأصغر لعددين طبيعيين </w:t>
            </w:r>
            <w:r w:rsidRPr="00656247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20" w:dyaOrig="240" w14:anchorId="7B325274">
                <v:shape id="_x0000_i1116" type="#_x0000_t75" style="width:11.25pt;height:12pt" o:ole="">
                  <v:imagedata r:id="rId158" o:title=""/>
                </v:shape>
                <o:OLEObject Type="Embed" ProgID="Equation.DSMT4" ShapeID="_x0000_i1116" DrawAspect="Content" ObjectID="_1825520144" r:id="rId166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 </w:t>
            </w:r>
            <w:r w:rsidRPr="00656247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300" w14:anchorId="54921976">
                <v:shape id="_x0000_i1117" type="#_x0000_t75" style="width:9.75pt;height:15pt" o:ole="">
                  <v:imagedata r:id="rId160" o:title=""/>
                </v:shape>
                <o:OLEObject Type="Embed" ProgID="Equation.DSMT4" ShapeID="_x0000_i1117" DrawAspect="Content" ObjectID="_1825520145" r:id="rId167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:</w:t>
            </w:r>
          </w:p>
          <w:p w14:paraId="0F110793" w14:textId="77777777" w:rsidR="009B5910" w:rsidRDefault="009B5910" w:rsidP="009B5910">
            <w:pPr>
              <w:pStyle w:val="Paragraphedeliste"/>
              <w:numPr>
                <w:ilvl w:val="0"/>
                <w:numId w:val="42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نحلل كلا من العددين </w:t>
            </w:r>
            <w:r w:rsidRPr="00656247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20" w:dyaOrig="240" w14:anchorId="03E79E4F">
                <v:shape id="_x0000_i1118" type="#_x0000_t75" style="width:11.25pt;height:12pt" o:ole="">
                  <v:imagedata r:id="rId158" o:title=""/>
                </v:shape>
                <o:OLEObject Type="Embed" ProgID="Equation.DSMT4" ShapeID="_x0000_i1118" DrawAspect="Content" ObjectID="_1825520146" r:id="rId168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 </w:t>
            </w:r>
            <w:r w:rsidRPr="00656247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300" w14:anchorId="67B0F964">
                <v:shape id="_x0000_i1119" type="#_x0000_t75" style="width:9.75pt;height:15pt" o:ole="">
                  <v:imagedata r:id="rId160" o:title=""/>
                </v:shape>
                <o:OLEObject Type="Embed" ProgID="Equation.DSMT4" ShapeID="_x0000_i1119" DrawAspect="Content" ObjectID="_1825520147" r:id="rId169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الى جداء عوامل أولية.</w:t>
            </w:r>
          </w:p>
          <w:p w14:paraId="1B5C4BE0" w14:textId="77777777" w:rsidR="009B5910" w:rsidRDefault="009B5910" w:rsidP="009B5910">
            <w:pPr>
              <w:pStyle w:val="Paragraphedeliste"/>
              <w:numPr>
                <w:ilvl w:val="0"/>
                <w:numId w:val="42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نأخذ جداء العوامل المشتركة والغير مشتركة مرة واحدة وبأكبر أس</w:t>
            </w:r>
          </w:p>
          <w:p w14:paraId="3ED79010" w14:textId="30F19889" w:rsidR="009B5910" w:rsidRPr="009B5DEE" w:rsidRDefault="00DD6BA0" w:rsidP="00E67111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3F75806F" wp14:editId="110AE079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262890</wp:posOffset>
                      </wp:positionV>
                      <wp:extent cx="2105025" cy="2133600"/>
                      <wp:effectExtent l="0" t="0" r="28575" b="19050"/>
                      <wp:wrapNone/>
                      <wp:docPr id="2064745379" name="Rectangle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21336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1A865D" w14:textId="1E47FE4A" w:rsidR="00DD6BA0" w:rsidRDefault="00DD6BA0" w:rsidP="00DD6BA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F31288" wp14:editId="6B149E54">
                                        <wp:extent cx="1896745" cy="1896745"/>
                                        <wp:effectExtent l="0" t="0" r="8255" b="8255"/>
                                        <wp:docPr id="1271530614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71530614" name=""/>
                                                <pic:cNvPicPr/>
                                              </pic:nvPicPr>
                                              <pic:blipFill>
                                                <a:blip r:embed="rId5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96745" cy="18967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75806F" id="Rectangle 84" o:spid="_x0000_s1049" style="position:absolute;left:0;text-align:left;margin-left:6.45pt;margin-top:20.7pt;width:165.75pt;height:168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" fillcolor="white [3201]" strokecolor="white [3212]" strokeweight="2pt">
                      <v:textbox>
                        <w:txbxContent>
                          <w:p w14:paraId="361A865D" w14:textId="1E47FE4A" w:rsidR="00DD6BA0" w:rsidRDefault="00DD6BA0" w:rsidP="00DD6BA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F31288" wp14:editId="6B149E54">
                                  <wp:extent cx="1896745" cy="1896745"/>
                                  <wp:effectExtent l="0" t="0" r="8255" b="8255"/>
                                  <wp:docPr id="1271530614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1530614" name=""/>
                                          <pic:cNvPicPr/>
                                        </pic:nvPicPr>
                                        <pic:blipFill>
                                          <a:blip r:embed="rId5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6745" cy="1896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EBE9EC9" w14:textId="77777777" w:rsidR="009B5910" w:rsidRDefault="009B5910" w:rsidP="002631AC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656247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مثـــــــــــال: ت 06 ص46 (ســــؤال </w:t>
            </w: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02</w:t>
            </w:r>
            <w:r w:rsidRPr="00656247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)</w:t>
            </w:r>
          </w:p>
          <w:p w14:paraId="21DE7138" w14:textId="77777777" w:rsidR="009B5910" w:rsidRDefault="009B5910" w:rsidP="00E67111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6DAA2FE8" w14:textId="77777777" w:rsidR="009B5910" w:rsidRDefault="009B5910" w:rsidP="002631AC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34FCCAD2" w14:textId="77777777" w:rsidR="009B5910" w:rsidRDefault="009B5910" w:rsidP="002631AC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60FDB7B9" w14:textId="77777777" w:rsidR="009B5910" w:rsidRDefault="009B5910" w:rsidP="002631AC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2631AC"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  <w:t>تم</w:t>
            </w:r>
            <w:r w:rsidRPr="002631AC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ــــــــــ</w:t>
            </w:r>
            <w:r w:rsidRPr="002631AC"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  <w:t xml:space="preserve">رين: </w:t>
            </w:r>
          </w:p>
          <w:p w14:paraId="007E2175" w14:textId="77777777" w:rsidR="009B5910" w:rsidRPr="002631AC" w:rsidRDefault="009B5910" w:rsidP="00DF1DE8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01D6328A" w14:textId="77777777" w:rsidR="009B5910" w:rsidRDefault="009B5910" w:rsidP="009B5910">
            <w:pPr>
              <w:pStyle w:val="Paragraphedeliste"/>
              <w:numPr>
                <w:ilvl w:val="0"/>
                <w:numId w:val="43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2631AC">
              <w:rPr>
                <w:rFonts w:ascii="Amiri" w:hAnsi="Amiri" w:cs="Amiri"/>
                <w:sz w:val="28"/>
                <w:szCs w:val="28"/>
                <w:rtl/>
                <w:lang w:bidi="ar-DZ"/>
              </w:rPr>
              <w:t>حلل</w:t>
            </w:r>
            <w:r w:rsidRPr="002631AC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420" w:dyaOrig="279" w14:anchorId="0B5C501E">
                <v:shape id="_x0000_i1120" type="#_x0000_t75" style="width:21pt;height:14.25pt" o:ole="">
                  <v:imagedata r:id="rId170" o:title=""/>
                </v:shape>
                <o:OLEObject Type="Embed" ProgID="Equation.3" ShapeID="_x0000_i1120" DrawAspect="Content" ObjectID="_1825520148" r:id="rId171"/>
              </w:object>
            </w:r>
            <w:r w:rsidRPr="002631A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</w:t>
            </w:r>
            <w:r w:rsidRPr="002631AC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440" w:dyaOrig="279" w14:anchorId="6F7A39C1">
                <v:shape id="_x0000_i1121" type="#_x0000_t75" style="width:21.75pt;height:14.25pt" o:ole="">
                  <v:imagedata r:id="rId172" o:title=""/>
                </v:shape>
                <o:OLEObject Type="Embed" ProgID="Equation.3" ShapeID="_x0000_i1121" DrawAspect="Content" ObjectID="_1825520149" r:id="rId173"/>
              </w:object>
            </w:r>
            <w:r w:rsidRPr="002631AC">
              <w:rPr>
                <w:rFonts w:ascii="Amiri" w:hAnsi="Amiri" w:cs="Amiri"/>
                <w:sz w:val="28"/>
                <w:szCs w:val="28"/>
                <w:rtl/>
                <w:lang w:bidi="ar-DZ"/>
              </w:rPr>
              <w:t>إلى جداء عوامل أولية.</w:t>
            </w:r>
          </w:p>
          <w:p w14:paraId="115D91FB" w14:textId="77777777" w:rsidR="009B5910" w:rsidRDefault="009B5910" w:rsidP="009B5910">
            <w:pPr>
              <w:pStyle w:val="Paragraphedeliste"/>
              <w:numPr>
                <w:ilvl w:val="0"/>
                <w:numId w:val="43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ا</w:t>
            </w:r>
            <w:r w:rsidRPr="002631A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حسب كلا من </w:t>
            </w:r>
            <w:r w:rsidRPr="00200503">
              <w:rPr>
                <w:position w:val="-10"/>
                <w:lang w:bidi="ar-DZ"/>
              </w:rPr>
              <w:object w:dxaOrig="1700" w:dyaOrig="320" w14:anchorId="3F069D6B">
                <v:shape id="_x0000_i1122" type="#_x0000_t75" style="width:84.75pt;height:15.75pt" o:ole="">
                  <v:imagedata r:id="rId174" o:title=""/>
                </v:shape>
                <o:OLEObject Type="Embed" ProgID="Equation.DSMT4" ShapeID="_x0000_i1122" DrawAspect="Content" ObjectID="_1825520150" r:id="rId175"/>
              </w:object>
            </w:r>
            <w:r w:rsidRPr="002631A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 </w:t>
            </w:r>
            <w:r w:rsidRPr="00200503">
              <w:rPr>
                <w:position w:val="-10"/>
              </w:rPr>
              <w:object w:dxaOrig="1740" w:dyaOrig="320" w14:anchorId="7BD1F8E5">
                <v:shape id="_x0000_i1123" type="#_x0000_t75" style="width:87pt;height:15.75pt" o:ole="">
                  <v:imagedata r:id="rId176" o:title=""/>
                </v:shape>
                <o:OLEObject Type="Embed" ProgID="Equation.DSMT4" ShapeID="_x0000_i1123" DrawAspect="Content" ObjectID="_1825520151" r:id="rId177"/>
              </w:object>
            </w:r>
          </w:p>
          <w:p w14:paraId="4DB611DA" w14:textId="77777777" w:rsidR="009B5910" w:rsidRPr="002631AC" w:rsidRDefault="009B5910" w:rsidP="009B5910">
            <w:pPr>
              <w:pStyle w:val="Paragraphedeliste"/>
              <w:numPr>
                <w:ilvl w:val="0"/>
                <w:numId w:val="43"/>
              </w:num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2631A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عيّن الشكل غير القابل للاختزال للعدد </w:t>
            </w:r>
            <w:r w:rsidRPr="002631AC">
              <w:rPr>
                <w:position w:val="-24"/>
                <w:lang w:bidi="ar-DZ"/>
              </w:rPr>
              <w:object w:dxaOrig="480" w:dyaOrig="620" w14:anchorId="41466007">
                <v:shape id="_x0000_i1124" type="#_x0000_t75" style="width:24pt;height:30.75pt" o:ole="">
                  <v:imagedata r:id="rId178" o:title=""/>
                </v:shape>
                <o:OLEObject Type="Embed" ProgID="Equation.3" ShapeID="_x0000_i1124" DrawAspect="Content" ObjectID="_1825520152" r:id="rId179"/>
              </w:object>
            </w:r>
            <w:r w:rsidRPr="002631A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والكتابة المختصرة للعدد </w:t>
            </w:r>
            <w:r w:rsidRPr="002631AC">
              <w:rPr>
                <w:position w:val="-8"/>
                <w:lang w:bidi="ar-DZ"/>
              </w:rPr>
              <w:object w:dxaOrig="620" w:dyaOrig="360" w14:anchorId="43DEC9AE">
                <v:shape id="_x0000_i1125" type="#_x0000_t75" style="width:30.75pt;height:18pt" o:ole="">
                  <v:imagedata r:id="rId180" o:title=""/>
                </v:shape>
                <o:OLEObject Type="Embed" ProgID="Equation.3" ShapeID="_x0000_i1125" DrawAspect="Content" ObjectID="_1825520153" r:id="rId181"/>
              </w:object>
            </w:r>
            <w:r w:rsidRPr="002631AC">
              <w:rPr>
                <w:rFonts w:ascii="Amiri" w:hAnsi="Amiri" w:cs="Amiri"/>
                <w:sz w:val="28"/>
                <w:szCs w:val="28"/>
                <w:rtl/>
                <w:lang w:bidi="ar-DZ"/>
              </w:rPr>
              <w:t>.</w:t>
            </w:r>
          </w:p>
          <w:p w14:paraId="5CD7A435" w14:textId="77777777" w:rsidR="009B5910" w:rsidRDefault="009B5910" w:rsidP="002631AC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57C37CD7" w14:textId="77777777" w:rsidR="009B5910" w:rsidRDefault="009B5910" w:rsidP="00E67111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200503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الواجب المنزلي:</w:t>
            </w:r>
          </w:p>
          <w:p w14:paraId="01991A0D" w14:textId="77777777" w:rsidR="009B5910" w:rsidRDefault="009B5910" w:rsidP="00DF1DE8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6989254F" w14:textId="77777777" w:rsidR="009B5910" w:rsidRDefault="009B5910" w:rsidP="009B5910">
            <w:pPr>
              <w:pStyle w:val="Paragraphedeliste"/>
              <w:numPr>
                <w:ilvl w:val="0"/>
                <w:numId w:val="44"/>
              </w:numPr>
              <w:bidi/>
              <w:spacing w:after="160" w:line="259" w:lineRule="auto"/>
              <w:ind w:right="-709"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C52F5D">
              <w:rPr>
                <w:rFonts w:ascii="Amiri" w:hAnsi="Amiri" w:cs="Amiri" w:hint="cs"/>
                <w:sz w:val="28"/>
                <w:szCs w:val="28"/>
                <w:rtl/>
              </w:rPr>
              <w:t>حلل العددين 3240 و1440 إلى جداء عوامل أولية</w:t>
            </w:r>
          </w:p>
          <w:p w14:paraId="4D693791" w14:textId="77777777" w:rsidR="009B5910" w:rsidRPr="00C52F5D" w:rsidRDefault="009B5910" w:rsidP="009B5910">
            <w:pPr>
              <w:pStyle w:val="Paragraphedeliste"/>
              <w:numPr>
                <w:ilvl w:val="0"/>
                <w:numId w:val="44"/>
              </w:numPr>
              <w:bidi/>
              <w:spacing w:after="160" w:line="259" w:lineRule="auto"/>
              <w:ind w:right="-709"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C52F5D">
              <w:rPr>
                <w:rFonts w:ascii="Amiri" w:hAnsi="Amiri" w:cs="Amiri"/>
                <w:sz w:val="28"/>
                <w:szCs w:val="28"/>
                <w:rtl/>
              </w:rPr>
              <w:t xml:space="preserve">أحسب </w:t>
            </w:r>
            <w:r w:rsidRPr="00C52F5D">
              <w:rPr>
                <w:rFonts w:ascii="Amiri" w:hAnsi="Amiri" w:cs="Amiri" w:hint="cs"/>
                <w:sz w:val="28"/>
                <w:szCs w:val="28"/>
                <w:rtl/>
              </w:rPr>
              <w:t>ما يل</w:t>
            </w:r>
            <w:r w:rsidRPr="00C52F5D">
              <w:rPr>
                <w:rFonts w:ascii="Amiri" w:hAnsi="Amiri" w:cs="Amiri" w:hint="eastAsia"/>
                <w:sz w:val="28"/>
                <w:szCs w:val="28"/>
                <w:rtl/>
              </w:rPr>
              <w:t>ي</w:t>
            </w:r>
            <w:r w:rsidRPr="00C52F5D">
              <w:rPr>
                <w:rFonts w:ascii="Amiri" w:hAnsi="Amiri" w:cs="Amiri"/>
                <w:sz w:val="28"/>
                <w:szCs w:val="28"/>
                <w:rtl/>
              </w:rPr>
              <w:t>:</w:t>
            </w:r>
            <w:r>
              <w:rPr>
                <w:rFonts w:ascii="Amiri" w:hAnsi="Amiri" w:cs="Amiri" w:hint="cs"/>
                <w:sz w:val="28"/>
                <w:szCs w:val="28"/>
                <w:rtl/>
              </w:rPr>
              <w:t xml:space="preserve">  </w:t>
            </w:r>
            <w:r w:rsidRPr="00533E33">
              <w:rPr>
                <w:position w:val="-14"/>
              </w:rPr>
              <w:object w:dxaOrig="1960" w:dyaOrig="400" w14:anchorId="54EBE995">
                <v:shape id="_x0000_i1126" type="#_x0000_t75" style="width:98.25pt;height:20.25pt" o:ole="">
                  <v:imagedata r:id="rId182" o:title=""/>
                </v:shape>
                <o:OLEObject Type="Embed" ProgID="Equation.DSMT4" ShapeID="_x0000_i1126" DrawAspect="Content" ObjectID="_1825520154" r:id="rId183"/>
              </w:object>
            </w:r>
            <w:r>
              <w:t xml:space="preserve"> </w:t>
            </w:r>
            <w:r>
              <w:rPr>
                <w:rFonts w:hint="cs"/>
                <w:rtl/>
                <w:lang w:bidi="ar-DZ"/>
              </w:rPr>
              <w:t xml:space="preserve"> ، </w:t>
            </w:r>
            <w:r w:rsidRPr="00533E33">
              <w:rPr>
                <w:position w:val="-10"/>
              </w:rPr>
              <w:object w:dxaOrig="1900" w:dyaOrig="320" w14:anchorId="796CDD01">
                <v:shape id="_x0000_i1127" type="#_x0000_t75" style="width:95.25pt;height:15.75pt" o:ole="">
                  <v:imagedata r:id="rId184" o:title=""/>
                </v:shape>
                <o:OLEObject Type="Embed" ProgID="Equation.DSMT4" ShapeID="_x0000_i1127" DrawAspect="Content" ObjectID="_1825520155" r:id="rId185"/>
              </w:object>
            </w:r>
          </w:p>
          <w:p w14:paraId="5885A23F" w14:textId="77777777" w:rsidR="009B5910" w:rsidRPr="00C52F5D" w:rsidRDefault="009B5910" w:rsidP="009B5910">
            <w:pPr>
              <w:pStyle w:val="Paragraphedeliste"/>
              <w:numPr>
                <w:ilvl w:val="0"/>
                <w:numId w:val="44"/>
              </w:numPr>
              <w:bidi/>
              <w:spacing w:after="160" w:line="259" w:lineRule="auto"/>
              <w:ind w:right="-709"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اختزل الكسر </w:t>
            </w:r>
            <w:r w:rsidRPr="00C52F5D">
              <w:rPr>
                <w:rFonts w:ascii="Amiri" w:hAnsi="Amiri" w:cs="Amiri"/>
                <w:position w:val="-24"/>
                <w:sz w:val="28"/>
                <w:szCs w:val="28"/>
                <w:lang w:bidi="ar-DZ"/>
              </w:rPr>
              <w:object w:dxaOrig="580" w:dyaOrig="620" w14:anchorId="6067746F">
                <v:shape id="_x0000_i1128" type="#_x0000_t75" style="width:29.25pt;height:30.75pt" o:ole="">
                  <v:imagedata r:id="rId186" o:title=""/>
                </v:shape>
                <o:OLEObject Type="Embed" ProgID="Equation.DSMT4" ShapeID="_x0000_i1128" DrawAspect="Content" ObjectID="_1825520156" r:id="rId187"/>
              </w:object>
            </w:r>
            <w:r>
              <w:rPr>
                <w:rFonts w:ascii="Amiri" w:hAnsi="Amiri" w:cs="Amiri"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19AE2C4C" w14:textId="77777777" w:rsidR="009B5910" w:rsidRPr="005B7D35" w:rsidRDefault="009B5910" w:rsidP="00C52F5D">
            <w:pPr>
              <w:pStyle w:val="Paragraphedeliste"/>
              <w:bidi/>
              <w:ind w:left="53" w:right="-709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49E6182E" w14:textId="77777777" w:rsidR="009B5910" w:rsidRDefault="009B5910" w:rsidP="00200503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1B3A7BDF" w14:textId="77777777" w:rsidR="009B5910" w:rsidRDefault="009B5910" w:rsidP="00200503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4750F2C0" w14:textId="77777777" w:rsidR="009B5910" w:rsidRPr="00656247" w:rsidRDefault="009B5910" w:rsidP="00E67111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79" w:type="dxa"/>
          </w:tcPr>
          <w:p w14:paraId="077D8E03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6BDCFE5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ADD76FB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D2A5F83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D9F06D2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8D58527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261DB26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F20FA32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F2B559D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C8045C6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0017952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3982810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F45CF84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436F5C3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B7F0884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3767F26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3F8D4C9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C07DFCA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52107C5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F340409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98B7D4C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752B702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B439EDF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C328E02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A7E90A9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4806422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C8E43CB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8CB9B9D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61D99D8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8A3DC11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13E67E4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2248F5E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F9CAE3D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8D530A1" w14:textId="77777777" w:rsidR="009B5910" w:rsidRPr="00792B9B" w:rsidRDefault="009B5910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59B03C17" w14:textId="77777777" w:rsidR="009B5910" w:rsidRPr="00792B9B" w:rsidRDefault="009B5910" w:rsidP="003D5BFF">
      <w:pPr>
        <w:bidi/>
        <w:ind w:left="-993" w:right="-851"/>
        <w:rPr>
          <w:rFonts w:cstheme="minorHAnsi"/>
          <w:sz w:val="28"/>
          <w:szCs w:val="28"/>
        </w:rPr>
      </w:pPr>
    </w:p>
    <w:p w14:paraId="063FB9D0" w14:textId="77777777" w:rsidR="009B5910" w:rsidRDefault="009B5910" w:rsidP="00283C06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22884CE" wp14:editId="077B84AB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650704818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9E0EBB" w14:textId="77777777" w:rsidR="009B5910" w:rsidRPr="00201247" w:rsidRDefault="009B591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201247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565CF4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قوى عدد حقيقي</w:t>
                            </w:r>
                          </w:p>
                          <w:p w14:paraId="1FA81385" w14:textId="77777777" w:rsidR="009B5910" w:rsidRPr="00201247" w:rsidRDefault="009B591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201247"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745499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انجاز حسابات على القوى الصحيحة</w:t>
                            </w:r>
                            <w:r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ومعرفة خواصها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2884CE" id="_x0000_s1050" style="position:absolute;left:0;text-align:left;margin-left:-46.15pt;margin-top:66.05pt;width:543pt;height:53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" fillcolor="white [3201]" strokecolor="black [3200]" strokeweight="2pt">
                <v:textbox>
                  <w:txbxContent>
                    <w:p w14:paraId="599E0EBB" w14:textId="77777777" w:rsidR="009B5910" w:rsidRPr="00201247" w:rsidRDefault="009B591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201247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565CF4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>قوى عدد حقيقي</w:t>
                      </w:r>
                    </w:p>
                    <w:p w14:paraId="1FA81385" w14:textId="77777777" w:rsidR="009B5910" w:rsidRPr="00201247" w:rsidRDefault="009B591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201247"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745499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>انجاز حسابات على القوى الصحيحة</w:t>
                      </w:r>
                      <w:r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 xml:space="preserve"> ومعرفة خواصها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89D3F95" wp14:editId="339CF818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1180009089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3E9ED" w14:textId="77777777" w:rsidR="009B5910" w:rsidRPr="00201247" w:rsidRDefault="009B5910" w:rsidP="00305590">
                            <w:pPr>
                              <w:bidi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201247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02 ساعة</w:t>
                            </w:r>
                          </w:p>
                          <w:p w14:paraId="240218F8" w14:textId="77777777" w:rsidR="009B5910" w:rsidRDefault="009B5910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9D3F95" id="_x0000_s1051" style="position:absolute;left:0;text-align:left;margin-left:-44.65pt;margin-top:.8pt;width:100.5pt;height:58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" fillcolor="white [3201]" strokecolor="black [3213]" strokeweight="2pt">
                <v:textbox>
                  <w:txbxContent>
                    <w:p w14:paraId="7113E9ED" w14:textId="77777777" w:rsidR="009B5910" w:rsidRPr="00201247" w:rsidRDefault="009B5910" w:rsidP="00305590">
                      <w:pPr>
                        <w:bidi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201247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02 ساعة</w:t>
                      </w:r>
                    </w:p>
                    <w:p w14:paraId="240218F8" w14:textId="77777777" w:rsidR="009B5910" w:rsidRDefault="009B5910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7E676B4" wp14:editId="4F64A3E4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104952980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84870A" w14:textId="77777777" w:rsidR="009B5910" w:rsidRPr="00201247" w:rsidRDefault="009B5910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201247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أولى جذع مشترك اداب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E676B4" id="_x0000_s1052" style="position:absolute;left:0;text-align:left;margin-left:396.35pt;margin-top:-.7pt;width:100.5pt;height:62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" fillcolor="white [3201]" strokecolor="black [3213]" strokeweight="2pt">
                <v:textbox>
                  <w:txbxContent>
                    <w:p w14:paraId="1D84870A" w14:textId="77777777" w:rsidR="009B5910" w:rsidRPr="00201247" w:rsidRDefault="009B5910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lang w:bidi="ar-DZ"/>
                        </w:rPr>
                      </w:pPr>
                      <w:r w:rsidRPr="00201247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أولى جذع مشترك اداب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2F04D20" wp14:editId="37CBA2A9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1921750063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AEB53" w14:textId="77777777" w:rsidR="009B5910" w:rsidRPr="00201247" w:rsidRDefault="009B591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201247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المحور: </w:t>
                            </w:r>
                            <w:r w:rsidRPr="00201247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الأعداد والحساب</w:t>
                            </w:r>
                          </w:p>
                          <w:p w14:paraId="48929B0E" w14:textId="77777777" w:rsidR="009B5910" w:rsidRPr="00201247" w:rsidRDefault="009B591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201247"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 w:rsidRPr="00201247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القوى الصحيحة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2F04D20" id="_x0000_s1053" style="position:absolute;left:0;text-align:left;margin-left:66.35pt;margin-top:1.55pt;width:323.25pt;height:58.5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" fillcolor="white [3212]" strokecolor="black [3213]" strokeweight="2pt">
                <v:textbox>
                  <w:txbxContent>
                    <w:p w14:paraId="4B2AEB53" w14:textId="77777777" w:rsidR="009B5910" w:rsidRPr="00201247" w:rsidRDefault="009B591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201247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المحور: </w:t>
                      </w:r>
                      <w:r w:rsidRPr="00201247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الأعداد والحساب</w:t>
                      </w:r>
                    </w:p>
                    <w:p w14:paraId="48929B0E" w14:textId="77777777" w:rsidR="009B5910" w:rsidRPr="00201247" w:rsidRDefault="009B591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201247"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 w:rsidRPr="00201247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القوى الصحيحة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55C81DDA" w14:textId="77777777" w:rsidR="009B5910" w:rsidRDefault="009B5910" w:rsidP="00686629">
      <w:pPr>
        <w:bidi/>
        <w:ind w:right="-851"/>
        <w:rPr>
          <w:rFonts w:cstheme="minorHAnsi"/>
          <w:sz w:val="28"/>
          <w:szCs w:val="28"/>
          <w:rtl/>
        </w:rPr>
      </w:pPr>
    </w:p>
    <w:p w14:paraId="792E245C" w14:textId="77777777" w:rsidR="009B5910" w:rsidRPr="00792B9B" w:rsidRDefault="009B5910" w:rsidP="00283C06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9B5910" w:rsidRPr="00792B9B" w14:paraId="6B70F6F3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7A35DA66" w14:textId="77777777" w:rsidR="009B5910" w:rsidRPr="00305590" w:rsidRDefault="009B5910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7F087A5B" w14:textId="77777777" w:rsidR="009B5910" w:rsidRPr="00305590" w:rsidRDefault="009B5910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034AE647" w14:textId="77777777" w:rsidR="009B5910" w:rsidRPr="00305590" w:rsidRDefault="009B5910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9B5910" w:rsidRPr="00792B9B" w14:paraId="11092973" w14:textId="77777777" w:rsidTr="00305590">
        <w:tc>
          <w:tcPr>
            <w:tcW w:w="1278" w:type="dxa"/>
          </w:tcPr>
          <w:p w14:paraId="67BEBB38" w14:textId="77777777" w:rsidR="009B5910" w:rsidRDefault="009B5910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1B213654" w14:textId="77777777" w:rsidR="009B5910" w:rsidRDefault="009B5910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42DE5F7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FDC3070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D3B0E41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D9EBE15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DEF3019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C1534AE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492CBF5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EA73A2F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0702883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9CF2B25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BB6E02A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1C28E29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FD4B21B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DC18F59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5A5257E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B9C3CA5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3CF791C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965E19E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48D37F2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8A83F0A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98753DA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7A89747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9C06AC4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5CCB14E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8BAB77C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E1DC1B9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69DC074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CED11B5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DCD385A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4F7A83F" w14:textId="77777777" w:rsidR="009B5910" w:rsidRPr="00FB5A89" w:rsidRDefault="009B5910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2BFE1A4E" w14:textId="77777777" w:rsidR="009B5910" w:rsidRDefault="009B5910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4E43FCA0" w14:textId="77777777" w:rsidR="009B5910" w:rsidRDefault="009B5910" w:rsidP="00FB5D64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</w:rPr>
            </w:pPr>
            <w:r w:rsidRPr="00FB5D64">
              <w:rPr>
                <w:rFonts w:ascii="Amiri" w:hAnsi="Amiri" w:cs="Amiri"/>
                <w:color w:val="EE0000"/>
                <w:sz w:val="28"/>
                <w:szCs w:val="28"/>
                <w:rtl/>
              </w:rPr>
              <w:t>نشــــــــــاط</w:t>
            </w:r>
          </w:p>
          <w:p w14:paraId="213F5B3F" w14:textId="77777777" w:rsidR="009B5910" w:rsidRPr="00FB5D64" w:rsidRDefault="009B5910" w:rsidP="00EE550A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</w:rPr>
            </w:pPr>
          </w:p>
          <w:p w14:paraId="169C408D" w14:textId="77777777" w:rsidR="009B5910" w:rsidRDefault="009B5910" w:rsidP="00EE550A">
            <w:pPr>
              <w:bidi/>
              <w:ind w:right="-851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cstheme="minorHAnsi" w:hint="cs"/>
                <w:sz w:val="28"/>
                <w:szCs w:val="28"/>
                <w:rtl/>
                <w:lang w:bidi="ar-DZ"/>
              </w:rPr>
              <w:t xml:space="preserve"> </w:t>
            </w:r>
            <w:r w:rsidRPr="003D6EF2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احسب ما </w:t>
            </w:r>
            <w:r w:rsidRPr="003D6EF2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يلي:</w:t>
            </w:r>
          </w:p>
          <w:p w14:paraId="036531B3" w14:textId="77777777" w:rsidR="009B5910" w:rsidRPr="003D6EF2" w:rsidRDefault="009B5910" w:rsidP="003D6EF2">
            <w:pPr>
              <w:bidi/>
              <w:ind w:right="-851"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     </w:t>
            </w:r>
            <w:r w:rsidRPr="003D6EF2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5899" w:dyaOrig="460" w14:anchorId="19ADD87C">
                <v:shape id="_x0000_i1129" type="#_x0000_t75" style="width:294.75pt;height:23.25pt" o:ole="">
                  <v:imagedata r:id="rId188" o:title=""/>
                </v:shape>
                <o:OLEObject Type="Embed" ProgID="Equation.DSMT4" ShapeID="_x0000_i1129" DrawAspect="Content" ObjectID="_1825520157" r:id="rId189"/>
              </w:object>
            </w:r>
          </w:p>
          <w:p w14:paraId="5C3056A6" w14:textId="77777777" w:rsidR="009B5910" w:rsidRDefault="009B5910" w:rsidP="003D6EF2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4579081A" w14:textId="77777777" w:rsidR="009B5910" w:rsidRPr="008A2CE2" w:rsidRDefault="009B5910" w:rsidP="00745499">
            <w:pPr>
              <w:bidi/>
              <w:rPr>
                <w:rFonts w:ascii="Amiri" w:hAnsi="Amiri" w:cs="Amiri"/>
                <w:b/>
                <w:bCs/>
                <w:color w:val="EE0000"/>
                <w:sz w:val="28"/>
                <w:szCs w:val="28"/>
                <w:rtl/>
                <w:lang w:bidi="ar-DZ"/>
              </w:rPr>
            </w:pPr>
            <w:r w:rsidRPr="008A2CE2">
              <w:rPr>
                <w:rFonts w:ascii="Amiri" w:hAnsi="Amiri" w:cs="Amiri"/>
                <w:b/>
                <w:bCs/>
                <w:color w:val="EE0000"/>
                <w:sz w:val="28"/>
                <w:szCs w:val="28"/>
                <w:rtl/>
                <w:lang w:bidi="ar-DZ"/>
              </w:rPr>
              <w:t>تعريف</w:t>
            </w:r>
          </w:p>
          <w:p w14:paraId="4F38B991" w14:textId="77777777" w:rsidR="009B5910" w:rsidRPr="00620F92" w:rsidRDefault="009B5910" w:rsidP="009B5910">
            <w:pPr>
              <w:pStyle w:val="Paragraphedeliste"/>
              <w:numPr>
                <w:ilvl w:val="0"/>
                <w:numId w:val="45"/>
              </w:numPr>
              <w:bidi/>
              <w:ind w:left="489"/>
              <w:rPr>
                <w:rFonts w:cs="Arabic Transparent"/>
                <w:bCs/>
                <w:i/>
                <w:szCs w:val="32"/>
                <w:rtl/>
                <w:lang w:bidi="ar-DZ"/>
              </w:rPr>
            </w:pPr>
            <w:r>
              <w:rPr>
                <w:rFonts w:cstheme="minorHAns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1A2C05AA" wp14:editId="25E1FD30">
                      <wp:simplePos x="0" y="0"/>
                      <wp:positionH relativeFrom="column">
                        <wp:posOffset>2947670</wp:posOffset>
                      </wp:positionH>
                      <wp:positionV relativeFrom="paragraph">
                        <wp:posOffset>241934</wp:posOffset>
                      </wp:positionV>
                      <wp:extent cx="114300" cy="685800"/>
                      <wp:effectExtent l="13970" t="9525" r="5080" b="9525"/>
                      <wp:wrapNone/>
                      <wp:docPr id="1357029899" name="Accolade ouvrant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6200000">
                                <a:off x="0" y="0"/>
                                <a:ext cx="114300" cy="685800"/>
                              </a:xfrm>
                              <a:prstGeom prst="leftBrace">
                                <a:avLst>
                                  <a:gd name="adj1" fmla="val 50000"/>
                                  <a:gd name="adj2" fmla="val 48606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26EE1A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Accolade ouvrante 15" o:spid="_x0000_s1026" type="#_x0000_t87" style="position:absolute;margin-left:232.1pt;margin-top:19.05pt;width:9pt;height:54pt;rotation:-9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" adj=",10499"/>
                  </w:pict>
                </mc:Fallback>
              </mc:AlternateContent>
            </w:r>
            <w:r w:rsidRPr="005F6336">
              <w:rPr>
                <w:noProof/>
                <w:position w:val="-6"/>
                <w:lang w:bidi="ar-DZ"/>
              </w:rPr>
              <w:drawing>
                <wp:inline distT="0" distB="0" distL="0" distR="0" wp14:anchorId="69BAD747" wp14:editId="3FE1AB84">
                  <wp:extent cx="114300" cy="152400"/>
                  <wp:effectExtent l="0" t="0" r="0" b="0"/>
                  <wp:docPr id="1588274932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F92"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  <w:t xml:space="preserve"> عدد حقيقي كيفي و</w:t>
            </w:r>
            <w:r w:rsidRPr="005F6336">
              <w:rPr>
                <w:position w:val="-6"/>
                <w:lang w:bidi="ar-DZ"/>
              </w:rPr>
              <w:object w:dxaOrig="180" w:dyaOrig="200" w14:anchorId="3D56BCA0">
                <v:shape id="_x0000_i1130" type="#_x0000_t75" style="width:9pt;height:9.75pt" o:ole="">
                  <v:imagedata r:id="rId191" o:title=""/>
                </v:shape>
                <o:OLEObject Type="Embed" ProgID="Equation.3" ShapeID="_x0000_i1130" DrawAspect="Content" ObjectID="_1825520158" r:id="rId192"/>
              </w:object>
            </w:r>
            <w:r w:rsidRPr="00620F92"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  <w:t xml:space="preserve"> عدد طبيعي غير معدوم. نسمي</w:t>
            </w:r>
            <w:r w:rsidRPr="00620F92">
              <w:rPr>
                <w:rFonts w:ascii="Amiri" w:hAnsi="Amiri" w:cs="Amiri"/>
                <w:bCs/>
                <w:i/>
                <w:sz w:val="28"/>
                <w:szCs w:val="28"/>
                <w:rtl/>
                <w:lang w:bidi="ar-DZ"/>
              </w:rPr>
              <w:t xml:space="preserve"> </w:t>
            </w:r>
            <w:r w:rsidRPr="00620F92"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  <w:t xml:space="preserve">القوة ذات الرتبة </w:t>
            </w:r>
            <w:r w:rsidRPr="005F6336">
              <w:rPr>
                <w:position w:val="-6"/>
                <w:lang w:bidi="ar-DZ"/>
              </w:rPr>
              <w:object w:dxaOrig="180" w:dyaOrig="200" w14:anchorId="438F2D14">
                <v:shape id="_x0000_i1131" type="#_x0000_t75" style="width:9pt;height:9.75pt" o:ole="">
                  <v:imagedata r:id="rId191" o:title=""/>
                </v:shape>
                <o:OLEObject Type="Embed" ProgID="Equation.3" ShapeID="_x0000_i1131" DrawAspect="Content" ObjectID="_1825520159" r:id="rId193"/>
              </w:object>
            </w:r>
            <w:r w:rsidRPr="00620F92"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  <w:t xml:space="preserve"> للعدد الحقيقي </w:t>
            </w:r>
            <w:r w:rsidRPr="005F6336">
              <w:rPr>
                <w:noProof/>
                <w:position w:val="-6"/>
                <w:lang w:bidi="ar-DZ"/>
              </w:rPr>
              <w:drawing>
                <wp:inline distT="0" distB="0" distL="0" distR="0" wp14:anchorId="4F7DAFEF" wp14:editId="23D33A85">
                  <wp:extent cx="114300" cy="152400"/>
                  <wp:effectExtent l="0" t="0" r="0" b="0"/>
                  <wp:docPr id="1033599698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F92"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  <w:t xml:space="preserve">،  العدد </w:t>
            </w:r>
            <w:r w:rsidRPr="00620F92">
              <w:rPr>
                <w:rFonts w:ascii="Amiri" w:hAnsi="Amiri" w:cs="Amiri"/>
                <w:i/>
                <w:sz w:val="28"/>
                <w:szCs w:val="28"/>
                <w:lang w:bidi="ar-DZ"/>
              </w:rPr>
              <w:t>a</w:t>
            </w:r>
            <w:r w:rsidRPr="00620F92">
              <w:rPr>
                <w:rFonts w:ascii="Amiri" w:hAnsi="Amiri" w:cs="Amiri"/>
                <w:i/>
                <w:sz w:val="28"/>
                <w:szCs w:val="28"/>
                <w:vertAlign w:val="superscript"/>
                <w:lang w:bidi="ar-DZ"/>
              </w:rPr>
              <w:t>n</w:t>
            </w:r>
            <w:r w:rsidRPr="00620F92">
              <w:rPr>
                <w:rFonts w:ascii="Amiri" w:hAnsi="Amiri" w:cs="Amiri" w:hint="cs"/>
                <w:i/>
                <w:sz w:val="28"/>
                <w:szCs w:val="28"/>
                <w:rtl/>
                <w:lang w:bidi="ar-DZ"/>
              </w:rPr>
              <w:t xml:space="preserve"> حيث:  </w:t>
            </w:r>
            <w:r w:rsidRPr="00FC7F5C">
              <w:rPr>
                <w:rFonts w:cs="Arabic Transparent"/>
                <w:bCs/>
                <w:position w:val="-10"/>
                <w:szCs w:val="32"/>
                <w:lang w:bidi="ar-DZ"/>
              </w:rPr>
              <w:object w:dxaOrig="1680" w:dyaOrig="360" w14:anchorId="66C121C5">
                <v:shape id="_x0000_i1132" type="#_x0000_t75" style="width:84pt;height:18pt" o:ole="">
                  <v:imagedata r:id="rId194" o:title=""/>
                </v:shape>
                <o:OLEObject Type="Embed" ProgID="Equation.3" ShapeID="_x0000_i1132" DrawAspect="Content" ObjectID="_1825520160" r:id="rId195"/>
              </w:object>
            </w:r>
          </w:p>
          <w:p w14:paraId="4E33CDA3" w14:textId="77777777" w:rsidR="009B5910" w:rsidRDefault="009B5910" w:rsidP="005F6336">
            <w:pPr>
              <w:bidi/>
              <w:ind w:right="-851"/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                                              </w:t>
            </w:r>
            <w:r w:rsidRPr="005F6336">
              <w:rPr>
                <w:rFonts w:ascii="Amiri" w:hAnsi="Amiri" w:cs="Amiri"/>
                <w:i/>
                <w:position w:val="-6"/>
                <w:sz w:val="28"/>
                <w:szCs w:val="28"/>
                <w:lang w:bidi="ar-DZ"/>
              </w:rPr>
              <w:object w:dxaOrig="180" w:dyaOrig="200" w14:anchorId="1A3963AD">
                <v:shape id="_x0000_i1133" type="#_x0000_t75" style="width:9pt;height:9.75pt" o:ole="">
                  <v:imagedata r:id="rId191" o:title=""/>
                </v:shape>
                <o:OLEObject Type="Embed" ProgID="Equation.3" ShapeID="_x0000_i1133" DrawAspect="Content" ObjectID="_1825520161" r:id="rId196"/>
              </w:object>
            </w:r>
            <w:r>
              <w:rPr>
                <w:rFonts w:ascii="Amiri" w:hAnsi="Amiri" w:cs="Amiri" w:hint="cs"/>
                <w:i/>
                <w:sz w:val="28"/>
                <w:szCs w:val="28"/>
                <w:rtl/>
                <w:lang w:bidi="ar-DZ"/>
              </w:rPr>
              <w:t xml:space="preserve"> عاملا</w:t>
            </w:r>
          </w:p>
          <w:p w14:paraId="3464B783" w14:textId="77777777" w:rsidR="009B5910" w:rsidRDefault="009B5910" w:rsidP="009B5910">
            <w:pPr>
              <w:pStyle w:val="Paragraphedeliste"/>
              <w:numPr>
                <w:ilvl w:val="0"/>
                <w:numId w:val="45"/>
              </w:numPr>
              <w:bidi/>
              <w:ind w:left="360"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620F92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من</w:t>
            </w:r>
            <w:r w:rsidRPr="00620F92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أجل كلّ عدد حقيقي </w:t>
            </w:r>
            <w:r w:rsidRPr="001D77D6">
              <w:rPr>
                <w:noProof/>
                <w:position w:val="-6"/>
                <w:lang w:bidi="ar-DZ"/>
              </w:rPr>
              <w:drawing>
                <wp:inline distT="0" distB="0" distL="0" distR="0" wp14:anchorId="7978B9DC" wp14:editId="277F19F2">
                  <wp:extent cx="114300" cy="152400"/>
                  <wp:effectExtent l="0" t="0" r="0" b="0"/>
                  <wp:docPr id="382727825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F92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غير معدوم، </w:t>
            </w:r>
            <w:r w:rsidRPr="001D77D6">
              <w:rPr>
                <w:position w:val="-6"/>
                <w:lang w:bidi="ar-DZ"/>
              </w:rPr>
              <w:object w:dxaOrig="639" w:dyaOrig="320" w14:anchorId="26B1A6E9">
                <v:shape id="_x0000_i1134" type="#_x0000_t75" style="width:32.25pt;height:15.75pt" o:ole="">
                  <v:imagedata r:id="rId197" o:title=""/>
                </v:shape>
                <o:OLEObject Type="Embed" ProgID="Equation.3" ShapeID="_x0000_i1134" DrawAspect="Content" ObjectID="_1825520162" r:id="rId198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،  </w:t>
            </w:r>
            <w:r w:rsidRPr="00620F92">
              <w:rPr>
                <w:rFonts w:ascii="Amiri" w:hAnsi="Amiri" w:cs="Amiri"/>
                <w:position w:val="-28"/>
                <w:sz w:val="28"/>
                <w:szCs w:val="28"/>
                <w:lang w:bidi="ar-DZ"/>
              </w:rPr>
              <w:object w:dxaOrig="999" w:dyaOrig="720" w14:anchorId="085D01EE">
                <v:shape id="_x0000_i1135" type="#_x0000_t75" style="width:50.25pt;height:36pt" o:ole="">
                  <v:imagedata r:id="rId199" o:title=""/>
                </v:shape>
                <o:OLEObject Type="Embed" ProgID="Equation.DSMT4" ShapeID="_x0000_i1135" DrawAspect="Content" ObjectID="_1825520163" r:id="rId200"/>
              </w:object>
            </w:r>
            <w:r>
              <w:rPr>
                <w:rFonts w:ascii="Amiri" w:hAnsi="Amiri" w:cs="Amiri"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 </w:t>
            </w:r>
            <w:r w:rsidRPr="00620F92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740" w:dyaOrig="340" w14:anchorId="731FAD4C">
                <v:shape id="_x0000_i1136" type="#_x0000_t75" style="width:36.75pt;height:17.25pt" o:ole="">
                  <v:imagedata r:id="rId201" o:title=""/>
                </v:shape>
                <o:OLEObject Type="Embed" ProgID="Equation.DSMT4" ShapeID="_x0000_i1136" DrawAspect="Content" ObjectID="_1825520164" r:id="rId202"/>
              </w:object>
            </w:r>
          </w:p>
          <w:p w14:paraId="16E0F981" w14:textId="77777777" w:rsidR="009B5910" w:rsidRDefault="009B5910" w:rsidP="00EE550A">
            <w:pPr>
              <w:pStyle w:val="Paragraphedeliste"/>
              <w:bidi/>
              <w:ind w:left="360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4FD08654" w14:textId="77777777" w:rsidR="009B5910" w:rsidRDefault="009B5910" w:rsidP="00EE550A">
            <w:pPr>
              <w:bidi/>
              <w:ind w:left="-83"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</w:t>
            </w:r>
            <w:r w:rsidRPr="00FC7F5C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</w:t>
            </w:r>
            <w:r w:rsidRPr="00EE550A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حالات خاصة</w:t>
            </w:r>
          </w:p>
          <w:p w14:paraId="0DBE34C3" w14:textId="77777777" w:rsidR="009B5910" w:rsidRPr="00EE550A" w:rsidRDefault="009B5910" w:rsidP="00EE550A">
            <w:pPr>
              <w:bidi/>
              <w:ind w:left="-83"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</w:p>
          <w:p w14:paraId="54FAD410" w14:textId="77777777" w:rsidR="009B5910" w:rsidRPr="00EE550A" w:rsidRDefault="009B5910" w:rsidP="009B5910">
            <w:pPr>
              <w:numPr>
                <w:ilvl w:val="0"/>
                <w:numId w:val="46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E550A">
              <w:rPr>
                <w:rFonts w:ascii="Amiri" w:hAnsi="Amiri" w:cs="Amiri"/>
                <w:sz w:val="28"/>
                <w:szCs w:val="28"/>
                <w:rtl/>
                <w:lang w:bidi="ar-DZ"/>
              </w:rPr>
              <w:t>من أجل كلّ عدد حقيقي</w:t>
            </w:r>
            <w:r w:rsidRPr="00EE550A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21483266">
                <v:shape id="_x0000_i1137" type="#_x0000_t75" style="width:9.75pt;height:11.25pt" o:ole="">
                  <v:imagedata r:id="rId203" o:title=""/>
                </v:shape>
                <o:OLEObject Type="Embed" ProgID="Equation.3" ShapeID="_x0000_i1137" DrawAspect="Content" ObjectID="_1825520165" r:id="rId204"/>
              </w:object>
            </w:r>
            <w:r w:rsidRPr="00EE550A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غير معدوم وكلّ عدد طبيعي </w:t>
            </w:r>
            <w:r w:rsidRPr="00EE550A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69C23B35">
                <v:shape id="_x0000_i1138" type="#_x0000_t75" style="width:9.75pt;height:11.25pt" o:ole="">
                  <v:imagedata r:id="rId205" o:title=""/>
                </v:shape>
                <o:OLEObject Type="Embed" ProgID="Equation.3" ShapeID="_x0000_i1138" DrawAspect="Content" ObjectID="_1825520166" r:id="rId206"/>
              </w:object>
            </w:r>
            <w:r w:rsidRPr="00EE550A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غير معدوم: </w:t>
            </w:r>
            <w:r w:rsidRPr="00EE550A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1680" w:dyaOrig="320" w14:anchorId="5B665D62">
                <v:shape id="_x0000_i1139" type="#_x0000_t75" style="width:84pt;height:15.75pt" o:ole="">
                  <v:imagedata r:id="rId207" o:title=""/>
                </v:shape>
                <o:OLEObject Type="Embed" ProgID="Equation.3" ShapeID="_x0000_i1139" DrawAspect="Content" ObjectID="_1825520167" r:id="rId208"/>
              </w:object>
            </w:r>
            <w:r w:rsidRPr="00EE550A">
              <w:rPr>
                <w:rFonts w:ascii="Amiri" w:hAnsi="Amiri" w:cs="Amiri"/>
                <w:sz w:val="28"/>
                <w:szCs w:val="28"/>
                <w:rtl/>
                <w:lang w:bidi="ar-DZ"/>
              </w:rPr>
              <w:t>.</w:t>
            </w:r>
          </w:p>
          <w:p w14:paraId="35A63EA2" w14:textId="77777777" w:rsidR="009B5910" w:rsidRPr="00EE550A" w:rsidRDefault="009B5910" w:rsidP="009B5910">
            <w:pPr>
              <w:numPr>
                <w:ilvl w:val="0"/>
                <w:numId w:val="46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E550A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من أجل كلّ عدد طبيعي </w:t>
            </w:r>
            <w:r w:rsidRPr="00EE550A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01195F7B">
                <v:shape id="_x0000_i1140" type="#_x0000_t75" style="width:9.75pt;height:11.25pt" o:ole="">
                  <v:imagedata r:id="rId205" o:title=""/>
                </v:shape>
                <o:OLEObject Type="Embed" ProgID="Equation.3" ShapeID="_x0000_i1140" DrawAspect="Content" ObjectID="_1825520168" r:id="rId209"/>
              </w:object>
            </w:r>
            <w:r w:rsidRPr="00EE550A">
              <w:rPr>
                <w:rFonts w:ascii="Amiri" w:hAnsi="Amiri" w:cs="Amiri"/>
                <w:sz w:val="28"/>
                <w:szCs w:val="28"/>
                <w:rtl/>
                <w:lang w:bidi="ar-DZ"/>
              </w:rPr>
              <w:t>:</w:t>
            </w:r>
          </w:p>
          <w:p w14:paraId="45BD9801" w14:textId="77777777" w:rsidR="009B5910" w:rsidRPr="00EE550A" w:rsidRDefault="009B5910" w:rsidP="009B5910">
            <w:pPr>
              <w:numPr>
                <w:ilvl w:val="0"/>
                <w:numId w:val="47"/>
              </w:numPr>
              <w:bidi/>
              <w:ind w:firstLine="540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E550A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إذا كان </w:t>
            </w:r>
            <w:r w:rsidRPr="00EE550A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4570B438">
                <v:shape id="_x0000_i1141" type="#_x0000_t75" style="width:9.75pt;height:11.25pt" o:ole="">
                  <v:imagedata r:id="rId205" o:title=""/>
                </v:shape>
                <o:OLEObject Type="Embed" ProgID="Equation.3" ShapeID="_x0000_i1141" DrawAspect="Content" ObjectID="_1825520169" r:id="rId210"/>
              </w:object>
            </w:r>
            <w:r w:rsidRPr="00EE550A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زوجيا، فإنّ </w:t>
            </w:r>
            <w:r w:rsidRPr="00EE550A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920" w:dyaOrig="380" w14:anchorId="0FBEAD94">
                <v:shape id="_x0000_i1142" type="#_x0000_t75" style="width:45.75pt;height:18.75pt" o:ole="">
                  <v:imagedata r:id="rId211" o:title=""/>
                </v:shape>
                <o:OLEObject Type="Embed" ProgID="Equation.3" ShapeID="_x0000_i1142" DrawAspect="Content" ObjectID="_1825520170" r:id="rId212"/>
              </w:object>
            </w:r>
          </w:p>
          <w:p w14:paraId="157D3F53" w14:textId="77777777" w:rsidR="009B5910" w:rsidRPr="00EE550A" w:rsidRDefault="009B5910" w:rsidP="009B5910">
            <w:pPr>
              <w:numPr>
                <w:ilvl w:val="0"/>
                <w:numId w:val="47"/>
              </w:numPr>
              <w:bidi/>
              <w:ind w:firstLine="540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E550A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إذا كان </w:t>
            </w:r>
            <w:r w:rsidRPr="00EE550A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2115AE8E">
                <v:shape id="_x0000_i1143" type="#_x0000_t75" style="width:9.75pt;height:11.25pt" o:ole="">
                  <v:imagedata r:id="rId205" o:title=""/>
                </v:shape>
                <o:OLEObject Type="Embed" ProgID="Equation.3" ShapeID="_x0000_i1143" DrawAspect="Content" ObjectID="_1825520171" r:id="rId213"/>
              </w:object>
            </w:r>
            <w:r w:rsidRPr="00EE550A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فرديا، فإنّ </w:t>
            </w:r>
            <w:r w:rsidRPr="00EE550A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1080" w:dyaOrig="380" w14:anchorId="57D6425E">
                <v:shape id="_x0000_i1144" type="#_x0000_t75" style="width:54pt;height:18.75pt" o:ole="">
                  <v:imagedata r:id="rId214" o:title=""/>
                </v:shape>
                <o:OLEObject Type="Embed" ProgID="Equation.3" ShapeID="_x0000_i1144" DrawAspect="Content" ObjectID="_1825520172" r:id="rId215"/>
              </w:object>
            </w:r>
          </w:p>
          <w:p w14:paraId="00F30848" w14:textId="77777777" w:rsidR="009B5910" w:rsidRPr="00EE550A" w:rsidRDefault="009B5910" w:rsidP="00EE550A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</w:p>
          <w:p w14:paraId="11B5B7E2" w14:textId="254D420E" w:rsidR="009B5910" w:rsidRPr="008A2CE2" w:rsidRDefault="009B5910" w:rsidP="00143C2F">
            <w:pPr>
              <w:bidi/>
              <w:rPr>
                <w:rFonts w:ascii="Amiri" w:hAnsi="Amiri" w:cs="Amiri"/>
                <w:b/>
                <w:bCs/>
                <w:color w:val="EE0000"/>
                <w:sz w:val="28"/>
                <w:szCs w:val="28"/>
                <w:lang w:bidi="ar-DZ"/>
              </w:rPr>
            </w:pPr>
            <w:r w:rsidRPr="008A2CE2">
              <w:rPr>
                <w:rFonts w:ascii="Amiri" w:hAnsi="Amiri" w:cs="Amiri" w:hint="cs"/>
                <w:b/>
                <w:bCs/>
                <w:color w:val="EE0000"/>
                <w:sz w:val="28"/>
                <w:szCs w:val="28"/>
                <w:rtl/>
                <w:lang w:bidi="ar-DZ"/>
              </w:rPr>
              <w:t>مثـــال</w:t>
            </w:r>
          </w:p>
          <w:p w14:paraId="035C14B5" w14:textId="77777777" w:rsidR="009B5910" w:rsidRDefault="009B5910" w:rsidP="00EB4E4A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424DB6">
              <w:rPr>
                <w:rFonts w:ascii="Amiri" w:hAnsi="Amiri" w:cs="Amiri"/>
                <w:color w:val="EE0000"/>
                <w:position w:val="-12"/>
                <w:sz w:val="28"/>
                <w:szCs w:val="28"/>
                <w:lang w:bidi="ar-DZ"/>
              </w:rPr>
              <w:object w:dxaOrig="5200" w:dyaOrig="400" w14:anchorId="51BD069C">
                <v:shape id="_x0000_i1145" type="#_x0000_t75" style="width:260.25pt;height:20.25pt" o:ole="">
                  <v:imagedata r:id="rId216" o:title=""/>
                </v:shape>
                <o:OLEObject Type="Embed" ProgID="Equation.DSMT4" ShapeID="_x0000_i1145" DrawAspect="Content" ObjectID="_1825520173" r:id="rId217"/>
              </w:object>
            </w:r>
          </w:p>
          <w:p w14:paraId="7E930F6A" w14:textId="77777777" w:rsidR="009B5910" w:rsidRDefault="009B5910" w:rsidP="00EE550A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2B00D695" w14:textId="77777777" w:rsidR="009B5910" w:rsidRDefault="009B5910" w:rsidP="00EE550A">
            <w:pPr>
              <w:bidi/>
              <w:rPr>
                <w:rFonts w:ascii="Amiri" w:hAnsi="Amiri" w:cs="Amiri"/>
                <w:color w:val="EE0000"/>
                <w:sz w:val="28"/>
                <w:szCs w:val="28"/>
                <w:lang w:bidi="ar-DZ"/>
              </w:rPr>
            </w:pPr>
          </w:p>
          <w:p w14:paraId="380FBBBA" w14:textId="77777777" w:rsidR="00143C2F" w:rsidRDefault="00143C2F" w:rsidP="00143C2F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5A34E91F" w14:textId="77777777" w:rsidR="009B5910" w:rsidRDefault="009B5910" w:rsidP="00EE550A">
            <w:pPr>
              <w:bidi/>
              <w:rPr>
                <w:rFonts w:ascii="Amiri" w:hAnsi="Amiri" w:cs="Amiri"/>
                <w:b/>
                <w:bCs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b/>
                <w:bCs/>
                <w:color w:val="EE0000"/>
                <w:sz w:val="28"/>
                <w:szCs w:val="28"/>
                <w:rtl/>
                <w:lang w:bidi="ar-DZ"/>
              </w:rPr>
              <w:t>خ</w:t>
            </w:r>
            <w:r w:rsidRPr="008A2CE2">
              <w:rPr>
                <w:rFonts w:ascii="Amiri" w:hAnsi="Amiri" w:cs="Amiri" w:hint="cs"/>
                <w:b/>
                <w:bCs/>
                <w:color w:val="EE0000"/>
                <w:sz w:val="28"/>
                <w:szCs w:val="28"/>
                <w:rtl/>
                <w:lang w:bidi="ar-DZ"/>
              </w:rPr>
              <w:t>ــــــــــواص</w:t>
            </w:r>
          </w:p>
          <w:p w14:paraId="3AE01FAE" w14:textId="77777777" w:rsidR="009B5910" w:rsidRDefault="009B5910" w:rsidP="00EE550A">
            <w:pPr>
              <w:bidi/>
              <w:ind w:left="97"/>
              <w:rPr>
                <w:rFonts w:ascii="Amiri" w:hAnsi="Amiri" w:cs="Amiri"/>
                <w:b/>
                <w:bCs/>
                <w:color w:val="EE0000"/>
                <w:sz w:val="28"/>
                <w:szCs w:val="28"/>
                <w:rtl/>
                <w:lang w:bidi="ar-DZ"/>
              </w:rPr>
            </w:pPr>
          </w:p>
          <w:p w14:paraId="432C32BF" w14:textId="77777777" w:rsidR="009B5910" w:rsidRPr="002660A8" w:rsidRDefault="009B5910" w:rsidP="00D7720B">
            <w:pPr>
              <w:tabs>
                <w:tab w:val="right" w:pos="9354"/>
              </w:tabs>
              <w:bidi/>
              <w:ind w:left="-83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2660A8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5BB36F2E">
                <v:shape id="_x0000_i1146" type="#_x0000_t75" style="width:9.75pt;height:11.25pt" o:ole="">
                  <v:imagedata r:id="rId203" o:title=""/>
                </v:shape>
                <o:OLEObject Type="Embed" ProgID="Equation.3" ShapeID="_x0000_i1146" DrawAspect="Content" ObjectID="_1825520174" r:id="rId218"/>
              </w:object>
            </w:r>
            <w:r w:rsidRPr="002660A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</w:t>
            </w:r>
            <w:r w:rsidRPr="002660A8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79" w14:anchorId="0DBD0FC1">
                <v:shape id="_x0000_i1147" type="#_x0000_t75" style="width:9.75pt;height:14.25pt" o:ole="">
                  <v:imagedata r:id="rId219" o:title=""/>
                </v:shape>
                <o:OLEObject Type="Embed" ProgID="Equation.3" ShapeID="_x0000_i1147" DrawAspect="Content" ObjectID="_1825520175" r:id="rId220"/>
              </w:object>
            </w:r>
            <w:r w:rsidRPr="002660A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عددان حقيقيان غير معدومين و</w:t>
            </w:r>
            <w:r w:rsidRPr="002660A8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60" w:dyaOrig="220" w14:anchorId="29122300">
                <v:shape id="_x0000_i1148" type="#_x0000_t75" style="width:12.75pt;height:11.25pt" o:ole="">
                  <v:imagedata r:id="rId221" o:title=""/>
                </v:shape>
                <o:OLEObject Type="Embed" ProgID="Equation.3" ShapeID="_x0000_i1148" DrawAspect="Content" ObjectID="_1825520176" r:id="rId222"/>
              </w:object>
            </w:r>
            <w:r w:rsidRPr="002660A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</w:t>
            </w:r>
            <w:r w:rsidRPr="002660A8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37D58035">
                <v:shape id="_x0000_i1149" type="#_x0000_t75" style="width:9.75pt;height:11.25pt" o:ole="">
                  <v:imagedata r:id="rId205" o:title=""/>
                </v:shape>
                <o:OLEObject Type="Embed" ProgID="Equation.3" ShapeID="_x0000_i1149" DrawAspect="Content" ObjectID="_1825520177" r:id="rId223"/>
              </w:object>
            </w:r>
            <w:r w:rsidRPr="002660A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عددان صحيحان نسبيان.</w:t>
            </w:r>
            <w:r w:rsidRPr="002660A8">
              <w:rPr>
                <w:rFonts w:ascii="Amiri" w:hAnsi="Amiri" w:cs="Amiri"/>
                <w:sz w:val="28"/>
                <w:szCs w:val="28"/>
                <w:rtl/>
                <w:lang w:bidi="ar-DZ"/>
              </w:rPr>
              <w:tab/>
            </w:r>
          </w:p>
          <w:p w14:paraId="11A3AFBE" w14:textId="77777777" w:rsidR="009B5910" w:rsidRDefault="009B5910" w:rsidP="00D7720B">
            <w:pPr>
              <w:bidi/>
              <w:ind w:left="97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2660A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</w:t>
            </w:r>
            <w:r w:rsidRPr="002660A8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1460" w:dyaOrig="320" w14:anchorId="14A4367E">
                <v:shape id="_x0000_i1150" type="#_x0000_t75" style="width:81.75pt;height:15.75pt" o:ole="">
                  <v:imagedata r:id="rId224" o:title=""/>
                </v:shape>
                <o:OLEObject Type="Embed" ProgID="Equation.3" ShapeID="_x0000_i1150" DrawAspect="Content" ObjectID="_1825520178" r:id="rId225"/>
              </w:object>
            </w:r>
            <w:r w:rsidRPr="002660A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؛   </w:t>
            </w:r>
            <w:r w:rsidRPr="002660A8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1140" w:dyaOrig="420" w14:anchorId="7ACB2CF4">
                <v:shape id="_x0000_i1151" type="#_x0000_t75" style="width:57pt;height:21pt" o:ole="">
                  <v:imagedata r:id="rId226" o:title=""/>
                </v:shape>
                <o:OLEObject Type="Embed" ProgID="Equation.3" ShapeID="_x0000_i1151" DrawAspect="Content" ObjectID="_1825520179" r:id="rId227"/>
              </w:object>
            </w:r>
            <w:r w:rsidRPr="002660A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؛  </w:t>
            </w:r>
            <w:r w:rsidRPr="002660A8">
              <w:rPr>
                <w:rFonts w:ascii="Amiri" w:hAnsi="Amiri" w:cs="Amiri"/>
                <w:position w:val="-24"/>
                <w:sz w:val="28"/>
                <w:szCs w:val="28"/>
                <w:lang w:bidi="ar-DZ"/>
              </w:rPr>
              <w:object w:dxaOrig="1060" w:dyaOrig="660" w14:anchorId="5F887AC9">
                <v:shape id="_x0000_i1152" type="#_x0000_t75" style="width:53.25pt;height:33pt" o:ole="">
                  <v:imagedata r:id="rId228" o:title=""/>
                </v:shape>
                <o:OLEObject Type="Embed" ProgID="Equation.3" ShapeID="_x0000_i1152" DrawAspect="Content" ObjectID="_1825520180" r:id="rId229"/>
              </w:object>
            </w:r>
            <w:r w:rsidRPr="002660A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؛   </w:t>
            </w:r>
            <w:r w:rsidRPr="002660A8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1760" w:dyaOrig="380" w14:anchorId="11DB4B76">
                <v:shape id="_x0000_i1153" type="#_x0000_t75" style="width:87.75pt;height:18.75pt" o:ole="">
                  <v:imagedata r:id="rId230" o:title=""/>
                </v:shape>
                <o:OLEObject Type="Embed" ProgID="Equation.3" ShapeID="_x0000_i1153" DrawAspect="Content" ObjectID="_1825520181" r:id="rId231"/>
              </w:object>
            </w:r>
            <w:r w:rsidRPr="002660A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؛    </w:t>
            </w:r>
            <w:r w:rsidRPr="002660A8">
              <w:rPr>
                <w:rFonts w:ascii="Amiri" w:hAnsi="Amiri" w:cs="Amiri"/>
                <w:position w:val="-28"/>
                <w:sz w:val="28"/>
                <w:szCs w:val="28"/>
                <w:lang w:bidi="ar-DZ"/>
              </w:rPr>
              <w:object w:dxaOrig="1160" w:dyaOrig="740" w14:anchorId="24EAAA90">
                <v:shape id="_x0000_i1154" type="#_x0000_t75" style="width:57.75pt;height:36.75pt" o:ole="">
                  <v:imagedata r:id="rId232" o:title=""/>
                </v:shape>
                <o:OLEObject Type="Embed" ProgID="Equation.3" ShapeID="_x0000_i1154" DrawAspect="Content" ObjectID="_1825520182" r:id="rId233"/>
              </w:object>
            </w:r>
          </w:p>
          <w:p w14:paraId="4F99C425" w14:textId="77777777" w:rsidR="009B5910" w:rsidRPr="002660A8" w:rsidRDefault="009B5910" w:rsidP="00EE550A">
            <w:pPr>
              <w:bidi/>
              <w:ind w:left="97"/>
              <w:rPr>
                <w:rFonts w:ascii="Amiri" w:hAnsi="Amiri" w:cs="Amiri"/>
                <w:b/>
                <w:bCs/>
                <w:sz w:val="28"/>
                <w:szCs w:val="28"/>
                <w:rtl/>
                <w:lang w:bidi="ar-DZ"/>
              </w:rPr>
            </w:pPr>
          </w:p>
          <w:p w14:paraId="59069B27" w14:textId="77777777" w:rsidR="009B5910" w:rsidRDefault="009B5910" w:rsidP="005F6336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6D7B0D98" w14:textId="77777777" w:rsidR="009B5910" w:rsidRDefault="009B5910" w:rsidP="00EB4E4A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53424E"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  <w:t>مثال</w:t>
            </w: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01</w:t>
            </w:r>
            <w:r w:rsidRPr="0053424E"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  <w:t>: ت 11 ص 47</w:t>
            </w:r>
          </w:p>
          <w:p w14:paraId="24C565AC" w14:textId="77777777" w:rsidR="009B5910" w:rsidRDefault="009B5910" w:rsidP="00EB4E4A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43DA4F3A" w14:textId="77777777" w:rsidR="009B5910" w:rsidRDefault="009B5910" w:rsidP="00EB4E4A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مثال02: ت09 ص 47</w:t>
            </w:r>
          </w:p>
          <w:p w14:paraId="291E3272" w14:textId="77777777" w:rsidR="009B5910" w:rsidRDefault="009B5910" w:rsidP="00EB4E4A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0682191B" w14:textId="77777777" w:rsidR="009B5910" w:rsidRPr="0053424E" w:rsidRDefault="009B5910" w:rsidP="00EB4E4A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تمرين 13 ص 48</w:t>
            </w:r>
          </w:p>
          <w:p w14:paraId="4809E48B" w14:textId="77777777" w:rsidR="009B5910" w:rsidRDefault="009B5910" w:rsidP="0053424E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3E918A21" w14:textId="77777777" w:rsidR="009B5910" w:rsidRDefault="009B5910" w:rsidP="0053424E">
            <w:pPr>
              <w:bidi/>
              <w:ind w:right="-851"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8728CE"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  <w:t xml:space="preserve">الواجب </w:t>
            </w:r>
            <w:r w:rsidRPr="008728CE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المنزلي:</w:t>
            </w:r>
            <w:r w:rsidRPr="008728CE"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  <w:t xml:space="preserve"> ت 10 ص 47</w:t>
            </w:r>
          </w:p>
          <w:p w14:paraId="706CE176" w14:textId="77777777" w:rsidR="009B5910" w:rsidRDefault="009B5910" w:rsidP="00EE550A">
            <w:pPr>
              <w:bidi/>
              <w:ind w:right="-851"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1C126507" w14:textId="440D0A94" w:rsidR="009B5910" w:rsidRDefault="00F04559" w:rsidP="00EE550A">
            <w:pPr>
              <w:bidi/>
              <w:ind w:right="-851"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/>
                <w:noProof/>
                <w:color w:val="EE0000"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435BA14A" wp14:editId="6269F933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91440</wp:posOffset>
                      </wp:positionV>
                      <wp:extent cx="3857625" cy="3571875"/>
                      <wp:effectExtent l="0" t="0" r="28575" b="28575"/>
                      <wp:wrapNone/>
                      <wp:docPr id="832023708" name="Rectangl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7625" cy="35718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7FF1A8" w14:textId="56928D3C" w:rsidR="00F04559" w:rsidRDefault="00F04559" w:rsidP="00F0455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412CE2" wp14:editId="1263BE22">
                                        <wp:extent cx="3047619" cy="3047619"/>
                                        <wp:effectExtent l="0" t="0" r="635" b="635"/>
                                        <wp:docPr id="1273275485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73275485" name=""/>
                                                <pic:cNvPicPr/>
                                              </pic:nvPicPr>
                                              <pic:blipFill>
                                                <a:blip r:embed="rId5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47619" cy="30476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35BA14A" id="Rectangle 83" o:spid="_x0000_s1054" style="position:absolute;left:0;text-align:left;margin-left:20.7pt;margin-top:7.2pt;width:303.75pt;height:281.2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" fillcolor="white [3201]" strokecolor="white [3212]" strokeweight="2pt">
                      <v:textbox>
                        <w:txbxContent>
                          <w:p w14:paraId="3E7FF1A8" w14:textId="56928D3C" w:rsidR="00F04559" w:rsidRDefault="00F04559" w:rsidP="00F0455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412CE2" wp14:editId="1263BE22">
                                  <wp:extent cx="3047619" cy="3047619"/>
                                  <wp:effectExtent l="0" t="0" r="635" b="635"/>
                                  <wp:docPr id="127327548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3275485" name=""/>
                                          <pic:cNvPicPr/>
                                        </pic:nvPicPr>
                                        <pic:blipFill>
                                          <a:blip r:embed="rId5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7619" cy="30476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8BA8C72" w14:textId="77777777" w:rsidR="009B5910" w:rsidRDefault="009B5910" w:rsidP="00EE550A">
            <w:pPr>
              <w:bidi/>
              <w:ind w:right="-851"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77AAAF27" w14:textId="77777777" w:rsidR="009B5910" w:rsidRDefault="009B5910" w:rsidP="00EE550A">
            <w:pPr>
              <w:bidi/>
              <w:ind w:right="-851"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6A0E5EC8" w14:textId="77777777" w:rsidR="009B5910" w:rsidRDefault="009B5910" w:rsidP="00EE550A">
            <w:pPr>
              <w:bidi/>
              <w:ind w:right="-851"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445702FC" w14:textId="77777777" w:rsidR="009B5910" w:rsidRDefault="009B5910" w:rsidP="00EE550A">
            <w:pPr>
              <w:bidi/>
              <w:ind w:right="-851"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591A5FB4" w14:textId="77777777" w:rsidR="009B5910" w:rsidRDefault="009B5910" w:rsidP="00EE550A">
            <w:pPr>
              <w:bidi/>
              <w:ind w:right="-851"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63D65448" w14:textId="77777777" w:rsidR="009B5910" w:rsidRDefault="009B5910" w:rsidP="00EE550A">
            <w:pPr>
              <w:bidi/>
              <w:ind w:right="-851"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306C2A78" w14:textId="77777777" w:rsidR="009B5910" w:rsidRDefault="009B5910" w:rsidP="00EE550A">
            <w:pPr>
              <w:bidi/>
              <w:ind w:right="-851"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40A60F0B" w14:textId="77777777" w:rsidR="009B5910" w:rsidRDefault="009B5910" w:rsidP="00EE550A">
            <w:pPr>
              <w:bidi/>
              <w:ind w:right="-851"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3D9BDD7B" w14:textId="77777777" w:rsidR="009B5910" w:rsidRDefault="009B5910" w:rsidP="00EE550A">
            <w:pPr>
              <w:bidi/>
              <w:ind w:right="-851"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1F8C9246" w14:textId="77777777" w:rsidR="009B5910" w:rsidRDefault="009B5910" w:rsidP="00EE550A">
            <w:pPr>
              <w:bidi/>
              <w:ind w:right="-851"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6ED4520E" w14:textId="77777777" w:rsidR="009B5910" w:rsidRDefault="009B5910" w:rsidP="00EE550A">
            <w:pPr>
              <w:bidi/>
              <w:ind w:right="-851"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625CDFFD" w14:textId="77777777" w:rsidR="009B5910" w:rsidRDefault="009B5910" w:rsidP="00EE550A">
            <w:pPr>
              <w:bidi/>
              <w:ind w:right="-851"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36AF50A8" w14:textId="77777777" w:rsidR="009B5910" w:rsidRPr="00792B9B" w:rsidRDefault="009B5910" w:rsidP="0053424E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79" w:type="dxa"/>
          </w:tcPr>
          <w:p w14:paraId="7EB61D03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B83F015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F9E0FFF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DD89694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915B02A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0141399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D40B457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6534CB1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4B1E909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845C3BB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7729F04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34B649A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E5F1D11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1EB0D11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1610158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17D6157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20C0E51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38DE661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5CC16D8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1951CD6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07FF257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780E113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6477E48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FC444AF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78BADB6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4940B8A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E8B809A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8D17B1F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76D32AB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33DC53B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3C42CB1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7F36E58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0DD2353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EA0FCA5" w14:textId="77777777" w:rsidR="009B5910" w:rsidRPr="00792B9B" w:rsidRDefault="009B5910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2787DCA6" w14:textId="77777777" w:rsidR="009B5910" w:rsidRPr="00792B9B" w:rsidRDefault="009B5910" w:rsidP="003D5BFF">
      <w:pPr>
        <w:bidi/>
        <w:ind w:left="-993" w:right="-851"/>
        <w:rPr>
          <w:rFonts w:cstheme="minorHAnsi"/>
          <w:sz w:val="28"/>
          <w:szCs w:val="28"/>
        </w:rPr>
      </w:pPr>
    </w:p>
    <w:p w14:paraId="5ED24EFE" w14:textId="77777777" w:rsidR="009B5910" w:rsidRDefault="009B5910" w:rsidP="00283C06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9405435" wp14:editId="43EB4A26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277569678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0DCB9" w14:textId="77777777" w:rsidR="009B5910" w:rsidRPr="007029CC" w:rsidRDefault="009B591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7029CC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657B88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الجذر التربيعي </w:t>
                            </w:r>
                          </w:p>
                          <w:p w14:paraId="09909155" w14:textId="77777777" w:rsidR="009B5910" w:rsidRPr="007029CC" w:rsidRDefault="009B591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7029CC"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7029CC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الحساب على الجذور التربيعية و خواصها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405435" id="_x0000_s1055" style="position:absolute;left:0;text-align:left;margin-left:-46.15pt;margin-top:66.05pt;width:543pt;height:53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" fillcolor="white [3201]" strokecolor="black [3200]" strokeweight="2pt">
                <v:textbox>
                  <w:txbxContent>
                    <w:p w14:paraId="4C30DCB9" w14:textId="77777777" w:rsidR="009B5910" w:rsidRPr="007029CC" w:rsidRDefault="009B591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7029CC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657B88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 xml:space="preserve">الجذر التربيعي </w:t>
                      </w:r>
                    </w:p>
                    <w:p w14:paraId="09909155" w14:textId="77777777" w:rsidR="009B5910" w:rsidRPr="007029CC" w:rsidRDefault="009B591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7029CC"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7029CC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>الحساب على الجذور التربيعية و خواصها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48865ED" wp14:editId="6FBB11EE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1259760153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25169F" w14:textId="77777777" w:rsidR="009B5910" w:rsidRPr="007029CC" w:rsidRDefault="009B5910" w:rsidP="00305590">
                            <w:pPr>
                              <w:bidi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7029CC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02 ساعة</w:t>
                            </w:r>
                          </w:p>
                          <w:p w14:paraId="54E1884F" w14:textId="77777777" w:rsidR="009B5910" w:rsidRDefault="009B5910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8865ED" id="_x0000_s1056" style="position:absolute;left:0;text-align:left;margin-left:-44.65pt;margin-top:.8pt;width:100.5pt;height:58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" fillcolor="white [3201]" strokecolor="black [3213]" strokeweight="2pt">
                <v:textbox>
                  <w:txbxContent>
                    <w:p w14:paraId="2725169F" w14:textId="77777777" w:rsidR="009B5910" w:rsidRPr="007029CC" w:rsidRDefault="009B5910" w:rsidP="00305590">
                      <w:pPr>
                        <w:bidi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7029CC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02 ساعة</w:t>
                      </w:r>
                    </w:p>
                    <w:p w14:paraId="54E1884F" w14:textId="77777777" w:rsidR="009B5910" w:rsidRDefault="009B5910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6ABD9AF" wp14:editId="39CB0317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1122464866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E2849" w14:textId="77777777" w:rsidR="009B5910" w:rsidRPr="007029CC" w:rsidRDefault="009B5910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7029CC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أولى جذع مشترك اداب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ABD9AF" id="_x0000_s1057" style="position:absolute;left:0;text-align:left;margin-left:396.35pt;margin-top:-.7pt;width:100.5pt;height:62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" fillcolor="white [3201]" strokecolor="black [3213]" strokeweight="2pt">
                <v:textbox>
                  <w:txbxContent>
                    <w:p w14:paraId="3D0E2849" w14:textId="77777777" w:rsidR="009B5910" w:rsidRPr="007029CC" w:rsidRDefault="009B5910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lang w:bidi="ar-DZ"/>
                        </w:rPr>
                      </w:pPr>
                      <w:r w:rsidRPr="007029CC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أولى جذع مشترك اداب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C424E37" wp14:editId="56BF6B0C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30086003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F5DE5F" w14:textId="77777777" w:rsidR="009B5910" w:rsidRPr="007029CC" w:rsidRDefault="009B591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7029CC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المحور: </w:t>
                            </w:r>
                            <w:r w:rsidRPr="007029CC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الأعداد والحساب</w:t>
                            </w:r>
                          </w:p>
                          <w:p w14:paraId="1160A56D" w14:textId="77777777" w:rsidR="009B5910" w:rsidRPr="007029CC" w:rsidRDefault="009B591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7029CC"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7029CC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الجذور التربيعية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C424E37" id="_x0000_s1058" style="position:absolute;left:0;text-align:left;margin-left:66.35pt;margin-top:1.55pt;width:323.25pt;height:58.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" fillcolor="white [3212]" strokecolor="black [3213]" strokeweight="2pt">
                <v:textbox>
                  <w:txbxContent>
                    <w:p w14:paraId="36F5DE5F" w14:textId="77777777" w:rsidR="009B5910" w:rsidRPr="007029CC" w:rsidRDefault="009B591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7029CC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المحور: </w:t>
                      </w:r>
                      <w:r w:rsidRPr="007029CC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الأعداد والحساب</w:t>
                      </w:r>
                    </w:p>
                    <w:p w14:paraId="1160A56D" w14:textId="77777777" w:rsidR="009B5910" w:rsidRPr="007029CC" w:rsidRDefault="009B591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7029CC"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Pr="007029CC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الجذور التربيعية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452D5B50" w14:textId="77777777" w:rsidR="009B5910" w:rsidRDefault="009B5910" w:rsidP="00686629">
      <w:pPr>
        <w:bidi/>
        <w:ind w:right="-851"/>
        <w:rPr>
          <w:rFonts w:cstheme="minorHAnsi"/>
          <w:sz w:val="28"/>
          <w:szCs w:val="28"/>
          <w:rtl/>
        </w:rPr>
      </w:pPr>
    </w:p>
    <w:p w14:paraId="7814DB42" w14:textId="77777777" w:rsidR="009B5910" w:rsidRPr="00792B9B" w:rsidRDefault="009B5910" w:rsidP="00283C06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766"/>
        <w:gridCol w:w="9048"/>
        <w:gridCol w:w="1044"/>
      </w:tblGrid>
      <w:tr w:rsidR="009B5910" w:rsidRPr="00792B9B" w14:paraId="3D0C7B0A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532C72F4" w14:textId="77777777" w:rsidR="009B5910" w:rsidRPr="00305590" w:rsidRDefault="009B5910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6B42DDC5" w14:textId="77777777" w:rsidR="009B5910" w:rsidRPr="00305590" w:rsidRDefault="009B5910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7F42B451" w14:textId="77777777" w:rsidR="009B5910" w:rsidRPr="00305590" w:rsidRDefault="009B5910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9B5910" w:rsidRPr="00792B9B" w14:paraId="1D8E33D2" w14:textId="77777777" w:rsidTr="00305590">
        <w:tc>
          <w:tcPr>
            <w:tcW w:w="1278" w:type="dxa"/>
          </w:tcPr>
          <w:p w14:paraId="22D912F7" w14:textId="77777777" w:rsidR="009B5910" w:rsidRDefault="009B5910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7CB94985" w14:textId="77777777" w:rsidR="009B5910" w:rsidRDefault="009B5910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B467191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87FCA6E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9859017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3F589B1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DAFFBC7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35AEF23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294F6A5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7C6E51F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4508D2F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1452362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46B423D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1D8FD9F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C867FF9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EE84AAC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08592D0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F5DDF5F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F4F26FC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A978BE8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2DF0E96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23F5907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3470E6D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8013DDF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2AF6F6D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F527326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9186EBE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95D4544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A371E2B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F8D10A4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1C4462E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1C5546A" w14:textId="77777777" w:rsidR="009B5910" w:rsidRPr="00FB5A89" w:rsidRDefault="009B5910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5A442A2B" w14:textId="77777777" w:rsidR="009B5910" w:rsidRPr="00792B9B" w:rsidRDefault="009B5910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04128E4A" w14:textId="77777777" w:rsidR="009B5910" w:rsidRDefault="009B5910" w:rsidP="00594115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</w:rPr>
            </w:pPr>
            <w:r w:rsidRPr="00594115">
              <w:rPr>
                <w:rFonts w:ascii="Amiri" w:hAnsi="Amiri" w:cs="Amiri"/>
                <w:color w:val="EE0000"/>
                <w:sz w:val="28"/>
                <w:szCs w:val="28"/>
                <w:rtl/>
              </w:rPr>
              <w:t>نشــــــــــــــاط</w:t>
            </w:r>
          </w:p>
          <w:p w14:paraId="56E9581E" w14:textId="77777777" w:rsidR="009B5910" w:rsidRDefault="009B5910" w:rsidP="00594115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466A02">
              <w:rPr>
                <w:rFonts w:ascii="Amiri" w:hAnsi="Amiri" w:cs="Amiri" w:hint="cs"/>
                <w:sz w:val="28"/>
                <w:szCs w:val="28"/>
                <w:rtl/>
              </w:rPr>
              <w:t xml:space="preserve">اوجد العدد الحقيقي الموجب </w:t>
            </w:r>
            <w:r w:rsidRPr="00466A02">
              <w:rPr>
                <w:rFonts w:ascii="Amiri" w:hAnsi="Amiri" w:cs="Amiri"/>
                <w:position w:val="-6"/>
                <w:sz w:val="28"/>
                <w:szCs w:val="28"/>
              </w:rPr>
              <w:object w:dxaOrig="220" w:dyaOrig="240" w14:anchorId="4DFE0106">
                <v:shape id="_x0000_i1155" type="#_x0000_t75" style="width:11.25pt;height:12pt" o:ole="">
                  <v:imagedata r:id="rId234" o:title=""/>
                </v:shape>
                <o:OLEObject Type="Embed" ProgID="Equation.DSMT4" ShapeID="_x0000_i1155" DrawAspect="Content" ObjectID="_1825520183" r:id="rId235"/>
              </w:object>
            </w:r>
            <w:r w:rsidRPr="00466A02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في الحالات التالية:</w:t>
            </w:r>
          </w:p>
          <w:p w14:paraId="50E64952" w14:textId="77777777" w:rsidR="009B5910" w:rsidRPr="00466A02" w:rsidRDefault="009B5910" w:rsidP="00466A02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1E51E5">
              <w:rPr>
                <w:rFonts w:ascii="Amiri" w:hAnsi="Amiri" w:cs="Amiri"/>
                <w:position w:val="-12"/>
                <w:sz w:val="28"/>
                <w:szCs w:val="28"/>
                <w:lang w:bidi="ar-DZ"/>
              </w:rPr>
              <w:object w:dxaOrig="4239" w:dyaOrig="400" w14:anchorId="247A0EEF">
                <v:shape id="_x0000_i1156" type="#_x0000_t75" style="width:212.25pt;height:20.25pt" o:ole="">
                  <v:imagedata r:id="rId236" o:title=""/>
                </v:shape>
                <o:OLEObject Type="Embed" ProgID="Equation.DSMT4" ShapeID="_x0000_i1156" DrawAspect="Content" ObjectID="_1825520184" r:id="rId237"/>
              </w:object>
            </w:r>
          </w:p>
          <w:p w14:paraId="2D97A123" w14:textId="77777777" w:rsidR="009B5910" w:rsidRDefault="009B5910" w:rsidP="00283C06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2D0D8718" w14:textId="77777777" w:rsidR="009B5910" w:rsidRPr="001E51E5" w:rsidRDefault="009B5910" w:rsidP="001E51E5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1E51E5"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  <w:t>تعريف:</w:t>
            </w:r>
          </w:p>
          <w:p w14:paraId="7B047337" w14:textId="77777777" w:rsidR="009B5910" w:rsidRPr="001E51E5" w:rsidRDefault="009B5910" w:rsidP="001E51E5">
            <w:pPr>
              <w:bidi/>
              <w:ind w:left="-83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1E51E5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799BB2CC">
                <v:shape id="_x0000_i1157" type="#_x0000_t75" style="width:9.75pt;height:11.25pt" o:ole="">
                  <v:imagedata r:id="rId203" o:title=""/>
                </v:shape>
                <o:OLEObject Type="Embed" ProgID="Equation.3" ShapeID="_x0000_i1157" DrawAspect="Content" ObjectID="_1825520185" r:id="rId238"/>
              </w:object>
            </w:r>
            <w:r w:rsidRPr="001E51E5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عدد حقيقي موجب.</w:t>
            </w:r>
          </w:p>
          <w:p w14:paraId="74C4FA77" w14:textId="59A12E10" w:rsidR="009B5910" w:rsidRDefault="00F04559" w:rsidP="001E51E5">
            <w:pPr>
              <w:bidi/>
              <w:ind w:left="250" w:hanging="180"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1770F91A" wp14:editId="0DF9AA6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537845</wp:posOffset>
                      </wp:positionV>
                      <wp:extent cx="2457450" cy="2381250"/>
                      <wp:effectExtent l="0" t="0" r="19050" b="19050"/>
                      <wp:wrapNone/>
                      <wp:docPr id="1607574754" name="Rect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7450" cy="23812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19D731" w14:textId="10CEDE48" w:rsidR="00F04559" w:rsidRDefault="00F04559" w:rsidP="00F0455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32371C" wp14:editId="1CCA0A4B">
                                        <wp:extent cx="2249170" cy="2249170"/>
                                        <wp:effectExtent l="0" t="0" r="0" b="0"/>
                                        <wp:docPr id="1606437445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06437445" name=""/>
                                                <pic:cNvPicPr/>
                                              </pic:nvPicPr>
                                              <pic:blipFill>
                                                <a:blip r:embed="rId5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49170" cy="2249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770F91A" id="Rectangle 82" o:spid="_x0000_s1059" style="position:absolute;left:0;text-align:left;margin-left:-.25pt;margin-top:42.35pt;width:193.5pt;height:187.5pt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" fillcolor="white [3201]" strokecolor="white [3212]" strokeweight="2pt">
                      <v:textbox>
                        <w:txbxContent>
                          <w:p w14:paraId="1719D731" w14:textId="10CEDE48" w:rsidR="00F04559" w:rsidRDefault="00F04559" w:rsidP="00F0455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32371C" wp14:editId="1CCA0A4B">
                                  <wp:extent cx="2249170" cy="2249170"/>
                                  <wp:effectExtent l="0" t="0" r="0" b="0"/>
                                  <wp:docPr id="160643744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06437445" name=""/>
                                          <pic:cNvPicPr/>
                                        </pic:nvPicPr>
                                        <pic:blipFill>
                                          <a:blip r:embed="rId5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9170" cy="2249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B5910" w:rsidRPr="001E51E5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نسمّي الجذر التربيعي للعدد الحقيقي </w:t>
            </w:r>
            <w:r w:rsidR="009B5910" w:rsidRPr="001E51E5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6527435A">
                <v:shape id="_x0000_i1158" type="#_x0000_t75" style="width:9.75pt;height:11.25pt" o:ole="">
                  <v:imagedata r:id="rId239" o:title=""/>
                </v:shape>
                <o:OLEObject Type="Embed" ProgID="Equation.3" ShapeID="_x0000_i1158" DrawAspect="Content" ObjectID="_1825520186" r:id="rId240"/>
              </w:object>
            </w:r>
            <w:r w:rsidR="009B5910" w:rsidRPr="001E51E5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العدد الحقيقي الموجب الذي مربعه يساوي </w:t>
            </w:r>
            <w:r w:rsidR="009B5910" w:rsidRPr="001E51E5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2E4FCEA7">
                <v:shape id="_x0000_i1159" type="#_x0000_t75" style="width:9.75pt;height:11.25pt" o:ole="">
                  <v:imagedata r:id="rId239" o:title=""/>
                </v:shape>
                <o:OLEObject Type="Embed" ProgID="Equation.3" ShapeID="_x0000_i1159" DrawAspect="Content" ObjectID="_1825520187" r:id="rId241"/>
              </w:object>
            </w:r>
            <w:r w:rsidR="009B5910" w:rsidRPr="001E51E5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ونرمز </w:t>
            </w:r>
            <w:r w:rsidR="009B5910" w:rsidRPr="001E51E5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إليه بالرمز</w:t>
            </w:r>
            <w:r w:rsidR="009B5910" w:rsidRPr="001E51E5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</w:t>
            </w:r>
            <w:r w:rsidR="009B5910" w:rsidRPr="001E51E5">
              <w:rPr>
                <w:rFonts w:ascii="Amiri" w:hAnsi="Amiri" w:cs="Amiri"/>
                <w:position w:val="-8"/>
                <w:sz w:val="28"/>
                <w:szCs w:val="28"/>
                <w:lang w:bidi="ar-DZ"/>
              </w:rPr>
              <w:object w:dxaOrig="380" w:dyaOrig="360" w14:anchorId="46B7B947">
                <v:shape id="_x0000_i1160" type="#_x0000_t75" style="width:18.75pt;height:18pt" o:ole="">
                  <v:imagedata r:id="rId242" o:title=""/>
                </v:shape>
                <o:OLEObject Type="Embed" ProgID="Equation.3" ShapeID="_x0000_i1160" DrawAspect="Content" ObjectID="_1825520188" r:id="rId243"/>
              </w:object>
            </w:r>
            <w:r w:rsidR="009B5910" w:rsidRPr="001E51E5">
              <w:rPr>
                <w:rFonts w:ascii="Amiri" w:hAnsi="Amiri" w:cs="Amiri"/>
                <w:sz w:val="28"/>
                <w:szCs w:val="28"/>
                <w:rtl/>
                <w:lang w:bidi="ar-DZ"/>
              </w:rPr>
              <w:t>.</w:t>
            </w:r>
          </w:p>
          <w:p w14:paraId="43C9A03D" w14:textId="77777777" w:rsidR="009B5910" w:rsidRDefault="009B5910" w:rsidP="001E51E5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29152B7D" w14:textId="77777777" w:rsidR="009B5910" w:rsidRPr="001E51E5" w:rsidRDefault="009B5910" w:rsidP="001E51E5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1E51E5"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  <w:t>مثال:</w:t>
            </w:r>
          </w:p>
          <w:p w14:paraId="2C322065" w14:textId="77777777" w:rsidR="009B5910" w:rsidRPr="001E51E5" w:rsidRDefault="009B5910" w:rsidP="001E51E5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FC7F5C">
              <w:rPr>
                <w:rFonts w:cs="Arabic Transparent"/>
                <w:position w:val="-12"/>
                <w:sz w:val="28"/>
                <w:szCs w:val="28"/>
                <w:lang w:bidi="ar-DZ"/>
              </w:rPr>
              <w:object w:dxaOrig="1240" w:dyaOrig="400" w14:anchorId="114BC61E">
                <v:shape id="_x0000_i1161" type="#_x0000_t75" style="width:62.25pt;height:20.25pt" o:ole="">
                  <v:imagedata r:id="rId244" o:title=""/>
                </v:shape>
                <o:OLEObject Type="Embed" ProgID="Equation.3" ShapeID="_x0000_i1161" DrawAspect="Content" ObjectID="_1825520189" r:id="rId245"/>
              </w:object>
            </w: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    ،  </w:t>
            </w:r>
            <w:r w:rsidRPr="001E51E5">
              <w:rPr>
                <w:rFonts w:cs="Arabic Transparent"/>
                <w:position w:val="-8"/>
                <w:sz w:val="28"/>
                <w:szCs w:val="28"/>
                <w:lang w:bidi="ar-DZ"/>
              </w:rPr>
              <w:object w:dxaOrig="940" w:dyaOrig="400" w14:anchorId="22FC20E7">
                <v:shape id="_x0000_i1162" type="#_x0000_t75" style="width:47.25pt;height:20.25pt" o:ole="">
                  <v:imagedata r:id="rId246" o:title=""/>
                </v:shape>
                <o:OLEObject Type="Embed" ProgID="Equation.DSMT4" ShapeID="_x0000_i1162" DrawAspect="Content" ObjectID="_1825520190" r:id="rId247"/>
              </w:object>
            </w: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      ،  </w:t>
            </w:r>
            <w:r w:rsidRPr="001E51E5">
              <w:rPr>
                <w:rFonts w:cs="Arabic Transparent"/>
                <w:position w:val="-8"/>
                <w:sz w:val="28"/>
                <w:szCs w:val="28"/>
                <w:lang w:bidi="ar-DZ"/>
              </w:rPr>
              <w:object w:dxaOrig="960" w:dyaOrig="400" w14:anchorId="3D86F3A4">
                <v:shape id="_x0000_i1163" type="#_x0000_t75" style="width:48pt;height:20.25pt" o:ole="">
                  <v:imagedata r:id="rId248" o:title=""/>
                </v:shape>
                <o:OLEObject Type="Embed" ProgID="Equation.DSMT4" ShapeID="_x0000_i1163" DrawAspect="Content" ObjectID="_1825520191" r:id="rId249"/>
              </w:object>
            </w:r>
          </w:p>
          <w:p w14:paraId="1A118F32" w14:textId="77777777" w:rsidR="009B5910" w:rsidRDefault="009B5910" w:rsidP="001E51E5">
            <w:pPr>
              <w:bidi/>
              <w:ind w:right="-851"/>
              <w:rPr>
                <w:rFonts w:cstheme="minorHAnsi"/>
                <w:sz w:val="28"/>
                <w:szCs w:val="28"/>
                <w:lang w:bidi="ar-DZ"/>
              </w:rPr>
            </w:pPr>
          </w:p>
          <w:p w14:paraId="2EAF3619" w14:textId="77777777" w:rsidR="009B5910" w:rsidRPr="001E51E5" w:rsidRDefault="009B5910" w:rsidP="001E51E5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1E51E5"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  <w:t>خواص:</w:t>
            </w:r>
          </w:p>
          <w:p w14:paraId="12BB3B1F" w14:textId="77777777" w:rsidR="009B5910" w:rsidRDefault="009B5910" w:rsidP="001E51E5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33D7C62A" w14:textId="77777777" w:rsidR="009B5910" w:rsidRPr="001E51E5" w:rsidRDefault="009B5910" w:rsidP="009B5910">
            <w:pPr>
              <w:numPr>
                <w:ilvl w:val="0"/>
                <w:numId w:val="48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1E51E5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من أجل </w:t>
            </w:r>
            <w:r w:rsidRPr="001E51E5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7D3DBD7B">
                <v:shape id="_x0000_i1164" type="#_x0000_t75" style="width:9.75pt;height:11.25pt" o:ole="">
                  <v:imagedata r:id="rId203" o:title=""/>
                </v:shape>
                <o:OLEObject Type="Embed" ProgID="Equation.3" ShapeID="_x0000_i1164" DrawAspect="Content" ObjectID="_1825520192" r:id="rId250"/>
              </w:object>
            </w:r>
            <w:r w:rsidRPr="001E51E5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موجب: </w:t>
            </w:r>
            <w:r w:rsidRPr="001E51E5">
              <w:rPr>
                <w:rFonts w:ascii="Amiri" w:hAnsi="Amiri" w:cs="Amiri"/>
                <w:position w:val="-8"/>
                <w:sz w:val="28"/>
                <w:szCs w:val="28"/>
                <w:lang w:bidi="ar-DZ"/>
              </w:rPr>
              <w:object w:dxaOrig="760" w:dyaOrig="360" w14:anchorId="449B0EE5">
                <v:shape id="_x0000_i1165" type="#_x0000_t75" style="width:38.25pt;height:18pt" o:ole="">
                  <v:imagedata r:id="rId251" o:title=""/>
                </v:shape>
                <o:OLEObject Type="Embed" ProgID="Equation.3" ShapeID="_x0000_i1165" DrawAspect="Content" ObjectID="_1825520193" r:id="rId252"/>
              </w:object>
            </w:r>
            <w:r w:rsidRPr="001E51E5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 </w:t>
            </w:r>
            <w:r w:rsidRPr="001E51E5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999" w:dyaOrig="440" w14:anchorId="0B9740BC">
                <v:shape id="_x0000_i1166" type="#_x0000_t75" style="width:50.25pt;height:21.75pt" o:ole="">
                  <v:imagedata r:id="rId253" o:title=""/>
                </v:shape>
                <o:OLEObject Type="Embed" ProgID="Equation.3" ShapeID="_x0000_i1166" DrawAspect="Content" ObjectID="_1825520194" r:id="rId254"/>
              </w:object>
            </w:r>
            <w:r w:rsidRPr="001E51E5">
              <w:rPr>
                <w:rFonts w:ascii="Amiri" w:hAnsi="Amiri" w:cs="Amiri"/>
                <w:sz w:val="28"/>
                <w:szCs w:val="28"/>
                <w:rtl/>
                <w:lang w:bidi="ar-DZ"/>
              </w:rPr>
              <w:t>.</w:t>
            </w:r>
          </w:p>
          <w:p w14:paraId="77DA120B" w14:textId="77777777" w:rsidR="009B5910" w:rsidRPr="001E51E5" w:rsidRDefault="009B5910" w:rsidP="009B5910">
            <w:pPr>
              <w:numPr>
                <w:ilvl w:val="0"/>
                <w:numId w:val="48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1E51E5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من أجل </w:t>
            </w:r>
            <w:r w:rsidRPr="001E51E5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449B2218">
                <v:shape id="_x0000_i1167" type="#_x0000_t75" style="width:9.75pt;height:11.25pt" o:ole="">
                  <v:imagedata r:id="rId203" o:title=""/>
                </v:shape>
                <o:OLEObject Type="Embed" ProgID="Equation.3" ShapeID="_x0000_i1167" DrawAspect="Content" ObjectID="_1825520195" r:id="rId255"/>
              </w:object>
            </w:r>
            <w:r w:rsidRPr="001E51E5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</w:t>
            </w:r>
            <w:r w:rsidRPr="001E51E5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79" w14:anchorId="0E77DC99">
                <v:shape id="_x0000_i1168" type="#_x0000_t75" style="width:9.75pt;height:14.25pt" o:ole="">
                  <v:imagedata r:id="rId256" o:title=""/>
                </v:shape>
                <o:OLEObject Type="Embed" ProgID="Equation.3" ShapeID="_x0000_i1168" DrawAspect="Content" ObjectID="_1825520196" r:id="rId257"/>
              </w:object>
            </w:r>
            <w:r w:rsidRPr="001E51E5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موجبان: </w:t>
            </w:r>
            <w:r w:rsidRPr="001E51E5">
              <w:rPr>
                <w:rFonts w:ascii="Amiri" w:hAnsi="Amiri" w:cs="Amiri"/>
                <w:position w:val="-8"/>
                <w:sz w:val="28"/>
                <w:szCs w:val="28"/>
                <w:lang w:bidi="ar-DZ"/>
              </w:rPr>
              <w:object w:dxaOrig="1780" w:dyaOrig="360" w14:anchorId="27567FF2">
                <v:shape id="_x0000_i1169" type="#_x0000_t75" style="width:89.25pt;height:18pt" o:ole="">
                  <v:imagedata r:id="rId258" o:title=""/>
                </v:shape>
                <o:OLEObject Type="Embed" ProgID="Equation.3" ShapeID="_x0000_i1169" DrawAspect="Content" ObjectID="_1825520197" r:id="rId259"/>
              </w:object>
            </w:r>
            <w:r w:rsidRPr="001E51E5">
              <w:rPr>
                <w:rFonts w:ascii="Amiri" w:hAnsi="Amiri" w:cs="Amiri"/>
                <w:sz w:val="28"/>
                <w:szCs w:val="28"/>
                <w:rtl/>
                <w:lang w:bidi="ar-DZ"/>
              </w:rPr>
              <w:t>.</w:t>
            </w:r>
          </w:p>
          <w:p w14:paraId="03F33992" w14:textId="77777777" w:rsidR="009B5910" w:rsidRPr="001E51E5" w:rsidRDefault="009B5910" w:rsidP="009B5910">
            <w:pPr>
              <w:numPr>
                <w:ilvl w:val="0"/>
                <w:numId w:val="48"/>
              </w:num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1E51E5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من أجل </w:t>
            </w:r>
            <w:r w:rsidRPr="001E51E5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580" w:dyaOrig="279" w14:anchorId="3C7740C1">
                <v:shape id="_x0000_i1170" type="#_x0000_t75" style="width:29.25pt;height:14.25pt" o:ole="">
                  <v:imagedata r:id="rId260" o:title=""/>
                </v:shape>
                <o:OLEObject Type="Embed" ProgID="Equation.3" ShapeID="_x0000_i1170" DrawAspect="Content" ObjectID="_1825520198" r:id="rId261"/>
              </w:object>
            </w:r>
            <w:r w:rsidRPr="001E51E5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و0 </w:t>
            </w:r>
            <w:r w:rsidRPr="001E51E5">
              <w:rPr>
                <w:rFonts w:ascii="Amiri" w:hAnsi="Amiri" w:cs="Amiri"/>
                <w:sz w:val="28"/>
                <w:szCs w:val="28"/>
                <w:lang w:bidi="ar-DZ"/>
              </w:rPr>
              <w:sym w:font="Symbol" w:char="F03E"/>
            </w:r>
            <w:r w:rsidRPr="001E51E5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79" w14:anchorId="45FBFDC9">
                <v:shape id="_x0000_i1171" type="#_x0000_t75" style="width:9.75pt;height:14.25pt" o:ole="">
                  <v:imagedata r:id="rId219" o:title=""/>
                </v:shape>
                <o:OLEObject Type="Embed" ProgID="Equation.3" ShapeID="_x0000_i1171" DrawAspect="Content" ObjectID="_1825520199" r:id="rId262"/>
              </w:object>
            </w:r>
            <w:r w:rsidRPr="001E51E5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: </w:t>
            </w:r>
            <w:r w:rsidRPr="001E51E5">
              <w:rPr>
                <w:rFonts w:ascii="Amiri" w:hAnsi="Amiri" w:cs="Amiri"/>
                <w:position w:val="-28"/>
                <w:sz w:val="28"/>
                <w:szCs w:val="28"/>
                <w:lang w:bidi="ar-DZ"/>
              </w:rPr>
              <w:object w:dxaOrig="1040" w:dyaOrig="720" w14:anchorId="6F43E168">
                <v:shape id="_x0000_i1172" type="#_x0000_t75" style="width:51.75pt;height:36pt" o:ole="">
                  <v:imagedata r:id="rId263" o:title=""/>
                </v:shape>
                <o:OLEObject Type="Embed" ProgID="Equation.3" ShapeID="_x0000_i1172" DrawAspect="Content" ObjectID="_1825520200" r:id="rId264"/>
              </w:object>
            </w:r>
            <w:r w:rsidRPr="001E51E5">
              <w:rPr>
                <w:rFonts w:ascii="Amiri" w:hAnsi="Amiri" w:cs="Amiri"/>
                <w:sz w:val="28"/>
                <w:szCs w:val="28"/>
                <w:rtl/>
                <w:lang w:bidi="ar-DZ"/>
              </w:rPr>
              <w:t>.</w:t>
            </w:r>
          </w:p>
          <w:p w14:paraId="24F43609" w14:textId="77777777" w:rsidR="009B5910" w:rsidRPr="00F936A3" w:rsidRDefault="009B5910" w:rsidP="00F936A3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F936A3"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  <w:t>مثال:</w:t>
            </w:r>
          </w:p>
          <w:p w14:paraId="47C9C040" w14:textId="77777777" w:rsidR="009B5910" w:rsidRDefault="009B5910" w:rsidP="00DB2B32">
            <w:pPr>
              <w:bidi/>
              <w:ind w:left="-83"/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FC7F5C">
              <w:rPr>
                <w:rFonts w:cs="Arabic Transparent"/>
                <w:position w:val="-14"/>
                <w:sz w:val="28"/>
                <w:szCs w:val="28"/>
                <w:lang w:bidi="ar-DZ"/>
              </w:rPr>
              <w:object w:dxaOrig="1040" w:dyaOrig="480" w14:anchorId="1A2B475F">
                <v:shape id="_x0000_i1173" type="#_x0000_t75" style="width:51.75pt;height:24pt" o:ole="">
                  <v:imagedata r:id="rId265" o:title=""/>
                </v:shape>
                <o:OLEObject Type="Embed" ProgID="Equation.3" ShapeID="_x0000_i1173" DrawAspect="Content" ObjectID="_1825520201" r:id="rId266"/>
              </w:object>
            </w:r>
            <w:r w:rsidRPr="00FC7F5C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  ؛   </w:t>
            </w:r>
            <w:r w:rsidRPr="00FC7F5C">
              <w:rPr>
                <w:rFonts w:cs="Arabic Transparent"/>
                <w:position w:val="-8"/>
                <w:sz w:val="28"/>
                <w:szCs w:val="28"/>
                <w:lang w:bidi="ar-DZ"/>
              </w:rPr>
              <w:object w:dxaOrig="3080" w:dyaOrig="360" w14:anchorId="095DD345">
                <v:shape id="_x0000_i1174" type="#_x0000_t75" style="width:153.75pt;height:18pt" o:ole="">
                  <v:imagedata r:id="rId267" o:title=""/>
                </v:shape>
                <o:OLEObject Type="Embed" ProgID="Equation.3" ShapeID="_x0000_i1174" DrawAspect="Content" ObjectID="_1825520202" r:id="rId268"/>
              </w:object>
            </w:r>
            <w:r w:rsidRPr="00FC7F5C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 ؛     </w:t>
            </w:r>
            <w:r w:rsidRPr="00FC7F5C">
              <w:rPr>
                <w:rFonts w:cs="Arabic Transparent"/>
                <w:position w:val="-28"/>
                <w:sz w:val="28"/>
                <w:szCs w:val="28"/>
                <w:lang w:bidi="ar-DZ"/>
              </w:rPr>
              <w:object w:dxaOrig="1660" w:dyaOrig="720" w14:anchorId="6F7EA3AE">
                <v:shape id="_x0000_i1175" type="#_x0000_t75" style="width:83.25pt;height:36pt" o:ole="">
                  <v:imagedata r:id="rId269" o:title=""/>
                </v:shape>
                <o:OLEObject Type="Embed" ProgID="Equation.3" ShapeID="_x0000_i1175" DrawAspect="Content" ObjectID="_1825520203" r:id="rId270"/>
              </w:object>
            </w:r>
            <w:r w:rsidRPr="00FC7F5C">
              <w:rPr>
                <w:rFonts w:cs="Arabic Transparent" w:hint="cs"/>
                <w:sz w:val="28"/>
                <w:szCs w:val="28"/>
                <w:rtl/>
                <w:lang w:bidi="ar-DZ"/>
              </w:rPr>
              <w:t>.</w:t>
            </w:r>
          </w:p>
          <w:p w14:paraId="21E12DF2" w14:textId="77777777" w:rsidR="009B5910" w:rsidRPr="00FC7F5C" w:rsidRDefault="009B5910" w:rsidP="00DB2B32">
            <w:pPr>
              <w:bidi/>
              <w:spacing w:line="120" w:lineRule="auto"/>
              <w:ind w:left="-85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14:paraId="56AC5675" w14:textId="77777777" w:rsidR="009B5910" w:rsidRPr="00DB2B32" w:rsidRDefault="009B5910" w:rsidP="00AA1374">
            <w:pPr>
              <w:bidi/>
              <w:ind w:left="-83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DB2B32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</w:t>
            </w:r>
            <w:r w:rsidRPr="00DB2B32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تنبيه:</w:t>
            </w:r>
            <w:r w:rsidRPr="00DB2B32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</w:t>
            </w:r>
          </w:p>
          <w:p w14:paraId="2C7DB387" w14:textId="77777777" w:rsidR="009B5910" w:rsidRPr="00FC7F5C" w:rsidRDefault="009B5910" w:rsidP="00DB2B32">
            <w:pPr>
              <w:bidi/>
              <w:ind w:left="-83"/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FC7F5C">
              <w:rPr>
                <w:rFonts w:cs="Arabic Transparent"/>
                <w:position w:val="-8"/>
                <w:sz w:val="28"/>
                <w:szCs w:val="28"/>
                <w:rtl/>
                <w:lang w:bidi="ar-DZ"/>
              </w:rPr>
              <w:object w:dxaOrig="2000" w:dyaOrig="360" w14:anchorId="685A2B17">
                <v:shape id="_x0000_i1176" type="#_x0000_t75" style="width:99.75pt;height:18pt" o:ole="">
                  <v:imagedata r:id="rId271" o:title=""/>
                </v:shape>
                <o:OLEObject Type="Embed" ProgID="Equation.3" ShapeID="_x0000_i1176" DrawAspect="Content" ObjectID="_1825520204" r:id="rId272"/>
              </w:object>
            </w:r>
            <w:r w:rsidRPr="00FC7F5C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لأنّ </w:t>
            </w:r>
            <w:r w:rsidRPr="00FC7F5C">
              <w:rPr>
                <w:rFonts w:cs="Arabic Transparent"/>
                <w:position w:val="-8"/>
                <w:sz w:val="28"/>
                <w:szCs w:val="28"/>
                <w:lang w:bidi="ar-DZ"/>
              </w:rPr>
              <w:object w:dxaOrig="1860" w:dyaOrig="360" w14:anchorId="66340C50">
                <v:shape id="_x0000_i1177" type="#_x0000_t75" style="width:93pt;height:18pt" o:ole="">
                  <v:imagedata r:id="rId273" o:title=""/>
                </v:shape>
                <o:OLEObject Type="Embed" ProgID="Equation.3" ShapeID="_x0000_i1177" DrawAspect="Content" ObjectID="_1825520205" r:id="rId274"/>
              </w:object>
            </w:r>
            <w:r w:rsidRPr="00FC7F5C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و</w:t>
            </w:r>
            <w:r w:rsidRPr="00FC7F5C">
              <w:rPr>
                <w:rFonts w:cs="Arabic Transparent"/>
                <w:position w:val="-8"/>
                <w:sz w:val="28"/>
                <w:szCs w:val="28"/>
                <w:lang w:bidi="ar-DZ"/>
              </w:rPr>
              <w:object w:dxaOrig="2100" w:dyaOrig="360" w14:anchorId="75C935AC">
                <v:shape id="_x0000_i1178" type="#_x0000_t75" style="width:105pt;height:18pt" o:ole="">
                  <v:imagedata r:id="rId275" o:title=""/>
                </v:shape>
                <o:OLEObject Type="Embed" ProgID="Equation.3" ShapeID="_x0000_i1178" DrawAspect="Content" ObjectID="_1825520206" r:id="rId276"/>
              </w:object>
            </w:r>
            <w:r w:rsidRPr="00FC7F5C">
              <w:rPr>
                <w:rFonts w:cs="Arabic Transparent" w:hint="cs"/>
                <w:sz w:val="28"/>
                <w:szCs w:val="28"/>
                <w:rtl/>
                <w:lang w:bidi="ar-DZ"/>
              </w:rPr>
              <w:t>.</w:t>
            </w:r>
          </w:p>
          <w:p w14:paraId="6D5D0088" w14:textId="77777777" w:rsidR="009B5910" w:rsidRDefault="009B5910" w:rsidP="008A4CE9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23EA4DFB" w14:textId="77777777" w:rsidR="009B5910" w:rsidRDefault="009B5910" w:rsidP="00AA137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6EBE514D" w14:textId="77777777" w:rsidR="009B5910" w:rsidRDefault="009B5910" w:rsidP="00AA137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1641DCE1" w14:textId="77777777" w:rsidR="009B5910" w:rsidRDefault="009B5910" w:rsidP="00AA137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77C35869" w14:textId="77777777" w:rsidR="009B5910" w:rsidRDefault="009B5910" w:rsidP="00AA137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7440AAA8" w14:textId="77777777" w:rsidR="009B5910" w:rsidRDefault="009B5910" w:rsidP="00AA137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6FDFED48" w14:textId="77777777" w:rsidR="009B5910" w:rsidRDefault="009B5910" w:rsidP="00AA137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7C9EE5E7" w14:textId="77777777" w:rsidR="009B5910" w:rsidRDefault="009B5910" w:rsidP="00AA1374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AA1374"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  <w:t>تمرين:</w:t>
            </w: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 ت 16 ص 48</w:t>
            </w:r>
          </w:p>
          <w:p w14:paraId="76E6CDC5" w14:textId="77777777" w:rsidR="009B5910" w:rsidRDefault="009B5910" w:rsidP="00BD7A32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BD7A32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بسط العبارات التــــــــالية:</w:t>
            </w:r>
          </w:p>
          <w:p w14:paraId="0F70EC57" w14:textId="77777777" w:rsidR="009B5910" w:rsidRPr="00BD7A32" w:rsidRDefault="009B5910" w:rsidP="00BD7A32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4059FA">
              <w:rPr>
                <w:rFonts w:ascii="Amiri" w:hAnsi="Amiri" w:cs="Amiri"/>
                <w:position w:val="-96"/>
                <w:sz w:val="28"/>
                <w:szCs w:val="28"/>
                <w:lang w:bidi="ar-DZ"/>
              </w:rPr>
              <w:object w:dxaOrig="8840" w:dyaOrig="2079" w14:anchorId="431CF4CE">
                <v:shape id="_x0000_i1179" type="#_x0000_t75" style="width:441.75pt;height:104.25pt" o:ole="">
                  <v:imagedata r:id="rId277" o:title=""/>
                </v:shape>
                <o:OLEObject Type="Embed" ProgID="Equation.DSMT4" ShapeID="_x0000_i1179" DrawAspect="Content" ObjectID="_1825520207" r:id="rId278"/>
              </w:object>
            </w:r>
          </w:p>
          <w:p w14:paraId="7A277D20" w14:textId="77777777" w:rsidR="009B5910" w:rsidRDefault="009B5910" w:rsidP="00AA1374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57F82551" w14:textId="77777777" w:rsidR="009B5910" w:rsidRDefault="009B5910" w:rsidP="00AA1374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 تمرين: ت 17 ص 49</w:t>
            </w:r>
          </w:p>
          <w:p w14:paraId="0BBBAA93" w14:textId="77777777" w:rsidR="00C02D88" w:rsidRDefault="00C02D88" w:rsidP="00C02D88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65BC7575" w14:textId="77777777" w:rsidR="009B5910" w:rsidRDefault="009B5910" w:rsidP="00AA1374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7E4DA1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في الجدول التالي، أرفق كل عبارة بعباراتها المبسطة</w:t>
            </w:r>
          </w:p>
          <w:tbl>
            <w:tblPr>
              <w:tblStyle w:val="Grilledutableau"/>
              <w:bidiVisual/>
              <w:tblW w:w="0" w:type="auto"/>
              <w:tblInd w:w="1072" w:type="dxa"/>
              <w:tblLook w:val="04A0" w:firstRow="1" w:lastRow="0" w:firstColumn="1" w:lastColumn="0" w:noHBand="0" w:noVBand="1"/>
            </w:tblPr>
            <w:tblGrid>
              <w:gridCol w:w="769"/>
              <w:gridCol w:w="2126"/>
              <w:gridCol w:w="851"/>
              <w:gridCol w:w="1984"/>
            </w:tblGrid>
            <w:tr w:rsidR="009B5910" w14:paraId="4A5910FA" w14:textId="77777777" w:rsidTr="004910F8">
              <w:tc>
                <w:tcPr>
                  <w:tcW w:w="769" w:type="dxa"/>
                  <w:shd w:val="clear" w:color="auto" w:fill="FFFFCC"/>
                </w:tcPr>
                <w:p w14:paraId="09F2EBF7" w14:textId="77777777" w:rsidR="009B5910" w:rsidRDefault="009B5910" w:rsidP="007E4DA1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2126" w:type="dxa"/>
                  <w:shd w:val="clear" w:color="auto" w:fill="FFFFCC"/>
                </w:tcPr>
                <w:p w14:paraId="475309C5" w14:textId="77777777" w:rsidR="009B5910" w:rsidRDefault="009B5910" w:rsidP="007E4DA1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>العبارة</w:t>
                  </w:r>
                </w:p>
              </w:tc>
              <w:tc>
                <w:tcPr>
                  <w:tcW w:w="851" w:type="dxa"/>
                  <w:shd w:val="clear" w:color="auto" w:fill="FFFFCC"/>
                </w:tcPr>
                <w:p w14:paraId="57AA9665" w14:textId="77777777" w:rsidR="009B5910" w:rsidRDefault="009B5910" w:rsidP="007E4DA1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1984" w:type="dxa"/>
                  <w:shd w:val="clear" w:color="auto" w:fill="FFFFCC"/>
                </w:tcPr>
                <w:p w14:paraId="465873A3" w14:textId="77777777" w:rsidR="009B5910" w:rsidRDefault="009B5910" w:rsidP="007E4DA1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>العبارة المبسطة</w:t>
                  </w:r>
                </w:p>
              </w:tc>
            </w:tr>
            <w:tr w:rsidR="009B5910" w14:paraId="3B387151" w14:textId="77777777" w:rsidTr="004910F8">
              <w:tc>
                <w:tcPr>
                  <w:tcW w:w="769" w:type="dxa"/>
                  <w:shd w:val="clear" w:color="auto" w:fill="FFFFCC"/>
                </w:tcPr>
                <w:p w14:paraId="55ED1BB7" w14:textId="77777777" w:rsidR="009B5910" w:rsidRDefault="009B5910" w:rsidP="007E4DA1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>1</w:t>
                  </w:r>
                </w:p>
              </w:tc>
              <w:tc>
                <w:tcPr>
                  <w:tcW w:w="2126" w:type="dxa"/>
                </w:tcPr>
                <w:p w14:paraId="044D0D9B" w14:textId="77777777" w:rsidR="009B5910" w:rsidRDefault="009B5910" w:rsidP="007E4DA1">
                  <w:pPr>
                    <w:bidi/>
                    <w:rPr>
                      <w:rFonts w:ascii="Amiri" w:hAnsi="Amiri" w:cs="Amiri"/>
                      <w:sz w:val="28"/>
                      <w:szCs w:val="28"/>
                      <w:lang w:bidi="ar-DZ"/>
                    </w:rPr>
                  </w:pPr>
                  <w:r w:rsidRPr="00EB26CA">
                    <w:rPr>
                      <w:rFonts w:ascii="Amiri" w:hAnsi="Amiri" w:cs="Amiri"/>
                      <w:position w:val="-8"/>
                      <w:sz w:val="28"/>
                      <w:szCs w:val="28"/>
                      <w:lang w:bidi="ar-DZ"/>
                    </w:rPr>
                    <w:object w:dxaOrig="1320" w:dyaOrig="400" w14:anchorId="48E85D46">
                      <v:shape id="_x0000_i1180" type="#_x0000_t75" style="width:66pt;height:20.25pt" o:ole="">
                        <v:imagedata r:id="rId279" o:title=""/>
                      </v:shape>
                      <o:OLEObject Type="Embed" ProgID="Equation.DSMT4" ShapeID="_x0000_i1180" DrawAspect="Content" ObjectID="_1825520208" r:id="rId280"/>
                    </w:object>
                  </w:r>
                </w:p>
              </w:tc>
              <w:tc>
                <w:tcPr>
                  <w:tcW w:w="851" w:type="dxa"/>
                </w:tcPr>
                <w:p w14:paraId="1B0FA9C9" w14:textId="77777777" w:rsidR="009B5910" w:rsidRDefault="009B5910" w:rsidP="007E4DA1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>أ</w:t>
                  </w:r>
                </w:p>
              </w:tc>
              <w:tc>
                <w:tcPr>
                  <w:tcW w:w="1984" w:type="dxa"/>
                </w:tcPr>
                <w:p w14:paraId="42F13985" w14:textId="77777777" w:rsidR="009B5910" w:rsidRDefault="009B5910" w:rsidP="007E4DA1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4910F8">
                    <w:rPr>
                      <w:rFonts w:ascii="Amiri" w:hAnsi="Amiri" w:cs="Amiri"/>
                      <w:position w:val="-4"/>
                      <w:sz w:val="28"/>
                      <w:szCs w:val="28"/>
                      <w:lang w:bidi="ar-DZ"/>
                    </w:rPr>
                    <w:object w:dxaOrig="340" w:dyaOrig="260" w14:anchorId="154F297D">
                      <v:shape id="_x0000_i1181" type="#_x0000_t75" style="width:17.25pt;height:12.75pt" o:ole="">
                        <v:imagedata r:id="rId281" o:title=""/>
                      </v:shape>
                      <o:OLEObject Type="Embed" ProgID="Equation.DSMT4" ShapeID="_x0000_i1181" DrawAspect="Content" ObjectID="_1825520209" r:id="rId282"/>
                    </w:object>
                  </w:r>
                </w:p>
              </w:tc>
            </w:tr>
            <w:tr w:rsidR="009B5910" w14:paraId="24EA51B6" w14:textId="77777777" w:rsidTr="004910F8">
              <w:tc>
                <w:tcPr>
                  <w:tcW w:w="769" w:type="dxa"/>
                  <w:shd w:val="clear" w:color="auto" w:fill="FFFFCC"/>
                </w:tcPr>
                <w:p w14:paraId="7F600DA2" w14:textId="77777777" w:rsidR="009B5910" w:rsidRDefault="009B5910" w:rsidP="007E4DA1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>2</w:t>
                  </w:r>
                </w:p>
              </w:tc>
              <w:tc>
                <w:tcPr>
                  <w:tcW w:w="2126" w:type="dxa"/>
                </w:tcPr>
                <w:p w14:paraId="22F7FE8F" w14:textId="77777777" w:rsidR="009B5910" w:rsidRDefault="009B5910" w:rsidP="007E4DA1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EB26CA">
                    <w:rPr>
                      <w:rFonts w:ascii="Amiri" w:hAnsi="Amiri" w:cs="Amiri"/>
                      <w:position w:val="-8"/>
                      <w:sz w:val="28"/>
                      <w:szCs w:val="28"/>
                      <w:lang w:bidi="ar-DZ"/>
                    </w:rPr>
                    <w:object w:dxaOrig="820" w:dyaOrig="400" w14:anchorId="18F758D5">
                      <v:shape id="_x0000_i1182" type="#_x0000_t75" style="width:41.25pt;height:20.25pt" o:ole="">
                        <v:imagedata r:id="rId283" o:title=""/>
                      </v:shape>
                      <o:OLEObject Type="Embed" ProgID="Equation.DSMT4" ShapeID="_x0000_i1182" DrawAspect="Content" ObjectID="_1825520210" r:id="rId284"/>
                    </w:object>
                  </w:r>
                </w:p>
              </w:tc>
              <w:tc>
                <w:tcPr>
                  <w:tcW w:w="851" w:type="dxa"/>
                </w:tcPr>
                <w:p w14:paraId="1EED6D6C" w14:textId="77777777" w:rsidR="009B5910" w:rsidRDefault="009B5910" w:rsidP="007E4DA1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>ب</w:t>
                  </w:r>
                </w:p>
              </w:tc>
              <w:tc>
                <w:tcPr>
                  <w:tcW w:w="1984" w:type="dxa"/>
                </w:tcPr>
                <w:p w14:paraId="158B87ED" w14:textId="77777777" w:rsidR="009B5910" w:rsidRDefault="009B5910" w:rsidP="007E4DA1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4910F8">
                    <w:rPr>
                      <w:rFonts w:ascii="Amiri" w:hAnsi="Amiri" w:cs="Amiri"/>
                      <w:position w:val="-8"/>
                      <w:sz w:val="28"/>
                      <w:szCs w:val="28"/>
                      <w:lang w:bidi="ar-DZ"/>
                    </w:rPr>
                    <w:object w:dxaOrig="560" w:dyaOrig="400" w14:anchorId="6417B499">
                      <v:shape id="_x0000_i1183" type="#_x0000_t75" style="width:27.75pt;height:20.25pt" o:ole="">
                        <v:imagedata r:id="rId285" o:title=""/>
                      </v:shape>
                      <o:OLEObject Type="Embed" ProgID="Equation.DSMT4" ShapeID="_x0000_i1183" DrawAspect="Content" ObjectID="_1825520211" r:id="rId286"/>
                    </w:object>
                  </w:r>
                </w:p>
              </w:tc>
            </w:tr>
            <w:tr w:rsidR="009B5910" w14:paraId="46BA5645" w14:textId="77777777" w:rsidTr="004910F8">
              <w:tc>
                <w:tcPr>
                  <w:tcW w:w="769" w:type="dxa"/>
                  <w:shd w:val="clear" w:color="auto" w:fill="FFFFCC"/>
                </w:tcPr>
                <w:p w14:paraId="4C4D78F3" w14:textId="77777777" w:rsidR="009B5910" w:rsidRDefault="009B5910" w:rsidP="007E4DA1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>3</w:t>
                  </w:r>
                </w:p>
              </w:tc>
              <w:tc>
                <w:tcPr>
                  <w:tcW w:w="2126" w:type="dxa"/>
                </w:tcPr>
                <w:p w14:paraId="5325E734" w14:textId="77777777" w:rsidR="009B5910" w:rsidRDefault="009B5910" w:rsidP="007E4DA1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EB26CA">
                    <w:rPr>
                      <w:rFonts w:ascii="Amiri" w:hAnsi="Amiri" w:cs="Amiri"/>
                      <w:position w:val="-22"/>
                      <w:sz w:val="28"/>
                      <w:szCs w:val="28"/>
                      <w:lang w:bidi="ar-DZ"/>
                    </w:rPr>
                    <w:object w:dxaOrig="1860" w:dyaOrig="620" w14:anchorId="7C784DE2">
                      <v:shape id="_x0000_i1184" type="#_x0000_t75" style="width:93pt;height:30.75pt" o:ole="">
                        <v:imagedata r:id="rId287" o:title=""/>
                      </v:shape>
                      <o:OLEObject Type="Embed" ProgID="Equation.DSMT4" ShapeID="_x0000_i1184" DrawAspect="Content" ObjectID="_1825520212" r:id="rId288"/>
                    </w:object>
                  </w:r>
                </w:p>
              </w:tc>
              <w:tc>
                <w:tcPr>
                  <w:tcW w:w="851" w:type="dxa"/>
                </w:tcPr>
                <w:p w14:paraId="7023A96D" w14:textId="77777777" w:rsidR="009B5910" w:rsidRDefault="009B5910" w:rsidP="007E4DA1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>ج</w:t>
                  </w:r>
                </w:p>
              </w:tc>
              <w:tc>
                <w:tcPr>
                  <w:tcW w:w="1984" w:type="dxa"/>
                </w:tcPr>
                <w:p w14:paraId="2327BE40" w14:textId="77777777" w:rsidR="009B5910" w:rsidRDefault="009B5910" w:rsidP="007E4DA1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>9</w:t>
                  </w:r>
                </w:p>
              </w:tc>
            </w:tr>
            <w:tr w:rsidR="009B5910" w14:paraId="1F630A52" w14:textId="77777777" w:rsidTr="004910F8">
              <w:tc>
                <w:tcPr>
                  <w:tcW w:w="769" w:type="dxa"/>
                  <w:shd w:val="clear" w:color="auto" w:fill="FFFFCC"/>
                </w:tcPr>
                <w:p w14:paraId="758C77AB" w14:textId="77777777" w:rsidR="009B5910" w:rsidRDefault="009B5910" w:rsidP="007E4DA1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>4</w:t>
                  </w:r>
                </w:p>
              </w:tc>
              <w:tc>
                <w:tcPr>
                  <w:tcW w:w="2126" w:type="dxa"/>
                </w:tcPr>
                <w:p w14:paraId="28D7DCD3" w14:textId="77777777" w:rsidR="009B5910" w:rsidRDefault="009B5910" w:rsidP="007E4DA1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EB26CA">
                    <w:rPr>
                      <w:rFonts w:ascii="Amiri" w:hAnsi="Amiri" w:cs="Amiri"/>
                      <w:position w:val="-8"/>
                      <w:sz w:val="28"/>
                      <w:szCs w:val="28"/>
                      <w:lang w:bidi="ar-DZ"/>
                    </w:rPr>
                    <w:object w:dxaOrig="960" w:dyaOrig="400" w14:anchorId="2E50E46B">
                      <v:shape id="_x0000_i1185" type="#_x0000_t75" style="width:48pt;height:20.25pt" o:ole="">
                        <v:imagedata r:id="rId289" o:title=""/>
                      </v:shape>
                      <o:OLEObject Type="Embed" ProgID="Equation.DSMT4" ShapeID="_x0000_i1185" DrawAspect="Content" ObjectID="_1825520213" r:id="rId290"/>
                    </w:object>
                  </w:r>
                </w:p>
              </w:tc>
              <w:tc>
                <w:tcPr>
                  <w:tcW w:w="851" w:type="dxa"/>
                </w:tcPr>
                <w:p w14:paraId="7C3F4E4F" w14:textId="77777777" w:rsidR="009B5910" w:rsidRDefault="009B5910" w:rsidP="007E4DA1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>د</w:t>
                  </w:r>
                </w:p>
              </w:tc>
              <w:tc>
                <w:tcPr>
                  <w:tcW w:w="1984" w:type="dxa"/>
                </w:tcPr>
                <w:p w14:paraId="23AC2DBA" w14:textId="77777777" w:rsidR="009B5910" w:rsidRDefault="009B5910" w:rsidP="007E4DA1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4910F8">
                    <w:rPr>
                      <w:rFonts w:ascii="Amiri" w:hAnsi="Amiri" w:cs="Amiri"/>
                      <w:position w:val="-8"/>
                      <w:sz w:val="28"/>
                      <w:szCs w:val="28"/>
                      <w:lang w:bidi="ar-DZ"/>
                    </w:rPr>
                    <w:object w:dxaOrig="560" w:dyaOrig="400" w14:anchorId="7057A686">
                      <v:shape id="_x0000_i1186" type="#_x0000_t75" style="width:27.75pt;height:20.25pt" o:ole="">
                        <v:imagedata r:id="rId291" o:title=""/>
                      </v:shape>
                      <o:OLEObject Type="Embed" ProgID="Equation.DSMT4" ShapeID="_x0000_i1186" DrawAspect="Content" ObjectID="_1825520214" r:id="rId292"/>
                    </w:object>
                  </w:r>
                </w:p>
              </w:tc>
            </w:tr>
            <w:tr w:rsidR="009B5910" w14:paraId="4ED2E251" w14:textId="77777777" w:rsidTr="004910F8">
              <w:tc>
                <w:tcPr>
                  <w:tcW w:w="769" w:type="dxa"/>
                  <w:shd w:val="clear" w:color="auto" w:fill="FFFFCC"/>
                </w:tcPr>
                <w:p w14:paraId="358FA5C9" w14:textId="77777777" w:rsidR="009B5910" w:rsidRDefault="009B5910" w:rsidP="007E4DA1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>5</w:t>
                  </w:r>
                </w:p>
              </w:tc>
              <w:tc>
                <w:tcPr>
                  <w:tcW w:w="2126" w:type="dxa"/>
                </w:tcPr>
                <w:p w14:paraId="62D7DA1F" w14:textId="77777777" w:rsidR="009B5910" w:rsidRDefault="009B5910" w:rsidP="007E4DA1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EB26CA">
                    <w:rPr>
                      <w:rFonts w:ascii="Amiri" w:hAnsi="Amiri" w:cs="Amiri"/>
                      <w:position w:val="-8"/>
                      <w:sz w:val="28"/>
                      <w:szCs w:val="28"/>
                      <w:lang w:bidi="ar-DZ"/>
                    </w:rPr>
                    <w:object w:dxaOrig="1140" w:dyaOrig="400" w14:anchorId="6D9C51B9">
                      <v:shape id="_x0000_i1187" type="#_x0000_t75" style="width:57pt;height:20.25pt" o:ole="">
                        <v:imagedata r:id="rId293" o:title=""/>
                      </v:shape>
                      <o:OLEObject Type="Embed" ProgID="Equation.DSMT4" ShapeID="_x0000_i1187" DrawAspect="Content" ObjectID="_1825520215" r:id="rId294"/>
                    </w:object>
                  </w:r>
                </w:p>
              </w:tc>
              <w:tc>
                <w:tcPr>
                  <w:tcW w:w="851" w:type="dxa"/>
                </w:tcPr>
                <w:p w14:paraId="0DD7C9C1" w14:textId="77777777" w:rsidR="009B5910" w:rsidRDefault="009B5910" w:rsidP="007E4DA1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>هـ</w:t>
                  </w:r>
                </w:p>
              </w:tc>
              <w:tc>
                <w:tcPr>
                  <w:tcW w:w="1984" w:type="dxa"/>
                </w:tcPr>
                <w:p w14:paraId="2A63B992" w14:textId="77777777" w:rsidR="009B5910" w:rsidRDefault="009B5910" w:rsidP="007E4DA1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>5</w:t>
                  </w:r>
                </w:p>
              </w:tc>
            </w:tr>
            <w:tr w:rsidR="009B5910" w14:paraId="3A6DF63E" w14:textId="77777777" w:rsidTr="004910F8">
              <w:tc>
                <w:tcPr>
                  <w:tcW w:w="769" w:type="dxa"/>
                  <w:shd w:val="clear" w:color="auto" w:fill="FFFFCC"/>
                </w:tcPr>
                <w:p w14:paraId="0B4113D2" w14:textId="77777777" w:rsidR="009B5910" w:rsidRDefault="009B5910" w:rsidP="007E4DA1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>6</w:t>
                  </w:r>
                </w:p>
              </w:tc>
              <w:tc>
                <w:tcPr>
                  <w:tcW w:w="2126" w:type="dxa"/>
                </w:tcPr>
                <w:p w14:paraId="5AA22353" w14:textId="77777777" w:rsidR="009B5910" w:rsidRDefault="009B5910" w:rsidP="007E4DA1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EB26CA">
                    <w:rPr>
                      <w:rFonts w:ascii="Amiri" w:hAnsi="Amiri" w:cs="Amiri"/>
                      <w:position w:val="-8"/>
                      <w:sz w:val="28"/>
                      <w:szCs w:val="28"/>
                      <w:lang w:bidi="ar-DZ"/>
                    </w:rPr>
                    <w:object w:dxaOrig="1160" w:dyaOrig="400" w14:anchorId="20F8078B">
                      <v:shape id="_x0000_i1188" type="#_x0000_t75" style="width:57.75pt;height:20.25pt" o:ole="">
                        <v:imagedata r:id="rId295" o:title=""/>
                      </v:shape>
                      <o:OLEObject Type="Embed" ProgID="Equation.DSMT4" ShapeID="_x0000_i1188" DrawAspect="Content" ObjectID="_1825520216" r:id="rId296"/>
                    </w:object>
                  </w:r>
                </w:p>
              </w:tc>
              <w:tc>
                <w:tcPr>
                  <w:tcW w:w="851" w:type="dxa"/>
                </w:tcPr>
                <w:p w14:paraId="1931FE4C" w14:textId="77777777" w:rsidR="009B5910" w:rsidRDefault="009B5910" w:rsidP="007E4DA1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>و</w:t>
                  </w:r>
                </w:p>
              </w:tc>
              <w:tc>
                <w:tcPr>
                  <w:tcW w:w="1984" w:type="dxa"/>
                </w:tcPr>
                <w:p w14:paraId="2DF5669A" w14:textId="77777777" w:rsidR="009B5910" w:rsidRDefault="009B5910" w:rsidP="007E4DA1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>7</w:t>
                  </w:r>
                </w:p>
              </w:tc>
            </w:tr>
            <w:tr w:rsidR="009B5910" w14:paraId="78245302" w14:textId="77777777" w:rsidTr="004910F8">
              <w:tc>
                <w:tcPr>
                  <w:tcW w:w="769" w:type="dxa"/>
                  <w:shd w:val="clear" w:color="auto" w:fill="FFFFCC"/>
                </w:tcPr>
                <w:p w14:paraId="278C6943" w14:textId="77777777" w:rsidR="009B5910" w:rsidRDefault="009B5910" w:rsidP="007E4DA1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>7</w:t>
                  </w:r>
                </w:p>
              </w:tc>
              <w:tc>
                <w:tcPr>
                  <w:tcW w:w="2126" w:type="dxa"/>
                </w:tcPr>
                <w:p w14:paraId="50AF06C8" w14:textId="77777777" w:rsidR="009B5910" w:rsidRDefault="009B5910" w:rsidP="007E4DA1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EB26CA">
                    <w:rPr>
                      <w:rFonts w:ascii="Amiri" w:hAnsi="Amiri" w:cs="Amiri"/>
                      <w:position w:val="-8"/>
                      <w:sz w:val="28"/>
                      <w:szCs w:val="28"/>
                      <w:lang w:bidi="ar-DZ"/>
                    </w:rPr>
                    <w:object w:dxaOrig="1020" w:dyaOrig="400" w14:anchorId="6646112C">
                      <v:shape id="_x0000_i1189" type="#_x0000_t75" style="width:51pt;height:20.25pt" o:ole="">
                        <v:imagedata r:id="rId297" o:title=""/>
                      </v:shape>
                      <o:OLEObject Type="Embed" ProgID="Equation.DSMT4" ShapeID="_x0000_i1189" DrawAspect="Content" ObjectID="_1825520217" r:id="rId298"/>
                    </w:object>
                  </w:r>
                </w:p>
              </w:tc>
              <w:tc>
                <w:tcPr>
                  <w:tcW w:w="851" w:type="dxa"/>
                </w:tcPr>
                <w:p w14:paraId="65A3FF85" w14:textId="77777777" w:rsidR="009B5910" w:rsidRDefault="009B5910" w:rsidP="007E4DA1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>ز</w:t>
                  </w:r>
                </w:p>
              </w:tc>
              <w:tc>
                <w:tcPr>
                  <w:tcW w:w="1984" w:type="dxa"/>
                </w:tcPr>
                <w:p w14:paraId="5F8E7B7D" w14:textId="77777777" w:rsidR="009B5910" w:rsidRDefault="009B5910" w:rsidP="007E4DA1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>18</w:t>
                  </w:r>
                </w:p>
              </w:tc>
            </w:tr>
            <w:tr w:rsidR="009B5910" w14:paraId="1691B0C5" w14:textId="77777777" w:rsidTr="004910F8">
              <w:tc>
                <w:tcPr>
                  <w:tcW w:w="769" w:type="dxa"/>
                  <w:shd w:val="clear" w:color="auto" w:fill="FFFFCC"/>
                </w:tcPr>
                <w:p w14:paraId="24916372" w14:textId="77777777" w:rsidR="009B5910" w:rsidRDefault="009B5910" w:rsidP="007E4DA1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>8</w:t>
                  </w:r>
                </w:p>
              </w:tc>
              <w:tc>
                <w:tcPr>
                  <w:tcW w:w="2126" w:type="dxa"/>
                </w:tcPr>
                <w:p w14:paraId="78A0DFA8" w14:textId="77777777" w:rsidR="009B5910" w:rsidRDefault="009B5910" w:rsidP="007E4DA1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EB26CA">
                    <w:rPr>
                      <w:rFonts w:ascii="Amiri" w:hAnsi="Amiri" w:cs="Amiri"/>
                      <w:position w:val="-8"/>
                      <w:sz w:val="28"/>
                      <w:szCs w:val="28"/>
                      <w:lang w:bidi="ar-DZ"/>
                    </w:rPr>
                    <w:object w:dxaOrig="800" w:dyaOrig="400" w14:anchorId="290DAF3C">
                      <v:shape id="_x0000_i1190" type="#_x0000_t75" style="width:39.75pt;height:20.25pt" o:ole="">
                        <v:imagedata r:id="rId299" o:title=""/>
                      </v:shape>
                      <o:OLEObject Type="Embed" ProgID="Equation.DSMT4" ShapeID="_x0000_i1190" DrawAspect="Content" ObjectID="_1825520218" r:id="rId300"/>
                    </w:object>
                  </w:r>
                </w:p>
              </w:tc>
              <w:tc>
                <w:tcPr>
                  <w:tcW w:w="851" w:type="dxa"/>
                </w:tcPr>
                <w:p w14:paraId="4EB128AA" w14:textId="77777777" w:rsidR="009B5910" w:rsidRDefault="009B5910" w:rsidP="007E4DA1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>ي</w:t>
                  </w:r>
                </w:p>
              </w:tc>
              <w:tc>
                <w:tcPr>
                  <w:tcW w:w="1984" w:type="dxa"/>
                </w:tcPr>
                <w:p w14:paraId="7D71ECAD" w14:textId="77777777" w:rsidR="009B5910" w:rsidRDefault="009B5910" w:rsidP="007E4DA1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4910F8">
                    <w:rPr>
                      <w:rFonts w:ascii="Amiri" w:hAnsi="Amiri" w:cs="Amiri"/>
                      <w:position w:val="-8"/>
                      <w:sz w:val="28"/>
                      <w:szCs w:val="28"/>
                      <w:lang w:bidi="ar-DZ"/>
                    </w:rPr>
                    <w:object w:dxaOrig="540" w:dyaOrig="400" w14:anchorId="0D085A01">
                      <v:shape id="_x0000_i1191" type="#_x0000_t75" style="width:27pt;height:20.25pt" o:ole="">
                        <v:imagedata r:id="rId301" o:title=""/>
                      </v:shape>
                      <o:OLEObject Type="Embed" ProgID="Equation.DSMT4" ShapeID="_x0000_i1191" DrawAspect="Content" ObjectID="_1825520219" r:id="rId302"/>
                    </w:object>
                  </w:r>
                </w:p>
              </w:tc>
            </w:tr>
          </w:tbl>
          <w:p w14:paraId="6E373C39" w14:textId="77777777" w:rsidR="009B5910" w:rsidRDefault="009B5910" w:rsidP="00F83CB7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580E3B8F" w14:textId="77777777" w:rsidR="009B5910" w:rsidRDefault="009B5910" w:rsidP="00AA1374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تمرين 18 ص 49</w:t>
            </w:r>
          </w:p>
          <w:p w14:paraId="350FC9AC" w14:textId="77777777" w:rsidR="009B5910" w:rsidRDefault="009B5910" w:rsidP="00AA1374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9064BD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اكتب الاعداد التالية على الشكل </w:t>
            </w:r>
            <w:r w:rsidRPr="009064BD">
              <w:rPr>
                <w:rFonts w:ascii="Amiri" w:hAnsi="Amiri" w:cs="Amiri"/>
                <w:position w:val="-8"/>
                <w:sz w:val="28"/>
                <w:szCs w:val="28"/>
                <w:lang w:bidi="ar-DZ"/>
              </w:rPr>
              <w:object w:dxaOrig="580" w:dyaOrig="400" w14:anchorId="14719D9A">
                <v:shape id="_x0000_i1192" type="#_x0000_t75" style="width:29.25pt;height:20.25pt" o:ole="">
                  <v:imagedata r:id="rId303" o:title=""/>
                </v:shape>
                <o:OLEObject Type="Embed" ProgID="Equation.DSMT4" ShapeID="_x0000_i1192" DrawAspect="Content" ObjectID="_1825520220" r:id="rId304"/>
              </w:object>
            </w:r>
            <w:r w:rsidRPr="009064BD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حيث </w:t>
            </w:r>
            <w:r w:rsidRPr="009064BD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20" w:dyaOrig="240" w14:anchorId="65B7CA20">
                <v:shape id="_x0000_i1193" type="#_x0000_t75" style="width:11.25pt;height:12pt" o:ole="">
                  <v:imagedata r:id="rId305" o:title=""/>
                </v:shape>
                <o:OLEObject Type="Embed" ProgID="Equation.DSMT4" ShapeID="_x0000_i1193" DrawAspect="Content" ObjectID="_1825520221" r:id="rId306"/>
              </w:object>
            </w:r>
            <w:r w:rsidRPr="009064BD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 </w:t>
            </w:r>
            <w:r w:rsidRPr="009064BD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300" w14:anchorId="56D21BC5">
                <v:shape id="_x0000_i1194" type="#_x0000_t75" style="width:9.75pt;height:15pt" o:ole="">
                  <v:imagedata r:id="rId307" o:title=""/>
                </v:shape>
                <o:OLEObject Type="Embed" ProgID="Equation.DSMT4" ShapeID="_x0000_i1194" DrawAspect="Content" ObjectID="_1825520222" r:id="rId308"/>
              </w:object>
            </w:r>
            <w:r w:rsidRPr="009064BD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عددان صحيحان و </w:t>
            </w:r>
            <w:r w:rsidRPr="009064BD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300" w14:anchorId="55802EDB">
                <v:shape id="_x0000_i1195" type="#_x0000_t75" style="width:9.75pt;height:15pt" o:ole="">
                  <v:imagedata r:id="rId307" o:title=""/>
                </v:shape>
                <o:OLEObject Type="Embed" ProgID="Equation.DSMT4" ShapeID="_x0000_i1195" DrawAspect="Content" ObjectID="_1825520223" r:id="rId309"/>
              </w:object>
            </w:r>
            <w:r w:rsidRPr="009064BD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أصغر ما يمكن</w: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:</w:t>
            </w:r>
          </w:p>
          <w:p w14:paraId="39B89477" w14:textId="77777777" w:rsidR="009B5910" w:rsidRDefault="009B5910" w:rsidP="009064BD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79246FEB" w14:textId="77777777" w:rsidR="009B5910" w:rsidRPr="009064BD" w:rsidRDefault="009B5910" w:rsidP="009064BD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9064BD">
              <w:rPr>
                <w:rFonts w:ascii="Amiri" w:hAnsi="Amiri" w:cs="Amiri"/>
                <w:position w:val="-62"/>
                <w:sz w:val="28"/>
                <w:szCs w:val="28"/>
                <w:lang w:bidi="ar-DZ"/>
              </w:rPr>
              <w:object w:dxaOrig="8020" w:dyaOrig="1359" w14:anchorId="31925CAE">
                <v:shape id="_x0000_i1196" type="#_x0000_t75" style="width:401.25pt;height:68.25pt" o:ole="">
                  <v:imagedata r:id="rId310" o:title=""/>
                </v:shape>
                <o:OLEObject Type="Embed" ProgID="Equation.DSMT4" ShapeID="_x0000_i1196" DrawAspect="Content" ObjectID="_1825520224" r:id="rId311"/>
              </w:object>
            </w:r>
          </w:p>
          <w:p w14:paraId="05E690A5" w14:textId="77777777" w:rsidR="009B5910" w:rsidRDefault="009B5910" w:rsidP="00F83CB7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7947D098" w14:textId="77777777" w:rsidR="009B5910" w:rsidRDefault="009B5910" w:rsidP="00F83CB7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30167A57" w14:textId="77777777" w:rsidR="009B5910" w:rsidRDefault="009B5910" w:rsidP="00F83CB7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6960324C" w14:textId="77777777" w:rsidR="009B5910" w:rsidRPr="00AA1374" w:rsidRDefault="009B5910" w:rsidP="00AA1374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تمرين 20 ص 49</w:t>
            </w:r>
          </w:p>
          <w:p w14:paraId="2A766D85" w14:textId="77777777" w:rsidR="009B5910" w:rsidRDefault="009B5910" w:rsidP="00AA1374">
            <w:pPr>
              <w:bidi/>
              <w:ind w:right="-851"/>
              <w:rPr>
                <w:rFonts w:cstheme="minorHAnsi"/>
                <w:sz w:val="28"/>
                <w:szCs w:val="28"/>
                <w:lang w:bidi="ar-DZ"/>
              </w:rPr>
            </w:pPr>
          </w:p>
          <w:p w14:paraId="1C544DFA" w14:textId="77777777" w:rsidR="009B5910" w:rsidRDefault="009B5910" w:rsidP="00B56001">
            <w:pPr>
              <w:bidi/>
              <w:ind w:right="-851"/>
              <w:rPr>
                <w:rFonts w:cstheme="minorHAnsi"/>
                <w:sz w:val="28"/>
                <w:szCs w:val="28"/>
                <w:lang w:bidi="ar-DZ"/>
              </w:rPr>
            </w:pPr>
            <w:r w:rsidRPr="00B56001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نضع:</w:t>
            </w:r>
            <w:r w:rsidRPr="00B56001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</w:t>
            </w:r>
            <w:r w:rsidRPr="00B56001">
              <w:rPr>
                <w:rFonts w:cstheme="minorHAnsi"/>
                <w:position w:val="-8"/>
                <w:sz w:val="28"/>
                <w:szCs w:val="28"/>
                <w:lang w:bidi="ar-DZ"/>
              </w:rPr>
              <w:object w:dxaOrig="1359" w:dyaOrig="400" w14:anchorId="56FA3FDF">
                <v:shape id="_x0000_i1197" type="#_x0000_t75" style="width:68.25pt;height:20.25pt" o:ole="">
                  <v:imagedata r:id="rId312" o:title=""/>
                </v:shape>
                <o:OLEObject Type="Embed" ProgID="Equation.DSMT4" ShapeID="_x0000_i1197" DrawAspect="Content" ObjectID="_1825520225" r:id="rId313"/>
              </w:object>
            </w:r>
            <w:r>
              <w:rPr>
                <w:rFonts w:cstheme="minorHAnsi" w:hint="cs"/>
                <w:sz w:val="28"/>
                <w:szCs w:val="28"/>
                <w:rtl/>
                <w:lang w:bidi="ar-DZ"/>
              </w:rPr>
              <w:t xml:space="preserve">     ،   </w:t>
            </w:r>
            <w:r w:rsidRPr="00B56001">
              <w:rPr>
                <w:rFonts w:cstheme="minorHAnsi"/>
                <w:position w:val="-8"/>
                <w:sz w:val="28"/>
                <w:szCs w:val="28"/>
                <w:lang w:bidi="ar-DZ"/>
              </w:rPr>
              <w:object w:dxaOrig="1219" w:dyaOrig="400" w14:anchorId="597144D9">
                <v:shape id="_x0000_i1198" type="#_x0000_t75" style="width:60.75pt;height:20.25pt" o:ole="">
                  <v:imagedata r:id="rId314" o:title=""/>
                </v:shape>
                <o:OLEObject Type="Embed" ProgID="Equation.DSMT4" ShapeID="_x0000_i1198" DrawAspect="Content" ObjectID="_1825520226" r:id="rId315"/>
              </w:object>
            </w:r>
          </w:p>
          <w:p w14:paraId="69402E4F" w14:textId="77777777" w:rsidR="009B5910" w:rsidRDefault="009B5910" w:rsidP="00B56001">
            <w:pPr>
              <w:bidi/>
              <w:ind w:right="-851"/>
              <w:rPr>
                <w:rFonts w:cstheme="minorHAnsi"/>
                <w:sz w:val="28"/>
                <w:szCs w:val="28"/>
                <w:lang w:bidi="ar-DZ"/>
              </w:rPr>
            </w:pPr>
          </w:p>
          <w:p w14:paraId="5E3D7945" w14:textId="77777777" w:rsidR="009B5910" w:rsidRDefault="009B5910" w:rsidP="00B56001">
            <w:pPr>
              <w:bidi/>
              <w:ind w:right="-851"/>
              <w:rPr>
                <w:rFonts w:cstheme="minorHAnsi"/>
                <w:sz w:val="28"/>
                <w:szCs w:val="28"/>
                <w:lang w:bidi="ar-DZ"/>
              </w:rPr>
            </w:pPr>
            <w:r w:rsidRPr="00B56001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اكتب في ابسط شكل ممكن العبارات </w:t>
            </w:r>
            <w:r w:rsidRPr="00B56001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التالية:</w:t>
            </w:r>
            <w:r>
              <w:rPr>
                <w:rFonts w:cstheme="minorHAnsi" w:hint="cs"/>
                <w:sz w:val="28"/>
                <w:szCs w:val="28"/>
                <w:rtl/>
                <w:lang w:bidi="ar-DZ"/>
              </w:rPr>
              <w:t xml:space="preserve"> </w:t>
            </w:r>
            <w:r w:rsidRPr="00B56001">
              <w:rPr>
                <w:rFonts w:cstheme="minorHAnsi"/>
                <w:position w:val="-12"/>
                <w:sz w:val="28"/>
                <w:szCs w:val="28"/>
                <w:lang w:bidi="ar-DZ"/>
              </w:rPr>
              <w:object w:dxaOrig="4020" w:dyaOrig="360" w14:anchorId="696B15D1">
                <v:shape id="_x0000_i1199" type="#_x0000_t75" style="width:201pt;height:18pt" o:ole="">
                  <v:imagedata r:id="rId316" o:title=""/>
                </v:shape>
                <o:OLEObject Type="Embed" ProgID="Equation.DSMT4" ShapeID="_x0000_i1199" DrawAspect="Content" ObjectID="_1825520227" r:id="rId317"/>
              </w:object>
            </w:r>
          </w:p>
          <w:p w14:paraId="77622D78" w14:textId="77777777" w:rsidR="009B5910" w:rsidRDefault="009B5910" w:rsidP="00AA137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0C7759E5" w14:textId="77777777" w:rsidR="009B5910" w:rsidRDefault="009B5910" w:rsidP="00AA137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59C05F10" w14:textId="77777777" w:rsidR="009B5910" w:rsidRDefault="009B5910" w:rsidP="00B56001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440BBD7B" w14:textId="77777777" w:rsidR="009B5910" w:rsidRDefault="009B5910" w:rsidP="00B56001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1170FB44" w14:textId="77777777" w:rsidR="009B5910" w:rsidRDefault="009B5910" w:rsidP="00AA137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3664228A" w14:textId="77777777" w:rsidR="009B5910" w:rsidRDefault="009B5910" w:rsidP="00AA137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3A8DE2DF" w14:textId="77777777" w:rsidR="009B5910" w:rsidRDefault="009B5910" w:rsidP="00AA137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70455D93" w14:textId="77777777" w:rsidR="009B5910" w:rsidRDefault="009B5910" w:rsidP="00AA137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3023C511" w14:textId="77777777" w:rsidR="009B5910" w:rsidRDefault="009B5910" w:rsidP="00AA137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674BEFF8" w14:textId="77777777" w:rsidR="009B5910" w:rsidRDefault="009B5910" w:rsidP="00AA137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6741F248" w14:textId="77777777" w:rsidR="009B5910" w:rsidRDefault="009B5910" w:rsidP="00AA137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67F8914A" w14:textId="29DADA4C" w:rsidR="009B5910" w:rsidRDefault="00371578" w:rsidP="00AA137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  <w:r>
              <w:rPr>
                <w:rFonts w:cstheme="minorHAnsi"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4BF56BDA" wp14:editId="6210CF18">
                      <wp:simplePos x="0" y="0"/>
                      <wp:positionH relativeFrom="column">
                        <wp:posOffset>434975</wp:posOffset>
                      </wp:positionH>
                      <wp:positionV relativeFrom="paragraph">
                        <wp:posOffset>73660</wp:posOffset>
                      </wp:positionV>
                      <wp:extent cx="4143375" cy="4086225"/>
                      <wp:effectExtent l="0" t="0" r="28575" b="28575"/>
                      <wp:wrapNone/>
                      <wp:docPr id="705000197" name="Rectangl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3375" cy="40862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066287" w14:textId="6F04330B" w:rsidR="00371578" w:rsidRDefault="00371578" w:rsidP="0037157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27257C" wp14:editId="6BD5BC84">
                                        <wp:extent cx="3047619" cy="3047619"/>
                                        <wp:effectExtent l="0" t="0" r="635" b="635"/>
                                        <wp:docPr id="1025110961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5110961" name=""/>
                                                <pic:cNvPicPr/>
                                              </pic:nvPicPr>
                                              <pic:blipFill>
                                                <a:blip r:embed="rId5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47619" cy="30476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F56BDA" id="Rectangle 81" o:spid="_x0000_s1060" style="position:absolute;left:0;text-align:left;margin-left:34.25pt;margin-top:5.8pt;width:326.25pt;height:321.7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" fillcolor="white [3201]" strokecolor="white [3212]" strokeweight="2pt">
                      <v:textbox>
                        <w:txbxContent>
                          <w:p w14:paraId="64066287" w14:textId="6F04330B" w:rsidR="00371578" w:rsidRDefault="00371578" w:rsidP="0037157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27257C" wp14:editId="6BD5BC84">
                                  <wp:extent cx="3047619" cy="3047619"/>
                                  <wp:effectExtent l="0" t="0" r="635" b="635"/>
                                  <wp:docPr id="102511096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5110961" name=""/>
                                          <pic:cNvPicPr/>
                                        </pic:nvPicPr>
                                        <pic:blipFill>
                                          <a:blip r:embed="rId5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7619" cy="30476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5EABB9E" w14:textId="77777777" w:rsidR="009B5910" w:rsidRDefault="009B5910" w:rsidP="00AA137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592C8047" w14:textId="77777777" w:rsidR="009B5910" w:rsidRDefault="009B5910" w:rsidP="00AA137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1B420281" w14:textId="77777777" w:rsidR="009B5910" w:rsidRDefault="009B5910" w:rsidP="00AA137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4E66D91E" w14:textId="77777777" w:rsidR="009B5910" w:rsidRDefault="009B5910" w:rsidP="00AA137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5AA42DF6" w14:textId="77777777" w:rsidR="009B5910" w:rsidRDefault="009B5910" w:rsidP="00AA137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67841CF1" w14:textId="77777777" w:rsidR="009B5910" w:rsidRDefault="009B5910" w:rsidP="00AA137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52573CF1" w14:textId="77777777" w:rsidR="009B5910" w:rsidRDefault="009B5910" w:rsidP="00AA137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77C9B8E6" w14:textId="77777777" w:rsidR="009B5910" w:rsidRDefault="009B5910" w:rsidP="00AA137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10C7371C" w14:textId="77777777" w:rsidR="009B5910" w:rsidRDefault="009B5910" w:rsidP="00AA137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4599E1D9" w14:textId="77777777" w:rsidR="009B5910" w:rsidRDefault="009B5910" w:rsidP="00AA137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3B7A0FE8" w14:textId="77777777" w:rsidR="009B5910" w:rsidRDefault="009B5910" w:rsidP="00AA137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54C11B76" w14:textId="77777777" w:rsidR="009B5910" w:rsidRDefault="009B5910" w:rsidP="00AA137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0F475217" w14:textId="77777777" w:rsidR="009B5910" w:rsidRDefault="009B5910" w:rsidP="00AA137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3E24F620" w14:textId="77777777" w:rsidR="009B5910" w:rsidRDefault="009B5910" w:rsidP="00AA137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2B030530" w14:textId="77777777" w:rsidR="009B5910" w:rsidRDefault="009B5910" w:rsidP="00AA137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2DEADAEE" w14:textId="77777777" w:rsidR="009B5910" w:rsidRDefault="009B5910" w:rsidP="00AA137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25DDA3CB" w14:textId="77777777" w:rsidR="009B5910" w:rsidRDefault="009B5910" w:rsidP="00AA137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42E17997" w14:textId="77777777" w:rsidR="009B5910" w:rsidRDefault="009B5910" w:rsidP="00AA137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5F025D56" w14:textId="77777777" w:rsidR="009B5910" w:rsidRDefault="009B5910" w:rsidP="00AA137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78C39105" w14:textId="77777777" w:rsidR="009B5910" w:rsidRDefault="009B5910" w:rsidP="00AA137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6A034FC5" w14:textId="77777777" w:rsidR="009B5910" w:rsidRDefault="00143C2F" w:rsidP="00143C2F">
            <w:pPr>
              <w:tabs>
                <w:tab w:val="left" w:pos="2303"/>
              </w:tabs>
              <w:bidi/>
              <w:ind w:right="-851"/>
              <w:rPr>
                <w:rFonts w:cstheme="minorHAnsi"/>
                <w:sz w:val="28"/>
                <w:szCs w:val="28"/>
                <w:lang w:bidi="ar-DZ"/>
              </w:rPr>
            </w:pPr>
            <w:r>
              <w:rPr>
                <w:rFonts w:cstheme="minorHAnsi"/>
                <w:sz w:val="28"/>
                <w:szCs w:val="28"/>
                <w:rtl/>
                <w:lang w:bidi="ar-DZ"/>
              </w:rPr>
              <w:tab/>
            </w:r>
          </w:p>
          <w:p w14:paraId="6840EF7F" w14:textId="77777777" w:rsidR="00143C2F" w:rsidRDefault="00143C2F" w:rsidP="00143C2F">
            <w:pPr>
              <w:tabs>
                <w:tab w:val="left" w:pos="2303"/>
              </w:tabs>
              <w:bidi/>
              <w:ind w:right="-851"/>
              <w:rPr>
                <w:rFonts w:cstheme="minorHAnsi"/>
                <w:sz w:val="28"/>
                <w:szCs w:val="28"/>
                <w:lang w:bidi="ar-DZ"/>
              </w:rPr>
            </w:pPr>
          </w:p>
          <w:p w14:paraId="019F526C" w14:textId="4EA1B260" w:rsidR="00143C2F" w:rsidRPr="00792B9B" w:rsidRDefault="00143C2F" w:rsidP="00143C2F">
            <w:pPr>
              <w:tabs>
                <w:tab w:val="left" w:pos="2303"/>
              </w:tabs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79" w:type="dxa"/>
          </w:tcPr>
          <w:p w14:paraId="5829B866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393FF9D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FC2182D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4267701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2B01031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76A15CC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BD2FF76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89F2F3A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DE3AA5A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20AEFEC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8A3178A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3CAC4B4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4E8F060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75A7B8C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542A08C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815E9E9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BBB5B52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DAB442A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E62BDF8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D1ED492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2CDBA16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96897AF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C900F88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DB0B117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E86B3A4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0A69730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202C29C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EF0C107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529E1AB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2C31279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0A86C06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844E146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58302A8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E09EB21" w14:textId="77777777" w:rsidR="009B5910" w:rsidRPr="00792B9B" w:rsidRDefault="009B5910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7366C92A" w14:textId="77777777" w:rsidR="009B5910" w:rsidRPr="00792B9B" w:rsidRDefault="009B5910" w:rsidP="003D5BFF">
      <w:pPr>
        <w:bidi/>
        <w:ind w:left="-993" w:right="-851"/>
        <w:rPr>
          <w:rFonts w:cstheme="minorHAnsi"/>
          <w:sz w:val="28"/>
          <w:szCs w:val="28"/>
        </w:rPr>
      </w:pPr>
    </w:p>
    <w:p w14:paraId="4557A8B3" w14:textId="77777777" w:rsidR="009B5910" w:rsidRDefault="009B5910" w:rsidP="00283C06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24B6CCF" wp14:editId="129A0756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269609061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7DF60" w14:textId="77777777" w:rsidR="009B5910" w:rsidRPr="00737AC8" w:rsidRDefault="009B591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737AC8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F90397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الاختزال-القاسم المشترك الأكبر-المضاعف المشترك الأصغر</w:t>
                            </w:r>
                          </w:p>
                          <w:p w14:paraId="0DB1450A" w14:textId="77777777" w:rsidR="009B5910" w:rsidRPr="00737AC8" w:rsidRDefault="009B591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737AC8"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F90397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تنظيم واجراء حساب على الأعداد الناطقة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4B6CCF" id="_x0000_s1061" style="position:absolute;left:0;text-align:left;margin-left:-46.15pt;margin-top:66.05pt;width:543pt;height:53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" fillcolor="white [3201]" strokecolor="black [3200]" strokeweight="2pt">
                <v:textbox>
                  <w:txbxContent>
                    <w:p w14:paraId="4D27DF60" w14:textId="77777777" w:rsidR="009B5910" w:rsidRPr="00737AC8" w:rsidRDefault="009B591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737AC8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F90397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>الاختزال-القاسم المشترك الأكبر-المضاعف المشترك الأصغر</w:t>
                      </w:r>
                    </w:p>
                    <w:p w14:paraId="0DB1450A" w14:textId="77777777" w:rsidR="009B5910" w:rsidRPr="00737AC8" w:rsidRDefault="009B591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737AC8"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F90397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>تنظيم واجراء حساب على الأعداد الناطقة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A182251" wp14:editId="4AE9607B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1905825982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1A0CCC" w14:textId="77777777" w:rsidR="009B5910" w:rsidRPr="00737AC8" w:rsidRDefault="009B5910" w:rsidP="00305590">
                            <w:pPr>
                              <w:bidi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737AC8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01 ساعة</w:t>
                            </w:r>
                          </w:p>
                          <w:p w14:paraId="1669B093" w14:textId="77777777" w:rsidR="009B5910" w:rsidRDefault="009B5910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182251" id="_x0000_s1062" style="position:absolute;left:0;text-align:left;margin-left:-44.65pt;margin-top:.8pt;width:100.5pt;height:58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" fillcolor="white [3201]" strokecolor="black [3213]" strokeweight="2pt">
                <v:textbox>
                  <w:txbxContent>
                    <w:p w14:paraId="241A0CCC" w14:textId="77777777" w:rsidR="009B5910" w:rsidRPr="00737AC8" w:rsidRDefault="009B5910" w:rsidP="00305590">
                      <w:pPr>
                        <w:bidi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737AC8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01 ساعة</w:t>
                      </w:r>
                    </w:p>
                    <w:p w14:paraId="1669B093" w14:textId="77777777" w:rsidR="009B5910" w:rsidRDefault="009B5910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6272D77" wp14:editId="580825D1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1934687549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CE3C9" w14:textId="77777777" w:rsidR="009B5910" w:rsidRPr="00737AC8" w:rsidRDefault="009B5910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737AC8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أولى جذع مشترك اداب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272D77" id="_x0000_s1063" style="position:absolute;left:0;text-align:left;margin-left:396.35pt;margin-top:-.7pt;width:100.5pt;height:62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" fillcolor="white [3201]" strokecolor="black [3213]" strokeweight="2pt">
                <v:textbox>
                  <w:txbxContent>
                    <w:p w14:paraId="0EFCE3C9" w14:textId="77777777" w:rsidR="009B5910" w:rsidRPr="00737AC8" w:rsidRDefault="009B5910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lang w:bidi="ar-DZ"/>
                        </w:rPr>
                      </w:pPr>
                      <w:r w:rsidRPr="00737AC8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أولى جذع مشترك اداب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B9F98DE" wp14:editId="44B8639A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637629259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FB5D5" w14:textId="77777777" w:rsidR="009B5910" w:rsidRPr="00737AC8" w:rsidRDefault="009B591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737AC8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المحور: </w:t>
                            </w:r>
                            <w:r w:rsidRPr="00737AC8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الأعداد والحساب</w:t>
                            </w:r>
                          </w:p>
                          <w:p w14:paraId="17EF640E" w14:textId="77777777" w:rsidR="009B5910" w:rsidRPr="00737AC8" w:rsidRDefault="009B591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737AC8"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737AC8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تنظيم واجراء حساب على الأعداد الناطقة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B9F98DE" id="_x0000_s1064" style="position:absolute;left:0;text-align:left;margin-left:66.35pt;margin-top:1.55pt;width:323.25pt;height:58.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" fillcolor="white [3212]" strokecolor="black [3213]" strokeweight="2pt">
                <v:textbox>
                  <w:txbxContent>
                    <w:p w14:paraId="27FFB5D5" w14:textId="77777777" w:rsidR="009B5910" w:rsidRPr="00737AC8" w:rsidRDefault="009B591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737AC8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المحور: </w:t>
                      </w:r>
                      <w:r w:rsidRPr="00737AC8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الأعداد والحساب</w:t>
                      </w:r>
                    </w:p>
                    <w:p w14:paraId="17EF640E" w14:textId="77777777" w:rsidR="009B5910" w:rsidRPr="00737AC8" w:rsidRDefault="009B591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737AC8"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Pr="00737AC8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تنظيم واجراء حساب على الأعداد الناطقة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4EEFBE3B" w14:textId="77777777" w:rsidR="009B5910" w:rsidRDefault="009B5910" w:rsidP="00686629">
      <w:pPr>
        <w:bidi/>
        <w:ind w:right="-851"/>
        <w:rPr>
          <w:rFonts w:cstheme="minorHAnsi"/>
          <w:sz w:val="28"/>
          <w:szCs w:val="28"/>
          <w:rtl/>
        </w:rPr>
      </w:pPr>
    </w:p>
    <w:p w14:paraId="5E61CA27" w14:textId="77777777" w:rsidR="009B5910" w:rsidRPr="00792B9B" w:rsidRDefault="009B5910" w:rsidP="00283C06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9B5910" w:rsidRPr="00792B9B" w14:paraId="20EC19D6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68952982" w14:textId="77777777" w:rsidR="009B5910" w:rsidRPr="00305590" w:rsidRDefault="009B5910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3D665D48" w14:textId="77777777" w:rsidR="009B5910" w:rsidRPr="00305590" w:rsidRDefault="009B5910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1B157311" w14:textId="77777777" w:rsidR="009B5910" w:rsidRPr="00305590" w:rsidRDefault="009B5910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9B5910" w:rsidRPr="00792B9B" w14:paraId="07E67E16" w14:textId="77777777" w:rsidTr="00305590">
        <w:tc>
          <w:tcPr>
            <w:tcW w:w="1278" w:type="dxa"/>
          </w:tcPr>
          <w:p w14:paraId="1CA7E53C" w14:textId="77777777" w:rsidR="009B5910" w:rsidRDefault="009B5910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7011F501" w14:textId="77777777" w:rsidR="009B5910" w:rsidRDefault="009B5910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BF108C4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8EA4C80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F85A9BB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5CD65F7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3CD9875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15EB7A4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9B7E13A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E482EF5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23E5261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BEB4A39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C8B57A1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8AD9D0C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76E9C04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9642A4E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2B7DF0F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2F50B6E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DC451A8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F7D5393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5FC1B6C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3B4E317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D78AF91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9F408B8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1FF59C7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C240674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D185DD8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AD4E8CF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4F40FA8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209A4A7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6FE87FD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DB3CF45" w14:textId="77777777" w:rsidR="009B5910" w:rsidRPr="00FB5A89" w:rsidRDefault="009B5910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76238C83" w14:textId="77777777" w:rsidR="009B5910" w:rsidRDefault="009B5910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4CD286EF" w14:textId="77777777" w:rsidR="009B5910" w:rsidRPr="00792B9B" w:rsidRDefault="009B5910" w:rsidP="00737AC8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438F56B7" w14:textId="77777777" w:rsidR="009B5910" w:rsidRDefault="009B5910" w:rsidP="00E2359F">
            <w:pPr>
              <w:tabs>
                <w:tab w:val="center" w:pos="4069"/>
              </w:tabs>
              <w:bidi/>
              <w:rPr>
                <w:rFonts w:ascii="Amiri" w:hAnsi="Amiri" w:cs="Amiri"/>
                <w:color w:val="EE0000"/>
                <w:sz w:val="28"/>
                <w:szCs w:val="28"/>
                <w:rtl/>
              </w:rPr>
            </w:pPr>
            <w:r w:rsidRPr="00AA6DE1">
              <w:rPr>
                <w:rFonts w:ascii="Amiri" w:hAnsi="Amiri" w:cs="Amiri"/>
                <w:color w:val="EE0000"/>
                <w:sz w:val="28"/>
                <w:szCs w:val="28"/>
                <w:rtl/>
              </w:rPr>
              <w:t>دراســـــة أمثــــــــــلة</w:t>
            </w: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</w:rPr>
              <w:t xml:space="preserve"> </w:t>
            </w:r>
            <w:r>
              <w:rPr>
                <w:rFonts w:ascii="Amiri" w:hAnsi="Amiri" w:cs="Amiri"/>
                <w:color w:val="EE0000"/>
                <w:sz w:val="28"/>
                <w:szCs w:val="28"/>
                <w:rtl/>
              </w:rPr>
              <w:tab/>
            </w:r>
          </w:p>
          <w:p w14:paraId="6CFE86CA" w14:textId="77777777" w:rsidR="009B5910" w:rsidRDefault="009B5910" w:rsidP="00AA6DE1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</w:rPr>
            </w:pPr>
          </w:p>
          <w:p w14:paraId="7B85EB31" w14:textId="77777777" w:rsidR="009B5910" w:rsidRDefault="009B5910" w:rsidP="009B5910">
            <w:pPr>
              <w:pStyle w:val="Paragraphedeliste"/>
              <w:numPr>
                <w:ilvl w:val="0"/>
                <w:numId w:val="49"/>
              </w:numPr>
              <w:bidi/>
              <w:ind w:left="360"/>
              <w:rPr>
                <w:rFonts w:ascii="Amiri" w:hAnsi="Amiri" w:cs="Amiri"/>
                <w:color w:val="EE0000"/>
                <w:sz w:val="28"/>
                <w:szCs w:val="28"/>
              </w:rPr>
            </w:pPr>
            <w:r w:rsidRPr="00DA49E7">
              <w:rPr>
                <w:rFonts w:ascii="Amiri" w:hAnsi="Amiri" w:cs="Amiri" w:hint="cs"/>
                <w:color w:val="EE0000"/>
                <w:sz w:val="28"/>
                <w:szCs w:val="28"/>
                <w:rtl/>
              </w:rPr>
              <w:t>تمرين 28 ص 50</w:t>
            </w:r>
          </w:p>
          <w:p w14:paraId="5B9CA1B9" w14:textId="77777777" w:rsidR="009B5910" w:rsidRDefault="009B5910" w:rsidP="00B534BF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B534BF">
              <w:rPr>
                <w:rFonts w:ascii="Amiri" w:hAnsi="Amiri" w:cs="Amiri" w:hint="cs"/>
                <w:sz w:val="28"/>
                <w:szCs w:val="28"/>
                <w:rtl/>
              </w:rPr>
              <w:t>انجز الحســـــــــابات التالية:</w:t>
            </w:r>
          </w:p>
          <w:p w14:paraId="22F517D7" w14:textId="77777777" w:rsidR="009B5910" w:rsidRPr="00B534BF" w:rsidRDefault="009B5910" w:rsidP="00B534BF">
            <w:pPr>
              <w:bidi/>
              <w:rPr>
                <w:rFonts w:ascii="Amiri" w:hAnsi="Amiri" w:cs="Amiri"/>
                <w:sz w:val="28"/>
                <w:szCs w:val="28"/>
              </w:rPr>
            </w:pPr>
            <w:r w:rsidRPr="00B534BF">
              <w:rPr>
                <w:rFonts w:ascii="Amiri" w:hAnsi="Amiri" w:cs="Amiri"/>
                <w:position w:val="-28"/>
                <w:sz w:val="28"/>
                <w:szCs w:val="28"/>
              </w:rPr>
              <w:object w:dxaOrig="6080" w:dyaOrig="680" w14:anchorId="1E0953C9">
                <v:shape id="_x0000_i1200" type="#_x0000_t75" style="width:303.75pt;height:33.75pt" o:ole="">
                  <v:imagedata r:id="rId318" o:title=""/>
                </v:shape>
                <o:OLEObject Type="Embed" ProgID="Equation.DSMT4" ShapeID="_x0000_i1200" DrawAspect="Content" ObjectID="_1825520228" r:id="rId319"/>
              </w:object>
            </w:r>
          </w:p>
          <w:p w14:paraId="2FA06095" w14:textId="77777777" w:rsidR="009B5910" w:rsidRDefault="009B5910" w:rsidP="00B534BF">
            <w:pPr>
              <w:bidi/>
              <w:ind w:left="720"/>
              <w:rPr>
                <w:rFonts w:ascii="Amiri" w:hAnsi="Amiri" w:cs="Amiri"/>
                <w:color w:val="EE0000"/>
                <w:sz w:val="28"/>
                <w:szCs w:val="28"/>
                <w:rtl/>
              </w:rPr>
            </w:pPr>
          </w:p>
          <w:p w14:paraId="36A606ED" w14:textId="77777777" w:rsidR="009B5910" w:rsidRPr="00B534BF" w:rsidRDefault="009B5910" w:rsidP="009B5910">
            <w:pPr>
              <w:pStyle w:val="Paragraphedeliste"/>
              <w:numPr>
                <w:ilvl w:val="0"/>
                <w:numId w:val="49"/>
              </w:numPr>
              <w:bidi/>
              <w:ind w:left="360"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تمرين 02</w:t>
            </w:r>
          </w:p>
          <w:p w14:paraId="1A6480ED" w14:textId="77777777" w:rsidR="009B5910" w:rsidRDefault="009B5910" w:rsidP="00B13A37">
            <w:pPr>
              <w:bidi/>
              <w:ind w:right="-851"/>
              <w:rPr>
                <w:rFonts w:ascii="Amiri" w:hAnsi="Amiri" w:cs="Amiri"/>
                <w:sz w:val="28"/>
                <w:szCs w:val="28"/>
                <w:rtl/>
              </w:rPr>
            </w:pPr>
            <w:r w:rsidRPr="009827D6">
              <w:rPr>
                <w:rFonts w:cstheme="minorHAnsi"/>
                <w:position w:val="-4"/>
                <w:sz w:val="28"/>
                <w:szCs w:val="28"/>
              </w:rPr>
              <w:object w:dxaOrig="180" w:dyaOrig="279" w14:anchorId="66DFF5D2">
                <v:shape id="_x0000_i1201" type="#_x0000_t75" style="width:9pt;height:14.25pt" o:ole="">
                  <v:imagedata r:id="rId320" o:title=""/>
                </v:shape>
                <o:OLEObject Type="Embed" ProgID="Equation.DSMT4" ShapeID="_x0000_i1201" DrawAspect="Content" ObjectID="_1825520229" r:id="rId321"/>
              </w:object>
            </w:r>
            <w:r w:rsidRPr="00E71F7C">
              <w:rPr>
                <w:rFonts w:ascii="Amiri" w:hAnsi="Amiri" w:cs="Amiri"/>
                <w:sz w:val="28"/>
                <w:szCs w:val="28"/>
                <w:rtl/>
              </w:rPr>
              <w:t xml:space="preserve">انجز العمليات التالية </w:t>
            </w:r>
            <w:r w:rsidRPr="00E71F7C">
              <w:rPr>
                <w:rFonts w:ascii="Amiri" w:hAnsi="Amiri" w:cs="Amiri" w:hint="cs"/>
                <w:sz w:val="28"/>
                <w:szCs w:val="28"/>
                <w:rtl/>
              </w:rPr>
              <w:t>واعط</w:t>
            </w:r>
            <w:r w:rsidRPr="00E71F7C">
              <w:rPr>
                <w:rFonts w:ascii="Amiri" w:hAnsi="Amiri" w:cs="Amiri"/>
                <w:sz w:val="28"/>
                <w:szCs w:val="28"/>
                <w:rtl/>
              </w:rPr>
              <w:t xml:space="preserve"> النتيجة على شكل كسر غير قابل للاختزال</w:t>
            </w:r>
          </w:p>
          <w:p w14:paraId="1CB2BADF" w14:textId="77777777" w:rsidR="009B5910" w:rsidRDefault="009B5910" w:rsidP="00E71F7C">
            <w:pPr>
              <w:bidi/>
              <w:ind w:right="-851"/>
              <w:rPr>
                <w:rFonts w:ascii="Amiri" w:hAnsi="Amiri" w:cs="Amiri"/>
                <w:sz w:val="28"/>
                <w:szCs w:val="28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</w:rPr>
              <w:t xml:space="preserve">    </w:t>
            </w:r>
            <w:r w:rsidRPr="00E71F7C">
              <w:rPr>
                <w:rFonts w:ascii="Amiri" w:hAnsi="Amiri" w:cs="Amiri"/>
                <w:position w:val="-24"/>
                <w:sz w:val="28"/>
                <w:szCs w:val="28"/>
              </w:rPr>
              <w:object w:dxaOrig="7080" w:dyaOrig="620" w14:anchorId="38E67525">
                <v:shape id="_x0000_i1202" type="#_x0000_t75" style="width:354pt;height:30.75pt" o:ole="">
                  <v:imagedata r:id="rId322" o:title=""/>
                </v:shape>
                <o:OLEObject Type="Embed" ProgID="Equation.DSMT4" ShapeID="_x0000_i1202" DrawAspect="Content" ObjectID="_1825520230" r:id="rId323"/>
              </w:object>
            </w:r>
          </w:p>
          <w:p w14:paraId="0FB7CE63" w14:textId="4961CB34" w:rsidR="009B5910" w:rsidRDefault="00371578" w:rsidP="00E71F7C">
            <w:pPr>
              <w:bidi/>
              <w:ind w:right="-851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47BD6993" wp14:editId="2E5CE144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170180</wp:posOffset>
                      </wp:positionV>
                      <wp:extent cx="2238375" cy="2181225"/>
                      <wp:effectExtent l="0" t="0" r="28575" b="28575"/>
                      <wp:wrapNone/>
                      <wp:docPr id="1022281755" name="Rectangl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8375" cy="21812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86C0BF" w14:textId="485EC85A" w:rsidR="00371578" w:rsidRDefault="00371578" w:rsidP="0037157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38F4A4" wp14:editId="660A25E6">
                                        <wp:extent cx="2030095" cy="2030095"/>
                                        <wp:effectExtent l="0" t="0" r="8255" b="8255"/>
                                        <wp:docPr id="964786240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4786240" name=""/>
                                                <pic:cNvPicPr/>
                                              </pic:nvPicPr>
                                              <pic:blipFill>
                                                <a:blip r:embed="rId5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30095" cy="20300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BD6993" id="Rectangle 80" o:spid="_x0000_s1065" style="position:absolute;left:0;text-align:left;margin-left:3.45pt;margin-top:13.4pt;width:176.25pt;height:171.7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" fillcolor="white [3201]" strokecolor="white [3212]" strokeweight="2pt">
                      <v:textbox>
                        <w:txbxContent>
                          <w:p w14:paraId="5D86C0BF" w14:textId="485EC85A" w:rsidR="00371578" w:rsidRDefault="00371578" w:rsidP="0037157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38F4A4" wp14:editId="660A25E6">
                                  <wp:extent cx="2030095" cy="2030095"/>
                                  <wp:effectExtent l="0" t="0" r="8255" b="8255"/>
                                  <wp:docPr id="964786240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4786240" name=""/>
                                          <pic:cNvPicPr/>
                                        </pic:nvPicPr>
                                        <pic:blipFill>
                                          <a:blip r:embed="rId5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0095" cy="2030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975697C" w14:textId="77777777" w:rsidR="009B5910" w:rsidRDefault="009B5910" w:rsidP="00E861EF">
            <w:pPr>
              <w:bidi/>
              <w:ind w:right="-851"/>
              <w:rPr>
                <w:rFonts w:cstheme="minorHAnsi"/>
                <w:sz w:val="28"/>
                <w:szCs w:val="28"/>
              </w:rPr>
            </w:pPr>
            <w:r w:rsidRPr="00E861EF">
              <w:rPr>
                <w:rFonts w:cstheme="minorHAnsi"/>
                <w:position w:val="-28"/>
                <w:sz w:val="28"/>
                <w:szCs w:val="28"/>
              </w:rPr>
              <w:object w:dxaOrig="1500" w:dyaOrig="680" w14:anchorId="7C28EFF1">
                <v:shape id="_x0000_i1203" type="#_x0000_t75" style="width:75pt;height:33.75pt" o:ole="">
                  <v:imagedata r:id="rId324" o:title=""/>
                </v:shape>
                <o:OLEObject Type="Embed" ProgID="Equation.DSMT4" ShapeID="_x0000_i1203" DrawAspect="Content" ObjectID="_1825520231" r:id="rId325"/>
              </w:object>
            </w:r>
          </w:p>
          <w:p w14:paraId="485C7265" w14:textId="77777777" w:rsidR="009B5910" w:rsidRDefault="009B5910" w:rsidP="00E861EF">
            <w:pPr>
              <w:bidi/>
              <w:ind w:right="-851"/>
              <w:rPr>
                <w:rFonts w:cstheme="minorHAnsi"/>
                <w:sz w:val="28"/>
                <w:szCs w:val="28"/>
              </w:rPr>
            </w:pPr>
          </w:p>
          <w:p w14:paraId="1D9D56F3" w14:textId="77777777" w:rsidR="009B5910" w:rsidRPr="00262890" w:rsidRDefault="009B5910" w:rsidP="009B5910">
            <w:pPr>
              <w:pStyle w:val="Paragraphedeliste"/>
              <w:numPr>
                <w:ilvl w:val="0"/>
                <w:numId w:val="49"/>
              </w:numPr>
              <w:bidi/>
              <w:spacing w:after="200" w:line="276" w:lineRule="auto"/>
              <w:ind w:left="360"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262890"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  <w:t xml:space="preserve">تمرين </w:t>
            </w:r>
            <w:r w:rsidRPr="00262890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03</w:t>
            </w: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: ت21 ص49</w:t>
            </w:r>
          </w:p>
          <w:p w14:paraId="381D5BFB" w14:textId="77777777" w:rsidR="009B5910" w:rsidRDefault="009B5910" w:rsidP="009444E8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595E6C65" w14:textId="77777777" w:rsidR="009B5910" w:rsidRDefault="009B5910" w:rsidP="009444E8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C33FFC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اكتب كلا من الأعداد التالية بمقام ناطق</w:t>
            </w:r>
          </w:p>
          <w:p w14:paraId="16715215" w14:textId="77777777" w:rsidR="009B5910" w:rsidRDefault="009B5910" w:rsidP="009444E8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1466BEFB" w14:textId="77777777" w:rsidR="009B5910" w:rsidRPr="00C33FFC" w:rsidRDefault="009B5910" w:rsidP="009444E8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B02B76">
              <w:rPr>
                <w:rFonts w:ascii="Amiri" w:hAnsi="Amiri" w:cs="Amiri"/>
                <w:position w:val="-28"/>
                <w:sz w:val="28"/>
                <w:szCs w:val="28"/>
                <w:lang w:bidi="ar-DZ"/>
              </w:rPr>
              <w:object w:dxaOrig="4540" w:dyaOrig="720" w14:anchorId="4989F925">
                <v:shape id="_x0000_i1204" type="#_x0000_t75" style="width:227.25pt;height:36pt" o:ole="">
                  <v:imagedata r:id="rId326" o:title=""/>
                </v:shape>
                <o:OLEObject Type="Embed" ProgID="Equation.DSMT4" ShapeID="_x0000_i1204" DrawAspect="Content" ObjectID="_1825520232" r:id="rId327"/>
              </w:object>
            </w:r>
          </w:p>
          <w:p w14:paraId="44B9645F" w14:textId="77777777" w:rsidR="009B5910" w:rsidRPr="00534AF9" w:rsidRDefault="009B5910" w:rsidP="00CB4FD9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79" w:type="dxa"/>
          </w:tcPr>
          <w:p w14:paraId="174C6B67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9C10E8E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E584A02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C1C0233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98D1F58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5F82B04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C970D33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9E221B7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3342832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2F6E147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42D35D7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57732CD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8E4B711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94FE3CA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8E28356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4D57AF9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CDB5855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5D87F5B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D9AB508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31FA7D6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0766B7F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A06CE2B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22008BC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1FBE837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808709B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6D4AFFF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8707A43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E0F5820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DB479CB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FB16D77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4C12681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0EEE627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8001DFE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78B591E" w14:textId="77777777" w:rsidR="009B5910" w:rsidRPr="00792B9B" w:rsidRDefault="009B5910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307FCF96" w14:textId="77777777" w:rsidR="009B5910" w:rsidRPr="00792B9B" w:rsidRDefault="009B5910" w:rsidP="003D5BFF">
      <w:pPr>
        <w:bidi/>
        <w:ind w:left="-993" w:right="-851"/>
        <w:rPr>
          <w:rFonts w:cstheme="minorHAnsi"/>
          <w:sz w:val="28"/>
          <w:szCs w:val="28"/>
        </w:rPr>
      </w:pPr>
    </w:p>
    <w:p w14:paraId="337A3120" w14:textId="77777777" w:rsidR="009B5910" w:rsidRDefault="009B5910" w:rsidP="00283C06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B7EEB94" wp14:editId="3F205DEA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1063340930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6304A" w14:textId="77777777" w:rsidR="009B5910" w:rsidRPr="00D113CE" w:rsidRDefault="009B591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D113CE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124781D8" w14:textId="77777777" w:rsidR="009B5910" w:rsidRPr="00D113CE" w:rsidRDefault="009B591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D113CE"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7EEB94" id="_x0000_s1066" style="position:absolute;left:0;text-align:left;margin-left:-46.15pt;margin-top:66.05pt;width:543pt;height:53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" fillcolor="white [3201]" strokecolor="black [3200]" strokeweight="2pt">
                <v:textbox>
                  <w:txbxContent>
                    <w:p w14:paraId="7416304A" w14:textId="77777777" w:rsidR="009B5910" w:rsidRPr="00D113CE" w:rsidRDefault="009B591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D113CE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124781D8" w14:textId="77777777" w:rsidR="009B5910" w:rsidRPr="00D113CE" w:rsidRDefault="009B591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D113CE"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7BFA8FB" wp14:editId="6EC29041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900615238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4C6AD" w14:textId="77777777" w:rsidR="009B5910" w:rsidRPr="00D113CE" w:rsidRDefault="009B5910" w:rsidP="00305590">
                            <w:pPr>
                              <w:bidi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D113CE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02 ساعة</w:t>
                            </w:r>
                          </w:p>
                          <w:p w14:paraId="79A68AB9" w14:textId="77777777" w:rsidR="009B5910" w:rsidRDefault="009B5910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BFA8FB" id="_x0000_s1067" style="position:absolute;left:0;text-align:left;margin-left:-44.65pt;margin-top:.8pt;width:100.5pt;height:58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" fillcolor="white [3201]" strokecolor="black [3213]" strokeweight="2pt">
                <v:textbox>
                  <w:txbxContent>
                    <w:p w14:paraId="0EE4C6AD" w14:textId="77777777" w:rsidR="009B5910" w:rsidRPr="00D113CE" w:rsidRDefault="009B5910" w:rsidP="00305590">
                      <w:pPr>
                        <w:bidi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D113CE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02 ساعة</w:t>
                      </w:r>
                    </w:p>
                    <w:p w14:paraId="79A68AB9" w14:textId="77777777" w:rsidR="009B5910" w:rsidRDefault="009B5910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924FD1B" wp14:editId="5B0ED970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2064143066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6B870" w14:textId="77777777" w:rsidR="009B5910" w:rsidRPr="00D113CE" w:rsidRDefault="009B5910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113CE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أولى جذع مشترك اداب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24FD1B" id="_x0000_s1068" style="position:absolute;left:0;text-align:left;margin-left:396.35pt;margin-top:-.7pt;width:100.5pt;height:62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" fillcolor="white [3201]" strokecolor="black [3213]" strokeweight="2pt">
                <v:textbox>
                  <w:txbxContent>
                    <w:p w14:paraId="7266B870" w14:textId="77777777" w:rsidR="009B5910" w:rsidRPr="00D113CE" w:rsidRDefault="009B5910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lang w:bidi="ar-DZ"/>
                        </w:rPr>
                      </w:pPr>
                      <w:r w:rsidRPr="00D113CE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أولى جذع مشترك اداب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3B8755A" wp14:editId="367AEB77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1459585570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D657AE" w14:textId="77777777" w:rsidR="009B5910" w:rsidRPr="00D113CE" w:rsidRDefault="009B591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D113CE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المحور: </w:t>
                            </w:r>
                            <w:r w:rsidRPr="00D113CE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الأعداد والحساب</w:t>
                            </w:r>
                          </w:p>
                          <w:p w14:paraId="0FEE807C" w14:textId="77777777" w:rsidR="009B5910" w:rsidRPr="00D113CE" w:rsidRDefault="009B591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D113CE"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D113CE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القيم المقربة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3B8755A" id="_x0000_s1069" style="position:absolute;left:0;text-align:left;margin-left:66.35pt;margin-top:1.55pt;width:323.25pt;height:58.5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" fillcolor="white [3212]" strokecolor="black [3213]" strokeweight="2pt">
                <v:textbox>
                  <w:txbxContent>
                    <w:p w14:paraId="4ED657AE" w14:textId="77777777" w:rsidR="009B5910" w:rsidRPr="00D113CE" w:rsidRDefault="009B591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D113CE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المحور: </w:t>
                      </w:r>
                      <w:r w:rsidRPr="00D113CE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الأعداد والحساب</w:t>
                      </w:r>
                    </w:p>
                    <w:p w14:paraId="0FEE807C" w14:textId="77777777" w:rsidR="009B5910" w:rsidRPr="00D113CE" w:rsidRDefault="009B591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D113CE"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Pr="00D113CE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القيم المقربة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71BB675F" w14:textId="77777777" w:rsidR="009B5910" w:rsidRDefault="009B5910" w:rsidP="00686629">
      <w:pPr>
        <w:bidi/>
        <w:ind w:right="-851"/>
        <w:rPr>
          <w:rFonts w:cstheme="minorHAnsi"/>
          <w:sz w:val="28"/>
          <w:szCs w:val="28"/>
          <w:rtl/>
        </w:rPr>
      </w:pPr>
    </w:p>
    <w:p w14:paraId="3D79A40B" w14:textId="77777777" w:rsidR="009B5910" w:rsidRPr="00792B9B" w:rsidRDefault="009B5910" w:rsidP="00283C06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9B5910" w:rsidRPr="00792B9B" w14:paraId="7F56032A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7E970FA3" w14:textId="77777777" w:rsidR="009B5910" w:rsidRPr="00305590" w:rsidRDefault="009B5910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043FD1A9" w14:textId="77777777" w:rsidR="009B5910" w:rsidRPr="00305590" w:rsidRDefault="009B5910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1F5AF42C" w14:textId="77777777" w:rsidR="009B5910" w:rsidRPr="00305590" w:rsidRDefault="009B5910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9B5910" w:rsidRPr="00792B9B" w14:paraId="35E3B2A1" w14:textId="77777777" w:rsidTr="00305590">
        <w:tc>
          <w:tcPr>
            <w:tcW w:w="1278" w:type="dxa"/>
          </w:tcPr>
          <w:p w14:paraId="21C45187" w14:textId="77777777" w:rsidR="009B5910" w:rsidRDefault="009B5910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037877D8" w14:textId="77777777" w:rsidR="009B5910" w:rsidRDefault="009B5910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F9A5E1A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018F3F9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85459D7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7078AC2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76325D8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1AFA27E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9F97924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2A92ADB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EDDBFB0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C0FC29E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3A9EEA8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93572E8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285F9E3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8D03782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6EE38FD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C0D15AD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D0590E6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994958E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43A45CD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A947B73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D50CA89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F76C8DA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B04404A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D2342B5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CC2DBEA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A7B88C3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03A51EB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8657D3D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88250F9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A6922B2" w14:textId="77777777" w:rsidR="009B5910" w:rsidRPr="00FB5A89" w:rsidRDefault="009B5910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7E64D004" w14:textId="77777777" w:rsidR="009B5910" w:rsidRDefault="009B5910" w:rsidP="00654FD6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7C8D22FC" w14:textId="77777777" w:rsidR="009B5910" w:rsidRDefault="009B5910" w:rsidP="009F4FD2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FD3C76"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  <w:t>مُدوّر عدد حقيقي</w:t>
            </w:r>
          </w:p>
          <w:p w14:paraId="4D840F5D" w14:textId="77777777" w:rsidR="009B5910" w:rsidRDefault="009B5910" w:rsidP="00384B87">
            <w:pPr>
              <w:bidi/>
              <w:rPr>
                <w:rFonts w:ascii="Amiri" w:hAnsi="Amiri" w:cs="Amiri"/>
                <w:color w:val="EE0000"/>
                <w:sz w:val="28"/>
                <w:szCs w:val="28"/>
                <w:lang w:bidi="ar-DZ"/>
              </w:rPr>
            </w:pPr>
          </w:p>
          <w:p w14:paraId="5E4E3953" w14:textId="77777777" w:rsidR="009B5910" w:rsidRDefault="009B5910" w:rsidP="00FD3C76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تعريف:</w:t>
            </w:r>
          </w:p>
          <w:p w14:paraId="79FA1D7C" w14:textId="77777777" w:rsidR="009B5910" w:rsidRDefault="009B5910" w:rsidP="00384B87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0B4A1350" w14:textId="77777777" w:rsidR="009B5910" w:rsidRPr="00FD3C76" w:rsidRDefault="009B5910" w:rsidP="00FD3C76">
            <w:pPr>
              <w:bidi/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</w:pPr>
            <w:r w:rsidRPr="00FC7F5C">
              <w:rPr>
                <w:rFonts w:cs="Arabic Transparent"/>
                <w:sz w:val="28"/>
                <w:szCs w:val="28"/>
                <w:lang w:bidi="ar-DZ"/>
              </w:rPr>
              <w:sym w:font="Euclid Math One" w:char="F041"/>
            </w: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</w:t>
            </w:r>
            <w:r w:rsidRPr="00FD3C7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عدد حقيقي مكتوب في شكله العشري، وليكن </w:t>
            </w:r>
            <w:r w:rsidRPr="00FD3C76">
              <w:rPr>
                <w:position w:val="-6"/>
                <w:lang w:bidi="ar-DZ"/>
              </w:rPr>
              <w:object w:dxaOrig="220" w:dyaOrig="279" w14:anchorId="46EFF2C4">
                <v:shape id="_x0000_i1205" type="#_x0000_t75" style="width:11.25pt;height:14.25pt" o:ole="">
                  <v:imagedata r:id="rId328" o:title=""/>
                </v:shape>
                <o:OLEObject Type="Embed" ProgID="Equation.3" ShapeID="_x0000_i1205" DrawAspect="Content" ObjectID="_1825520233" r:id="rId329"/>
              </w:object>
            </w:r>
            <w:r w:rsidRPr="00FD3C7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رقمه العشر</w:t>
            </w:r>
            <w:r w:rsidRPr="00FD3C76"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  <w:t>ي ذو الرتبة.</w:t>
            </w:r>
          </w:p>
          <w:p w14:paraId="33D3A1E1" w14:textId="77777777" w:rsidR="009B5910" w:rsidRPr="00FD3C76" w:rsidRDefault="009B5910" w:rsidP="00FD3C76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</w:t>
            </w:r>
            <w:r w:rsidRPr="00FD3C7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نسمّي مُدوّر </w:t>
            </w:r>
            <w:r w:rsidRPr="00FD3C76">
              <w:rPr>
                <w:rFonts w:ascii="Amiri" w:hAnsi="Amiri" w:cs="Amiri"/>
                <w:sz w:val="28"/>
                <w:szCs w:val="28"/>
                <w:lang w:bidi="ar-DZ"/>
              </w:rPr>
              <w:sym w:font="Euclid Math One" w:char="F041"/>
            </w:r>
            <w:r w:rsidRPr="00FD3C7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إلى </w:t>
            </w:r>
            <w:r w:rsidRPr="00FD3C76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480" w:dyaOrig="320" w14:anchorId="7E4120CA">
                <v:shape id="_x0000_i1206" type="#_x0000_t75" style="width:24pt;height:15.75pt" o:ole="">
                  <v:imagedata r:id="rId330" o:title=""/>
                </v:shape>
                <o:OLEObject Type="Embed" ProgID="Equation.3" ShapeID="_x0000_i1206" DrawAspect="Content" ObjectID="_1825520234" r:id="rId331"/>
              </w:object>
            </w:r>
            <w:r w:rsidRPr="00FD3C7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العدد الذي نحصل عليه كما يلي:</w:t>
            </w:r>
          </w:p>
          <w:p w14:paraId="58F608F5" w14:textId="77777777" w:rsidR="009B5910" w:rsidRPr="00FD3C76" w:rsidRDefault="009B5910" w:rsidP="00FD3C76">
            <w:pPr>
              <w:bidi/>
              <w:ind w:left="430" w:right="-360"/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</w:pPr>
            <w:r w:rsidRPr="00FD3C7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- إذا كان </w:t>
            </w:r>
            <w:r w:rsidRPr="00FD3C76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600" w:dyaOrig="279" w14:anchorId="2393F28D">
                <v:shape id="_x0000_i1207" type="#_x0000_t75" style="width:30pt;height:14.25pt" o:ole="">
                  <v:imagedata r:id="rId332" o:title=""/>
                </v:shape>
                <o:OLEObject Type="Embed" ProgID="Equation.3" ShapeID="_x0000_i1207" DrawAspect="Content" ObjectID="_1825520235" r:id="rId333"/>
              </w:object>
            </w:r>
            <w:r w:rsidRPr="00FD3C76">
              <w:rPr>
                <w:rFonts w:ascii="Amiri" w:hAnsi="Amiri" w:cs="Amiri"/>
                <w:sz w:val="28"/>
                <w:szCs w:val="28"/>
                <w:rtl/>
                <w:lang w:bidi="ar-DZ"/>
              </w:rPr>
              <w:t>، نأخذ العدد بأرقامه العشرية إلى الرقم العشري الذي رتبته</w:t>
            </w:r>
            <w:r w:rsidRPr="00FD3C76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240" w:dyaOrig="260" w14:anchorId="7DCCC6CA">
                <v:shape id="_x0000_i1208" type="#_x0000_t75" style="width:12pt;height:12.75pt" o:ole="">
                  <v:imagedata r:id="rId334" o:title=""/>
                </v:shape>
                <o:OLEObject Type="Embed" ProgID="Equation.3" ShapeID="_x0000_i1208" DrawAspect="Content" ObjectID="_1825520236" r:id="rId335"/>
              </w:object>
            </w:r>
            <w:r w:rsidRPr="00FD3C76"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  <w:t xml:space="preserve">، </w:t>
            </w:r>
          </w:p>
          <w:p w14:paraId="71C27F22" w14:textId="77777777" w:rsidR="009B5910" w:rsidRPr="00FD3C76" w:rsidRDefault="009B5910" w:rsidP="00FD3C76">
            <w:pPr>
              <w:bidi/>
              <w:ind w:left="430" w:right="-360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FD3C76"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  <w:t xml:space="preserve">     و</w:t>
            </w:r>
            <w:r w:rsidRPr="00FD3C7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نضيف1 إلى هذا الرقم.  </w:t>
            </w:r>
          </w:p>
          <w:p w14:paraId="4D943D47" w14:textId="77777777" w:rsidR="009B5910" w:rsidRPr="009F4FD2" w:rsidRDefault="009B5910" w:rsidP="009F4FD2">
            <w:pPr>
              <w:bidi/>
              <w:ind w:left="430"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FD3C7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- إذا كان 5 </w:t>
            </w:r>
            <w:r w:rsidRPr="00FD3C76">
              <w:rPr>
                <w:rFonts w:ascii="Amiri" w:hAnsi="Amiri" w:cs="Amiri"/>
                <w:sz w:val="28"/>
                <w:szCs w:val="28"/>
                <w:lang w:bidi="ar-DZ"/>
              </w:rPr>
              <w:sym w:font="Symbol" w:char="F03C"/>
            </w:r>
            <w:r w:rsidRPr="00FD3C76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20" w:dyaOrig="279" w14:anchorId="33F31CBC">
                <v:shape id="_x0000_i1209" type="#_x0000_t75" style="width:11.25pt;height:14.25pt" o:ole="">
                  <v:imagedata r:id="rId328" o:title=""/>
                </v:shape>
                <o:OLEObject Type="Embed" ProgID="Equation.3" ShapeID="_x0000_i1209" DrawAspect="Content" ObjectID="_1825520237" r:id="rId336"/>
              </w:object>
            </w:r>
            <w:r w:rsidRPr="00FD3C76">
              <w:rPr>
                <w:rFonts w:ascii="Amiri" w:hAnsi="Amiri" w:cs="Amiri"/>
                <w:sz w:val="28"/>
                <w:szCs w:val="28"/>
                <w:rtl/>
                <w:lang w:bidi="ar-DZ"/>
              </w:rPr>
              <w:t>، نأخذ العدد بأرقامه العشرية إلى الرقم العشري الذي رتبته</w:t>
            </w:r>
            <w:r w:rsidRPr="00FD3C76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240" w:dyaOrig="260" w14:anchorId="10A21AC3">
                <v:shape id="_x0000_i1210" type="#_x0000_t75" style="width:12pt;height:12.75pt" o:ole="">
                  <v:imagedata r:id="rId334" o:title=""/>
                </v:shape>
                <o:OLEObject Type="Embed" ProgID="Equation.3" ShapeID="_x0000_i1210" DrawAspect="Content" ObjectID="_1825520238" r:id="rId337"/>
              </w:object>
            </w:r>
            <w:r w:rsidRPr="00FD3C7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.              </w:t>
            </w:r>
          </w:p>
          <w:p w14:paraId="4AFFA56F" w14:textId="77777777" w:rsidR="009B5910" w:rsidRDefault="009B5910" w:rsidP="009F4FD2">
            <w:pPr>
              <w:bidi/>
              <w:rPr>
                <w:rFonts w:ascii="Amiri" w:hAnsi="Amiri" w:cs="Amiri"/>
                <w:color w:val="EE0000"/>
                <w:sz w:val="28"/>
                <w:szCs w:val="28"/>
              </w:rPr>
            </w:pPr>
          </w:p>
          <w:p w14:paraId="4C7A6898" w14:textId="77777777" w:rsidR="009B5910" w:rsidRDefault="009B5910" w:rsidP="002F0D12">
            <w:pPr>
              <w:bidi/>
              <w:rPr>
                <w:rFonts w:ascii="Amiri" w:hAnsi="Amiri" w:cs="Amiri"/>
                <w:color w:val="EE0000"/>
                <w:sz w:val="28"/>
                <w:szCs w:val="28"/>
              </w:rPr>
            </w:pPr>
            <w:r w:rsidRPr="00FD3C76">
              <w:rPr>
                <w:rFonts w:ascii="Amiri" w:hAnsi="Amiri" w:cs="Amiri" w:hint="cs"/>
                <w:color w:val="EE0000"/>
                <w:sz w:val="28"/>
                <w:szCs w:val="28"/>
                <w:rtl/>
              </w:rPr>
              <w:t>مثال:</w:t>
            </w:r>
            <w:r w:rsidRPr="00FD3C76">
              <w:rPr>
                <w:rFonts w:ascii="Amiri" w:hAnsi="Amiri" w:cs="Amiri"/>
                <w:color w:val="EE0000"/>
                <w:sz w:val="28"/>
                <w:szCs w:val="28"/>
                <w:rtl/>
              </w:rPr>
              <w:t xml:space="preserve"> </w:t>
            </w:r>
            <w:r w:rsidRPr="00FD3C76">
              <w:rPr>
                <w:rFonts w:ascii="Amiri" w:hAnsi="Amiri" w:cs="Amiri" w:hint="cs"/>
                <w:color w:val="EE0000"/>
                <w:sz w:val="28"/>
                <w:szCs w:val="28"/>
                <w:rtl/>
              </w:rPr>
              <w:t>أكمل</w:t>
            </w:r>
            <w:r w:rsidRPr="00FD3C76">
              <w:rPr>
                <w:rFonts w:ascii="Amiri" w:hAnsi="Amiri" w:cs="Amiri"/>
                <w:color w:val="EE0000"/>
                <w:sz w:val="28"/>
                <w:szCs w:val="28"/>
                <w:rtl/>
              </w:rPr>
              <w:t xml:space="preserve"> الجــــــدول التــالي</w:t>
            </w:r>
          </w:p>
          <w:p w14:paraId="0F0B5DD2" w14:textId="77777777" w:rsidR="009B5910" w:rsidRPr="00FD3C76" w:rsidRDefault="009B5910" w:rsidP="002F0D12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</w:rPr>
            </w:pPr>
          </w:p>
          <w:tbl>
            <w:tblPr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649"/>
              <w:gridCol w:w="1668"/>
              <w:gridCol w:w="1660"/>
              <w:gridCol w:w="1683"/>
              <w:gridCol w:w="1469"/>
            </w:tblGrid>
            <w:tr w:rsidR="009B5910" w:rsidRPr="008F0C50" w14:paraId="53EEE38A" w14:textId="77777777" w:rsidTr="00E47D81">
              <w:trPr>
                <w:trHeight w:val="311"/>
                <w:jc w:val="center"/>
              </w:trPr>
              <w:tc>
                <w:tcPr>
                  <w:tcW w:w="1649" w:type="dxa"/>
                  <w:vMerge w:val="restart"/>
                  <w:vAlign w:val="center"/>
                </w:tcPr>
                <w:p w14:paraId="421B0985" w14:textId="77777777" w:rsidR="009B5910" w:rsidRPr="00E47D81" w:rsidRDefault="009B5910" w:rsidP="00E47D81">
                  <w:pPr>
                    <w:bidi/>
                    <w:jc w:val="center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E47D81">
                    <w:rPr>
                      <w:rFonts w:ascii="Amiri" w:hAnsi="Amiri" w:cs="Amiri"/>
                      <w:position w:val="-6"/>
                      <w:sz w:val="24"/>
                      <w:szCs w:val="24"/>
                      <w:lang w:bidi="ar-DZ"/>
                    </w:rPr>
                    <w:object w:dxaOrig="1260" w:dyaOrig="279" w14:anchorId="35E962BD">
                      <v:shape id="_x0000_i1211" type="#_x0000_t75" style="width:63pt;height:14.25pt" o:ole="">
                        <v:imagedata r:id="rId338" o:title=""/>
                      </v:shape>
                      <o:OLEObject Type="Embed" ProgID="Equation.DSMT4" ShapeID="_x0000_i1211" DrawAspect="Content" ObjectID="_1825520239" r:id="rId339"/>
                    </w:object>
                  </w:r>
                </w:p>
              </w:tc>
              <w:tc>
                <w:tcPr>
                  <w:tcW w:w="1668" w:type="dxa"/>
                </w:tcPr>
                <w:p w14:paraId="2249110E" w14:textId="77777777" w:rsidR="009B5910" w:rsidRPr="00E47D81" w:rsidRDefault="009B5910" w:rsidP="00E47D81">
                  <w:pPr>
                    <w:bidi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E47D8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المدوّر إلى الوحدة</w:t>
                  </w:r>
                </w:p>
              </w:tc>
              <w:tc>
                <w:tcPr>
                  <w:tcW w:w="1660" w:type="dxa"/>
                  <w:vAlign w:val="center"/>
                </w:tcPr>
                <w:p w14:paraId="6820027A" w14:textId="77777777" w:rsidR="009B5910" w:rsidRPr="00E47D81" w:rsidRDefault="009B5910" w:rsidP="00E47D81">
                  <w:pPr>
                    <w:bidi/>
                    <w:jc w:val="right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E47D8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المدوّر إلى </w:t>
                  </w:r>
                  <w:r w:rsidRPr="00E47D81">
                    <w:rPr>
                      <w:rFonts w:ascii="Amiri" w:hAnsi="Amiri" w:cs="Amiri"/>
                      <w:position w:val="-6"/>
                      <w:sz w:val="24"/>
                      <w:szCs w:val="24"/>
                      <w:lang w:bidi="ar-DZ"/>
                    </w:rPr>
                    <w:object w:dxaOrig="499" w:dyaOrig="340" w14:anchorId="557DB377">
                      <v:shape id="_x0000_i1212" type="#_x0000_t75" style="width:24.75pt;height:17.25pt" o:ole="">
                        <v:imagedata r:id="rId340" o:title=""/>
                      </v:shape>
                      <o:OLEObject Type="Embed" ProgID="Equation.DSMT4" ShapeID="_x0000_i1212" DrawAspect="Content" ObjectID="_1825520240" r:id="rId341"/>
                    </w:object>
                  </w:r>
                </w:p>
              </w:tc>
              <w:tc>
                <w:tcPr>
                  <w:tcW w:w="1683" w:type="dxa"/>
                  <w:vAlign w:val="center"/>
                </w:tcPr>
                <w:p w14:paraId="2F0BEB99" w14:textId="77777777" w:rsidR="009B5910" w:rsidRPr="00E47D81" w:rsidRDefault="009B5910" w:rsidP="00E47D81">
                  <w:pPr>
                    <w:bidi/>
                    <w:jc w:val="right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E47D8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المدوّر إلى </w:t>
                  </w:r>
                  <w:r w:rsidRPr="00E47D81">
                    <w:rPr>
                      <w:rFonts w:ascii="Amiri" w:hAnsi="Amiri" w:cs="Amiri"/>
                      <w:position w:val="-6"/>
                      <w:sz w:val="24"/>
                      <w:szCs w:val="24"/>
                      <w:lang w:bidi="ar-DZ"/>
                    </w:rPr>
                    <w:object w:dxaOrig="440" w:dyaOrig="320" w14:anchorId="525ACF05">
                      <v:shape id="_x0000_i1213" type="#_x0000_t75" style="width:21.75pt;height:15.75pt" o:ole="">
                        <v:imagedata r:id="rId342" o:title=""/>
                      </v:shape>
                      <o:OLEObject Type="Embed" ProgID="Equation.3" ShapeID="_x0000_i1213" DrawAspect="Content" ObjectID="_1825520241" r:id="rId343"/>
                    </w:object>
                  </w:r>
                </w:p>
              </w:tc>
              <w:tc>
                <w:tcPr>
                  <w:tcW w:w="1469" w:type="dxa"/>
                  <w:vAlign w:val="center"/>
                </w:tcPr>
                <w:p w14:paraId="775A07EC" w14:textId="77777777" w:rsidR="009B5910" w:rsidRPr="00E47D81" w:rsidRDefault="009B5910" w:rsidP="00E47D81">
                  <w:pPr>
                    <w:bidi/>
                    <w:jc w:val="center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E47D8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المدوّر إلى </w:t>
                  </w:r>
                  <w:r w:rsidRPr="00E47D81">
                    <w:rPr>
                      <w:rFonts w:ascii="Amiri" w:hAnsi="Amiri" w:cs="Amiri"/>
                      <w:position w:val="-6"/>
                      <w:sz w:val="24"/>
                      <w:szCs w:val="24"/>
                      <w:lang w:bidi="ar-DZ"/>
                    </w:rPr>
                    <w:object w:dxaOrig="440" w:dyaOrig="320" w14:anchorId="00C4D726">
                      <v:shape id="_x0000_i1214" type="#_x0000_t75" style="width:21.75pt;height:15.75pt" o:ole="">
                        <v:imagedata r:id="rId344" o:title=""/>
                      </v:shape>
                      <o:OLEObject Type="Embed" ProgID="Equation.3" ShapeID="_x0000_i1214" DrawAspect="Content" ObjectID="_1825520242" r:id="rId345"/>
                    </w:object>
                  </w:r>
                </w:p>
              </w:tc>
            </w:tr>
            <w:tr w:rsidR="009B5910" w:rsidRPr="008F0C50" w14:paraId="6AAAFF78" w14:textId="77777777" w:rsidTr="00E47D81">
              <w:trPr>
                <w:trHeight w:val="207"/>
                <w:jc w:val="center"/>
              </w:trPr>
              <w:tc>
                <w:tcPr>
                  <w:tcW w:w="1649" w:type="dxa"/>
                  <w:vMerge/>
                  <w:vAlign w:val="center"/>
                </w:tcPr>
                <w:p w14:paraId="0E9C1A40" w14:textId="77777777" w:rsidR="009B5910" w:rsidRPr="008F0C50" w:rsidRDefault="009B5910" w:rsidP="00E47D81">
                  <w:pPr>
                    <w:bidi/>
                    <w:rPr>
                      <w:rFonts w:cs="Arabic Transparent"/>
                      <w:rtl/>
                      <w:lang w:bidi="ar-DZ"/>
                    </w:rPr>
                  </w:pPr>
                </w:p>
              </w:tc>
              <w:tc>
                <w:tcPr>
                  <w:tcW w:w="1668" w:type="dxa"/>
                </w:tcPr>
                <w:p w14:paraId="15A7B90F" w14:textId="77777777" w:rsidR="009B5910" w:rsidRPr="008F0C50" w:rsidRDefault="009B5910" w:rsidP="00E47D81">
                  <w:pPr>
                    <w:bidi/>
                    <w:jc w:val="center"/>
                    <w:rPr>
                      <w:rFonts w:cs="Arabic Transparent"/>
                      <w:rtl/>
                      <w:lang w:bidi="ar-DZ"/>
                    </w:rPr>
                  </w:pPr>
                  <w:r>
                    <w:rPr>
                      <w:rFonts w:cs="Arabic Transparent" w:hint="cs"/>
                      <w:rtl/>
                      <w:lang w:bidi="ar-DZ"/>
                    </w:rPr>
                    <w:t>...................</w:t>
                  </w:r>
                </w:p>
              </w:tc>
              <w:tc>
                <w:tcPr>
                  <w:tcW w:w="1660" w:type="dxa"/>
                  <w:vAlign w:val="center"/>
                </w:tcPr>
                <w:p w14:paraId="5E732394" w14:textId="77777777" w:rsidR="009B5910" w:rsidRPr="008F0C50" w:rsidRDefault="009B5910" w:rsidP="00E47D81">
                  <w:pPr>
                    <w:bidi/>
                    <w:rPr>
                      <w:rFonts w:cs="Arabic Transparent"/>
                      <w:rtl/>
                      <w:lang w:bidi="ar-DZ"/>
                    </w:rPr>
                  </w:pPr>
                  <w:r>
                    <w:rPr>
                      <w:rFonts w:cs="Arabic Transparent" w:hint="cs"/>
                      <w:rtl/>
                      <w:lang w:bidi="ar-DZ"/>
                    </w:rPr>
                    <w:t>.....................</w:t>
                  </w:r>
                </w:p>
              </w:tc>
              <w:tc>
                <w:tcPr>
                  <w:tcW w:w="1683" w:type="dxa"/>
                  <w:vAlign w:val="center"/>
                </w:tcPr>
                <w:p w14:paraId="0228C846" w14:textId="77777777" w:rsidR="009B5910" w:rsidRPr="008F0C50" w:rsidRDefault="009B5910" w:rsidP="00E47D81">
                  <w:pPr>
                    <w:bidi/>
                    <w:rPr>
                      <w:rFonts w:cs="Arabic Transparent"/>
                      <w:rtl/>
                      <w:lang w:bidi="ar-DZ"/>
                    </w:rPr>
                  </w:pPr>
                  <w:r>
                    <w:rPr>
                      <w:rFonts w:cs="Arabic Transparent" w:hint="cs"/>
                      <w:rtl/>
                      <w:lang w:bidi="ar-DZ"/>
                    </w:rPr>
                    <w:t>........................</w:t>
                  </w:r>
                </w:p>
              </w:tc>
              <w:tc>
                <w:tcPr>
                  <w:tcW w:w="1469" w:type="dxa"/>
                  <w:vAlign w:val="center"/>
                </w:tcPr>
                <w:p w14:paraId="7197E14B" w14:textId="77777777" w:rsidR="009B5910" w:rsidRPr="008F0C50" w:rsidRDefault="009B5910" w:rsidP="00E47D81">
                  <w:pPr>
                    <w:bidi/>
                    <w:jc w:val="center"/>
                    <w:rPr>
                      <w:rFonts w:cs="Arabic Transparent"/>
                      <w:rtl/>
                      <w:lang w:bidi="ar-DZ"/>
                    </w:rPr>
                  </w:pPr>
                  <w:r>
                    <w:rPr>
                      <w:rFonts w:cs="Arabic Transparent" w:hint="cs"/>
                      <w:rtl/>
                      <w:lang w:bidi="ar-DZ"/>
                    </w:rPr>
                    <w:t>..................</w:t>
                  </w:r>
                </w:p>
              </w:tc>
            </w:tr>
          </w:tbl>
          <w:p w14:paraId="3D178DDD" w14:textId="52D16C0D" w:rsidR="009B5910" w:rsidRDefault="00371578" w:rsidP="00847AA4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/>
                <w:noProof/>
                <w:color w:val="EE0000"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472B0F88" wp14:editId="42C0004E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125095</wp:posOffset>
                      </wp:positionV>
                      <wp:extent cx="1952625" cy="1714500"/>
                      <wp:effectExtent l="0" t="0" r="28575" b="19050"/>
                      <wp:wrapNone/>
                      <wp:docPr id="854190398" name="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2625" cy="17145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CE2312" w14:textId="45151456" w:rsidR="00371578" w:rsidRDefault="00371578" w:rsidP="0037157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4B9F94A" wp14:editId="7D9D61BF">
                                        <wp:extent cx="1597660" cy="1597660"/>
                                        <wp:effectExtent l="0" t="0" r="2540" b="2540"/>
                                        <wp:docPr id="1880663391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80663391" name=""/>
                                                <pic:cNvPicPr/>
                                              </pic:nvPicPr>
                                              <pic:blipFill>
                                                <a:blip r:embed="rId5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97660" cy="15976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2B0F88" id="Rectangle 79" o:spid="_x0000_s1070" style="position:absolute;left:0;text-align:left;margin-left:10.95pt;margin-top:9.85pt;width:153.75pt;height:13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" fillcolor="white [3201]" strokecolor="white [3212]" strokeweight="2pt">
                      <v:textbox>
                        <w:txbxContent>
                          <w:p w14:paraId="14CE2312" w14:textId="45151456" w:rsidR="00371578" w:rsidRDefault="00371578" w:rsidP="0037157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B9F94A" wp14:editId="7D9D61BF">
                                  <wp:extent cx="1597660" cy="1597660"/>
                                  <wp:effectExtent l="0" t="0" r="2540" b="2540"/>
                                  <wp:docPr id="188066339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0663391" name=""/>
                                          <pic:cNvPicPr/>
                                        </pic:nvPicPr>
                                        <pic:blipFill>
                                          <a:blip r:embed="rId5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7660" cy="1597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BAA2702" w14:textId="77777777" w:rsidR="009B5910" w:rsidRDefault="009B5910" w:rsidP="002F0D12">
            <w:pPr>
              <w:bidi/>
              <w:rPr>
                <w:rFonts w:ascii="Amiri" w:hAnsi="Amiri" w:cs="Amiri"/>
                <w:color w:val="EE0000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تمرين 24 ص 50</w:t>
            </w:r>
          </w:p>
          <w:p w14:paraId="59A75BC1" w14:textId="77777777" w:rsidR="009B5910" w:rsidRPr="00371578" w:rsidRDefault="009B5910" w:rsidP="0085218E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0477E7C3" w14:textId="77777777" w:rsidR="009B5910" w:rsidRDefault="009B5910" w:rsidP="00384B87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847AA4"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  <w:t xml:space="preserve">الكتابة العلمية </w:t>
            </w:r>
          </w:p>
          <w:p w14:paraId="0702E5DB" w14:textId="77777777" w:rsidR="009B5910" w:rsidRPr="00847AA4" w:rsidRDefault="009B5910" w:rsidP="00384B87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1538B703" w14:textId="77777777" w:rsidR="009B5910" w:rsidRDefault="009B5910" w:rsidP="00847AA4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</w:rPr>
            </w:pPr>
            <w:r w:rsidRPr="00847AA4">
              <w:rPr>
                <w:rFonts w:ascii="Amiri" w:hAnsi="Amiri" w:cs="Amiri"/>
                <w:color w:val="EE0000"/>
                <w:sz w:val="28"/>
                <w:szCs w:val="28"/>
                <w:rtl/>
              </w:rPr>
              <w:t>تعريف:</w:t>
            </w:r>
          </w:p>
          <w:p w14:paraId="3BD1A743" w14:textId="77777777" w:rsidR="009B5910" w:rsidRPr="00C314E6" w:rsidRDefault="009B5910" w:rsidP="00C314E6">
            <w:pPr>
              <w:bidi/>
              <w:ind w:left="-83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C314E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كتابة عدد عشري على الشكل العلمي، تعني التعبير عنه على الشكل </w:t>
            </w:r>
            <w:r w:rsidRPr="00C314E6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700" w:dyaOrig="320" w14:anchorId="1A7E889A">
                <v:shape id="_x0000_i1215" type="#_x0000_t75" style="width:35.25pt;height:15.75pt" o:ole="">
                  <v:imagedata r:id="rId346" o:title=""/>
                </v:shape>
                <o:OLEObject Type="Embed" ProgID="Equation.3" ShapeID="_x0000_i1215" DrawAspect="Content" ObjectID="_1825520243" r:id="rId347"/>
              </w:object>
            </w:r>
            <w:r w:rsidRPr="00C314E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(أو </w:t>
            </w:r>
            <w:r w:rsidRPr="00C314E6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880" w:dyaOrig="320" w14:anchorId="034B2D7A">
                <v:shape id="_x0000_i1216" type="#_x0000_t75" style="width:44.25pt;height:15.75pt" o:ole="">
                  <v:imagedata r:id="rId348" o:title=""/>
                </v:shape>
                <o:OLEObject Type="Embed" ProgID="Equation.3" ShapeID="_x0000_i1216" DrawAspect="Content" ObjectID="_1825520244" r:id="rId349"/>
              </w:object>
            </w:r>
            <w:r w:rsidRPr="00C314E6">
              <w:rPr>
                <w:rFonts w:ascii="Amiri" w:hAnsi="Amiri" w:cs="Amiri"/>
                <w:sz w:val="28"/>
                <w:szCs w:val="28"/>
                <w:rtl/>
                <w:lang w:bidi="ar-DZ"/>
              </w:rPr>
              <w:t>) حيث</w: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 w:rsidRPr="00C314E6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761C62C4">
                <v:shape id="_x0000_i1217" type="#_x0000_t75" style="width:9.75pt;height:11.25pt" o:ole="">
                  <v:imagedata r:id="rId239" o:title=""/>
                </v:shape>
                <o:OLEObject Type="Embed" ProgID="Equation.3" ShapeID="_x0000_i1217" DrawAspect="Content" ObjectID="_1825520245" r:id="rId350"/>
              </w:object>
            </w:r>
            <w:r w:rsidRPr="00C314E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عدد عشري </w:t>
            </w:r>
            <w:r w:rsidRPr="00C314E6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يحقق 10</w:t>
            </w:r>
            <w:r w:rsidRPr="00C314E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</w:t>
            </w:r>
            <w:r w:rsidRPr="00C314E6">
              <w:rPr>
                <w:rFonts w:ascii="Amiri" w:hAnsi="Amiri" w:cs="Amiri"/>
                <w:sz w:val="28"/>
                <w:szCs w:val="28"/>
                <w:lang w:bidi="ar-DZ"/>
              </w:rPr>
              <w:sym w:font="Symbol" w:char="F03C"/>
            </w:r>
            <w:r w:rsidRPr="00C314E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</w:t>
            </w:r>
            <w:r w:rsidRPr="00C314E6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540" w:dyaOrig="279" w14:anchorId="3A05FFAA">
                <v:shape id="_x0000_i1218" type="#_x0000_t75" style="width:27pt;height:14.25pt" o:ole="">
                  <v:imagedata r:id="rId351" o:title=""/>
                </v:shape>
                <o:OLEObject Type="Embed" ProgID="Equation.3" ShapeID="_x0000_i1218" DrawAspect="Content" ObjectID="_1825520246" r:id="rId352"/>
              </w:object>
            </w:r>
            <w:r w:rsidRPr="00C314E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</w:t>
            </w:r>
            <w:r w:rsidRPr="00C314E6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132DF8B3">
                <v:shape id="_x0000_i1219" type="#_x0000_t75" style="width:9.75pt;height:11.25pt" o:ole="">
                  <v:imagedata r:id="rId205" o:title=""/>
                </v:shape>
                <o:OLEObject Type="Embed" ProgID="Equation.3" ShapeID="_x0000_i1219" DrawAspect="Content" ObjectID="_1825520247" r:id="rId353"/>
              </w:object>
            </w:r>
            <w:r w:rsidRPr="00C314E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عدد صحيح نسبي.</w:t>
            </w:r>
          </w:p>
          <w:p w14:paraId="750A7F84" w14:textId="77777777" w:rsidR="009B5910" w:rsidRDefault="009B5910" w:rsidP="009F4FD2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2ECAE46A" w14:textId="77777777" w:rsidR="009B5910" w:rsidRDefault="009B5910" w:rsidP="00384B87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38A97AEB" w14:textId="77777777" w:rsidR="009B5910" w:rsidRPr="009F4FD2" w:rsidRDefault="009B5910" w:rsidP="00384B87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3561C2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مثال:</w:t>
            </w:r>
          </w:p>
          <w:tbl>
            <w:tblPr>
              <w:bidiVisual/>
              <w:tblW w:w="0" w:type="auto"/>
              <w:tblInd w:w="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265"/>
              <w:gridCol w:w="3158"/>
              <w:gridCol w:w="2353"/>
            </w:tblGrid>
            <w:tr w:rsidR="009B5910" w:rsidRPr="008F0C50" w14:paraId="43C65AD3" w14:textId="77777777" w:rsidTr="003561C2">
              <w:trPr>
                <w:trHeight w:val="299"/>
              </w:trPr>
              <w:tc>
                <w:tcPr>
                  <w:tcW w:w="2265" w:type="dxa"/>
                  <w:vAlign w:val="center"/>
                </w:tcPr>
                <w:p w14:paraId="58DD5CFD" w14:textId="77777777" w:rsidR="009B5910" w:rsidRPr="003561C2" w:rsidRDefault="009B5910" w:rsidP="003561C2">
                  <w:pPr>
                    <w:bidi/>
                    <w:spacing w:after="0" w:line="240" w:lineRule="auto"/>
                    <w:jc w:val="center"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3561C2"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>العدد</w:t>
                  </w:r>
                </w:p>
              </w:tc>
              <w:tc>
                <w:tcPr>
                  <w:tcW w:w="3158" w:type="dxa"/>
                  <w:vAlign w:val="center"/>
                </w:tcPr>
                <w:p w14:paraId="3F454B06" w14:textId="77777777" w:rsidR="009B5910" w:rsidRPr="003561C2" w:rsidRDefault="009B5910" w:rsidP="003561C2">
                  <w:pPr>
                    <w:bidi/>
                    <w:spacing w:after="0" w:line="240" w:lineRule="auto"/>
                    <w:jc w:val="center"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3561C2"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>العدد مكتوب على الشكل العلمي</w:t>
                  </w:r>
                </w:p>
              </w:tc>
              <w:tc>
                <w:tcPr>
                  <w:tcW w:w="2353" w:type="dxa"/>
                  <w:vAlign w:val="center"/>
                </w:tcPr>
                <w:p w14:paraId="605BFB58" w14:textId="77777777" w:rsidR="009B5910" w:rsidRPr="003561C2" w:rsidRDefault="009B5910" w:rsidP="003561C2">
                  <w:pPr>
                    <w:bidi/>
                    <w:spacing w:after="0" w:line="240" w:lineRule="auto"/>
                    <w:jc w:val="center"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3561C2"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>إزاحة الفاصلة</w:t>
                  </w:r>
                </w:p>
              </w:tc>
            </w:tr>
            <w:tr w:rsidR="009B5910" w:rsidRPr="008F0C50" w14:paraId="60A1EA37" w14:textId="77777777" w:rsidTr="003561C2">
              <w:trPr>
                <w:trHeight w:val="404"/>
              </w:trPr>
              <w:tc>
                <w:tcPr>
                  <w:tcW w:w="2265" w:type="dxa"/>
                  <w:vAlign w:val="center"/>
                </w:tcPr>
                <w:p w14:paraId="2B973429" w14:textId="77777777" w:rsidR="009B5910" w:rsidRPr="003561C2" w:rsidRDefault="009B5910" w:rsidP="003561C2">
                  <w:pPr>
                    <w:bidi/>
                    <w:spacing w:after="0" w:line="240" w:lineRule="auto"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3561C2">
                    <w:rPr>
                      <w:rFonts w:ascii="Amiri" w:hAnsi="Amiri" w:cs="Amiri"/>
                      <w:position w:val="-6"/>
                      <w:sz w:val="28"/>
                      <w:szCs w:val="28"/>
                      <w:lang w:bidi="ar-DZ"/>
                    </w:rPr>
                    <w:object w:dxaOrig="980" w:dyaOrig="279" w14:anchorId="65AA99A1">
                      <v:shape id="_x0000_i1220" type="#_x0000_t75" style="width:48.75pt;height:14.25pt" o:ole="">
                        <v:imagedata r:id="rId354" o:title=""/>
                      </v:shape>
                      <o:OLEObject Type="Embed" ProgID="Equation.DSMT4" ShapeID="_x0000_i1220" DrawAspect="Content" ObjectID="_1825520248" r:id="rId355"/>
                    </w:object>
                  </w:r>
                </w:p>
              </w:tc>
              <w:tc>
                <w:tcPr>
                  <w:tcW w:w="3158" w:type="dxa"/>
                  <w:vAlign w:val="center"/>
                </w:tcPr>
                <w:p w14:paraId="62B8C4C3" w14:textId="77777777" w:rsidR="009B5910" w:rsidRPr="003561C2" w:rsidRDefault="009B5910" w:rsidP="003561C2">
                  <w:pPr>
                    <w:bidi/>
                    <w:spacing w:after="0" w:line="240" w:lineRule="auto"/>
                    <w:jc w:val="center"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3561C2">
                    <w:rPr>
                      <w:rFonts w:ascii="Amiri" w:hAnsi="Amiri" w:cs="Amiri"/>
                      <w:position w:val="-6"/>
                      <w:sz w:val="28"/>
                      <w:szCs w:val="28"/>
                      <w:lang w:bidi="ar-DZ"/>
                    </w:rPr>
                    <w:object w:dxaOrig="1540" w:dyaOrig="340" w14:anchorId="5CD4B4F1">
                      <v:shape id="_x0000_i1221" type="#_x0000_t75" style="width:77.25pt;height:17.25pt" o:ole="">
                        <v:imagedata r:id="rId356" o:title=""/>
                      </v:shape>
                      <o:OLEObject Type="Embed" ProgID="Equation.DSMT4" ShapeID="_x0000_i1221" DrawAspect="Content" ObjectID="_1825520249" r:id="rId357"/>
                    </w:object>
                  </w:r>
                </w:p>
              </w:tc>
              <w:tc>
                <w:tcPr>
                  <w:tcW w:w="2353" w:type="dxa"/>
                  <w:vAlign w:val="center"/>
                </w:tcPr>
                <w:p w14:paraId="65614BB2" w14:textId="77777777" w:rsidR="009B5910" w:rsidRPr="003561C2" w:rsidRDefault="009B5910" w:rsidP="003561C2">
                  <w:pPr>
                    <w:bidi/>
                    <w:spacing w:after="0" w:line="240" w:lineRule="auto"/>
                    <w:jc w:val="center"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>3</w:t>
                  </w:r>
                  <w:r w:rsidRPr="003561C2"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 xml:space="preserve"> مراتب نحو اليسار</w:t>
                  </w:r>
                </w:p>
              </w:tc>
            </w:tr>
            <w:tr w:rsidR="009B5910" w:rsidRPr="008F0C50" w14:paraId="5359AED2" w14:textId="77777777" w:rsidTr="003561C2">
              <w:trPr>
                <w:trHeight w:val="404"/>
              </w:trPr>
              <w:tc>
                <w:tcPr>
                  <w:tcW w:w="2265" w:type="dxa"/>
                  <w:vAlign w:val="center"/>
                </w:tcPr>
                <w:p w14:paraId="3EA3382A" w14:textId="77777777" w:rsidR="009B5910" w:rsidRPr="003561C2" w:rsidRDefault="009B5910" w:rsidP="003561C2">
                  <w:pPr>
                    <w:bidi/>
                    <w:spacing w:after="0" w:line="240" w:lineRule="auto"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3561C2">
                    <w:rPr>
                      <w:rFonts w:ascii="Amiri" w:hAnsi="Amiri" w:cs="Amiri"/>
                      <w:position w:val="-6"/>
                      <w:sz w:val="28"/>
                      <w:szCs w:val="28"/>
                      <w:lang w:bidi="ar-DZ"/>
                    </w:rPr>
                    <w:object w:dxaOrig="1260" w:dyaOrig="279" w14:anchorId="672E5A44">
                      <v:shape id="_x0000_i1222" type="#_x0000_t75" style="width:63pt;height:14.25pt" o:ole="">
                        <v:imagedata r:id="rId358" o:title=""/>
                      </v:shape>
                      <o:OLEObject Type="Embed" ProgID="Equation.DSMT4" ShapeID="_x0000_i1222" DrawAspect="Content" ObjectID="_1825520250" r:id="rId359"/>
                    </w:object>
                  </w:r>
                </w:p>
              </w:tc>
              <w:tc>
                <w:tcPr>
                  <w:tcW w:w="3158" w:type="dxa"/>
                  <w:vAlign w:val="center"/>
                </w:tcPr>
                <w:p w14:paraId="16AE8A96" w14:textId="77777777" w:rsidR="009B5910" w:rsidRPr="003561C2" w:rsidRDefault="009B5910" w:rsidP="003561C2">
                  <w:pPr>
                    <w:bidi/>
                    <w:spacing w:after="0" w:line="240" w:lineRule="auto"/>
                    <w:jc w:val="center"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3561C2">
                    <w:rPr>
                      <w:rFonts w:ascii="Amiri" w:hAnsi="Amiri" w:cs="Amiri"/>
                      <w:position w:val="-6"/>
                      <w:sz w:val="28"/>
                      <w:szCs w:val="28"/>
                      <w:lang w:bidi="ar-DZ"/>
                    </w:rPr>
                    <w:object w:dxaOrig="1359" w:dyaOrig="340" w14:anchorId="7849BEF0">
                      <v:shape id="_x0000_i1223" type="#_x0000_t75" style="width:68.25pt;height:17.25pt" o:ole="">
                        <v:imagedata r:id="rId360" o:title=""/>
                      </v:shape>
                      <o:OLEObject Type="Embed" ProgID="Equation.DSMT4" ShapeID="_x0000_i1223" DrawAspect="Content" ObjectID="_1825520251" r:id="rId361"/>
                    </w:object>
                  </w:r>
                </w:p>
              </w:tc>
              <w:tc>
                <w:tcPr>
                  <w:tcW w:w="2353" w:type="dxa"/>
                  <w:vAlign w:val="center"/>
                </w:tcPr>
                <w:p w14:paraId="4107627A" w14:textId="77777777" w:rsidR="009B5910" w:rsidRPr="003561C2" w:rsidRDefault="009B5910" w:rsidP="003561C2">
                  <w:pPr>
                    <w:bidi/>
                    <w:spacing w:after="0" w:line="240" w:lineRule="auto"/>
                    <w:jc w:val="center"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>4</w:t>
                  </w:r>
                  <w:r w:rsidRPr="003561C2"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 xml:space="preserve"> مراتب نحو اليمين</w:t>
                  </w:r>
                </w:p>
              </w:tc>
            </w:tr>
          </w:tbl>
          <w:p w14:paraId="32949996" w14:textId="736B475F" w:rsidR="009B5910" w:rsidRDefault="00371578" w:rsidP="003561C2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759DEA44" wp14:editId="156E44CA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87630</wp:posOffset>
                      </wp:positionV>
                      <wp:extent cx="1905000" cy="1695450"/>
                      <wp:effectExtent l="0" t="0" r="19050" b="19050"/>
                      <wp:wrapNone/>
                      <wp:docPr id="946468880" name="Rectangl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0" cy="16954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B5DC2A" w14:textId="5D59607E" w:rsidR="00371578" w:rsidRDefault="00371578" w:rsidP="0037157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D7BCA8" wp14:editId="176D4EAD">
                                        <wp:extent cx="1578610" cy="1578610"/>
                                        <wp:effectExtent l="0" t="0" r="2540" b="2540"/>
                                        <wp:docPr id="778416894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78416894" name=""/>
                                                <pic:cNvPicPr/>
                                              </pic:nvPicPr>
                                              <pic:blipFill>
                                                <a:blip r:embed="rId5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8610" cy="1578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9DEA44" id="Rectangle 78" o:spid="_x0000_s1071" style="position:absolute;left:0;text-align:left;margin-left:18.45pt;margin-top:6.9pt;width:150pt;height:133.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" fillcolor="white [3201]" strokecolor="white [3212]" strokeweight="2pt">
                      <v:textbox>
                        <w:txbxContent>
                          <w:p w14:paraId="7DB5DC2A" w14:textId="5D59607E" w:rsidR="00371578" w:rsidRDefault="00371578" w:rsidP="0037157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D7BCA8" wp14:editId="176D4EAD">
                                  <wp:extent cx="1578610" cy="1578610"/>
                                  <wp:effectExtent l="0" t="0" r="2540" b="2540"/>
                                  <wp:docPr id="778416894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8416894" name=""/>
                                          <pic:cNvPicPr/>
                                        </pic:nvPicPr>
                                        <pic:blipFill>
                                          <a:blip r:embed="rId5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8610" cy="1578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9D4ED88" w14:textId="77777777" w:rsidR="009B5910" w:rsidRDefault="009B5910" w:rsidP="00384B87">
            <w:pPr>
              <w:bidi/>
              <w:rPr>
                <w:rFonts w:ascii="Amiri" w:hAnsi="Amiri" w:cs="Amiri"/>
                <w:b/>
                <w:bCs/>
                <w:color w:val="EE0000"/>
                <w:sz w:val="28"/>
                <w:szCs w:val="28"/>
                <w:rtl/>
                <w:lang w:bidi="ar-DZ"/>
              </w:rPr>
            </w:pPr>
            <w:r w:rsidRPr="009F4FD2">
              <w:rPr>
                <w:rFonts w:ascii="Amiri" w:hAnsi="Amiri" w:cs="Amiri" w:hint="cs"/>
                <w:b/>
                <w:bCs/>
                <w:color w:val="EE0000"/>
                <w:sz w:val="28"/>
                <w:szCs w:val="28"/>
                <w:rtl/>
                <w:lang w:bidi="ar-DZ"/>
              </w:rPr>
              <w:t>ت 12 ص 48</w:t>
            </w:r>
          </w:p>
          <w:p w14:paraId="48A92C4F" w14:textId="77777777" w:rsidR="009B5910" w:rsidRPr="00384B87" w:rsidRDefault="009B5910" w:rsidP="00384B87">
            <w:pPr>
              <w:bidi/>
              <w:rPr>
                <w:rFonts w:ascii="Amiri" w:hAnsi="Amiri" w:cs="Amiri"/>
                <w:b/>
                <w:bCs/>
                <w:color w:val="EE0000"/>
                <w:sz w:val="28"/>
                <w:szCs w:val="28"/>
                <w:rtl/>
                <w:lang w:bidi="ar-DZ"/>
              </w:rPr>
            </w:pPr>
          </w:p>
          <w:p w14:paraId="1D15AB7E" w14:textId="77777777" w:rsidR="009B5910" w:rsidRDefault="009B5910" w:rsidP="00A90C16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A90C16"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  <w:t>رتبة مقدار عدد</w:t>
            </w:r>
          </w:p>
          <w:p w14:paraId="6360BD9D" w14:textId="77777777" w:rsidR="009B5910" w:rsidRDefault="009B5910" w:rsidP="00A90C16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تعريف:</w:t>
            </w:r>
          </w:p>
          <w:p w14:paraId="11571CC2" w14:textId="77777777" w:rsidR="009B5910" w:rsidRDefault="009B5910" w:rsidP="00A90C16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55F70775" w14:textId="77777777" w:rsidR="009B5910" w:rsidRPr="00A90C16" w:rsidRDefault="009B5910" w:rsidP="00A90C16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A90C16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رتبة مقدار عشري مكتوب على الشكل العلمي </w:t>
            </w:r>
            <w:r w:rsidRPr="00C314E6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700" w:dyaOrig="320" w14:anchorId="402EEE08">
                <v:shape id="_x0000_i1224" type="#_x0000_t75" style="width:35.25pt;height:15.75pt" o:ole="">
                  <v:imagedata r:id="rId346" o:title=""/>
                </v:shape>
                <o:OLEObject Type="Embed" ProgID="Equation.3" ShapeID="_x0000_i1224" DrawAspect="Content" ObjectID="_1825520252" r:id="rId362"/>
              </w:object>
            </w:r>
            <w:r w:rsidRPr="00C314E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(أو </w:t>
            </w:r>
            <w:r w:rsidRPr="00C314E6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880" w:dyaOrig="320" w14:anchorId="636E71A9">
                <v:shape id="_x0000_i1225" type="#_x0000_t75" style="width:44.25pt;height:15.75pt" o:ole="">
                  <v:imagedata r:id="rId348" o:title=""/>
                </v:shape>
                <o:OLEObject Type="Embed" ProgID="Equation.3" ShapeID="_x0000_i1225" DrawAspect="Content" ObjectID="_1825520253" r:id="rId363"/>
              </w:object>
            </w:r>
            <w:r w:rsidRPr="00C314E6">
              <w:rPr>
                <w:rFonts w:ascii="Amiri" w:hAnsi="Amiri" w:cs="Amiri"/>
                <w:sz w:val="28"/>
                <w:szCs w:val="28"/>
                <w:rtl/>
                <w:lang w:bidi="ar-DZ"/>
              </w:rPr>
              <w:t>)</w: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هو العدد </w:t>
            </w:r>
            <w:r w:rsidRPr="00C314E6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800" w:dyaOrig="340" w14:anchorId="1F0B488C">
                <v:shape id="_x0000_i1226" type="#_x0000_t75" style="width:39.75pt;height:17.25pt" o:ole="">
                  <v:imagedata r:id="rId364" o:title=""/>
                </v:shape>
                <o:OLEObject Type="Embed" ProgID="Equation.DSMT4" ShapeID="_x0000_i1226" DrawAspect="Content" ObjectID="_1825520254" r:id="rId365"/>
              </w:object>
            </w:r>
            <w:r w:rsidRPr="00C314E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(أو </w:t>
            </w:r>
            <w:r w:rsidRPr="00C314E6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960" w:dyaOrig="340" w14:anchorId="0EEAE8C5">
                <v:shape id="_x0000_i1227" type="#_x0000_t75" style="width:48pt;height:17.25pt" o:ole="">
                  <v:imagedata r:id="rId366" o:title=""/>
                </v:shape>
                <o:OLEObject Type="Embed" ProgID="Equation.DSMT4" ShapeID="_x0000_i1227" DrawAspect="Content" ObjectID="_1825520255" r:id="rId367"/>
              </w:object>
            </w:r>
            <w:r w:rsidRPr="00C314E6">
              <w:rPr>
                <w:rFonts w:ascii="Amiri" w:hAnsi="Amiri" w:cs="Amiri"/>
                <w:sz w:val="28"/>
                <w:szCs w:val="28"/>
                <w:rtl/>
                <w:lang w:bidi="ar-DZ"/>
              </w:rPr>
              <w:t>)</w: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حيث </w:t>
            </w:r>
            <w:r w:rsidRPr="00A90C16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20" w:dyaOrig="300" w14:anchorId="64F09319">
                <v:shape id="_x0000_i1228" type="#_x0000_t75" style="width:11.25pt;height:15pt" o:ole="">
                  <v:imagedata r:id="rId368" o:title=""/>
                </v:shape>
                <o:OLEObject Type="Embed" ProgID="Equation.DSMT4" ShapeID="_x0000_i1228" DrawAspect="Content" ObjectID="_1825520256" r:id="rId369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هو المدور الى الوحدة للعدد </w:t>
            </w:r>
            <w:r w:rsidRPr="00A90C16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20" w:dyaOrig="240" w14:anchorId="7C48157F">
                <v:shape id="_x0000_i1229" type="#_x0000_t75" style="width:11.25pt;height:12pt" o:ole="">
                  <v:imagedata r:id="rId370" o:title=""/>
                </v:shape>
                <o:OLEObject Type="Embed" ProgID="Equation.DSMT4" ShapeID="_x0000_i1229" DrawAspect="Content" ObjectID="_1825520257" r:id="rId371"/>
              </w:object>
            </w:r>
          </w:p>
          <w:p w14:paraId="00E5EA33" w14:textId="77777777" w:rsidR="009B5910" w:rsidRDefault="009B5910" w:rsidP="00033A93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</w:p>
          <w:p w14:paraId="0F566013" w14:textId="77777777" w:rsidR="009B5910" w:rsidRDefault="009B5910" w:rsidP="00A90C16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9F4FD2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مثال: </w:t>
            </w:r>
          </w:p>
          <w:p w14:paraId="7FB07F8F" w14:textId="77777777" w:rsidR="009B5910" w:rsidRPr="009F4FD2" w:rsidRDefault="009B5910" w:rsidP="00686AA3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311A814E" w14:textId="77777777" w:rsidR="009B5910" w:rsidRDefault="009B5910" w:rsidP="00033A93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9F4FD2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أكمل الجدول التالي:</w:t>
            </w:r>
          </w:p>
          <w:p w14:paraId="60DF623A" w14:textId="77777777" w:rsidR="009B5910" w:rsidRDefault="009B5910" w:rsidP="00686AA3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tbl>
            <w:tblPr>
              <w:tblStyle w:val="Grilledutableau"/>
              <w:bidiVisual/>
              <w:tblW w:w="0" w:type="auto"/>
              <w:tblInd w:w="697" w:type="dxa"/>
              <w:tblLook w:val="04A0" w:firstRow="1" w:lastRow="0" w:firstColumn="1" w:lastColumn="0" w:noHBand="0" w:noVBand="1"/>
            </w:tblPr>
            <w:tblGrid>
              <w:gridCol w:w="2709"/>
              <w:gridCol w:w="1884"/>
              <w:gridCol w:w="2126"/>
            </w:tblGrid>
            <w:tr w:rsidR="009B5910" w14:paraId="17E5FEF5" w14:textId="77777777" w:rsidTr="00686AA3">
              <w:tc>
                <w:tcPr>
                  <w:tcW w:w="2709" w:type="dxa"/>
                </w:tcPr>
                <w:p w14:paraId="74C8438D" w14:textId="77777777" w:rsidR="009B5910" w:rsidRDefault="009B5910" w:rsidP="009F4FD2">
                  <w:pPr>
                    <w:bidi/>
                    <w:rPr>
                      <w:rFonts w:ascii="Amiri" w:hAnsi="Amiri" w:cs="Amiri"/>
                      <w:color w:val="EE0000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color w:val="EE0000"/>
                      <w:sz w:val="28"/>
                      <w:szCs w:val="28"/>
                      <w:rtl/>
                      <w:lang w:bidi="ar-DZ"/>
                    </w:rPr>
                    <w:t>العدد</w:t>
                  </w:r>
                </w:p>
              </w:tc>
              <w:tc>
                <w:tcPr>
                  <w:tcW w:w="1884" w:type="dxa"/>
                </w:tcPr>
                <w:p w14:paraId="41D47B6C" w14:textId="77777777" w:rsidR="009B5910" w:rsidRDefault="009B5910" w:rsidP="009F4FD2">
                  <w:pPr>
                    <w:bidi/>
                    <w:rPr>
                      <w:rFonts w:ascii="Amiri" w:hAnsi="Amiri" w:cs="Amiri"/>
                      <w:color w:val="EE0000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color w:val="EE0000"/>
                      <w:sz w:val="28"/>
                      <w:szCs w:val="28"/>
                      <w:rtl/>
                      <w:lang w:bidi="ar-DZ"/>
                    </w:rPr>
                    <w:t>الكتابة العلمية</w:t>
                  </w:r>
                </w:p>
              </w:tc>
              <w:tc>
                <w:tcPr>
                  <w:tcW w:w="2126" w:type="dxa"/>
                </w:tcPr>
                <w:p w14:paraId="0F8FBA2D" w14:textId="77777777" w:rsidR="009B5910" w:rsidRDefault="009B5910" w:rsidP="009F4FD2">
                  <w:pPr>
                    <w:bidi/>
                    <w:rPr>
                      <w:rFonts w:ascii="Amiri" w:hAnsi="Amiri" w:cs="Amiri"/>
                      <w:color w:val="EE0000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color w:val="EE0000"/>
                      <w:sz w:val="28"/>
                      <w:szCs w:val="28"/>
                      <w:rtl/>
                      <w:lang w:bidi="ar-DZ"/>
                    </w:rPr>
                    <w:t>رتبة مقدار</w:t>
                  </w:r>
                </w:p>
              </w:tc>
            </w:tr>
            <w:tr w:rsidR="009B5910" w14:paraId="2BB0A3FA" w14:textId="77777777" w:rsidTr="00686AA3">
              <w:tc>
                <w:tcPr>
                  <w:tcW w:w="2709" w:type="dxa"/>
                </w:tcPr>
                <w:p w14:paraId="6D72AFBA" w14:textId="77777777" w:rsidR="009B5910" w:rsidRDefault="009B5910" w:rsidP="009F4FD2">
                  <w:pPr>
                    <w:bidi/>
                    <w:rPr>
                      <w:rFonts w:ascii="Amiri" w:hAnsi="Amiri" w:cs="Amiri"/>
                      <w:color w:val="EE0000"/>
                      <w:sz w:val="28"/>
                      <w:szCs w:val="28"/>
                      <w:lang w:bidi="ar-DZ"/>
                    </w:rPr>
                  </w:pPr>
                  <w:r w:rsidRPr="006B084B">
                    <w:rPr>
                      <w:rFonts w:ascii="Amiri" w:hAnsi="Amiri" w:cs="Amiri"/>
                      <w:color w:val="EE0000"/>
                      <w:position w:val="-6"/>
                      <w:sz w:val="28"/>
                      <w:szCs w:val="28"/>
                      <w:lang w:bidi="ar-DZ"/>
                    </w:rPr>
                    <w:object w:dxaOrig="1240" w:dyaOrig="279" w14:anchorId="746DAD28">
                      <v:shape id="_x0000_i1230" type="#_x0000_t75" style="width:62.25pt;height:14.25pt" o:ole="">
                        <v:imagedata r:id="rId372" o:title=""/>
                      </v:shape>
                      <o:OLEObject Type="Embed" ProgID="Equation.DSMT4" ShapeID="_x0000_i1230" DrawAspect="Content" ObjectID="_1825520258" r:id="rId373"/>
                    </w:object>
                  </w:r>
                </w:p>
              </w:tc>
              <w:tc>
                <w:tcPr>
                  <w:tcW w:w="1884" w:type="dxa"/>
                </w:tcPr>
                <w:p w14:paraId="63CC71A6" w14:textId="77777777" w:rsidR="009B5910" w:rsidRDefault="009B5910" w:rsidP="009F4FD2">
                  <w:pPr>
                    <w:bidi/>
                    <w:rPr>
                      <w:rFonts w:ascii="Amiri" w:hAnsi="Amiri" w:cs="Amiri"/>
                      <w:color w:val="EE0000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2126" w:type="dxa"/>
                </w:tcPr>
                <w:p w14:paraId="3530C98B" w14:textId="77777777" w:rsidR="009B5910" w:rsidRDefault="009B5910" w:rsidP="009F4FD2">
                  <w:pPr>
                    <w:bidi/>
                    <w:rPr>
                      <w:rFonts w:ascii="Amiri" w:hAnsi="Amiri" w:cs="Amiri"/>
                      <w:color w:val="EE0000"/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9B5910" w14:paraId="3AB1DB44" w14:textId="77777777" w:rsidTr="00686AA3">
              <w:tc>
                <w:tcPr>
                  <w:tcW w:w="2709" w:type="dxa"/>
                </w:tcPr>
                <w:p w14:paraId="328F766D" w14:textId="77777777" w:rsidR="009B5910" w:rsidRDefault="009B5910" w:rsidP="009F4FD2">
                  <w:pPr>
                    <w:bidi/>
                    <w:rPr>
                      <w:rFonts w:ascii="Amiri" w:hAnsi="Amiri" w:cs="Amiri"/>
                      <w:color w:val="EE0000"/>
                      <w:sz w:val="28"/>
                      <w:szCs w:val="28"/>
                      <w:rtl/>
                      <w:lang w:bidi="ar-DZ"/>
                    </w:rPr>
                  </w:pPr>
                  <w:r w:rsidRPr="006B084B">
                    <w:rPr>
                      <w:rFonts w:ascii="Amiri" w:hAnsi="Amiri" w:cs="Amiri"/>
                      <w:color w:val="EE0000"/>
                      <w:position w:val="-6"/>
                      <w:sz w:val="28"/>
                      <w:szCs w:val="28"/>
                      <w:lang w:bidi="ar-DZ"/>
                    </w:rPr>
                    <w:object w:dxaOrig="1280" w:dyaOrig="279" w14:anchorId="2E98D9D5">
                      <v:shape id="_x0000_i1231" type="#_x0000_t75" style="width:63.75pt;height:14.25pt" o:ole="">
                        <v:imagedata r:id="rId374" o:title=""/>
                      </v:shape>
                      <o:OLEObject Type="Embed" ProgID="Equation.DSMT4" ShapeID="_x0000_i1231" DrawAspect="Content" ObjectID="_1825520259" r:id="rId375"/>
                    </w:object>
                  </w:r>
                </w:p>
              </w:tc>
              <w:tc>
                <w:tcPr>
                  <w:tcW w:w="1884" w:type="dxa"/>
                </w:tcPr>
                <w:p w14:paraId="44BF0DD0" w14:textId="77777777" w:rsidR="009B5910" w:rsidRDefault="009B5910" w:rsidP="009F4FD2">
                  <w:pPr>
                    <w:bidi/>
                    <w:rPr>
                      <w:rFonts w:ascii="Amiri" w:hAnsi="Amiri" w:cs="Amiri"/>
                      <w:color w:val="EE0000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2126" w:type="dxa"/>
                </w:tcPr>
                <w:p w14:paraId="7081B2B6" w14:textId="77777777" w:rsidR="009B5910" w:rsidRDefault="009B5910" w:rsidP="009F4FD2">
                  <w:pPr>
                    <w:bidi/>
                    <w:rPr>
                      <w:rFonts w:ascii="Amiri" w:hAnsi="Amiri" w:cs="Amiri"/>
                      <w:color w:val="EE0000"/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9B5910" w14:paraId="4696B95C" w14:textId="77777777" w:rsidTr="00686AA3">
              <w:tc>
                <w:tcPr>
                  <w:tcW w:w="2709" w:type="dxa"/>
                </w:tcPr>
                <w:p w14:paraId="54358FF3" w14:textId="77777777" w:rsidR="009B5910" w:rsidRDefault="009B5910" w:rsidP="009F4FD2">
                  <w:pPr>
                    <w:bidi/>
                    <w:rPr>
                      <w:rFonts w:ascii="Amiri" w:hAnsi="Amiri" w:cs="Amiri"/>
                      <w:color w:val="EE0000"/>
                      <w:sz w:val="28"/>
                      <w:szCs w:val="28"/>
                      <w:rtl/>
                      <w:lang w:bidi="ar-DZ"/>
                    </w:rPr>
                  </w:pPr>
                  <w:r w:rsidRPr="006B084B">
                    <w:rPr>
                      <w:rFonts w:ascii="Amiri" w:hAnsi="Amiri" w:cs="Amiri"/>
                      <w:color w:val="EE0000"/>
                      <w:position w:val="-6"/>
                      <w:sz w:val="28"/>
                      <w:szCs w:val="28"/>
                      <w:lang w:bidi="ar-DZ"/>
                    </w:rPr>
                    <w:object w:dxaOrig="1320" w:dyaOrig="340" w14:anchorId="38E9956C">
                      <v:shape id="_x0000_i1232" type="#_x0000_t75" style="width:66pt;height:17.25pt" o:ole="">
                        <v:imagedata r:id="rId376" o:title=""/>
                      </v:shape>
                      <o:OLEObject Type="Embed" ProgID="Equation.DSMT4" ShapeID="_x0000_i1232" DrawAspect="Content" ObjectID="_1825520260" r:id="rId377"/>
                    </w:object>
                  </w:r>
                </w:p>
              </w:tc>
              <w:tc>
                <w:tcPr>
                  <w:tcW w:w="1884" w:type="dxa"/>
                </w:tcPr>
                <w:p w14:paraId="25E04BB9" w14:textId="77777777" w:rsidR="009B5910" w:rsidRDefault="009B5910" w:rsidP="009F4FD2">
                  <w:pPr>
                    <w:bidi/>
                    <w:rPr>
                      <w:rFonts w:ascii="Amiri" w:hAnsi="Amiri" w:cs="Amiri"/>
                      <w:color w:val="EE0000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2126" w:type="dxa"/>
                </w:tcPr>
                <w:p w14:paraId="28C5C802" w14:textId="77777777" w:rsidR="009B5910" w:rsidRDefault="009B5910" w:rsidP="009F4FD2">
                  <w:pPr>
                    <w:bidi/>
                    <w:rPr>
                      <w:rFonts w:ascii="Amiri" w:hAnsi="Amiri" w:cs="Amiri"/>
                      <w:color w:val="EE0000"/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</w:tbl>
          <w:p w14:paraId="2415BAAA" w14:textId="77777777" w:rsidR="009B5910" w:rsidRDefault="009B5910" w:rsidP="008410BD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حساب رتبة مقدار جداء او حاصل قسمة </w:t>
            </w:r>
          </w:p>
          <w:p w14:paraId="70A6E30C" w14:textId="77777777" w:rsidR="009B5910" w:rsidRDefault="009B5910" w:rsidP="008410BD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4D6134A7" w14:textId="77777777" w:rsidR="009B5910" w:rsidRDefault="009B5910" w:rsidP="00384B87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طريقة:</w:t>
            </w:r>
          </w:p>
          <w:p w14:paraId="252DB6B9" w14:textId="77777777" w:rsidR="009B5910" w:rsidRPr="008410BD" w:rsidRDefault="009B5910" w:rsidP="008410BD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لحساب رتبة مقدار جداء عددين أو حاصل قسمتهما نحسب جداء او حاصل قسمة رتبتي مقداري العددين ونأخذ تربة المقدار الناتج</w:t>
            </w:r>
          </w:p>
          <w:p w14:paraId="65C798B1" w14:textId="77777777" w:rsidR="009B5910" w:rsidRDefault="009B5910" w:rsidP="008410BD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3539B510" w14:textId="77777777" w:rsidR="009B5910" w:rsidRPr="009F4FD2" w:rsidRDefault="009B5910" w:rsidP="008410BD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مثال: ت 27 ص50</w:t>
            </w:r>
          </w:p>
          <w:p w14:paraId="01E3FCD6" w14:textId="77777777" w:rsidR="009B5910" w:rsidRPr="00C314E6" w:rsidRDefault="009B5910" w:rsidP="00384B87">
            <w:pPr>
              <w:tabs>
                <w:tab w:val="left" w:pos="1134"/>
              </w:tabs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79" w:type="dxa"/>
          </w:tcPr>
          <w:p w14:paraId="22673EF0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DE64292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594D386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9839884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87EDBD1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5C3AEEC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F1A974E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A2B8A0A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35B8178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8829849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518EB22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8013D2E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2951900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CED089E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C705349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C381911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F26A3A1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860141B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8F0279F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02CFA78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891A33D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630263E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037CC26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79FAD6B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3CC8CA8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93CD802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E378970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3A056D1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92F748E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C974341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1FBDC06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63489A1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890A8DA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0AA71FC" w14:textId="77777777" w:rsidR="009B5910" w:rsidRPr="00792B9B" w:rsidRDefault="009B5910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0A98249A" w14:textId="77777777" w:rsidR="009B5910" w:rsidRDefault="009B5910" w:rsidP="00283C06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EF45B78" wp14:editId="2F660FAB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927280929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EAFAA8" w14:textId="77777777" w:rsidR="009B5910" w:rsidRPr="00BC3002" w:rsidRDefault="009B591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BC3002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0F9EEE27" w14:textId="77777777" w:rsidR="009B5910" w:rsidRPr="00BC3002" w:rsidRDefault="009B5910" w:rsidP="00BC3002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C3002"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  <w:r w:rsidRPr="00BC3002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C3002">
                              <w:rPr>
                                <w:rFonts w:ascii="Amiri" w:hAnsi="Amiri" w:cs="Amiri"/>
                                <w:sz w:val="24"/>
                                <w:szCs w:val="24"/>
                                <w:rtl/>
                              </w:rPr>
                              <w:t>تنظيم واج</w:t>
                            </w:r>
                            <w:r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</w:rPr>
                              <w:t xml:space="preserve">راء </w:t>
                            </w:r>
                            <w:r w:rsidRPr="00BC3002">
                              <w:rPr>
                                <w:rFonts w:ascii="Amiri" w:hAnsi="Amiri" w:cs="Amiri"/>
                                <w:sz w:val="24"/>
                                <w:szCs w:val="24"/>
                                <w:rtl/>
                              </w:rPr>
                              <w:t>حساب على أعداد ناطقة أو حقيقية باليد</w:t>
                            </w:r>
                          </w:p>
                          <w:p w14:paraId="5F230FF4" w14:textId="77777777" w:rsidR="009B5910" w:rsidRPr="000377BF" w:rsidRDefault="009B5910" w:rsidP="00BC3002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C3002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وبالحاسبة</w:t>
                            </w:r>
                            <w:r w:rsidRPr="00BC3002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F45B78" id="_x0000_s1072" style="position:absolute;left:0;text-align:left;margin-left:-46.15pt;margin-top:66.05pt;width:543pt;height:53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" fillcolor="white [3201]" strokecolor="black [3200]" strokeweight="2pt">
                <v:textbox>
                  <w:txbxContent>
                    <w:p w14:paraId="56EAFAA8" w14:textId="77777777" w:rsidR="009B5910" w:rsidRPr="00BC3002" w:rsidRDefault="009B591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BC3002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0F9EEE27" w14:textId="77777777" w:rsidR="009B5910" w:rsidRPr="00BC3002" w:rsidRDefault="009B5910" w:rsidP="00BC3002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BC3002"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  <w:r w:rsidRPr="00BC3002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BC3002">
                        <w:rPr>
                          <w:rFonts w:ascii="Amiri" w:hAnsi="Amiri" w:cs="Amiri"/>
                          <w:sz w:val="24"/>
                          <w:szCs w:val="24"/>
                          <w:rtl/>
                        </w:rPr>
                        <w:t>تنظيم واج</w:t>
                      </w:r>
                      <w:r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</w:rPr>
                        <w:t xml:space="preserve">راء </w:t>
                      </w:r>
                      <w:r w:rsidRPr="00BC3002">
                        <w:rPr>
                          <w:rFonts w:ascii="Amiri" w:hAnsi="Amiri" w:cs="Amiri"/>
                          <w:sz w:val="24"/>
                          <w:szCs w:val="24"/>
                          <w:rtl/>
                        </w:rPr>
                        <w:t>حساب على أعداد ناطقة أو حقيقية باليد</w:t>
                      </w:r>
                    </w:p>
                    <w:p w14:paraId="5F230FF4" w14:textId="77777777" w:rsidR="009B5910" w:rsidRPr="000377BF" w:rsidRDefault="009B5910" w:rsidP="00BC3002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BC3002"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وبالحاسبة</w:t>
                      </w:r>
                      <w:r w:rsidRPr="00BC3002"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973DD5F" wp14:editId="6D0085F0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1445673406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2BA98B" w14:textId="77777777" w:rsidR="009B5910" w:rsidRPr="00BC3002" w:rsidRDefault="009B5910" w:rsidP="00305590">
                            <w:pPr>
                              <w:bidi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BC3002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02 ساعة</w:t>
                            </w:r>
                          </w:p>
                          <w:p w14:paraId="1814028E" w14:textId="77777777" w:rsidR="009B5910" w:rsidRDefault="009B5910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73DD5F" id="_x0000_s1073" style="position:absolute;left:0;text-align:left;margin-left:-44.65pt;margin-top:.8pt;width:100.5pt;height:58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" fillcolor="white [3201]" strokecolor="black [3213]" strokeweight="2pt">
                <v:textbox>
                  <w:txbxContent>
                    <w:p w14:paraId="1A2BA98B" w14:textId="77777777" w:rsidR="009B5910" w:rsidRPr="00BC3002" w:rsidRDefault="009B5910" w:rsidP="00305590">
                      <w:pPr>
                        <w:bidi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BC3002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02 ساعة</w:t>
                      </w:r>
                    </w:p>
                    <w:p w14:paraId="1814028E" w14:textId="77777777" w:rsidR="009B5910" w:rsidRDefault="009B5910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81F2EEA" wp14:editId="6F57A20B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902675933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B91E4" w14:textId="77777777" w:rsidR="009B5910" w:rsidRPr="00BC3002" w:rsidRDefault="009B5910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BC3002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أولى جذع مشترك اداب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1F2EEA" id="_x0000_s1074" style="position:absolute;left:0;text-align:left;margin-left:396.35pt;margin-top:-.7pt;width:100.5pt;height:62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" fillcolor="white [3201]" strokecolor="black [3213]" strokeweight="2pt">
                <v:textbox>
                  <w:txbxContent>
                    <w:p w14:paraId="2D6B91E4" w14:textId="77777777" w:rsidR="009B5910" w:rsidRPr="00BC3002" w:rsidRDefault="009B5910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lang w:bidi="ar-DZ"/>
                        </w:rPr>
                      </w:pPr>
                      <w:r w:rsidRPr="00BC3002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أولى جذع مشترك اداب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FF07470" wp14:editId="16AFAAA8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668056123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33F41" w14:textId="77777777" w:rsidR="009B5910" w:rsidRPr="00BC3002" w:rsidRDefault="009B591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BC3002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المحور: </w:t>
                            </w:r>
                            <w:r w:rsidRPr="00BC3002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الأعداد والحساب</w:t>
                            </w:r>
                          </w:p>
                          <w:p w14:paraId="071E7895" w14:textId="77777777" w:rsidR="009B5910" w:rsidRPr="00BC3002" w:rsidRDefault="009B591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BC3002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C3002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اجراء حسابات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FF07470" id="_x0000_s1075" style="position:absolute;left:0;text-align:left;margin-left:66.35pt;margin-top:1.55pt;width:323.25pt;height:58.5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" fillcolor="white [3212]" strokecolor="black [3213]" strokeweight="2pt">
                <v:textbox>
                  <w:txbxContent>
                    <w:p w14:paraId="35833F41" w14:textId="77777777" w:rsidR="009B5910" w:rsidRPr="00BC3002" w:rsidRDefault="009B591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BC3002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المحور: </w:t>
                      </w:r>
                      <w:r w:rsidRPr="00BC3002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الأعداد والحساب</w:t>
                      </w:r>
                    </w:p>
                    <w:p w14:paraId="071E7895" w14:textId="77777777" w:rsidR="009B5910" w:rsidRPr="00BC3002" w:rsidRDefault="009B591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BC3002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Pr="00BC3002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اجراء حسابات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09C0E9A9" w14:textId="77777777" w:rsidR="009B5910" w:rsidRDefault="009B5910" w:rsidP="00686629">
      <w:pPr>
        <w:bidi/>
        <w:ind w:right="-851"/>
        <w:rPr>
          <w:rFonts w:cstheme="minorHAnsi"/>
          <w:sz w:val="28"/>
          <w:szCs w:val="28"/>
          <w:rtl/>
        </w:rPr>
      </w:pPr>
    </w:p>
    <w:p w14:paraId="48D0B756" w14:textId="77777777" w:rsidR="009B5910" w:rsidRPr="00792B9B" w:rsidRDefault="009B5910" w:rsidP="00283C06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9B5910" w:rsidRPr="00792B9B" w14:paraId="51581036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0A1627E6" w14:textId="77777777" w:rsidR="009B5910" w:rsidRPr="00305590" w:rsidRDefault="009B5910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0F056B3D" w14:textId="77777777" w:rsidR="009B5910" w:rsidRPr="00305590" w:rsidRDefault="009B5910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5DEFBDFA" w14:textId="77777777" w:rsidR="009B5910" w:rsidRPr="00305590" w:rsidRDefault="009B5910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9B5910" w:rsidRPr="00792B9B" w14:paraId="6F6B52FD" w14:textId="77777777" w:rsidTr="00305590">
        <w:tc>
          <w:tcPr>
            <w:tcW w:w="1278" w:type="dxa"/>
          </w:tcPr>
          <w:p w14:paraId="3A72D324" w14:textId="77777777" w:rsidR="009B5910" w:rsidRDefault="009B5910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621AD8A7" w14:textId="77777777" w:rsidR="009B5910" w:rsidRDefault="009B5910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AF670EF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B575ABE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140DD4E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076A83E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3212120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9009C5C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77B3B67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DA2D148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A43A274" w14:textId="77777777" w:rsidR="009B5910" w:rsidRDefault="009B5910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FBC1A2D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E45089D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96847D4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0984CDC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DC95A48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0994524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2FE2669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B1443B1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375AF76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4D90F0C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622F648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64F0776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0DE3BDE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8AB932E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93A3C40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A265CDB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CC53632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4BCE0BA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D05FAC3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971F7B5" w14:textId="77777777" w:rsidR="009B5910" w:rsidRDefault="009B5910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438D81C" w14:textId="77777777" w:rsidR="009B5910" w:rsidRPr="00FB5A89" w:rsidRDefault="009B5910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23C77F98" w14:textId="77777777" w:rsidR="009B5910" w:rsidRDefault="009B5910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3776A065" w14:textId="77777777" w:rsidR="009B5910" w:rsidRPr="00FC7F5C" w:rsidRDefault="009B5910" w:rsidP="00346945">
            <w:pPr>
              <w:bidi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14:paraId="5CF402AE" w14:textId="77777777" w:rsidR="009B5910" w:rsidRDefault="009B5910" w:rsidP="00A652F0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استعمال الحاسبة</w:t>
            </w:r>
          </w:p>
          <w:p w14:paraId="1817ABB3" w14:textId="77777777" w:rsidR="009B5910" w:rsidRPr="0009557D" w:rsidRDefault="009B5910" w:rsidP="009B5910">
            <w:pPr>
              <w:pStyle w:val="Paragraphedeliste"/>
              <w:numPr>
                <w:ilvl w:val="0"/>
                <w:numId w:val="51"/>
              </w:num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09557D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في حساب قوة عدد نستعمل اللمسة </w:t>
            </w:r>
            <w:r w:rsidRPr="0030513E">
              <w:rPr>
                <w:position w:val="-18"/>
                <w:lang w:bidi="ar-DZ"/>
              </w:rPr>
              <w:object w:dxaOrig="460" w:dyaOrig="520" w14:anchorId="0DEE65A6">
                <v:shape id="_x0000_i1233" type="#_x0000_t75" style="width:23.25pt;height:26.25pt" o:ole="">
                  <v:imagedata r:id="rId378" o:title=""/>
                </v:shape>
                <o:OLEObject Type="Embed" ProgID="Equation.DSMT4" ShapeID="_x0000_i1233" DrawAspect="Content" ObjectID="_1825520261" r:id="rId379"/>
              </w:object>
            </w:r>
            <w:r w:rsidRPr="0009557D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كمايلي:</w:t>
            </w:r>
          </w:p>
          <w:p w14:paraId="5F22A760" w14:textId="77777777" w:rsidR="009B5910" w:rsidRDefault="009B5910" w:rsidP="0030513E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4F7BF44D" w14:textId="77777777" w:rsidR="009B5910" w:rsidRDefault="009B5910" w:rsidP="0030513E">
            <w:pPr>
              <w:tabs>
                <w:tab w:val="left" w:pos="1389"/>
              </w:tabs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      </w:t>
            </w:r>
            <w:r w:rsidRPr="0030513E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مثال01:</w:t>
            </w:r>
            <w:r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  <w:tab/>
            </w:r>
          </w:p>
          <w:p w14:paraId="6158136D" w14:textId="77777777" w:rsidR="009B5910" w:rsidRDefault="009B5910" w:rsidP="0030513E">
            <w:pPr>
              <w:tabs>
                <w:tab w:val="left" w:pos="1389"/>
              </w:tabs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     </w:t>
            </w:r>
            <w:r w:rsidRPr="0030513E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لحساب </w:t>
            </w:r>
            <w:r w:rsidRPr="0030513E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360" w:dyaOrig="340" w14:anchorId="0DBE59FD">
                <v:shape id="_x0000_i1234" type="#_x0000_t75" style="width:18pt;height:17.25pt" o:ole="">
                  <v:imagedata r:id="rId380" o:title=""/>
                </v:shape>
                <o:OLEObject Type="Embed" ProgID="Equation.DSMT4" ShapeID="_x0000_i1234" DrawAspect="Content" ObjectID="_1825520262" r:id="rId381"/>
              </w:object>
            </w:r>
            <w:r w:rsidRPr="0030513E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نتبع الخطوات التالية:</w: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</w:t>
            </w:r>
            <w:r w:rsidRPr="0030513E">
              <w:rPr>
                <w:rFonts w:ascii="Amiri" w:hAnsi="Amiri" w:cs="Amiri"/>
                <w:position w:val="-18"/>
                <w:sz w:val="28"/>
                <w:szCs w:val="28"/>
                <w:lang w:bidi="ar-DZ"/>
              </w:rPr>
              <w:object w:dxaOrig="2740" w:dyaOrig="520" w14:anchorId="5A8EF9BA">
                <v:shape id="_x0000_i1235" type="#_x0000_t75" style="width:137.25pt;height:26.25pt" o:ole="">
                  <v:imagedata r:id="rId382" o:title=""/>
                </v:shape>
                <o:OLEObject Type="Embed" ProgID="Equation.DSMT4" ShapeID="_x0000_i1235" DrawAspect="Content" ObjectID="_1825520263" r:id="rId383"/>
              </w:object>
            </w:r>
          </w:p>
          <w:p w14:paraId="0AEE1431" w14:textId="77777777" w:rsidR="009B5910" w:rsidRDefault="009B5910" w:rsidP="0030513E">
            <w:pPr>
              <w:tabs>
                <w:tab w:val="left" w:pos="1389"/>
              </w:tabs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6A895C3D" w14:textId="77777777" w:rsidR="009B5910" w:rsidRDefault="009B5910" w:rsidP="0030513E">
            <w:pPr>
              <w:tabs>
                <w:tab w:val="left" w:pos="1389"/>
              </w:tabs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       </w:t>
            </w:r>
            <w:r w:rsidRPr="0030513E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مثال02:</w:t>
            </w:r>
          </w:p>
          <w:p w14:paraId="32A47218" w14:textId="4895809B" w:rsidR="009B5910" w:rsidRDefault="009B5910" w:rsidP="0009557D">
            <w:pPr>
              <w:tabs>
                <w:tab w:val="left" w:pos="1389"/>
              </w:tabs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      </w:t>
            </w:r>
            <w:r w:rsidRPr="0030513E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لحساب </w:t>
            </w:r>
            <w:r w:rsidRPr="0030513E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1300" w:dyaOrig="460" w14:anchorId="3A0F44F7">
                <v:shape id="_x0000_i1236" type="#_x0000_t75" style="width:65.25pt;height:23.25pt" o:ole="">
                  <v:imagedata r:id="rId384" o:title=""/>
                </v:shape>
                <o:OLEObject Type="Embed" ProgID="Equation.DSMT4" ShapeID="_x0000_i1236" DrawAspect="Content" ObjectID="_1825520264" r:id="rId385"/>
              </w:object>
            </w:r>
            <w:r w:rsidRPr="0030513E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نتبع الخطوات </w:t>
            </w:r>
            <w:r w:rsidR="00C02D88" w:rsidRPr="0030513E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التالية:</w: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 </w:t>
            </w:r>
            <w:r w:rsidRPr="0030513E">
              <w:rPr>
                <w:rFonts w:ascii="Amiri" w:hAnsi="Amiri" w:cs="Amiri"/>
                <w:color w:val="EE0000"/>
                <w:position w:val="-18"/>
                <w:sz w:val="28"/>
                <w:szCs w:val="28"/>
                <w:lang w:bidi="ar-DZ"/>
              </w:rPr>
              <w:object w:dxaOrig="6640" w:dyaOrig="520" w14:anchorId="76D57CE3">
                <v:shape id="_x0000_i1237" type="#_x0000_t75" style="width:332.25pt;height:26.25pt" o:ole="">
                  <v:imagedata r:id="rId386" o:title=""/>
                </v:shape>
                <o:OLEObject Type="Embed" ProgID="Equation.DSMT4" ShapeID="_x0000_i1237" DrawAspect="Content" ObjectID="_1825520265" r:id="rId387"/>
              </w:object>
            </w:r>
          </w:p>
          <w:p w14:paraId="69B9C5B4" w14:textId="77777777" w:rsidR="009B5910" w:rsidRDefault="009B5910" w:rsidP="00F8052B">
            <w:pPr>
              <w:tabs>
                <w:tab w:val="left" w:pos="1389"/>
              </w:tabs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ملاحظة: </w:t>
            </w:r>
          </w:p>
          <w:p w14:paraId="16E27311" w14:textId="78E7C581" w:rsidR="009B5910" w:rsidRDefault="00371578" w:rsidP="00F8052B">
            <w:pPr>
              <w:tabs>
                <w:tab w:val="left" w:pos="1389"/>
              </w:tabs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6E90EB75" wp14:editId="349EA294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242570</wp:posOffset>
                      </wp:positionV>
                      <wp:extent cx="1800225" cy="1628775"/>
                      <wp:effectExtent l="0" t="0" r="28575" b="28575"/>
                      <wp:wrapNone/>
                      <wp:docPr id="1569612087" name="Rectangle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225" cy="16287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5DC8EE" w14:textId="56CDF94D" w:rsidR="00371578" w:rsidRDefault="00371578" w:rsidP="0037157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E1EA45" wp14:editId="13E5371B">
                                        <wp:extent cx="1511935" cy="1511935"/>
                                        <wp:effectExtent l="0" t="0" r="0" b="0"/>
                                        <wp:docPr id="849065359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49065359" name=""/>
                                                <pic:cNvPicPr/>
                                              </pic:nvPicPr>
                                              <pic:blipFill>
                                                <a:blip r:embed="rId5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1935" cy="1511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E90EB75" id="Rectangle 77" o:spid="_x0000_s1076" style="position:absolute;left:0;text-align:left;margin-left:2.7pt;margin-top:19.1pt;width:141.75pt;height:128.25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" fillcolor="white [3201]" strokecolor="white [3212]" strokeweight="2pt">
                      <v:textbox>
                        <w:txbxContent>
                          <w:p w14:paraId="725DC8EE" w14:textId="56CDF94D" w:rsidR="00371578" w:rsidRDefault="00371578" w:rsidP="0037157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E1EA45" wp14:editId="13E5371B">
                                  <wp:extent cx="1511935" cy="1511935"/>
                                  <wp:effectExtent l="0" t="0" r="0" b="0"/>
                                  <wp:docPr id="84906535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9065359" name=""/>
                                          <pic:cNvPicPr/>
                                        </pic:nvPicPr>
                                        <pic:blipFill>
                                          <a:blip r:embed="rId5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1935" cy="1511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B5910" w:rsidRPr="00F8052B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العدد 270 يظهر مباشرة بعد غلق الاقواس </w:t>
            </w:r>
          </w:p>
          <w:p w14:paraId="08652381" w14:textId="77777777" w:rsidR="009B5910" w:rsidRDefault="009B5910" w:rsidP="00F8052B">
            <w:pPr>
              <w:tabs>
                <w:tab w:val="left" w:pos="1389"/>
              </w:tabs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2B0FB48D" w14:textId="77777777" w:rsidR="009B5910" w:rsidRPr="0009557D" w:rsidRDefault="009B5910" w:rsidP="009B5910">
            <w:pPr>
              <w:pStyle w:val="Paragraphedeliste"/>
              <w:numPr>
                <w:ilvl w:val="0"/>
                <w:numId w:val="51"/>
              </w:numPr>
              <w:tabs>
                <w:tab w:val="left" w:pos="1389"/>
              </w:tabs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F8052B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لحساب الجذر التربيعي لعدد نستعمل اللمسة </w:t>
            </w:r>
            <w:r w:rsidRPr="00F8052B">
              <w:rPr>
                <w:rFonts w:ascii="Amiri" w:hAnsi="Amiri" w:cs="Amiri"/>
                <w:color w:val="EE0000"/>
                <w:position w:val="-14"/>
                <w:sz w:val="28"/>
                <w:szCs w:val="28"/>
                <w:lang w:bidi="ar-DZ"/>
              </w:rPr>
              <w:object w:dxaOrig="540" w:dyaOrig="520" w14:anchorId="77250367">
                <v:shape id="_x0000_i1238" type="#_x0000_t75" style="width:27pt;height:26.25pt" o:ole="">
                  <v:imagedata r:id="rId388" o:title=""/>
                </v:shape>
                <o:OLEObject Type="Embed" ProgID="Equation.DSMT4" ShapeID="_x0000_i1238" DrawAspect="Content" ObjectID="_1825520266" r:id="rId389"/>
              </w:object>
            </w: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148E50E7" w14:textId="77777777" w:rsidR="009B5910" w:rsidRDefault="009B5910" w:rsidP="0009557D">
            <w:pPr>
              <w:tabs>
                <w:tab w:val="left" w:pos="1389"/>
              </w:tabs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32C272EE" w14:textId="77777777" w:rsidR="009B5910" w:rsidRDefault="009B5910" w:rsidP="00F8052B">
            <w:pPr>
              <w:tabs>
                <w:tab w:val="left" w:pos="1389"/>
              </w:tabs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     مثال 01: </w:t>
            </w:r>
          </w:p>
          <w:p w14:paraId="68BFD319" w14:textId="77777777" w:rsidR="009B5910" w:rsidRDefault="009B5910" w:rsidP="00F8052B">
            <w:pPr>
              <w:tabs>
                <w:tab w:val="left" w:pos="1389"/>
              </w:tabs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F8052B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لحساب </w:t>
            </w:r>
            <w:r w:rsidRPr="00F8052B">
              <w:rPr>
                <w:rFonts w:ascii="Amiri" w:hAnsi="Amiri" w:cs="Amiri"/>
                <w:position w:val="-8"/>
                <w:sz w:val="28"/>
                <w:szCs w:val="28"/>
                <w:lang w:bidi="ar-DZ"/>
              </w:rPr>
              <w:object w:dxaOrig="700" w:dyaOrig="400" w14:anchorId="620078D5">
                <v:shape id="_x0000_i1239" type="#_x0000_t75" style="width:35.25pt;height:20.25pt" o:ole="">
                  <v:imagedata r:id="rId390" o:title=""/>
                </v:shape>
                <o:OLEObject Type="Embed" ProgID="Equation.DSMT4" ShapeID="_x0000_i1239" DrawAspect="Content" ObjectID="_1825520267" r:id="rId391"/>
              </w:object>
            </w:r>
            <w:r w:rsidRPr="00F8052B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نتبع الخطوات التالية:</w: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</w:t>
            </w:r>
            <w:r w:rsidRPr="00A25EE7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1640" w:dyaOrig="520" w14:anchorId="47286B4E">
                <v:shape id="_x0000_i1240" type="#_x0000_t75" style="width:81.75pt;height:26.25pt" o:ole="">
                  <v:imagedata r:id="rId392" o:title=""/>
                </v:shape>
                <o:OLEObject Type="Embed" ProgID="Equation.DSMT4" ShapeID="_x0000_i1240" DrawAspect="Content" ObjectID="_1825520268" r:id="rId393"/>
              </w:object>
            </w:r>
          </w:p>
          <w:p w14:paraId="22126098" w14:textId="77777777" w:rsidR="009B5910" w:rsidRDefault="009B5910" w:rsidP="00A25EE7">
            <w:pPr>
              <w:tabs>
                <w:tab w:val="left" w:pos="1389"/>
              </w:tabs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36105A05" w14:textId="77777777" w:rsidR="009B5910" w:rsidRDefault="009B5910" w:rsidP="00A25EE7">
            <w:pPr>
              <w:tabs>
                <w:tab w:val="left" w:pos="1389"/>
              </w:tabs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    ملاحظة: النتيجة تظهر على الشاشة مباشرة بعد اللمسة </w:t>
            </w:r>
            <w:r w:rsidRPr="00F8052B">
              <w:rPr>
                <w:rFonts w:ascii="Amiri" w:hAnsi="Amiri" w:cs="Amiri"/>
                <w:color w:val="EE0000"/>
                <w:position w:val="-14"/>
                <w:sz w:val="28"/>
                <w:szCs w:val="28"/>
                <w:lang w:bidi="ar-DZ"/>
              </w:rPr>
              <w:object w:dxaOrig="540" w:dyaOrig="520" w14:anchorId="74A966B3">
                <v:shape id="_x0000_i1241" type="#_x0000_t75" style="width:27pt;height:26.25pt" o:ole="">
                  <v:imagedata r:id="rId388" o:title=""/>
                </v:shape>
                <o:OLEObject Type="Embed" ProgID="Equation.DSMT4" ShapeID="_x0000_i1241" DrawAspect="Content" ObjectID="_1825520269" r:id="rId394"/>
              </w:object>
            </w:r>
          </w:p>
          <w:p w14:paraId="2C5A5180" w14:textId="77777777" w:rsidR="009B5910" w:rsidRDefault="009B5910" w:rsidP="00F8052B">
            <w:pPr>
              <w:tabs>
                <w:tab w:val="left" w:pos="1389"/>
              </w:tabs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    مثال 02:</w:t>
            </w:r>
          </w:p>
          <w:p w14:paraId="1FF5739E" w14:textId="77777777" w:rsidR="009B5910" w:rsidRDefault="009B5910" w:rsidP="00A25EE7">
            <w:pPr>
              <w:tabs>
                <w:tab w:val="left" w:pos="1389"/>
              </w:tabs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     </w:t>
            </w:r>
            <w:r w:rsidRPr="00A25EE7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لحساب </w:t>
            </w:r>
            <w:r w:rsidRPr="00A25EE7">
              <w:rPr>
                <w:rFonts w:ascii="Amiri" w:hAnsi="Amiri" w:cs="Amiri"/>
                <w:position w:val="-8"/>
                <w:sz w:val="28"/>
                <w:szCs w:val="28"/>
                <w:lang w:bidi="ar-DZ"/>
              </w:rPr>
              <w:object w:dxaOrig="840" w:dyaOrig="400" w14:anchorId="21D5D94A">
                <v:shape id="_x0000_i1242" type="#_x0000_t75" style="width:42pt;height:20.25pt" o:ole="">
                  <v:imagedata r:id="rId395" o:title=""/>
                </v:shape>
                <o:OLEObject Type="Embed" ProgID="Equation.DSMT4" ShapeID="_x0000_i1242" DrawAspect="Content" ObjectID="_1825520270" r:id="rId396"/>
              </w:object>
            </w:r>
            <w:r w:rsidRPr="00A25EE7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نتبع الخطوات التالية:  </w:t>
            </w:r>
            <w:r w:rsidRPr="00A25EE7">
              <w:rPr>
                <w:rFonts w:ascii="Amiri" w:hAnsi="Amiri" w:cs="Amiri"/>
                <w:color w:val="EE0000"/>
                <w:position w:val="-14"/>
                <w:sz w:val="28"/>
                <w:szCs w:val="28"/>
                <w:lang w:bidi="ar-DZ"/>
              </w:rPr>
              <w:object w:dxaOrig="2680" w:dyaOrig="520" w14:anchorId="23FDB3E4">
                <v:shape id="_x0000_i1243" type="#_x0000_t75" style="width:134.25pt;height:26.25pt" o:ole="">
                  <v:imagedata r:id="rId397" o:title=""/>
                </v:shape>
                <o:OLEObject Type="Embed" ProgID="Equation.DSMT4" ShapeID="_x0000_i1243" DrawAspect="Content" ObjectID="_1825520271" r:id="rId398"/>
              </w:object>
            </w:r>
          </w:p>
          <w:p w14:paraId="26613F41" w14:textId="77777777" w:rsidR="009B5910" w:rsidRDefault="009B5910" w:rsidP="00A25EE7">
            <w:pPr>
              <w:tabs>
                <w:tab w:val="left" w:pos="1389"/>
              </w:tabs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7BC465B2" w14:textId="77777777" w:rsidR="009B5910" w:rsidRDefault="009B5910" w:rsidP="00A25EE7">
            <w:pPr>
              <w:tabs>
                <w:tab w:val="left" w:pos="1389"/>
              </w:tabs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387E49A3" w14:textId="77777777" w:rsidR="009B5910" w:rsidRDefault="009B5910" w:rsidP="00A25EE7">
            <w:pPr>
              <w:tabs>
                <w:tab w:val="left" w:pos="1389"/>
              </w:tabs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5FDBC250" w14:textId="77777777" w:rsidR="009B5910" w:rsidRPr="0009557D" w:rsidRDefault="009B5910" w:rsidP="00A25EE7">
            <w:pPr>
              <w:tabs>
                <w:tab w:val="left" w:pos="1389"/>
              </w:tabs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0CBA5793" w14:textId="77777777" w:rsidR="009B5910" w:rsidRPr="00346945" w:rsidRDefault="009B5910" w:rsidP="00A652F0">
            <w:pPr>
              <w:bidi/>
              <w:rPr>
                <w:rFonts w:ascii="Amiri" w:hAnsi="Amiri" w:cs="Amiri"/>
                <w:color w:val="EE0000"/>
                <w:sz w:val="28"/>
                <w:szCs w:val="28"/>
                <w:lang w:bidi="ar-DZ"/>
              </w:rPr>
            </w:pPr>
            <w:r w:rsidRPr="00346945"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  <w:t>تنظيم حساب باليد أو بالحاسبة</w:t>
            </w:r>
          </w:p>
          <w:p w14:paraId="63BE5414" w14:textId="77777777" w:rsidR="009B5910" w:rsidRDefault="009B5910" w:rsidP="00BC3002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17AC6D84" w14:textId="77777777" w:rsidR="009B5910" w:rsidRPr="00346945" w:rsidRDefault="009B5910" w:rsidP="00346945">
            <w:pPr>
              <w:bidi/>
              <w:ind w:left="64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346945">
              <w:rPr>
                <w:rFonts w:ascii="Amiri" w:hAnsi="Amiri" w:cs="Amiri"/>
                <w:sz w:val="28"/>
                <w:szCs w:val="28"/>
                <w:rtl/>
                <w:lang w:bidi="ar-DZ"/>
              </w:rPr>
              <w:t>عند إجراء حساب ما، نتبع عادة الخطوات التالية احتراما لأولويات العمليات حيث ننجز على   التوالي:</w:t>
            </w:r>
          </w:p>
          <w:p w14:paraId="4CF22A28" w14:textId="77777777" w:rsidR="009B5910" w:rsidRDefault="009B5910" w:rsidP="009B5910">
            <w:pPr>
              <w:numPr>
                <w:ilvl w:val="1"/>
                <w:numId w:val="50"/>
              </w:numPr>
              <w:bidi/>
              <w:ind w:left="773"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</w:t>
            </w:r>
            <w:r w:rsidRPr="00346945">
              <w:rPr>
                <w:rFonts w:ascii="Amiri" w:hAnsi="Amiri" w:cs="Amiri"/>
                <w:sz w:val="28"/>
                <w:szCs w:val="28"/>
                <w:rtl/>
                <w:lang w:bidi="ar-DZ"/>
              </w:rPr>
              <w:t>الحسابات داخل الأقواس.</w:t>
            </w:r>
          </w:p>
          <w:p w14:paraId="01482C22" w14:textId="77777777" w:rsidR="009B5910" w:rsidRDefault="009B5910" w:rsidP="009B5910">
            <w:pPr>
              <w:numPr>
                <w:ilvl w:val="1"/>
                <w:numId w:val="50"/>
              </w:numPr>
              <w:bidi/>
              <w:ind w:left="773"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346945">
              <w:rPr>
                <w:rFonts w:ascii="Amiri" w:hAnsi="Amiri" w:cs="Amiri"/>
                <w:sz w:val="28"/>
                <w:szCs w:val="28"/>
                <w:rtl/>
                <w:lang w:bidi="ar-DZ"/>
              </w:rPr>
              <w:t>الحسابات المتعلقة بالقوى والجذور التربيعية.</w:t>
            </w:r>
          </w:p>
          <w:p w14:paraId="48D1C188" w14:textId="77777777" w:rsidR="009B5910" w:rsidRDefault="009B5910" w:rsidP="009B5910">
            <w:pPr>
              <w:numPr>
                <w:ilvl w:val="1"/>
                <w:numId w:val="50"/>
              </w:numPr>
              <w:bidi/>
              <w:ind w:left="773"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346945">
              <w:rPr>
                <w:rFonts w:ascii="Amiri" w:hAnsi="Amiri" w:cs="Amiri"/>
                <w:sz w:val="28"/>
                <w:szCs w:val="28"/>
                <w:rtl/>
                <w:lang w:bidi="ar-DZ"/>
              </w:rPr>
              <w:t>عمليات الضرب والقسمة حسب ترتيب كتابتها.</w:t>
            </w:r>
          </w:p>
          <w:p w14:paraId="31FA6C8E" w14:textId="77777777" w:rsidR="009B5910" w:rsidRPr="000538B5" w:rsidRDefault="009B5910" w:rsidP="009B5910">
            <w:pPr>
              <w:numPr>
                <w:ilvl w:val="1"/>
                <w:numId w:val="50"/>
              </w:numPr>
              <w:bidi/>
              <w:ind w:left="773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0538B5">
              <w:rPr>
                <w:rFonts w:ascii="Amiri" w:hAnsi="Amiri" w:cs="Amiri"/>
                <w:sz w:val="28"/>
                <w:szCs w:val="28"/>
                <w:rtl/>
                <w:lang w:bidi="ar-DZ"/>
              </w:rPr>
              <w:t>عمليات الجمع والطرح حسب ترتيب كتابتها.</w:t>
            </w:r>
          </w:p>
          <w:p w14:paraId="6F2342F9" w14:textId="77777777" w:rsidR="009B5910" w:rsidRPr="00792B9B" w:rsidRDefault="009B5910" w:rsidP="00346945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36CD3DEC" w14:textId="77777777" w:rsidR="009B5910" w:rsidRDefault="009B5910" w:rsidP="008251D7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7ACD5D20" w14:textId="77777777" w:rsidR="009B5910" w:rsidRPr="00546DB4" w:rsidRDefault="009B5910" w:rsidP="00546DB4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546DB4"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  <w:t>أمثلة</w:t>
            </w:r>
          </w:p>
          <w:p w14:paraId="337A7F06" w14:textId="77777777" w:rsidR="009B5910" w:rsidRPr="00546DB4" w:rsidRDefault="009B5910" w:rsidP="00546DB4">
            <w:pPr>
              <w:bidi/>
              <w:ind w:left="70"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546DB4"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  <w:t xml:space="preserve">1) تنظيم حساب باليد: </w:t>
            </w:r>
          </w:p>
          <w:p w14:paraId="7D67E051" w14:textId="77777777" w:rsidR="009B5910" w:rsidRDefault="009B5910" w:rsidP="00283C06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  <w:r>
              <w:rPr>
                <w:rFonts w:cstheme="minorHAnsi"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6C32AAD2" wp14:editId="6ED0388A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116205</wp:posOffset>
                      </wp:positionV>
                      <wp:extent cx="4914900" cy="1162050"/>
                      <wp:effectExtent l="0" t="0" r="19050" b="19050"/>
                      <wp:wrapNone/>
                      <wp:docPr id="1179115059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14900" cy="116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D5FEAF" w14:textId="77777777" w:rsidR="009B5910" w:rsidRDefault="009B5910" w:rsidP="00546DB4">
                                  <w:pPr>
                                    <w:bidi/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45EB2C" wp14:editId="735BF9BB">
                                        <wp:extent cx="4706620" cy="937895"/>
                                        <wp:effectExtent l="0" t="0" r="0" b="0"/>
                                        <wp:docPr id="384167433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4167433" name=""/>
                                                <pic:cNvPicPr/>
                                              </pic:nvPicPr>
                                              <pic:blipFill>
                                                <a:blip r:embed="rId39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706620" cy="9378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2AAD2" id="_x0000_s1077" style="position:absolute;left:0;text-align:left;margin-left:14.7pt;margin-top:9.15pt;width:387pt;height:91.5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" fillcolor="white [3212]" strokecolor="white [3212]" strokeweight="2pt">
                      <v:textbox>
                        <w:txbxContent>
                          <w:p w14:paraId="48D5FEAF" w14:textId="77777777" w:rsidR="009B5910" w:rsidRDefault="009B5910" w:rsidP="00546DB4">
                            <w:pPr>
                              <w:bidi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45EB2C" wp14:editId="735BF9BB">
                                  <wp:extent cx="4706620" cy="937895"/>
                                  <wp:effectExtent l="0" t="0" r="0" b="0"/>
                                  <wp:docPr id="384167433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4167433" name=""/>
                                          <pic:cNvPicPr/>
                                        </pic:nvPicPr>
                                        <pic:blipFill>
                                          <a:blip r:embed="rId39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6620" cy="937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5158D26" w14:textId="77777777" w:rsidR="009B5910" w:rsidRDefault="009B5910" w:rsidP="00546DB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76D498E2" w14:textId="77777777" w:rsidR="009B5910" w:rsidRDefault="009B5910" w:rsidP="00546DB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54FA0B23" w14:textId="77777777" w:rsidR="009B5910" w:rsidRDefault="009B5910" w:rsidP="00546DB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178A336E" w14:textId="77777777" w:rsidR="009B5910" w:rsidRDefault="009B5910" w:rsidP="00546DB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2BE3C426" w14:textId="77777777" w:rsidR="009B5910" w:rsidRDefault="009B5910" w:rsidP="00546DB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5BE8C0B1" w14:textId="77777777" w:rsidR="009B5910" w:rsidRDefault="009B5910" w:rsidP="00546DB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0B352CCE" w14:textId="77777777" w:rsidR="009B5910" w:rsidRDefault="009B5910" w:rsidP="00546DB4">
            <w:pPr>
              <w:bidi/>
              <w:ind w:left="70"/>
              <w:rPr>
                <w:rFonts w:cs="Arabic Transparent"/>
                <w:color w:val="FF0000"/>
                <w:sz w:val="28"/>
                <w:szCs w:val="28"/>
                <w:rtl/>
                <w:lang w:bidi="ar-DZ"/>
              </w:rPr>
            </w:pPr>
            <w:r w:rsidRPr="0021620A">
              <w:rPr>
                <w:rFonts w:cs="Arabic Transparent" w:hint="cs"/>
                <w:color w:val="FF0000"/>
                <w:sz w:val="28"/>
                <w:szCs w:val="28"/>
                <w:rtl/>
                <w:lang w:bidi="ar-DZ"/>
              </w:rPr>
              <w:t>2</w:t>
            </w:r>
            <w:r w:rsidRPr="00546DB4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) كتابة برنامج حساب بالحاسبة:</w:t>
            </w:r>
          </w:p>
          <w:p w14:paraId="1204A0E6" w14:textId="77777777" w:rsidR="009B5910" w:rsidRPr="00546DB4" w:rsidRDefault="009B5910" w:rsidP="00546DB4">
            <w:pPr>
              <w:bidi/>
              <w:ind w:left="70"/>
              <w:rPr>
                <w:rFonts w:cs="Arabic Transparent"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cs="Arabic Transparent"/>
                <w:noProof/>
                <w:color w:val="FF0000"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451608E2" wp14:editId="795F9E97">
                      <wp:simplePos x="0" y="0"/>
                      <wp:positionH relativeFrom="column">
                        <wp:posOffset>4472940</wp:posOffset>
                      </wp:positionH>
                      <wp:positionV relativeFrom="paragraph">
                        <wp:posOffset>151130</wp:posOffset>
                      </wp:positionV>
                      <wp:extent cx="676275" cy="619125"/>
                      <wp:effectExtent l="0" t="0" r="28575" b="28575"/>
                      <wp:wrapNone/>
                      <wp:docPr id="16019413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6191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B501CA" w14:textId="77777777" w:rsidR="009B5910" w:rsidRDefault="009B5910" w:rsidP="00546DB4">
                                  <w:pPr>
                                    <w:jc w:val="center"/>
                                  </w:pPr>
                                  <w:r w:rsidRPr="008F0C50">
                                    <w:rPr>
                                      <w:rFonts w:cs="Arabic Transparent"/>
                                      <w:position w:val="-28"/>
                                      <w:sz w:val="28"/>
                                      <w:szCs w:val="28"/>
                                      <w:lang w:bidi="ar-DZ"/>
                                    </w:rPr>
                                    <w:object w:dxaOrig="820" w:dyaOrig="700" w14:anchorId="2A8879CA">
                                      <v:shape id="_x0000_i1245" type="#_x0000_t75" style="width:36.75pt;height:31.5pt" o:ole="">
                                        <v:imagedata r:id="rId400" o:title=""/>
                                      </v:shape>
                                      <o:OLEObject Type="Embed" ProgID="Equation.3" ShapeID="_x0000_i1245" DrawAspect="Content" ObjectID="_1825520718" r:id="rId401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1608E2" id="Rectangle 10" o:spid="_x0000_s1078" style="position:absolute;left:0;text-align:left;margin-left:352.2pt;margin-top:11.9pt;width:53.25pt;height:48.7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" fillcolor="white [3201]" strokecolor="white [3212]" strokeweight="2pt">
                      <v:textbox>
                        <w:txbxContent>
                          <w:p w14:paraId="50B501CA" w14:textId="77777777" w:rsidR="009B5910" w:rsidRDefault="009B5910" w:rsidP="00546DB4">
                            <w:pPr>
                              <w:jc w:val="center"/>
                            </w:pPr>
                            <w:r w:rsidRPr="008F0C50">
                              <w:rPr>
                                <w:rFonts w:cs="Arabic Transparent"/>
                                <w:position w:val="-28"/>
                                <w:sz w:val="28"/>
                                <w:szCs w:val="28"/>
                                <w:lang w:bidi="ar-DZ"/>
                              </w:rPr>
                              <w:object w:dxaOrig="820" w:dyaOrig="700" w14:anchorId="2A8879CA">
                                <v:shape id="_x0000_i1245" type="#_x0000_t75" style="width:36.75pt;height:31.5pt" o:ole="">
                                  <v:imagedata r:id="rId400" o:title=""/>
                                </v:shape>
                                <o:OLEObject Type="Embed" ProgID="Equation.3" ShapeID="_x0000_i1245" DrawAspect="Content" ObjectID="_1825520718" r:id="rId402"/>
                              </w:objec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tbl>
            <w:tblPr>
              <w:bidiVisual/>
              <w:tblW w:w="0" w:type="auto"/>
              <w:tblInd w:w="442" w:type="dxa"/>
              <w:tblLook w:val="01E0" w:firstRow="1" w:lastRow="1" w:firstColumn="1" w:lastColumn="1" w:noHBand="0" w:noVBand="0"/>
            </w:tblPr>
            <w:tblGrid>
              <w:gridCol w:w="1880"/>
              <w:gridCol w:w="5817"/>
            </w:tblGrid>
            <w:tr w:rsidR="009B5910" w:rsidRPr="008F0C50" w14:paraId="118745F1" w14:textId="77777777" w:rsidTr="0074270A">
              <w:trPr>
                <w:trHeight w:val="696"/>
              </w:trPr>
              <w:tc>
                <w:tcPr>
                  <w:tcW w:w="2076" w:type="dxa"/>
                  <w:vAlign w:val="bottom"/>
                </w:tcPr>
                <w:p w14:paraId="569D44A9" w14:textId="77777777" w:rsidR="009B5910" w:rsidRPr="008F0C50" w:rsidRDefault="009B5910" w:rsidP="00546DB4">
                  <w:pPr>
                    <w:bidi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8F0C50">
                    <w:rPr>
                      <w:rFonts w:cs="Arabic Transparent"/>
                      <w:noProof/>
                      <w:sz w:val="28"/>
                      <w:szCs w:val="28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2144" behindDoc="0" locked="0" layoutInCell="1" allowOverlap="1" wp14:anchorId="6453F48C" wp14:editId="03D99C12">
                            <wp:simplePos x="0" y="0"/>
                            <wp:positionH relativeFrom="column">
                              <wp:posOffset>391795</wp:posOffset>
                            </wp:positionH>
                            <wp:positionV relativeFrom="paragraph">
                              <wp:posOffset>-466725</wp:posOffset>
                            </wp:positionV>
                            <wp:extent cx="323850" cy="9525"/>
                            <wp:effectExtent l="38100" t="76200" r="0" b="85725"/>
                            <wp:wrapNone/>
                            <wp:docPr id="385830031" name="Connecteur droit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0" y="0"/>
                                      <a:ext cx="323850" cy="95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196DA5E" id="Connecteur droit 9" o:spid="_x0000_s1026" style="position:absolute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85pt,-36.75pt" to="56.35pt,-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">
                            <v:stroke endarrow="block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6480" w:type="dxa"/>
                </w:tcPr>
                <w:p w14:paraId="6A5FEE92" w14:textId="77777777" w:rsidR="009B5910" w:rsidRPr="008F0C50" w:rsidRDefault="009B5910" w:rsidP="00546DB4">
                  <w:pPr>
                    <w:bidi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8F0C50">
                    <w:rPr>
                      <w:rFonts w:cs="Arabic Transparent" w:hint="cs"/>
                      <w:noProof/>
                      <w:sz w:val="28"/>
                      <w:szCs w:val="28"/>
                      <w:rtl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83168" behindDoc="0" locked="0" layoutInCell="1" allowOverlap="1" wp14:anchorId="4E44FFA8" wp14:editId="4810B4CF">
                            <wp:simplePos x="0" y="0"/>
                            <wp:positionH relativeFrom="column">
                              <wp:posOffset>-41910</wp:posOffset>
                            </wp:positionH>
                            <wp:positionV relativeFrom="paragraph">
                              <wp:posOffset>54610</wp:posOffset>
                            </wp:positionV>
                            <wp:extent cx="3996690" cy="368300"/>
                            <wp:effectExtent l="0" t="0" r="26670" b="15240"/>
                            <wp:wrapNone/>
                            <wp:docPr id="795405331" name="Groupe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3996690" cy="368300"/>
                                      <a:chOff x="830" y="3791"/>
                                      <a:chExt cx="6294" cy="580"/>
                                    </a:xfrm>
                                  </wpg:grpSpPr>
                                  <wps:wsp>
                                    <wps:cNvPr id="224167565" name="AutoShap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51" y="3807"/>
                                        <a:ext cx="360" cy="54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35921" dir="27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62808327" name="AutoShap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71" y="3807"/>
                                        <a:ext cx="360" cy="54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35921" dir="27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4480699" name="AutoShap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91" y="3807"/>
                                        <a:ext cx="360" cy="54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35921" dir="27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0053591" name="AutoShap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11" y="3807"/>
                                        <a:ext cx="360" cy="54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35921" dir="27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47241658" name="AutoShap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31" y="3807"/>
                                        <a:ext cx="360" cy="54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35921" dir="27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25900144" name="AutoShap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951" y="3807"/>
                                        <a:ext cx="360" cy="54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35921" dir="27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34445350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71" y="3807"/>
                                        <a:ext cx="360" cy="54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35921" dir="27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7393298" name="AutoShape 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91" y="3807"/>
                                        <a:ext cx="360" cy="54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35921" dir="27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9044021" name="AutoShape 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24" y="3811"/>
                                        <a:ext cx="360" cy="54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35921" dir="27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90253126" name="AutoShape 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644" y="3811"/>
                                        <a:ext cx="360" cy="54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35921" dir="27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34912824" name="AutoShape 1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071" y="3807"/>
                                        <a:ext cx="360" cy="54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35921" dir="27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49110724" name="AutoShape 1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11" y="3807"/>
                                        <a:ext cx="360" cy="54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35921" dir="27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77613830" name="AutoShape 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931" y="3807"/>
                                        <a:ext cx="360" cy="54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35921" dir="27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80214482" name="AutoShape 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351" y="3807"/>
                                        <a:ext cx="360" cy="54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35921" dir="27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0291489" name="AutoShape 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764" y="3811"/>
                                        <a:ext cx="360" cy="54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35921" dir="2700000" algn="ctr" rotWithShape="0">
                                          <a:srgbClr val="808080">
                                            <a:alpha val="50000"/>
                                          </a:srgb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0063795" name="Text Box 1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44" y="3891"/>
                                        <a:ext cx="360" cy="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1FCCC187" w14:textId="77777777" w:rsidR="009B5910" w:rsidRPr="00556D9B" w:rsidRDefault="009B5910" w:rsidP="00546DB4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lang w:bidi="ar-DZ"/>
                                            </w:rPr>
                                          </w:pPr>
                                          <w:r w:rsidRPr="00556D9B">
                                            <w:rPr>
                                              <w:rFonts w:hint="cs"/>
                                              <w:b/>
                                              <w:bCs/>
                                              <w:rtl/>
                                              <w:lang w:bidi="ar-DZ"/>
                                            </w:rPr>
                                            <w:t>×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89448809" name="Text Box 2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30" y="3879"/>
                                        <a:ext cx="360" cy="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7C5DCB75" w14:textId="77777777" w:rsidR="009B5910" w:rsidRPr="00556D9B" w:rsidRDefault="009B5910" w:rsidP="00546DB4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556D9B">
                                            <w:rPr>
                                              <w:b/>
                                              <w:bCs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99441687" name="Text Box 2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64" y="3867"/>
                                        <a:ext cx="360" cy="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559CABD1" w14:textId="77777777" w:rsidR="009B5910" w:rsidRPr="00556D9B" w:rsidRDefault="009B5910" w:rsidP="00546DB4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556D9B">
                                            <w:rPr>
                                              <w:b/>
                                              <w:bCs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11258879" name="Text Box 2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04" y="3871"/>
                                        <a:ext cx="360" cy="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7E88C201" w14:textId="77777777" w:rsidR="009B5910" w:rsidRPr="00556D9B" w:rsidRDefault="009B5910" w:rsidP="00546DB4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556D9B">
                                            <w:rPr>
                                              <w:b/>
                                              <w:bCs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52494555" name="Text Box 2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497" y="3935"/>
                                        <a:ext cx="360" cy="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6E9E09A6" w14:textId="77777777" w:rsidR="009B5910" w:rsidRDefault="009B5910" w:rsidP="00546DB4">
                                          <w:r w:rsidRPr="00556D9B">
                                            <w:rPr>
                                              <w:b/>
                                              <w:bCs/>
                                            </w:rPr>
                                            <w:t>^</w:t>
                                          </w:r>
                                          <w:r>
                                            <w:t>£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16302224" name="Text Box 2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884" y="3831"/>
                                        <a:ext cx="720" cy="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51AF427F" w14:textId="77777777" w:rsidR="009B5910" w:rsidRPr="00556D9B" w:rsidRDefault="009B5910" w:rsidP="00546DB4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556D9B">
                                            <w:rPr>
                                              <w:b/>
                                              <w:bCs/>
                                            </w:rPr>
                                            <w:t>(-)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38794183" name="Text Box 2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57" y="3895"/>
                                        <a:ext cx="360" cy="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77BDDDC1" w14:textId="77777777" w:rsidR="009B5910" w:rsidRPr="00556D9B" w:rsidRDefault="009B5910" w:rsidP="00546DB4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556D9B">
                                            <w:rPr>
                                              <w:b/>
                                              <w:bCs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08716274" name="Text Box 2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84" y="3791"/>
                                        <a:ext cx="360" cy="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435B2FD5" w14:textId="77777777" w:rsidR="009B5910" w:rsidRPr="00556D9B" w:rsidRDefault="009B5910" w:rsidP="00546DB4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556D9B">
                                            <w:rPr>
                                              <w:b/>
                                              <w:bCs/>
                                            </w:rPr>
                                            <w:sym w:font="Symbol" w:char="F0B8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66511985" name="Text Box 2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04" y="3831"/>
                                        <a:ext cx="360" cy="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66FB35D4" w14:textId="77777777" w:rsidR="009B5910" w:rsidRPr="00556D9B" w:rsidRDefault="009B5910" w:rsidP="00546DB4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42180150" name="Text Box 2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764" y="3831"/>
                                        <a:ext cx="360" cy="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7B61CA9C" w14:textId="77777777" w:rsidR="009B5910" w:rsidRPr="004F446A" w:rsidRDefault="009B5910" w:rsidP="00546DB4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7243127" name="Text Box 2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624" y="3891"/>
                                        <a:ext cx="360" cy="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227E2081" w14:textId="77777777" w:rsidR="009B5910" w:rsidRPr="004F446A" w:rsidRDefault="009B5910" w:rsidP="00546DB4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20110317" name="Text Box 3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084" y="3871"/>
                                        <a:ext cx="360" cy="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4D7C3645" w14:textId="77777777" w:rsidR="009B5910" w:rsidRPr="004F446A" w:rsidRDefault="009B5910" w:rsidP="00546DB4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80033097" name="Text Box 3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477" y="3895"/>
                                        <a:ext cx="360" cy="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3B9B83DD" w14:textId="77777777" w:rsidR="009B5910" w:rsidRPr="004F446A" w:rsidRDefault="009B5910" w:rsidP="00546DB4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93581421" name="Text Box 3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944" y="3807"/>
                                        <a:ext cx="360" cy="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2599A4FE" w14:textId="77777777" w:rsidR="009B5910" w:rsidRPr="004F446A" w:rsidRDefault="009B5910" w:rsidP="00546DB4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</w:rPr>
                                            <w:t>.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8800685" name="Text Box 3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344" y="3891"/>
                                        <a:ext cx="360" cy="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5644E6C8" w14:textId="77777777" w:rsidR="009B5910" w:rsidRPr="004F446A" w:rsidRDefault="009B5910" w:rsidP="00546DB4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E44FFA8" id="Groupe 8" o:spid="_x0000_s1079" style="position:absolute;left:0;text-align:left;margin-left:-3.3pt;margin-top:4.3pt;width:314.7pt;height:29pt;z-index:251783168" coordorigin="830,3791" coordsize="6294,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">
                            <v:roundrect id="AutoShape 4" o:spid="_x0000_s1080" style="position:absolute;left:851;top:3807;width:360;height:5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">
                              <v:shadow on="t" opacity=".5"/>
                            </v:roundrect>
                            <v:roundrect id="AutoShape 5" o:spid="_x0000_s1081" style="position:absolute;left:1271;top:3807;width:360;height:5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">
                              <v:shadow on="t" opacity=".5"/>
                            </v:roundrect>
                            <v:roundrect id="AutoShape 6" o:spid="_x0000_s1082" style="position:absolute;left:1691;top:3807;width:360;height:5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">
                              <v:shadow on="t" opacity=".5"/>
                            </v:roundrect>
                            <v:roundrect id="AutoShape 7" o:spid="_x0000_s1083" style="position:absolute;left:2111;top:3807;width:360;height:5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">
                              <v:shadow on="t" opacity=".5"/>
                            </v:roundrect>
                            <v:roundrect id="AutoShape 8" o:spid="_x0000_s1084" style="position:absolute;left:2531;top:3807;width:360;height:5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">
                              <v:shadow on="t" opacity=".5"/>
                            </v:roundrect>
                            <v:roundrect id="AutoShape 9" o:spid="_x0000_s1085" style="position:absolute;left:2951;top:3807;width:360;height:5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">
                              <v:shadow on="t" opacity=".5"/>
                            </v:roundrect>
                            <v:roundrect id="AutoShape 10" o:spid="_x0000_s1086" style="position:absolute;left:3371;top:3807;width:360;height:5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">
                              <v:shadow on="t" opacity=".5"/>
                            </v:roundrect>
                            <v:roundrect id="AutoShape 11" o:spid="_x0000_s1087" style="position:absolute;left:3791;top:3807;width:360;height:5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">
                              <v:shadow on="t" opacity=".5"/>
                            </v:roundrect>
                            <v:roundrect id="AutoShape 12" o:spid="_x0000_s1088" style="position:absolute;left:4224;top:3811;width:360;height:5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">
                              <v:shadow on="t" opacity=".5"/>
                            </v:roundrect>
                            <v:roundrect id="AutoShape 13" o:spid="_x0000_s1089" style="position:absolute;left:4644;top:3811;width:360;height:5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">
                              <v:shadow on="t" opacity=".5"/>
                            </v:roundrect>
                            <v:roundrect id="AutoShape 14" o:spid="_x0000_s1090" style="position:absolute;left:5071;top:3807;width:360;height:5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">
                              <v:shadow on="t" opacity=".5"/>
                            </v:roundrect>
                            <v:roundrect id="AutoShape 15" o:spid="_x0000_s1091" style="position:absolute;left:5511;top:3807;width:360;height:5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">
                              <v:shadow on="t" opacity=".5"/>
                            </v:roundrect>
                            <v:roundrect id="AutoShape 16" o:spid="_x0000_s1092" style="position:absolute;left:5931;top:3807;width:360;height:5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">
                              <v:shadow on="t" opacity=".5"/>
                            </v:roundrect>
                            <v:roundrect id="AutoShape 17" o:spid="_x0000_s1093" style="position:absolute;left:6351;top:3807;width:360;height:5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">
                              <v:shadow on="t" opacity=".5"/>
                            </v:roundrect>
                            <v:roundrect id="AutoShape 18" o:spid="_x0000_s1094" style="position:absolute;left:6764;top:3811;width:360;height:5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">
                              <v:shadow on="t" opacity=".5"/>
                            </v:roundrect>
                            <v:shapetype id="_x0000_t202" coordsize="21600,21600" o:spt="202" path="m,l,21600r21600,l21600,xe">
                              <v:stroke joinstyle="miter"/>
                              <v:path gradientshapeok="t" o:connecttype="rect"/>
                            </v:shapetype>
                            <v:shape id="Text Box 19" o:spid="_x0000_s1095" type="#_x0000_t202" style="position:absolute;left:1244;top:3891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" filled="f" stroked="f">
                              <v:textbox>
                                <w:txbxContent>
                                  <w:p w14:paraId="1FCCC187" w14:textId="77777777" w:rsidR="009B5910" w:rsidRPr="00556D9B" w:rsidRDefault="009B5910" w:rsidP="00546DB4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lang w:bidi="ar-DZ"/>
                                      </w:rPr>
                                    </w:pPr>
                                    <w:r w:rsidRPr="00556D9B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>×</w:t>
                                    </w:r>
                                  </w:p>
                                </w:txbxContent>
                              </v:textbox>
                            </v:shape>
                            <v:shape id="Text Box 20" o:spid="_x0000_s1096" type="#_x0000_t202" style="position:absolute;left:830;top:3879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" filled="f" stroked="f">
                              <v:textbox>
                                <w:txbxContent>
                                  <w:p w14:paraId="7C5DCB75" w14:textId="77777777" w:rsidR="009B5910" w:rsidRPr="00556D9B" w:rsidRDefault="009B5910" w:rsidP="00546DB4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556D9B">
                                      <w:rPr>
                                        <w:b/>
                                        <w:bCs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 Box 21" o:spid="_x0000_s1097" type="#_x0000_t202" style="position:absolute;left:1664;top:386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" filled="f" stroked="f">
                              <v:textbox>
                                <w:txbxContent>
                                  <w:p w14:paraId="559CABD1" w14:textId="77777777" w:rsidR="009B5910" w:rsidRPr="00556D9B" w:rsidRDefault="009B5910" w:rsidP="00546DB4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556D9B">
                                      <w:rPr>
                                        <w:b/>
                                        <w:bCs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 Box 22" o:spid="_x0000_s1098" type="#_x0000_t202" style="position:absolute;left:2104;top:3871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" filled="f" stroked="f">
                              <v:textbox>
                                <w:txbxContent>
                                  <w:p w14:paraId="7E88C201" w14:textId="77777777" w:rsidR="009B5910" w:rsidRPr="00556D9B" w:rsidRDefault="009B5910" w:rsidP="00546DB4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556D9B">
                                      <w:rPr>
                                        <w:b/>
                                        <w:bCs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shape>
                            <v:shape id="Text Box 23" o:spid="_x0000_s1099" type="#_x0000_t202" style="position:absolute;left:2497;top:3935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" filled="f" stroked="f">
                              <v:textbox>
                                <w:txbxContent>
                                  <w:p w14:paraId="6E9E09A6" w14:textId="77777777" w:rsidR="009B5910" w:rsidRDefault="009B5910" w:rsidP="00546DB4">
                                    <w:r w:rsidRPr="00556D9B">
                                      <w:rPr>
                                        <w:b/>
                                        <w:bCs/>
                                      </w:rPr>
                                      <w:t>^</w:t>
                                    </w:r>
                                    <w:r>
                                      <w:t>£</w:t>
                                    </w:r>
                                  </w:p>
                                </w:txbxContent>
                              </v:textbox>
                            </v:shape>
                            <v:shape id="Text Box 24" o:spid="_x0000_s1100" type="#_x0000_t202" style="position:absolute;left:2884;top:3831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" filled="f" stroked="f">
                              <v:textbox>
                                <w:txbxContent>
                                  <w:p w14:paraId="51AF427F" w14:textId="77777777" w:rsidR="009B5910" w:rsidRPr="00556D9B" w:rsidRDefault="009B5910" w:rsidP="00546DB4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556D9B">
                                      <w:rPr>
                                        <w:b/>
                                        <w:bCs/>
                                      </w:rPr>
                                      <w:t>(-)</w:t>
                                    </w:r>
                                  </w:p>
                                </w:txbxContent>
                              </v:textbox>
                            </v:shape>
                            <v:shape id="Text Box 25" o:spid="_x0000_s1101" type="#_x0000_t202" style="position:absolute;left:3357;top:3895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" filled="f" stroked="f">
                              <v:textbox>
                                <w:txbxContent>
                                  <w:p w14:paraId="77BDDDC1" w14:textId="77777777" w:rsidR="009B5910" w:rsidRPr="00556D9B" w:rsidRDefault="009B5910" w:rsidP="00546DB4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556D9B">
                                      <w:rPr>
                                        <w:b/>
                                        <w:bCs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 Box 26" o:spid="_x0000_s1102" type="#_x0000_t202" style="position:absolute;left:3784;top:3791;width:3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" filled="f" stroked="f">
                              <v:textbox>
                                <w:txbxContent>
                                  <w:p w14:paraId="435B2FD5" w14:textId="77777777" w:rsidR="009B5910" w:rsidRPr="00556D9B" w:rsidRDefault="009B5910" w:rsidP="00546DB4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556D9B">
                                      <w:rPr>
                                        <w:b/>
                                        <w:bCs/>
                                      </w:rPr>
                                      <w:sym w:font="Symbol" w:char="F0B8"/>
                                    </w:r>
                                  </w:p>
                                </w:txbxContent>
                              </v:textbox>
                            </v:shape>
                            <v:shape id="Text Box 27" o:spid="_x0000_s1103" type="#_x0000_t202" style="position:absolute;left:4204;top:3831;width:3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" filled="f" stroked="f">
                              <v:textbox>
                                <w:txbxContent>
                                  <w:p w14:paraId="66FB35D4" w14:textId="77777777" w:rsidR="009B5910" w:rsidRPr="00556D9B" w:rsidRDefault="009B5910" w:rsidP="00546DB4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shape>
                            <v:shape id="Text Box 28" o:spid="_x0000_s1104" type="#_x0000_t202" style="position:absolute;left:6764;top:3831;width:3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" filled="f" stroked="f">
                              <v:textbox>
                                <w:txbxContent>
                                  <w:p w14:paraId="7B61CA9C" w14:textId="77777777" w:rsidR="009B5910" w:rsidRPr="004F446A" w:rsidRDefault="009B5910" w:rsidP="00546DB4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)</w:t>
                                    </w:r>
                                  </w:p>
                                </w:txbxContent>
                              </v:textbox>
                            </v:shape>
                            <v:shape id="Text Box 29" o:spid="_x0000_s1105" type="#_x0000_t202" style="position:absolute;left:4624;top:3891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" filled="f" stroked="f">
                              <v:textbox>
                                <w:txbxContent>
                                  <w:p w14:paraId="227E2081" w14:textId="77777777" w:rsidR="009B5910" w:rsidRPr="004F446A" w:rsidRDefault="009B5910" w:rsidP="00546DB4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 Box 30" o:spid="_x0000_s1106" type="#_x0000_t202" style="position:absolute;left:5084;top:3871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" filled="f" stroked="f">
                              <v:textbox>
                                <w:txbxContent>
                                  <w:p w14:paraId="4D7C3645" w14:textId="77777777" w:rsidR="009B5910" w:rsidRPr="004F446A" w:rsidRDefault="009B5910" w:rsidP="00546DB4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-</w:t>
                                    </w:r>
                                  </w:p>
                                </w:txbxContent>
                              </v:textbox>
                            </v:shape>
                            <v:shape id="Text Box 31" o:spid="_x0000_s1107" type="#_x0000_t202" style="position:absolute;left:5477;top:3895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" filled="f" stroked="f">
                              <v:textbox>
                                <w:txbxContent>
                                  <w:p w14:paraId="3B9B83DD" w14:textId="77777777" w:rsidR="009B5910" w:rsidRPr="004F446A" w:rsidRDefault="009B5910" w:rsidP="00546DB4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shape>
                            <v:shape id="Text Box 32" o:spid="_x0000_s1108" type="#_x0000_t202" style="position:absolute;left:5944;top:3807;width:3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" filled="f" stroked="f">
                              <v:textbox>
                                <w:txbxContent>
                                  <w:p w14:paraId="2599A4FE" w14:textId="77777777" w:rsidR="009B5910" w:rsidRPr="004F446A" w:rsidRDefault="009B5910" w:rsidP="00546DB4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.</w:t>
                                    </w:r>
                                  </w:p>
                                </w:txbxContent>
                              </v:textbox>
                            </v:shape>
                            <v:shape id="Text Box 33" o:spid="_x0000_s1109" type="#_x0000_t202" style="position:absolute;left:6344;top:3891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" filled="f" stroked="f">
                              <v:textbox>
                                <w:txbxContent>
                                  <w:p w14:paraId="5644E6C8" w14:textId="77777777" w:rsidR="009B5910" w:rsidRPr="004F446A" w:rsidRDefault="009B5910" w:rsidP="00546DB4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  <w:p w14:paraId="7D503572" w14:textId="4254A9FE" w:rsidR="009B5910" w:rsidRPr="008F0C50" w:rsidRDefault="00371578" w:rsidP="00546DB4">
                  <w:pPr>
                    <w:bidi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cs="Arabic Transparent"/>
                      <w:noProof/>
                      <w:sz w:val="28"/>
                      <w:szCs w:val="28"/>
                      <w:rtl/>
                      <w:lang w:val="ar-DZ" w:bidi="ar-D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5216" behindDoc="0" locked="0" layoutInCell="1" allowOverlap="1" wp14:anchorId="450A5E9F" wp14:editId="6A3E717C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322580</wp:posOffset>
                            </wp:positionV>
                            <wp:extent cx="2324100" cy="2305050"/>
                            <wp:effectExtent l="0" t="0" r="19050" b="19050"/>
                            <wp:wrapNone/>
                            <wp:docPr id="1358651517" name="Rectangle 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324100" cy="23050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3EC44A5" w14:textId="4B22E3F1" w:rsidR="00371578" w:rsidRDefault="00371578" w:rsidP="00371578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148F63E7" wp14:editId="3CF01C18">
                                              <wp:extent cx="2115820" cy="2115820"/>
                                              <wp:effectExtent l="0" t="0" r="0" b="0"/>
                                              <wp:docPr id="1844151628" name="Image 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844151628" name="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56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2115820" cy="211582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450A5E9F" id="Rectangle 76" o:spid="_x0000_s1110" style="position:absolute;left:0;text-align:left;margin-left:-4.2pt;margin-top:25.4pt;width:183pt;height:181.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" fillcolor="white [3201]" strokecolor="white [3212]" strokeweight="2pt">
                            <v:textbox>
                              <w:txbxContent>
                                <w:p w14:paraId="73EC44A5" w14:textId="4B22E3F1" w:rsidR="00371578" w:rsidRDefault="00371578" w:rsidP="0037157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8F63E7" wp14:editId="3CF01C18">
                                        <wp:extent cx="2115820" cy="2115820"/>
                                        <wp:effectExtent l="0" t="0" r="0" b="0"/>
                                        <wp:docPr id="1844151628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44151628" name=""/>
                                                <pic:cNvPicPr/>
                                              </pic:nvPicPr>
                                              <pic:blipFill>
                                                <a:blip r:embed="rId5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15820" cy="21158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14:paraId="091F5186" w14:textId="77777777" w:rsidR="009B5910" w:rsidRPr="008F0C50" w:rsidRDefault="009B5910" w:rsidP="00546DB4">
                  <w:pPr>
                    <w:bidi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</w:tbl>
          <w:p w14:paraId="0D92F43D" w14:textId="77777777" w:rsidR="009B5910" w:rsidRDefault="009B5910" w:rsidP="00546DB4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59B078CA" w14:textId="77777777" w:rsidR="009B5910" w:rsidRDefault="009B5910" w:rsidP="00A652F0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6216B2CD" w14:textId="77777777" w:rsidR="009B5910" w:rsidRPr="00A652F0" w:rsidRDefault="009B5910" w:rsidP="00A652F0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A652F0"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  <w:t>تمرين 30 ص50</w:t>
            </w:r>
          </w:p>
          <w:p w14:paraId="1BD63F03" w14:textId="77777777" w:rsidR="009B5910" w:rsidRDefault="009B5910" w:rsidP="00A652F0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053C1615" w14:textId="77777777" w:rsidR="009B5910" w:rsidRDefault="009B5910" w:rsidP="00A652F0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  <w:p w14:paraId="6D27DBBF" w14:textId="77777777" w:rsidR="009B5910" w:rsidRDefault="009B5910" w:rsidP="00A652F0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A652F0"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  <w:t>تمرين 31 ص50</w:t>
            </w:r>
          </w:p>
          <w:p w14:paraId="2D263077" w14:textId="77777777" w:rsidR="009B5910" w:rsidRDefault="009B5910" w:rsidP="00A652F0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593AF19E" w14:textId="77777777" w:rsidR="009B5910" w:rsidRPr="00792B9B" w:rsidRDefault="009B5910" w:rsidP="00A652F0">
            <w:pPr>
              <w:bidi/>
              <w:ind w:right="-851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79" w:type="dxa"/>
          </w:tcPr>
          <w:p w14:paraId="45542146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78D6354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62872BF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8C6CC13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D8FC1B4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F06F733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9462D15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43C3207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458279B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4F4692E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F73FDEC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FE13C71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ED8C8F6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DA286C4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F1901B8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D63B4A1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5155496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E5ADF01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F29DB0A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3C4F8E2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68CBF4F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093FEEE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8A7EA5F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CD7064B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0194588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48D6DE4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0BD847F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190A63F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5469BE0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0D6A3CF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5572851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BB2AFD3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11009FF" w14:textId="77777777" w:rsidR="009B5910" w:rsidRDefault="009B5910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F5C3508" w14:textId="77777777" w:rsidR="009B5910" w:rsidRPr="00792B9B" w:rsidRDefault="009B5910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0548288F" w14:textId="77777777" w:rsidR="00FE3C47" w:rsidRDefault="00FE3C47" w:rsidP="00283C06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DCF70F1" wp14:editId="0A2C86BA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1268185222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67173" w14:textId="77777777" w:rsidR="00FE3C47" w:rsidRPr="00F62B67" w:rsidRDefault="00FE3C47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F62B67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الكفاءة القبلية: </w:t>
                            </w:r>
                          </w:p>
                          <w:p w14:paraId="408B27A3" w14:textId="77777777" w:rsidR="00FE3C47" w:rsidRPr="00F62B67" w:rsidRDefault="00FE3C47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F62B67"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  <w:r w:rsidRPr="00F62B67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CF70F1" id="_x0000_s1111" style="position:absolute;left:0;text-align:left;margin-left:-46.15pt;margin-top:66.05pt;width:543pt;height:53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" fillcolor="white [3201]" strokecolor="black [3200]" strokeweight="2pt">
                <v:textbox>
                  <w:txbxContent>
                    <w:p w14:paraId="62967173" w14:textId="77777777" w:rsidR="00FE3C47" w:rsidRPr="00F62B67" w:rsidRDefault="00FE3C47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F62B67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الكفاءة القبلية: </w:t>
                      </w:r>
                    </w:p>
                    <w:p w14:paraId="408B27A3" w14:textId="77777777" w:rsidR="00FE3C47" w:rsidRPr="00F62B67" w:rsidRDefault="00FE3C47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F62B67"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  <w:r w:rsidRPr="00F62B67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9393162" wp14:editId="5228760F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1511504735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F1179B" w14:textId="77777777" w:rsidR="00FE3C47" w:rsidRPr="00F62B67" w:rsidRDefault="00FE3C47" w:rsidP="00305590">
                            <w:pPr>
                              <w:bidi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62B67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 w:rsidRPr="00F62B67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02 ساعة</w:t>
                            </w:r>
                          </w:p>
                          <w:p w14:paraId="19235646" w14:textId="77777777" w:rsidR="00FE3C47" w:rsidRDefault="00FE3C47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393162" id="_x0000_s1112" style="position:absolute;left:0;text-align:left;margin-left:-44.65pt;margin-top:.8pt;width:100.5pt;height:58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" fillcolor="white [3201]" strokecolor="black [3213]" strokeweight="2pt">
                <v:textbox>
                  <w:txbxContent>
                    <w:p w14:paraId="01F1179B" w14:textId="77777777" w:rsidR="00FE3C47" w:rsidRPr="00F62B67" w:rsidRDefault="00FE3C47" w:rsidP="00305590">
                      <w:pPr>
                        <w:bidi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62B67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 w:rsidRPr="00F62B67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02 ساعة</w:t>
                      </w:r>
                    </w:p>
                    <w:p w14:paraId="19235646" w14:textId="77777777" w:rsidR="00FE3C47" w:rsidRDefault="00FE3C47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5460825" wp14:editId="1AB36675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1842983654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BEA303" w14:textId="77777777" w:rsidR="00FE3C47" w:rsidRPr="00F62B67" w:rsidRDefault="00FE3C47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F62B67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أولى جذع مشترك اداب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460825" id="_x0000_s1113" style="position:absolute;left:0;text-align:left;margin-left:396.35pt;margin-top:-.7pt;width:100.5pt;height:62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" fillcolor="white [3201]" strokecolor="black [3213]" strokeweight="2pt">
                <v:textbox>
                  <w:txbxContent>
                    <w:p w14:paraId="63BEA303" w14:textId="77777777" w:rsidR="00FE3C47" w:rsidRPr="00F62B67" w:rsidRDefault="00FE3C47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lang w:bidi="ar-DZ"/>
                        </w:rPr>
                      </w:pPr>
                      <w:r w:rsidRPr="00F62B67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أولى جذع مشترك اداب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F6E6972" wp14:editId="79D03D89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1314461593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404A7" w14:textId="77777777" w:rsidR="00FE3C47" w:rsidRPr="00F62B67" w:rsidRDefault="00FE3C47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F62B67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المحور: </w:t>
                            </w:r>
                            <w:r w:rsidRPr="00F62B67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الأعداد والحساب</w:t>
                            </w:r>
                          </w:p>
                          <w:p w14:paraId="6A832C7E" w14:textId="77777777" w:rsidR="00FE3C47" w:rsidRPr="00F62B67" w:rsidRDefault="00FE3C47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F62B67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الموضوع: </w:t>
                            </w:r>
                            <w:r w:rsidRPr="008326FC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الترتيب والقيمة المطلقة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6E6972" id="_x0000_s1114" style="position:absolute;left:0;text-align:left;margin-left:66.35pt;margin-top:1.55pt;width:323.25pt;height:58.5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" fillcolor="white [3212]" strokecolor="black [3213]" strokeweight="2pt">
                <v:textbox>
                  <w:txbxContent>
                    <w:p w14:paraId="159404A7" w14:textId="77777777" w:rsidR="00FE3C47" w:rsidRPr="00F62B67" w:rsidRDefault="00FE3C47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F62B67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المحور: </w:t>
                      </w:r>
                      <w:r w:rsidRPr="00F62B67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الأعداد والحساب</w:t>
                      </w:r>
                    </w:p>
                    <w:p w14:paraId="6A832C7E" w14:textId="77777777" w:rsidR="00FE3C47" w:rsidRPr="00F62B67" w:rsidRDefault="00FE3C47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F62B67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الموضوع: </w:t>
                      </w:r>
                      <w:r w:rsidRPr="008326FC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الترتيب والقيمة المطلقة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3C489A5D" w14:textId="77777777" w:rsidR="00FE3C47" w:rsidRDefault="00FE3C47" w:rsidP="00686629">
      <w:pPr>
        <w:bidi/>
        <w:ind w:right="-851"/>
        <w:rPr>
          <w:rFonts w:cstheme="minorHAnsi"/>
          <w:sz w:val="28"/>
          <w:szCs w:val="28"/>
          <w:rtl/>
        </w:rPr>
      </w:pPr>
    </w:p>
    <w:p w14:paraId="4856C644" w14:textId="77777777" w:rsidR="00FE3C47" w:rsidRPr="00792B9B" w:rsidRDefault="00FE3C47" w:rsidP="00283C06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779"/>
        <w:gridCol w:w="8985"/>
        <w:gridCol w:w="1048"/>
      </w:tblGrid>
      <w:tr w:rsidR="00FE3C47" w:rsidRPr="00792B9B" w14:paraId="05D852E0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4400E86F" w14:textId="77777777" w:rsidR="00FE3C47" w:rsidRPr="00305590" w:rsidRDefault="00FE3C47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71E1B9F8" w14:textId="77777777" w:rsidR="00FE3C47" w:rsidRPr="00305590" w:rsidRDefault="00FE3C47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7BA86284" w14:textId="77777777" w:rsidR="00FE3C47" w:rsidRPr="00305590" w:rsidRDefault="00FE3C47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FE3C47" w:rsidRPr="00792B9B" w14:paraId="260D36E9" w14:textId="77777777" w:rsidTr="00305590">
        <w:tc>
          <w:tcPr>
            <w:tcW w:w="1278" w:type="dxa"/>
          </w:tcPr>
          <w:p w14:paraId="56F004A9" w14:textId="77777777" w:rsidR="00FE3C47" w:rsidRDefault="00FE3C47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50EFA474" w14:textId="77777777" w:rsidR="00FE3C47" w:rsidRDefault="00FE3C47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484E6E9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99B3A48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317BA7D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05A418D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1918687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6E2CDC0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5FBF705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E406476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75B076B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A3853C9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DF31D8A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2C0F09B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EDB2A00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8E7049D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1A8C0DF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1FBE993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83C9FF2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8D0BDD6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B0F9A0D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095C05D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C0168E1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D216950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5D1F947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355031E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F656613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009A804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D7F755F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DC6A823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92D0C66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0417C0D" w14:textId="77777777" w:rsidR="00FE3C47" w:rsidRPr="00FB5A89" w:rsidRDefault="00FE3C47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3B40ADC7" w14:textId="77777777" w:rsidR="00FE3C47" w:rsidRPr="00792B9B" w:rsidRDefault="00FE3C47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3B5787D4" w14:textId="77777777" w:rsidR="00FE3C47" w:rsidRDefault="00FE3C47" w:rsidP="00CF6A02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مقارنة عددين حقيقين</w:t>
            </w:r>
          </w:p>
          <w:p w14:paraId="2802B65F" w14:textId="77777777" w:rsidR="00FE3C47" w:rsidRDefault="00FE3C47" w:rsidP="00176737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0B1B12A3" w14:textId="77777777" w:rsidR="00FE3C47" w:rsidRDefault="00FE3C47" w:rsidP="00176737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نشاط 01 ص 55</w:t>
            </w:r>
          </w:p>
          <w:p w14:paraId="28A6AC91" w14:textId="77777777" w:rsidR="00FE3C47" w:rsidRDefault="00FE3C47" w:rsidP="00CF6A02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DA793B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208CF0A0">
                <v:shape id="_x0000_i1246" type="#_x0000_t75" style="width:9.75pt;height:11.25pt" o:ole="">
                  <v:imagedata r:id="rId403" o:title=""/>
                </v:shape>
                <o:OLEObject Type="Embed" ProgID="Equation.DSMT4" ShapeID="_x0000_i1246" DrawAspect="Content" ObjectID="_1825520272" r:id="rId404"/>
              </w:object>
            </w:r>
            <w:r w:rsidRPr="00DA793B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 </w:t>
            </w:r>
            <w:r w:rsidRPr="00DA793B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79" w14:anchorId="59F80084">
                <v:shape id="_x0000_i1247" type="#_x0000_t75" style="width:9.75pt;height:14.25pt" o:ole="">
                  <v:imagedata r:id="rId405" o:title=""/>
                </v:shape>
                <o:OLEObject Type="Embed" ProgID="Equation.DSMT4" ShapeID="_x0000_i1247" DrawAspect="Content" ObjectID="_1825520273" r:id="rId406"/>
              </w:object>
            </w:r>
            <w:r w:rsidRPr="00DA793B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عددان حقيقيان حيث:  </w:t>
            </w:r>
            <w:r w:rsidRPr="00DA793B">
              <w:rPr>
                <w:rFonts w:ascii="Amiri" w:hAnsi="Amiri" w:cs="Amiri"/>
                <w:position w:val="-24"/>
                <w:sz w:val="28"/>
                <w:szCs w:val="28"/>
                <w:lang w:bidi="ar-DZ"/>
              </w:rPr>
              <w:object w:dxaOrig="680" w:dyaOrig="620" w14:anchorId="1A38B25B">
                <v:shape id="_x0000_i1248" type="#_x0000_t75" style="width:33.75pt;height:30.75pt" o:ole="">
                  <v:imagedata r:id="rId407" o:title=""/>
                </v:shape>
                <o:OLEObject Type="Embed" ProgID="Equation.DSMT4" ShapeID="_x0000_i1248" DrawAspect="Content" ObjectID="_1825520274" r:id="rId408"/>
              </w:object>
            </w:r>
            <w:r w:rsidRPr="00DA793B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،  </w:t>
            </w:r>
            <w:r w:rsidRPr="00DA793B">
              <w:rPr>
                <w:rFonts w:ascii="Amiri" w:hAnsi="Amiri" w:cs="Amiri"/>
                <w:position w:val="-24"/>
                <w:sz w:val="28"/>
                <w:szCs w:val="28"/>
                <w:lang w:bidi="ar-DZ"/>
              </w:rPr>
              <w:object w:dxaOrig="680" w:dyaOrig="620" w14:anchorId="0C1EFDD7">
                <v:shape id="_x0000_i1249" type="#_x0000_t75" style="width:33.75pt;height:30.75pt" o:ole="">
                  <v:imagedata r:id="rId409" o:title=""/>
                </v:shape>
                <o:OLEObject Type="Embed" ProgID="Equation.DSMT4" ShapeID="_x0000_i1249" DrawAspect="Content" ObjectID="_1825520275" r:id="rId410"/>
              </w:object>
            </w:r>
          </w:p>
          <w:p w14:paraId="1D36F6BE" w14:textId="77777777" w:rsidR="00FE3C47" w:rsidRDefault="00FE3C47" w:rsidP="00FE3C47">
            <w:pPr>
              <w:pStyle w:val="Paragraphedeliste"/>
              <w:numPr>
                <w:ilvl w:val="0"/>
                <w:numId w:val="53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احسب الفرق </w:t>
            </w:r>
            <w:r w:rsidRPr="00945253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520" w:dyaOrig="279" w14:anchorId="1BFCDE1A">
                <v:shape id="_x0000_i1250" type="#_x0000_t75" style="width:26.25pt;height:14.25pt" o:ole="">
                  <v:imagedata r:id="rId411" o:title=""/>
                </v:shape>
                <o:OLEObject Type="Embed" ProgID="Equation.DSMT4" ShapeID="_x0000_i1250" DrawAspect="Content" ObjectID="_1825520276" r:id="rId412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، ثم استنتج إشارة </w:t>
            </w:r>
            <w:r w:rsidRPr="00945253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520" w:dyaOrig="279" w14:anchorId="4EE13960">
                <v:shape id="_x0000_i1251" type="#_x0000_t75" style="width:26.25pt;height:14.25pt" o:ole="">
                  <v:imagedata r:id="rId411" o:title=""/>
                </v:shape>
                <o:OLEObject Type="Embed" ProgID="Equation.DSMT4" ShapeID="_x0000_i1251" DrawAspect="Content" ObjectID="_1825520277" r:id="rId413"/>
              </w:object>
            </w:r>
          </w:p>
          <w:p w14:paraId="60A4961D" w14:textId="77777777" w:rsidR="00FE3C47" w:rsidRDefault="00FE3C47" w:rsidP="00FE3C47">
            <w:pPr>
              <w:pStyle w:val="Paragraphedeliste"/>
              <w:numPr>
                <w:ilvl w:val="0"/>
                <w:numId w:val="53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قارن بين العددين </w:t>
            </w:r>
            <w:r w:rsidRPr="00DA793B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3162FEFA">
                <v:shape id="_x0000_i1252" type="#_x0000_t75" style="width:9.75pt;height:11.25pt" o:ole="">
                  <v:imagedata r:id="rId403" o:title=""/>
                </v:shape>
                <o:OLEObject Type="Embed" ProgID="Equation.DSMT4" ShapeID="_x0000_i1252" DrawAspect="Content" ObjectID="_1825520278" r:id="rId414"/>
              </w:object>
            </w:r>
            <w:r w:rsidRPr="00DA793B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 </w:t>
            </w:r>
            <w:r w:rsidRPr="00DA793B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79" w14:anchorId="3DDC9443">
                <v:shape id="_x0000_i1253" type="#_x0000_t75" style="width:9.75pt;height:14.25pt" o:ole="">
                  <v:imagedata r:id="rId405" o:title=""/>
                </v:shape>
                <o:OLEObject Type="Embed" ProgID="Equation.DSMT4" ShapeID="_x0000_i1253" DrawAspect="Content" ObjectID="_1825520279" r:id="rId415"/>
              </w:object>
            </w:r>
          </w:p>
          <w:p w14:paraId="251FAE21" w14:textId="77777777" w:rsidR="00FE3C47" w:rsidRPr="00945253" w:rsidRDefault="00FE3C47" w:rsidP="00945253">
            <w:pPr>
              <w:pStyle w:val="Paragraphedeliste"/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4B67E86D" w14:textId="77777777" w:rsidR="00FE3C47" w:rsidRDefault="00FE3C47" w:rsidP="00495EA2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تعريف01:</w:t>
            </w:r>
          </w:p>
          <w:p w14:paraId="6C4C7F87" w14:textId="77777777" w:rsidR="00FE3C47" w:rsidRPr="00495EA2" w:rsidRDefault="00FE3C47" w:rsidP="00495EA2">
            <w:pPr>
              <w:bidi/>
              <w:ind w:left="250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495EA2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5230A734">
                <v:shape id="_x0000_i1254" type="#_x0000_t75" style="width:9pt;height:9.75pt" o:ole="">
                  <v:imagedata r:id="rId239" o:title=""/>
                </v:shape>
                <o:OLEObject Type="Embed" ProgID="Equation.3" ShapeID="_x0000_i1254" DrawAspect="Content" ObjectID="_1825520280" r:id="rId416"/>
              </w:object>
            </w:r>
            <w:r w:rsidRPr="00495EA2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</w:t>
            </w:r>
            <w:r w:rsidRPr="00495EA2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79" w14:anchorId="2F8B6011">
                <v:shape id="_x0000_i1255" type="#_x0000_t75" style="width:9.75pt;height:14.25pt" o:ole="">
                  <v:imagedata r:id="rId256" o:title=""/>
                </v:shape>
                <o:OLEObject Type="Embed" ProgID="Equation.3" ShapeID="_x0000_i1255" DrawAspect="Content" ObjectID="_1825520281" r:id="rId417"/>
              </w:object>
            </w:r>
            <w:r w:rsidRPr="00495EA2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عددان حقيقيان.</w:t>
            </w:r>
          </w:p>
          <w:p w14:paraId="4DC54764" w14:textId="77777777" w:rsidR="00FE3C47" w:rsidRPr="00495EA2" w:rsidRDefault="00FE3C47" w:rsidP="00FE3C47">
            <w:pPr>
              <w:numPr>
                <w:ilvl w:val="0"/>
                <w:numId w:val="52"/>
              </w:num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495EA2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القول إنّ </w:t>
            </w:r>
            <w:r w:rsidRPr="00495EA2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10F12E6A">
                <v:shape id="_x0000_i1256" type="#_x0000_t75" style="width:9.75pt;height:11.25pt" o:ole="">
                  <v:imagedata r:id="rId203" o:title=""/>
                </v:shape>
                <o:OLEObject Type="Embed" ProgID="Equation.3" ShapeID="_x0000_i1256" DrawAspect="Content" ObjectID="_1825520282" r:id="rId418"/>
              </w:object>
            </w:r>
            <w:r w:rsidRPr="00495EA2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أكبر من </w:t>
            </w:r>
            <w:r w:rsidRPr="00495EA2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79" w14:anchorId="0F8E61DE">
                <v:shape id="_x0000_i1257" type="#_x0000_t75" style="width:9.75pt;height:14.25pt" o:ole="">
                  <v:imagedata r:id="rId219" o:title=""/>
                </v:shape>
                <o:OLEObject Type="Embed" ProgID="Equation.3" ShapeID="_x0000_i1257" DrawAspect="Content" ObjectID="_1825520283" r:id="rId419"/>
              </w:object>
            </w:r>
            <w:r w:rsidRPr="00495EA2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أو يساويه معناه </w:t>
            </w:r>
            <w:r w:rsidRPr="00495EA2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540" w:dyaOrig="279" w14:anchorId="644D2E74">
                <v:shape id="_x0000_i1258" type="#_x0000_t75" style="width:27pt;height:14.25pt" o:ole="">
                  <v:imagedata r:id="rId420" o:title=""/>
                </v:shape>
                <o:OLEObject Type="Embed" ProgID="Equation.3" ShapeID="_x0000_i1258" DrawAspect="Content" ObjectID="_1825520284" r:id="rId421"/>
              </w:object>
            </w:r>
            <w:r w:rsidRPr="00495EA2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عدد موجب.</w:t>
            </w:r>
          </w:p>
          <w:p w14:paraId="2450B028" w14:textId="77777777" w:rsidR="00FE3C47" w:rsidRPr="00495EA2" w:rsidRDefault="00FE3C47" w:rsidP="00495EA2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495EA2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     ونكتب: </w:t>
            </w:r>
            <w:r w:rsidRPr="00495EA2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580" w:dyaOrig="279" w14:anchorId="7FFC09CE">
                <v:shape id="_x0000_i1259" type="#_x0000_t75" style="width:29.25pt;height:14.25pt" o:ole="">
                  <v:imagedata r:id="rId422" o:title=""/>
                </v:shape>
                <o:OLEObject Type="Embed" ProgID="Equation.3" ShapeID="_x0000_i1259" DrawAspect="Content" ObjectID="_1825520285" r:id="rId423"/>
              </w:object>
            </w:r>
            <w:r w:rsidRPr="00495EA2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معناه</w:t>
            </w:r>
            <w:r w:rsidRPr="00495EA2">
              <w:rPr>
                <w:rFonts w:ascii="Amiri" w:hAnsi="Amiri" w:cs="Amiri"/>
                <w:sz w:val="28"/>
                <w:szCs w:val="28"/>
                <w:lang w:bidi="ar-DZ"/>
              </w:rPr>
              <w:sym w:font="Euclid Math Two" w:char="F052"/>
            </w:r>
            <w:r w:rsidRPr="00495EA2">
              <w:rPr>
                <w:rFonts w:ascii="Amiri" w:hAnsi="Amiri" w:cs="Amiri"/>
                <w:sz w:val="28"/>
                <w:szCs w:val="28"/>
                <w:vertAlign w:val="superscript"/>
                <w:lang w:bidi="ar-DZ"/>
              </w:rPr>
              <w:t>+</w:t>
            </w:r>
            <w:r w:rsidRPr="00495EA2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</w:t>
            </w:r>
            <w:r w:rsidRPr="00495EA2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700" w:dyaOrig="279" w14:anchorId="031112BC">
                <v:shape id="_x0000_i1260" type="#_x0000_t75" style="width:35.25pt;height:14.25pt" o:ole="">
                  <v:imagedata r:id="rId424" o:title=""/>
                </v:shape>
                <o:OLEObject Type="Embed" ProgID="Equation.3" ShapeID="_x0000_i1260" DrawAspect="Content" ObjectID="_1825520286" r:id="rId425"/>
              </w:object>
            </w:r>
            <w:r w:rsidRPr="00495EA2">
              <w:rPr>
                <w:rFonts w:ascii="Amiri" w:hAnsi="Amiri" w:cs="Amiri"/>
                <w:sz w:val="28"/>
                <w:szCs w:val="28"/>
                <w:rtl/>
                <w:lang w:bidi="ar-DZ"/>
              </w:rPr>
              <w:t>.</w:t>
            </w:r>
          </w:p>
          <w:p w14:paraId="4682A66D" w14:textId="77777777" w:rsidR="00FE3C47" w:rsidRPr="00495EA2" w:rsidRDefault="00FE3C47" w:rsidP="00FE3C47">
            <w:pPr>
              <w:numPr>
                <w:ilvl w:val="0"/>
                <w:numId w:val="52"/>
              </w:num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495EA2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القول أنّ </w:t>
            </w:r>
            <w:r w:rsidRPr="00495EA2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4108632E">
                <v:shape id="_x0000_i1261" type="#_x0000_t75" style="width:9.75pt;height:11.25pt" o:ole="">
                  <v:imagedata r:id="rId203" o:title=""/>
                </v:shape>
                <o:OLEObject Type="Embed" ProgID="Equation.3" ShapeID="_x0000_i1261" DrawAspect="Content" ObjectID="_1825520287" r:id="rId426"/>
              </w:object>
            </w:r>
            <w:r w:rsidRPr="00495EA2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أصغر من </w:t>
            </w:r>
            <w:r w:rsidRPr="00495EA2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79" w14:anchorId="79D1ADFB">
                <v:shape id="_x0000_i1262" type="#_x0000_t75" style="width:9.75pt;height:14.25pt" o:ole="">
                  <v:imagedata r:id="rId219" o:title=""/>
                </v:shape>
                <o:OLEObject Type="Embed" ProgID="Equation.3" ShapeID="_x0000_i1262" DrawAspect="Content" ObjectID="_1825520288" r:id="rId427"/>
              </w:object>
            </w:r>
            <w:r w:rsidRPr="00495EA2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أو يساويه معناه أنّ </w:t>
            </w:r>
            <w:r w:rsidRPr="00495EA2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540" w:dyaOrig="279" w14:anchorId="7C0C77F5">
                <v:shape id="_x0000_i1263" type="#_x0000_t75" style="width:27pt;height:14.25pt" o:ole="">
                  <v:imagedata r:id="rId420" o:title=""/>
                </v:shape>
                <o:OLEObject Type="Embed" ProgID="Equation.3" ShapeID="_x0000_i1263" DrawAspect="Content" ObjectID="_1825520289" r:id="rId428"/>
              </w:object>
            </w:r>
            <w:r w:rsidRPr="00495EA2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عدد سالب.</w:t>
            </w:r>
          </w:p>
          <w:p w14:paraId="1D3790C5" w14:textId="77777777" w:rsidR="00FE3C47" w:rsidRPr="00495EA2" w:rsidRDefault="00FE3C47" w:rsidP="00495EA2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495EA2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     ونكتب: </w:t>
            </w:r>
            <w:r w:rsidRPr="00495EA2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580" w:dyaOrig="279" w14:anchorId="0562E2ED">
                <v:shape id="_x0000_i1264" type="#_x0000_t75" style="width:29.25pt;height:14.25pt" o:ole="">
                  <v:imagedata r:id="rId429" o:title=""/>
                </v:shape>
                <o:OLEObject Type="Embed" ProgID="Equation.3" ShapeID="_x0000_i1264" DrawAspect="Content" ObjectID="_1825520290" r:id="rId430"/>
              </w:object>
            </w:r>
            <w:r w:rsidRPr="00495EA2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معناه </w:t>
            </w:r>
            <w:r w:rsidRPr="00495EA2">
              <w:rPr>
                <w:rFonts w:ascii="Amiri" w:hAnsi="Amiri" w:cs="Amiri"/>
                <w:i/>
                <w:spacing w:val="12"/>
                <w:position w:val="8"/>
                <w:sz w:val="28"/>
                <w:szCs w:val="28"/>
                <w:vertAlign w:val="superscript"/>
                <w:rtl/>
                <w:lang w:bidi="ar-DZ"/>
              </w:rPr>
              <w:t xml:space="preserve">ـ </w:t>
            </w:r>
            <w:r w:rsidRPr="00495EA2">
              <w:rPr>
                <w:rFonts w:ascii="Amiri" w:hAnsi="Amiri" w:cs="Amiri"/>
                <w:sz w:val="28"/>
                <w:szCs w:val="28"/>
                <w:lang w:bidi="ar-DZ"/>
              </w:rPr>
              <w:sym w:font="Euclid Math Two" w:char="F052"/>
            </w:r>
            <w:r w:rsidRPr="00495EA2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</w:t>
            </w:r>
            <w:r w:rsidRPr="00495EA2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700" w:dyaOrig="279" w14:anchorId="3DA84762">
                <v:shape id="_x0000_i1265" type="#_x0000_t75" style="width:35.25pt;height:14.25pt" o:ole="">
                  <v:imagedata r:id="rId431" o:title=""/>
                </v:shape>
                <o:OLEObject Type="Embed" ProgID="Equation.3" ShapeID="_x0000_i1265" DrawAspect="Content" ObjectID="_1825520291" r:id="rId432"/>
              </w:object>
            </w:r>
          </w:p>
          <w:p w14:paraId="77B9A1FD" w14:textId="77777777" w:rsidR="00FE3C47" w:rsidRDefault="00FE3C47" w:rsidP="00BE6739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/>
                <w:noProof/>
                <w:color w:val="EE0000"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44D5AC2D" wp14:editId="543B1A7B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307340</wp:posOffset>
                      </wp:positionV>
                      <wp:extent cx="2476500" cy="2457450"/>
                      <wp:effectExtent l="0" t="0" r="19050" b="19050"/>
                      <wp:wrapNone/>
                      <wp:docPr id="1375112470" name="Rect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0" cy="24574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72FF54" w14:textId="77777777" w:rsidR="00FE3C47" w:rsidRDefault="00FE3C47" w:rsidP="0044469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4B5BF0" wp14:editId="5812D90F">
                                        <wp:extent cx="2268220" cy="2298065"/>
                                        <wp:effectExtent l="0" t="0" r="0" b="6985"/>
                                        <wp:docPr id="1646609180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46609180" name=""/>
                                                <pic:cNvPicPr/>
                                              </pic:nvPicPr>
                                              <pic:blipFill>
                                                <a:blip r:embed="rId43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68220" cy="2298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4D5AC2D" id="Rectangle 56" o:spid="_x0000_s1115" style="position:absolute;left:0;text-align:left;margin-left:4.75pt;margin-top:24.2pt;width:195pt;height:193.5pt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" fillcolor="white [3201]" strokecolor="white [3212]" strokeweight="2pt">
                      <v:textbox>
                        <w:txbxContent>
                          <w:p w14:paraId="7C72FF54" w14:textId="77777777" w:rsidR="00FE3C47" w:rsidRDefault="00FE3C47" w:rsidP="0044469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4B5BF0" wp14:editId="5812D90F">
                                  <wp:extent cx="2268220" cy="2298065"/>
                                  <wp:effectExtent l="0" t="0" r="0" b="6985"/>
                                  <wp:docPr id="1646609180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6609180" name=""/>
                                          <pic:cNvPicPr/>
                                        </pic:nvPicPr>
                                        <pic:blipFill>
                                          <a:blip r:embed="rId4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8220" cy="2298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788719B" w14:textId="77777777" w:rsidR="00FE3C47" w:rsidRDefault="00FE3C47" w:rsidP="00945253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مثال: ت 04 ص 72</w:t>
            </w:r>
          </w:p>
          <w:p w14:paraId="387B032D" w14:textId="77777777" w:rsidR="00FE3C47" w:rsidRDefault="00FE3C47" w:rsidP="00945253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84296A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رتب تصاعديا الاعداد العشرية التالية</w: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:</w:t>
            </w:r>
          </w:p>
          <w:p w14:paraId="6235B435" w14:textId="77777777" w:rsidR="00FE3C47" w:rsidRDefault="00FE3C47" w:rsidP="00FE1F05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       </w:t>
            </w:r>
            <w:r w:rsidRPr="002B58B3">
              <w:rPr>
                <w:rFonts w:ascii="Amiri" w:hAnsi="Amiri" w:cs="Amiri"/>
                <w:position w:val="-12"/>
                <w:sz w:val="28"/>
                <w:szCs w:val="28"/>
                <w:lang w:bidi="ar-DZ"/>
              </w:rPr>
              <w:object w:dxaOrig="3860" w:dyaOrig="340" w14:anchorId="7BC757A9">
                <v:shape id="_x0000_i1266" type="#_x0000_t75" style="width:192.75pt;height:17.25pt" o:ole="">
                  <v:imagedata r:id="rId434" o:title=""/>
                </v:shape>
                <o:OLEObject Type="Embed" ProgID="Equation.DSMT4" ShapeID="_x0000_i1266" DrawAspect="Content" ObjectID="_1825520292" r:id="rId435"/>
              </w:object>
            </w:r>
          </w:p>
          <w:p w14:paraId="414F2D72" w14:textId="77777777" w:rsidR="00FE3C47" w:rsidRPr="00F07543" w:rsidRDefault="00FE3C47" w:rsidP="002B58B3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F07543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ملاحظات  </w:t>
            </w:r>
          </w:p>
          <w:p w14:paraId="158F403D" w14:textId="77777777" w:rsidR="00FE3C47" w:rsidRDefault="00FE3C47" w:rsidP="00FE3C47">
            <w:pPr>
              <w:pStyle w:val="Paragraphedeliste"/>
              <w:numPr>
                <w:ilvl w:val="0"/>
                <w:numId w:val="54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8115AF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297ADF2A">
                <v:shape id="_x0000_i1267" type="#_x0000_t75" style="width:9.75pt;height:11.25pt" o:ole="">
                  <v:imagedata r:id="rId436" o:title=""/>
                </v:shape>
                <o:OLEObject Type="Embed" ProgID="Equation.DSMT4" ShapeID="_x0000_i1267" DrawAspect="Content" ObjectID="_1825520293" r:id="rId437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موجب تماما يعني أن: </w:t>
            </w:r>
            <w:r w:rsidRPr="008115AF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560" w:dyaOrig="279" w14:anchorId="69D00FF8">
                <v:shape id="_x0000_i1268" type="#_x0000_t75" style="width:27.75pt;height:14.25pt" o:ole="">
                  <v:imagedata r:id="rId438" o:title=""/>
                </v:shape>
                <o:OLEObject Type="Embed" ProgID="Equation.DSMT4" ShapeID="_x0000_i1268" DrawAspect="Content" ObjectID="_1825520294" r:id="rId439"/>
              </w:object>
            </w:r>
          </w:p>
          <w:p w14:paraId="33A02520" w14:textId="77777777" w:rsidR="00FE3C47" w:rsidRDefault="00FE3C47" w:rsidP="00FE3C47">
            <w:pPr>
              <w:pStyle w:val="Paragraphedeliste"/>
              <w:numPr>
                <w:ilvl w:val="0"/>
                <w:numId w:val="54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8115AF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6E018265">
                <v:shape id="_x0000_i1269" type="#_x0000_t75" style="width:9.75pt;height:11.25pt" o:ole="">
                  <v:imagedata r:id="rId440" o:title=""/>
                </v:shape>
                <o:OLEObject Type="Embed" ProgID="Equation.DSMT4" ShapeID="_x0000_i1269" DrawAspect="Content" ObjectID="_1825520295" r:id="rId441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موجب يعني أن: </w:t>
            </w:r>
            <w:r w:rsidRPr="008115AF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540" w:dyaOrig="279" w14:anchorId="4AF44CB5">
                <v:shape id="_x0000_i1270" type="#_x0000_t75" style="width:27pt;height:14.25pt" o:ole="">
                  <v:imagedata r:id="rId442" o:title=""/>
                </v:shape>
                <o:OLEObject Type="Embed" ProgID="Equation.DSMT4" ShapeID="_x0000_i1270" DrawAspect="Content" ObjectID="_1825520296" r:id="rId443"/>
              </w:object>
            </w:r>
          </w:p>
          <w:p w14:paraId="21BD029C" w14:textId="77777777" w:rsidR="00FE3C47" w:rsidRDefault="00FE3C47" w:rsidP="00FE3C47">
            <w:pPr>
              <w:pStyle w:val="Paragraphedeliste"/>
              <w:numPr>
                <w:ilvl w:val="0"/>
                <w:numId w:val="54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8115AF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192FAAE0">
                <v:shape id="_x0000_i1271" type="#_x0000_t75" style="width:9.75pt;height:11.25pt" o:ole="">
                  <v:imagedata r:id="rId436" o:title=""/>
                </v:shape>
                <o:OLEObject Type="Embed" ProgID="Equation.DSMT4" ShapeID="_x0000_i1271" DrawAspect="Content" ObjectID="_1825520297" r:id="rId444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سالب تماما يعني أن: </w:t>
            </w:r>
            <w:r w:rsidRPr="008115AF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560" w:dyaOrig="279" w14:anchorId="54BB1529">
                <v:shape id="_x0000_i1272" type="#_x0000_t75" style="width:27.75pt;height:14.25pt" o:ole="">
                  <v:imagedata r:id="rId445" o:title=""/>
                </v:shape>
                <o:OLEObject Type="Embed" ProgID="Equation.DSMT4" ShapeID="_x0000_i1272" DrawAspect="Content" ObjectID="_1825520298" r:id="rId446"/>
              </w:object>
            </w:r>
          </w:p>
          <w:p w14:paraId="6B19E72C" w14:textId="77777777" w:rsidR="00FE3C47" w:rsidRDefault="00FE3C47" w:rsidP="00FE3C47">
            <w:pPr>
              <w:pStyle w:val="Paragraphedeliste"/>
              <w:numPr>
                <w:ilvl w:val="0"/>
                <w:numId w:val="54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8115AF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2827B22B">
                <v:shape id="_x0000_i1273" type="#_x0000_t75" style="width:9.75pt;height:11.25pt" o:ole="">
                  <v:imagedata r:id="rId436" o:title=""/>
                </v:shape>
                <o:OLEObject Type="Embed" ProgID="Equation.DSMT4" ShapeID="_x0000_i1273" DrawAspect="Content" ObjectID="_1825520299" r:id="rId447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سالب تماما يعني أن: </w:t>
            </w:r>
            <w:r w:rsidRPr="008115AF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540" w:dyaOrig="279" w14:anchorId="15EAE128">
                <v:shape id="_x0000_i1274" type="#_x0000_t75" style="width:27pt;height:14.25pt" o:ole="">
                  <v:imagedata r:id="rId448" o:title=""/>
                </v:shape>
                <o:OLEObject Type="Embed" ProgID="Equation.DSMT4" ShapeID="_x0000_i1274" DrawAspect="Content" ObjectID="_1825520300" r:id="rId449"/>
              </w:object>
            </w:r>
          </w:p>
          <w:p w14:paraId="5BC66E48" w14:textId="77777777" w:rsidR="00FE3C47" w:rsidRDefault="00FE3C47" w:rsidP="00FE1F05">
            <w:pPr>
              <w:pStyle w:val="Paragraphedeliste"/>
              <w:tabs>
                <w:tab w:val="left" w:pos="1899"/>
              </w:tabs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/>
                <w:sz w:val="28"/>
                <w:szCs w:val="28"/>
                <w:rtl/>
                <w:lang w:bidi="ar-DZ"/>
              </w:rPr>
              <w:tab/>
            </w:r>
          </w:p>
          <w:p w14:paraId="66819E30" w14:textId="77777777" w:rsidR="00FE3C47" w:rsidRDefault="00FE3C47" w:rsidP="008115AF">
            <w:pPr>
              <w:pStyle w:val="Paragraphedeliste"/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159E9612" w14:textId="77777777" w:rsidR="00FE3C47" w:rsidRPr="008115AF" w:rsidRDefault="00FE3C47" w:rsidP="009B4329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8115AF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تعريف02</w:t>
            </w:r>
          </w:p>
          <w:p w14:paraId="7FEFE2F6" w14:textId="77777777" w:rsidR="00FE3C47" w:rsidRPr="008115AF" w:rsidRDefault="00FE3C47" w:rsidP="008115AF">
            <w:pPr>
              <w:bidi/>
              <w:ind w:left="250"/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</w:pPr>
            <w:r w:rsidRPr="008115AF">
              <w:rPr>
                <w:rFonts w:ascii="Amiri" w:hAnsi="Amiri" w:cs="Amiri"/>
                <w:sz w:val="28"/>
                <w:szCs w:val="28"/>
                <w:rtl/>
                <w:lang w:bidi="ar-DZ"/>
              </w:rPr>
              <w:t>مقارنة عد</w:t>
            </w:r>
            <w:r w:rsidRPr="008115AF"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  <w:t xml:space="preserve">دين </w:t>
            </w:r>
            <w:r w:rsidRPr="008115AF">
              <w:rPr>
                <w:rFonts w:ascii="Amiri" w:hAnsi="Amiri" w:cs="Amiri"/>
                <w:i/>
                <w:noProof/>
                <w:sz w:val="28"/>
                <w:szCs w:val="28"/>
                <w:lang w:bidi="ar-DZ"/>
              </w:rPr>
              <w:t>a</w:t>
            </w:r>
            <w:r w:rsidRPr="008115AF"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  <w:t xml:space="preserve"> و</w:t>
            </w:r>
            <w:r w:rsidRPr="008115AF">
              <w:rPr>
                <w:rFonts w:ascii="Amiri" w:hAnsi="Amiri" w:cs="Amiri"/>
                <w:i/>
                <w:sz w:val="28"/>
                <w:szCs w:val="28"/>
                <w:lang w:bidi="ar-DZ"/>
              </w:rPr>
              <w:t>b</w:t>
            </w:r>
            <w:r w:rsidRPr="008115AF"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  <w:t xml:space="preserve"> معناه التصريح بصحة إحدى الحالات الثلاث الآتية:</w:t>
            </w:r>
          </w:p>
          <w:tbl>
            <w:tblPr>
              <w:bidiVisual/>
              <w:tblW w:w="8460" w:type="dxa"/>
              <w:tblInd w:w="309" w:type="dxa"/>
              <w:tblLook w:val="01E0" w:firstRow="1" w:lastRow="1" w:firstColumn="1" w:lastColumn="1" w:noHBand="0" w:noVBand="0"/>
            </w:tblPr>
            <w:tblGrid>
              <w:gridCol w:w="2912"/>
              <w:gridCol w:w="2911"/>
              <w:gridCol w:w="2637"/>
            </w:tblGrid>
            <w:tr w:rsidR="00FE3C47" w:rsidRPr="008115AF" w14:paraId="1D9F4ACD" w14:textId="77777777" w:rsidTr="008115AF">
              <w:trPr>
                <w:trHeight w:val="306"/>
              </w:trPr>
              <w:tc>
                <w:tcPr>
                  <w:tcW w:w="2912" w:type="dxa"/>
                </w:tcPr>
                <w:p w14:paraId="30E300F0" w14:textId="77777777" w:rsidR="00FE3C47" w:rsidRPr="008115AF" w:rsidRDefault="00FE3C47" w:rsidP="00FE3C47">
                  <w:pPr>
                    <w:numPr>
                      <w:ilvl w:val="0"/>
                      <w:numId w:val="55"/>
                    </w:numPr>
                    <w:bidi/>
                    <w:spacing w:after="0" w:line="240" w:lineRule="auto"/>
                    <w:jc w:val="center"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8115AF">
                    <w:rPr>
                      <w:rFonts w:ascii="Amiri" w:hAnsi="Amiri" w:cs="Amiri"/>
                      <w:position w:val="-6"/>
                      <w:sz w:val="28"/>
                      <w:szCs w:val="28"/>
                      <w:lang w:bidi="ar-DZ"/>
                    </w:rPr>
                    <w:object w:dxaOrig="200" w:dyaOrig="279" w14:anchorId="6ECC8495">
                      <v:shape id="_x0000_i1275" type="#_x0000_t75" style="width:9.75pt;height:14.25pt" o:ole="">
                        <v:imagedata r:id="rId256" o:title=""/>
                      </v:shape>
                      <o:OLEObject Type="Embed" ProgID="Equation.3" ShapeID="_x0000_i1275" DrawAspect="Content" ObjectID="_1825520301" r:id="rId450"/>
                    </w:object>
                  </w:r>
                  <w:r w:rsidRPr="008115AF"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8115AF">
                    <w:rPr>
                      <w:rFonts w:ascii="Amiri" w:hAnsi="Amiri" w:cs="Amiri"/>
                      <w:sz w:val="28"/>
                      <w:szCs w:val="28"/>
                      <w:lang w:bidi="ar-DZ"/>
                    </w:rPr>
                    <w:sym w:font="Symbol" w:char="F03C"/>
                  </w:r>
                  <w:r w:rsidRPr="008115AF"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8115AF">
                    <w:rPr>
                      <w:rFonts w:ascii="Amiri" w:hAnsi="Amiri" w:cs="Amiri"/>
                      <w:position w:val="-6"/>
                      <w:sz w:val="28"/>
                      <w:szCs w:val="28"/>
                      <w:lang w:bidi="ar-DZ"/>
                    </w:rPr>
                    <w:object w:dxaOrig="200" w:dyaOrig="220" w14:anchorId="37074C27">
                      <v:shape id="_x0000_i1276" type="#_x0000_t75" style="width:9pt;height:9.75pt" o:ole="">
                        <v:imagedata r:id="rId239" o:title=""/>
                      </v:shape>
                      <o:OLEObject Type="Embed" ProgID="Equation.3" ShapeID="_x0000_i1276" DrawAspect="Content" ObjectID="_1825520302" r:id="rId451"/>
                    </w:object>
                  </w:r>
                </w:p>
              </w:tc>
              <w:tc>
                <w:tcPr>
                  <w:tcW w:w="2911" w:type="dxa"/>
                </w:tcPr>
                <w:p w14:paraId="0FA7BD8C" w14:textId="77777777" w:rsidR="00FE3C47" w:rsidRPr="008115AF" w:rsidRDefault="00FE3C47" w:rsidP="00FE3C47">
                  <w:pPr>
                    <w:numPr>
                      <w:ilvl w:val="0"/>
                      <w:numId w:val="55"/>
                    </w:numPr>
                    <w:tabs>
                      <w:tab w:val="clear" w:pos="720"/>
                      <w:tab w:val="left" w:pos="703"/>
                    </w:tabs>
                    <w:bidi/>
                    <w:spacing w:after="0" w:line="240" w:lineRule="auto"/>
                    <w:jc w:val="center"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8115AF">
                    <w:rPr>
                      <w:rFonts w:ascii="Amiri" w:hAnsi="Amiri" w:cs="Amiri"/>
                      <w:sz w:val="28"/>
                      <w:szCs w:val="28"/>
                      <w:lang w:bidi="ar-DZ"/>
                    </w:rPr>
                    <w:sym w:font="Symbol" w:char="F03E"/>
                  </w:r>
                  <w:r w:rsidRPr="008115AF">
                    <w:rPr>
                      <w:rFonts w:ascii="Amiri" w:hAnsi="Amiri" w:cs="Amiri"/>
                      <w:position w:val="-6"/>
                      <w:sz w:val="28"/>
                      <w:szCs w:val="28"/>
                      <w:lang w:bidi="ar-DZ"/>
                    </w:rPr>
                    <w:object w:dxaOrig="200" w:dyaOrig="279" w14:anchorId="2E01501B">
                      <v:shape id="_x0000_i1277" type="#_x0000_t75" style="width:9.75pt;height:14.25pt" o:ole="">
                        <v:imagedata r:id="rId256" o:title=""/>
                      </v:shape>
                      <o:OLEObject Type="Embed" ProgID="Equation.3" ShapeID="_x0000_i1277" DrawAspect="Content" ObjectID="_1825520303" r:id="rId452"/>
                    </w:object>
                  </w:r>
                  <w:r w:rsidRPr="008115AF"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8115AF">
                    <w:rPr>
                      <w:rFonts w:ascii="Amiri" w:hAnsi="Amiri" w:cs="Amiri"/>
                      <w:position w:val="-6"/>
                      <w:sz w:val="28"/>
                      <w:szCs w:val="28"/>
                      <w:lang w:bidi="ar-DZ"/>
                    </w:rPr>
                    <w:object w:dxaOrig="200" w:dyaOrig="220" w14:anchorId="036AF0C8">
                      <v:shape id="_x0000_i1278" type="#_x0000_t75" style="width:9.75pt;height:11.25pt" o:ole="">
                        <v:imagedata r:id="rId239" o:title=""/>
                      </v:shape>
                      <o:OLEObject Type="Embed" ProgID="Equation.3" ShapeID="_x0000_i1278" DrawAspect="Content" ObjectID="_1825520304" r:id="rId453"/>
                    </w:object>
                  </w:r>
                </w:p>
              </w:tc>
              <w:tc>
                <w:tcPr>
                  <w:tcW w:w="2637" w:type="dxa"/>
                </w:tcPr>
                <w:p w14:paraId="311F6CD7" w14:textId="77777777" w:rsidR="00FE3C47" w:rsidRPr="008115AF" w:rsidRDefault="00FE3C47" w:rsidP="00FE3C47">
                  <w:pPr>
                    <w:numPr>
                      <w:ilvl w:val="0"/>
                      <w:numId w:val="55"/>
                    </w:numPr>
                    <w:bidi/>
                    <w:spacing w:after="0" w:line="240" w:lineRule="auto"/>
                    <w:jc w:val="center"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8115AF">
                    <w:rPr>
                      <w:rFonts w:ascii="Amiri" w:hAnsi="Amiri" w:cs="Amiri"/>
                      <w:position w:val="-6"/>
                      <w:sz w:val="28"/>
                      <w:szCs w:val="28"/>
                      <w:lang w:bidi="ar-DZ"/>
                    </w:rPr>
                    <w:object w:dxaOrig="580" w:dyaOrig="279" w14:anchorId="38A3DB62">
                      <v:shape id="_x0000_i1279" type="#_x0000_t75" style="width:29.25pt;height:14.25pt" o:ole="">
                        <v:imagedata r:id="rId454" o:title=""/>
                      </v:shape>
                      <o:OLEObject Type="Embed" ProgID="Equation.3" ShapeID="_x0000_i1279" DrawAspect="Content" ObjectID="_1825520305" r:id="rId455"/>
                    </w:object>
                  </w:r>
                </w:p>
              </w:tc>
            </w:tr>
          </w:tbl>
          <w:p w14:paraId="03055406" w14:textId="77777777" w:rsidR="00FE3C47" w:rsidRDefault="00FE3C47" w:rsidP="008115AF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7E750A78" w14:textId="77777777" w:rsidR="00FE3C47" w:rsidRPr="00003448" w:rsidRDefault="00FE3C47" w:rsidP="00003448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003448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طريقة</w:t>
            </w:r>
          </w:p>
          <w:p w14:paraId="6B1FA8D0" w14:textId="77777777" w:rsidR="00FE3C47" w:rsidRPr="00003448" w:rsidRDefault="00FE3C47" w:rsidP="00003448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003448">
              <w:rPr>
                <w:rFonts w:ascii="Amiri" w:hAnsi="Amiri" w:cs="Amiri"/>
                <w:sz w:val="28"/>
                <w:szCs w:val="28"/>
                <w:rtl/>
                <w:lang w:bidi="ar-DZ"/>
              </w:rPr>
              <w:t>لمقارنة عددين حقيقيين، يمكن:</w:t>
            </w:r>
          </w:p>
          <w:p w14:paraId="389C10D9" w14:textId="77777777" w:rsidR="00FE3C47" w:rsidRPr="00003448" w:rsidRDefault="00FE3C47" w:rsidP="00003448">
            <w:pPr>
              <w:tabs>
                <w:tab w:val="right" w:pos="1717"/>
              </w:tabs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00344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       - استعمال الحاسبة للحصول على قيم مقربة.</w:t>
            </w:r>
          </w:p>
          <w:p w14:paraId="563F3437" w14:textId="77777777" w:rsidR="00FE3C47" w:rsidRPr="00003448" w:rsidRDefault="00FE3C47" w:rsidP="00003448">
            <w:pPr>
              <w:tabs>
                <w:tab w:val="right" w:pos="1717"/>
              </w:tabs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00344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       - مقارنة كلّ من العددين بعدد ثالث.</w:t>
            </w:r>
          </w:p>
          <w:p w14:paraId="51C30496" w14:textId="77777777" w:rsidR="00FE3C47" w:rsidRDefault="00FE3C47" w:rsidP="00FE1F05">
            <w:pPr>
              <w:tabs>
                <w:tab w:val="right" w:pos="1717"/>
              </w:tabs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7A73BC3E" wp14:editId="45099561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310515</wp:posOffset>
                      </wp:positionV>
                      <wp:extent cx="2571750" cy="2343150"/>
                      <wp:effectExtent l="0" t="0" r="19050" b="19050"/>
                      <wp:wrapNone/>
                      <wp:docPr id="215687900" name="Rectangl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0" cy="23431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1DEA3D" w14:textId="77777777" w:rsidR="00FE3C47" w:rsidRDefault="00FE3C47" w:rsidP="0044469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9CF0E2" wp14:editId="63D1C818">
                                        <wp:extent cx="2197735" cy="2226310"/>
                                        <wp:effectExtent l="0" t="0" r="0" b="2540"/>
                                        <wp:docPr id="965623930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5623930" name=""/>
                                                <pic:cNvPicPr/>
                                              </pic:nvPicPr>
                                              <pic:blipFill>
                                                <a:blip r:embed="rId43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97735" cy="22263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A73BC3E" id="Rectangle 57" o:spid="_x0000_s1116" style="position:absolute;left:0;text-align:left;margin-left:3.25pt;margin-top:24.45pt;width:202.5pt;height:184.5pt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" fillcolor="white [3201]" strokecolor="white [3212]" strokeweight="2pt">
                      <v:textbox>
                        <w:txbxContent>
                          <w:p w14:paraId="661DEA3D" w14:textId="77777777" w:rsidR="00FE3C47" w:rsidRDefault="00FE3C47" w:rsidP="0044469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9CF0E2" wp14:editId="63D1C818">
                                  <wp:extent cx="2197735" cy="2226310"/>
                                  <wp:effectExtent l="0" t="0" r="0" b="2540"/>
                                  <wp:docPr id="965623930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5623930" name=""/>
                                          <pic:cNvPicPr/>
                                        </pic:nvPicPr>
                                        <pic:blipFill>
                                          <a:blip r:embed="rId4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7735" cy="2226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0344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       - دراسة إشارة الفرق.</w:t>
            </w:r>
          </w:p>
          <w:p w14:paraId="4193C9D4" w14:textId="77777777" w:rsidR="00FE3C47" w:rsidRDefault="00FE3C47" w:rsidP="00003448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003448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مثال: ت 01 ص 7</w:t>
            </w: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2</w:t>
            </w:r>
          </w:p>
          <w:p w14:paraId="5DB2B3F6" w14:textId="77777777" w:rsidR="00FE3C47" w:rsidRDefault="00FE3C47" w:rsidP="00003448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00344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قارن بين العددين في كل حالة من الحالات التالية:</w:t>
            </w:r>
          </w:p>
          <w:p w14:paraId="2BAEDE6D" w14:textId="77777777" w:rsidR="00FE3C47" w:rsidRDefault="00FE3C47" w:rsidP="00FE3C47">
            <w:pPr>
              <w:pStyle w:val="Paragraphedeliste"/>
              <w:numPr>
                <w:ilvl w:val="0"/>
                <w:numId w:val="56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C1320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580" w:dyaOrig="279" w14:anchorId="01241752">
                <v:shape id="_x0000_i1280" type="#_x0000_t75" style="width:29.25pt;height:14.25pt" o:ole="">
                  <v:imagedata r:id="rId456" o:title=""/>
                </v:shape>
                <o:OLEObject Type="Embed" ProgID="Equation.DSMT4" ShapeID="_x0000_i1280" DrawAspect="Content" ObjectID="_1825520306" r:id="rId457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     و      </w:t>
            </w:r>
            <w:r w:rsidRPr="00EC1320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460" w:dyaOrig="279" w14:anchorId="609F5AA9">
                <v:shape id="_x0000_i1281" type="#_x0000_t75" style="width:23.25pt;height:14.25pt" o:ole="">
                  <v:imagedata r:id="rId458" o:title=""/>
                </v:shape>
                <o:OLEObject Type="Embed" ProgID="Equation.DSMT4" ShapeID="_x0000_i1281" DrawAspect="Content" ObjectID="_1825520307" r:id="rId459"/>
              </w:object>
            </w:r>
          </w:p>
          <w:p w14:paraId="6E97D150" w14:textId="77777777" w:rsidR="00FE3C47" w:rsidRDefault="00FE3C47" w:rsidP="00FE3C47">
            <w:pPr>
              <w:pStyle w:val="Paragraphedeliste"/>
              <w:numPr>
                <w:ilvl w:val="0"/>
                <w:numId w:val="56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7D55E0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480" w:dyaOrig="279" w14:anchorId="5C65F63C">
                <v:shape id="_x0000_i1282" type="#_x0000_t75" style="width:24pt;height:14.25pt" o:ole="">
                  <v:imagedata r:id="rId460" o:title=""/>
                </v:shape>
                <o:OLEObject Type="Embed" ProgID="Equation.DSMT4" ShapeID="_x0000_i1282" DrawAspect="Content" ObjectID="_1825520308" r:id="rId461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 و   </w:t>
            </w:r>
            <w:r w:rsidRPr="007D55E0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620" w:dyaOrig="279" w14:anchorId="4EA4563B">
                <v:shape id="_x0000_i1283" type="#_x0000_t75" style="width:30.75pt;height:14.25pt" o:ole="">
                  <v:imagedata r:id="rId462" o:title=""/>
                </v:shape>
                <o:OLEObject Type="Embed" ProgID="Equation.DSMT4" ShapeID="_x0000_i1283" DrawAspect="Content" ObjectID="_1825520309" r:id="rId463"/>
              </w:object>
            </w:r>
          </w:p>
          <w:p w14:paraId="5145E279" w14:textId="77777777" w:rsidR="00FE3C47" w:rsidRPr="00EC1320" w:rsidRDefault="00FE3C47" w:rsidP="00FE3C47">
            <w:pPr>
              <w:pStyle w:val="Paragraphedeliste"/>
              <w:numPr>
                <w:ilvl w:val="0"/>
                <w:numId w:val="56"/>
              </w:num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7D55E0">
              <w:rPr>
                <w:rFonts w:ascii="Amiri" w:hAnsi="Amiri" w:cs="Amiri"/>
                <w:position w:val="-24"/>
                <w:sz w:val="28"/>
                <w:szCs w:val="28"/>
                <w:lang w:bidi="ar-DZ"/>
              </w:rPr>
              <w:object w:dxaOrig="360" w:dyaOrig="620" w14:anchorId="118CE7A2">
                <v:shape id="_x0000_i1284" type="#_x0000_t75" style="width:18pt;height:30.75pt" o:ole="">
                  <v:imagedata r:id="rId464" o:title=""/>
                </v:shape>
                <o:OLEObject Type="Embed" ProgID="Equation.DSMT4" ShapeID="_x0000_i1284" DrawAspect="Content" ObjectID="_1825520310" r:id="rId465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    و   </w:t>
            </w:r>
            <w:r w:rsidRPr="007D55E0">
              <w:rPr>
                <w:rFonts w:ascii="Amiri" w:hAnsi="Amiri" w:cs="Amiri"/>
                <w:position w:val="-24"/>
                <w:sz w:val="28"/>
                <w:szCs w:val="28"/>
                <w:lang w:bidi="ar-DZ"/>
              </w:rPr>
              <w:object w:dxaOrig="460" w:dyaOrig="620" w14:anchorId="659EEF4A">
                <v:shape id="_x0000_i1285" type="#_x0000_t75" style="width:23.25pt;height:30.75pt" o:ole="">
                  <v:imagedata r:id="rId466" o:title=""/>
                </v:shape>
                <o:OLEObject Type="Embed" ProgID="Equation.DSMT4" ShapeID="_x0000_i1285" DrawAspect="Content" ObjectID="_1825520311" r:id="rId467"/>
              </w:object>
            </w:r>
          </w:p>
          <w:p w14:paraId="010E11E7" w14:textId="77777777" w:rsidR="00FE3C47" w:rsidRDefault="00FE3C47" w:rsidP="00003448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13D18B82" w14:textId="77777777" w:rsidR="00FE3C47" w:rsidRDefault="00FE3C47" w:rsidP="002D553D">
            <w:pPr>
              <w:bidi/>
              <w:rPr>
                <w:rFonts w:ascii="Amiri" w:hAnsi="Amiri" w:cs="Amiri"/>
                <w:color w:val="EE0000"/>
                <w:sz w:val="28"/>
                <w:szCs w:val="28"/>
                <w:lang w:bidi="ar-DZ"/>
              </w:rPr>
            </w:pPr>
            <w:r w:rsidRPr="00553E82">
              <w:rPr>
                <w:rFonts w:ascii="Amiri" w:hAnsi="Amiri" w:cs="Amiri" w:hint="cs"/>
                <w:color w:val="EE0000"/>
                <w:sz w:val="28"/>
                <w:szCs w:val="28"/>
                <w:highlight w:val="cyan"/>
                <w:rtl/>
                <w:lang w:bidi="ar-DZ"/>
              </w:rPr>
              <w:t>قواعد المقارنة</w:t>
            </w:r>
          </w:p>
          <w:p w14:paraId="68E1C3BB" w14:textId="77777777" w:rsidR="00FE3C47" w:rsidRDefault="00FE3C47" w:rsidP="00553E82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381EC98B" w14:textId="77777777" w:rsidR="00FE3C47" w:rsidRDefault="00FE3C47" w:rsidP="00553E82">
            <w:pPr>
              <w:shd w:val="clear" w:color="auto" w:fill="DAEEF3" w:themeFill="accent5" w:themeFillTint="33"/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9B4329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ترتيب مربعي عددين حقيقين</w:t>
            </w:r>
          </w:p>
          <w:p w14:paraId="1026AB2C" w14:textId="77777777" w:rsidR="00FE3C47" w:rsidRPr="009B4329" w:rsidRDefault="00FE3C47" w:rsidP="009B4329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36816A03" w14:textId="77777777" w:rsidR="00FE3C47" w:rsidRDefault="00FE3C47" w:rsidP="00BC0D2D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نشاط 03 ص 55</w:t>
            </w:r>
          </w:p>
          <w:p w14:paraId="1DCCC351" w14:textId="77777777" w:rsidR="00FE3C47" w:rsidRDefault="00FE3C47" w:rsidP="00BC0D2D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cstheme="minorHAnsi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16960" behindDoc="0" locked="0" layoutInCell="1" allowOverlap="1" wp14:anchorId="1BB471A6" wp14:editId="7478A4C0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287655</wp:posOffset>
                  </wp:positionV>
                  <wp:extent cx="1544955" cy="737235"/>
                  <wp:effectExtent l="76200" t="323850" r="93345" b="329565"/>
                  <wp:wrapNone/>
                  <wp:docPr id="2118049160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655103">
                            <a:off x="0" y="0"/>
                            <a:ext cx="1544955" cy="73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793B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1D4EE7FD">
                <v:shape id="_x0000_i1286" type="#_x0000_t75" style="width:9.75pt;height:11.25pt" o:ole="">
                  <v:imagedata r:id="rId403" o:title=""/>
                </v:shape>
                <o:OLEObject Type="Embed" ProgID="Equation.DSMT4" ShapeID="_x0000_i1286" DrawAspect="Content" ObjectID="_1825520312" r:id="rId469"/>
              </w:object>
            </w:r>
            <w:r w:rsidRPr="00DA793B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 </w:t>
            </w:r>
            <w:r w:rsidRPr="00DA793B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79" w14:anchorId="7726A348">
                <v:shape id="_x0000_i1287" type="#_x0000_t75" style="width:9.75pt;height:14.25pt" o:ole="">
                  <v:imagedata r:id="rId405" o:title=""/>
                </v:shape>
                <o:OLEObject Type="Embed" ProgID="Equation.DSMT4" ShapeID="_x0000_i1287" DrawAspect="Content" ObjectID="_1825520313" r:id="rId470"/>
              </w:object>
            </w:r>
            <w:r w:rsidRPr="00DA793B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عددان حقيقيان حيث:  </w:t>
            </w:r>
            <w:r w:rsidRPr="00BC0D2D">
              <w:rPr>
                <w:rFonts w:ascii="Amiri" w:hAnsi="Amiri" w:cs="Amiri"/>
                <w:position w:val="-8"/>
                <w:sz w:val="28"/>
                <w:szCs w:val="28"/>
                <w:lang w:bidi="ar-DZ"/>
              </w:rPr>
              <w:object w:dxaOrig="720" w:dyaOrig="360" w14:anchorId="20530136">
                <v:shape id="_x0000_i1288" type="#_x0000_t75" style="width:36pt;height:18pt" o:ole="">
                  <v:imagedata r:id="rId471" o:title=""/>
                </v:shape>
                <o:OLEObject Type="Embed" ProgID="Equation.DSMT4" ShapeID="_x0000_i1288" DrawAspect="Content" ObjectID="_1825520314" r:id="rId472"/>
              </w:object>
            </w:r>
            <w:r w:rsidRPr="00DA793B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،  </w:t>
            </w:r>
            <w:r w:rsidRPr="00BC0D2D">
              <w:rPr>
                <w:rFonts w:ascii="Amiri" w:hAnsi="Amiri" w:cs="Amiri"/>
                <w:position w:val="-8"/>
                <w:sz w:val="28"/>
                <w:szCs w:val="28"/>
                <w:lang w:bidi="ar-DZ"/>
              </w:rPr>
              <w:object w:dxaOrig="720" w:dyaOrig="360" w14:anchorId="2B62386E">
                <v:shape id="_x0000_i1289" type="#_x0000_t75" style="width:36pt;height:18pt" o:ole="">
                  <v:imagedata r:id="rId473" o:title=""/>
                </v:shape>
                <o:OLEObject Type="Embed" ProgID="Equation.DSMT4" ShapeID="_x0000_i1289" DrawAspect="Content" ObjectID="_1825520315" r:id="rId474"/>
              </w:object>
            </w:r>
          </w:p>
          <w:p w14:paraId="536DC62D" w14:textId="77777777" w:rsidR="00FE3C47" w:rsidRDefault="00FE3C47" w:rsidP="00FE3C47">
            <w:pPr>
              <w:pStyle w:val="Paragraphedeliste"/>
              <w:numPr>
                <w:ilvl w:val="0"/>
                <w:numId w:val="58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احسب </w:t>
            </w:r>
            <w:r w:rsidRPr="00BC0D2D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300" w:dyaOrig="340" w14:anchorId="721B9632">
                <v:shape id="_x0000_i1290" type="#_x0000_t75" style="width:15pt;height:17.25pt" o:ole="">
                  <v:imagedata r:id="rId475" o:title=""/>
                </v:shape>
                <o:OLEObject Type="Embed" ProgID="Equation.DSMT4" ShapeID="_x0000_i1290" DrawAspect="Content" ObjectID="_1825520316" r:id="rId476"/>
              </w:object>
            </w:r>
            <w:r>
              <w:rPr>
                <w:rFonts w:ascii="Amiri" w:hAnsi="Amiri" w:cs="Amiri"/>
                <w:sz w:val="28"/>
                <w:szCs w:val="28"/>
                <w:lang w:bidi="ar-DZ"/>
              </w:rPr>
              <w:t xml:space="preserve">  </w: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 </w:t>
            </w:r>
            <w:r w:rsidRPr="00BC0D2D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79" w:dyaOrig="340" w14:anchorId="275DEBE2">
                <v:shape id="_x0000_i1291" type="#_x0000_t75" style="width:14.25pt;height:17.25pt" o:ole="">
                  <v:imagedata r:id="rId477" o:title=""/>
                </v:shape>
                <o:OLEObject Type="Embed" ProgID="Equation.DSMT4" ShapeID="_x0000_i1291" DrawAspect="Content" ObjectID="_1825520317" r:id="rId478"/>
              </w:object>
            </w:r>
          </w:p>
          <w:p w14:paraId="35589EB0" w14:textId="77777777" w:rsidR="00FE3C47" w:rsidRDefault="00FE3C47" w:rsidP="00FE3C47">
            <w:pPr>
              <w:pStyle w:val="Paragraphedeliste"/>
              <w:numPr>
                <w:ilvl w:val="0"/>
                <w:numId w:val="58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قارن بين العددين</w:t>
            </w:r>
            <w:r w:rsidRPr="00BC0D2D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300" w:dyaOrig="340" w14:anchorId="592F1058">
                <v:shape id="_x0000_i1292" type="#_x0000_t75" style="width:15pt;height:17.25pt" o:ole="">
                  <v:imagedata r:id="rId475" o:title=""/>
                </v:shape>
                <o:OLEObject Type="Embed" ProgID="Equation.DSMT4" ShapeID="_x0000_i1292" DrawAspect="Content" ObjectID="_1825520318" r:id="rId479"/>
              </w:object>
            </w:r>
            <w:r>
              <w:rPr>
                <w:rFonts w:ascii="Amiri" w:hAnsi="Amiri" w:cs="Amiri"/>
                <w:sz w:val="28"/>
                <w:szCs w:val="28"/>
                <w:lang w:bidi="ar-DZ"/>
              </w:rPr>
              <w:t xml:space="preserve">  </w: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 </w:t>
            </w:r>
            <w:r w:rsidRPr="00BC0D2D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79" w:dyaOrig="340" w14:anchorId="7D92F89A">
                <v:shape id="_x0000_i1293" type="#_x0000_t75" style="width:14.25pt;height:17.25pt" o:ole="">
                  <v:imagedata r:id="rId477" o:title=""/>
                </v:shape>
                <o:OLEObject Type="Embed" ProgID="Equation.DSMT4" ShapeID="_x0000_i1293" DrawAspect="Content" ObjectID="_1825520319" r:id="rId480"/>
              </w:object>
            </w:r>
          </w:p>
          <w:p w14:paraId="23CCA6D2" w14:textId="77777777" w:rsidR="00FE3C47" w:rsidRPr="00553E82" w:rsidRDefault="00FE3C47" w:rsidP="00FE3C47">
            <w:pPr>
              <w:pStyle w:val="Paragraphedeliste"/>
              <w:numPr>
                <w:ilvl w:val="0"/>
                <w:numId w:val="58"/>
              </w:num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استنتج ترتيب العددين </w:t>
            </w:r>
            <w:r w:rsidRPr="00DA793B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0A5816B9">
                <v:shape id="_x0000_i1294" type="#_x0000_t75" style="width:9.75pt;height:11.25pt" o:ole="">
                  <v:imagedata r:id="rId403" o:title=""/>
                </v:shape>
                <o:OLEObject Type="Embed" ProgID="Equation.DSMT4" ShapeID="_x0000_i1294" DrawAspect="Content" ObjectID="_1825520320" r:id="rId481"/>
              </w:object>
            </w:r>
            <w:r w:rsidRPr="00DA793B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 </w:t>
            </w:r>
            <w:r w:rsidRPr="00DA793B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79" w14:anchorId="706C6489">
                <v:shape id="_x0000_i1295" type="#_x0000_t75" style="width:9.75pt;height:14.25pt" o:ole="">
                  <v:imagedata r:id="rId405" o:title=""/>
                </v:shape>
                <o:OLEObject Type="Embed" ProgID="Equation.DSMT4" ShapeID="_x0000_i1295" DrawAspect="Content" ObjectID="_1825520321" r:id="rId482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          </w:t>
            </w:r>
          </w:p>
          <w:p w14:paraId="7D289ACE" w14:textId="77777777" w:rsidR="00FE3C47" w:rsidRDefault="00FE3C47" w:rsidP="00BC0D2D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مبرهنة</w:t>
            </w:r>
          </w:p>
          <w:p w14:paraId="19C7CCD8" w14:textId="77777777" w:rsidR="00FE3C47" w:rsidRPr="00BC0D2D" w:rsidRDefault="00FE3C47" w:rsidP="00BC0D2D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BC0D2D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0959D7DB">
                <v:shape id="_x0000_i1296" type="#_x0000_t75" style="width:9pt;height:9.75pt" o:ole="">
                  <v:imagedata r:id="rId239" o:title=""/>
                </v:shape>
                <o:OLEObject Type="Embed" ProgID="Equation.3" ShapeID="_x0000_i1296" DrawAspect="Content" ObjectID="_1825520322" r:id="rId483"/>
              </w:object>
            </w:r>
            <w:r w:rsidRPr="00BC0D2D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،</w:t>
            </w:r>
            <w:r w:rsidRPr="00BC0D2D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79" w14:anchorId="56BA983E">
                <v:shape id="_x0000_i1297" type="#_x0000_t75" style="width:9.75pt;height:14.25pt" o:ole="">
                  <v:imagedata r:id="rId256" o:title=""/>
                </v:shape>
                <o:OLEObject Type="Embed" ProgID="Equation.3" ShapeID="_x0000_i1297" DrawAspect="Content" ObjectID="_1825520323" r:id="rId484"/>
              </w:object>
            </w:r>
            <w:r w:rsidRPr="00BC0D2D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عددان حقيقيان.  </w:t>
            </w:r>
          </w:p>
          <w:p w14:paraId="210A45A0" w14:textId="77777777" w:rsidR="00FE3C47" w:rsidRPr="00BC0D2D" w:rsidRDefault="00FE3C47" w:rsidP="00FE3C47">
            <w:pPr>
              <w:numPr>
                <w:ilvl w:val="0"/>
                <w:numId w:val="57"/>
              </w:numPr>
              <w:bidi/>
              <w:rPr>
                <w:rFonts w:ascii="Amiri" w:hAnsi="Amiri" w:cs="Amiri"/>
                <w:b/>
                <w:bCs/>
                <w:sz w:val="28"/>
                <w:szCs w:val="28"/>
                <w:rtl/>
                <w:lang w:bidi="ar-DZ"/>
              </w:rPr>
            </w:pPr>
            <w:r w:rsidRPr="00BC0D2D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من أجل </w:t>
            </w:r>
            <w:r w:rsidRPr="00BC0D2D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600" w:dyaOrig="320" w14:anchorId="4F6F5864">
                <v:shape id="_x0000_i1298" type="#_x0000_t75" style="width:30pt;height:15.75pt" o:ole="">
                  <v:imagedata r:id="rId485" o:title=""/>
                </v:shape>
                <o:OLEObject Type="Embed" ProgID="Equation.3" ShapeID="_x0000_i1298" DrawAspect="Content" ObjectID="_1825520324" r:id="rId486"/>
              </w:object>
            </w:r>
            <w:r w:rsidRPr="00BC0D2D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</w:t>
            </w:r>
            <w:r w:rsidRPr="00BC0D2D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600" w:dyaOrig="320" w14:anchorId="7D9ED44F">
                <v:shape id="_x0000_i1299" type="#_x0000_t75" style="width:30pt;height:15.75pt" o:ole="">
                  <v:imagedata r:id="rId487" o:title=""/>
                </v:shape>
                <o:OLEObject Type="Embed" ProgID="Equation.3" ShapeID="_x0000_i1299" DrawAspect="Content" ObjectID="_1825520325" r:id="rId488"/>
              </w:object>
            </w:r>
            <w:r w:rsidRPr="00BC0D2D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لدينا: </w:t>
            </w:r>
            <w:r w:rsidRPr="00BC0D2D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639" w:dyaOrig="320" w14:anchorId="5143CEB0">
                <v:shape id="_x0000_i1300" type="#_x0000_t75" style="width:32.25pt;height:15.75pt" o:ole="">
                  <v:imagedata r:id="rId489" o:title=""/>
                </v:shape>
                <o:OLEObject Type="Embed" ProgID="Equation.3" ShapeID="_x0000_i1300" DrawAspect="Content" ObjectID="_1825520326" r:id="rId490"/>
              </w:object>
            </w:r>
            <w:r w:rsidRPr="00BC0D2D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يكافئ  </w:t>
            </w:r>
            <w:r w:rsidRPr="00BC0D2D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760" w:dyaOrig="320" w14:anchorId="315D16AC">
                <v:shape id="_x0000_i1301" type="#_x0000_t75" style="width:38.25pt;height:15.75pt" o:ole="">
                  <v:imagedata r:id="rId491" o:title=""/>
                </v:shape>
                <o:OLEObject Type="Embed" ProgID="Equation.3" ShapeID="_x0000_i1301" DrawAspect="Content" ObjectID="_1825520327" r:id="rId492"/>
              </w:object>
            </w:r>
            <w:r w:rsidRPr="00BC0D2D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</w:t>
            </w:r>
          </w:p>
          <w:p w14:paraId="221DC5B9" w14:textId="77777777" w:rsidR="00FE3C47" w:rsidRPr="00BC0D2D" w:rsidRDefault="00FE3C47" w:rsidP="00FE3C47">
            <w:pPr>
              <w:numPr>
                <w:ilvl w:val="0"/>
                <w:numId w:val="57"/>
              </w:numPr>
              <w:bidi/>
              <w:rPr>
                <w:rFonts w:ascii="Amiri" w:hAnsi="Amiri" w:cs="Amiri"/>
                <w:b/>
                <w:bCs/>
                <w:sz w:val="28"/>
                <w:szCs w:val="28"/>
                <w:rtl/>
                <w:lang w:bidi="ar-DZ"/>
              </w:rPr>
            </w:pPr>
            <w:r w:rsidRPr="00BC0D2D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من أجل </w:t>
            </w:r>
            <w:r w:rsidRPr="00BC0D2D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600" w:dyaOrig="320" w14:anchorId="5B3B8B11">
                <v:shape id="_x0000_i1302" type="#_x0000_t75" style="width:30pt;height:15.75pt" o:ole="">
                  <v:imagedata r:id="rId493" o:title=""/>
                </v:shape>
                <o:OLEObject Type="Embed" ProgID="Equation.3" ShapeID="_x0000_i1302" DrawAspect="Content" ObjectID="_1825520328" r:id="rId494"/>
              </w:object>
            </w:r>
            <w:r w:rsidRPr="00BC0D2D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</w:t>
            </w:r>
            <w:r w:rsidRPr="00BC0D2D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600" w:dyaOrig="320" w14:anchorId="1652E910">
                <v:shape id="_x0000_i1303" type="#_x0000_t75" style="width:30pt;height:15.75pt" o:ole="">
                  <v:imagedata r:id="rId495" o:title=""/>
                </v:shape>
                <o:OLEObject Type="Embed" ProgID="Equation.3" ShapeID="_x0000_i1303" DrawAspect="Content" ObjectID="_1825520329" r:id="rId496"/>
              </w:object>
            </w:r>
            <w:r w:rsidRPr="00BC0D2D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لدينا:</w:t>
            </w:r>
            <w:r w:rsidRPr="00BC0D2D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639" w:dyaOrig="320" w14:anchorId="05C3D525">
                <v:shape id="_x0000_i1304" type="#_x0000_t75" style="width:32.25pt;height:15.75pt" o:ole="">
                  <v:imagedata r:id="rId497" o:title=""/>
                </v:shape>
                <o:OLEObject Type="Embed" ProgID="Equation.3" ShapeID="_x0000_i1304" DrawAspect="Content" ObjectID="_1825520330" r:id="rId498"/>
              </w:object>
            </w:r>
            <w:r w:rsidRPr="00BC0D2D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يكافئ  </w:t>
            </w:r>
            <w:r w:rsidRPr="00BC0D2D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800" w:dyaOrig="380" w14:anchorId="44D4A71C">
                <v:shape id="_x0000_i1305" type="#_x0000_t75" style="width:39.75pt;height:18.75pt" o:ole="">
                  <v:imagedata r:id="rId499" o:title=""/>
                </v:shape>
                <o:OLEObject Type="Embed" ProgID="Equation.3" ShapeID="_x0000_i1305" DrawAspect="Content" ObjectID="_1825520331" r:id="rId500"/>
              </w:object>
            </w:r>
            <w:r w:rsidRPr="00BC0D2D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</w:t>
            </w:r>
          </w:p>
          <w:p w14:paraId="6B36FF54" w14:textId="77777777" w:rsidR="00FE3C47" w:rsidRDefault="00FE3C47" w:rsidP="00BC0D2D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37EE3167" w14:textId="77777777" w:rsidR="00FE3C47" w:rsidRDefault="00FE3C47" w:rsidP="00003448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47EA07DF" w14:textId="77777777" w:rsidR="00FE3C47" w:rsidRDefault="00FE3C47" w:rsidP="00A84C78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مثال01:</w:t>
            </w:r>
          </w:p>
          <w:p w14:paraId="783CCC7A" w14:textId="77777777" w:rsidR="00FE3C47" w:rsidRPr="002D79F3" w:rsidRDefault="00FE3C47" w:rsidP="00FE3C47">
            <w:pPr>
              <w:pStyle w:val="Paragraphedeliste"/>
              <w:numPr>
                <w:ilvl w:val="0"/>
                <w:numId w:val="55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2D79F3">
              <w:rPr>
                <w:position w:val="-6"/>
                <w:lang w:bidi="ar-DZ"/>
              </w:rPr>
              <w:object w:dxaOrig="540" w:dyaOrig="279" w14:anchorId="2D1BBFA1">
                <v:shape id="_x0000_i1306" type="#_x0000_t75" style="width:27pt;height:14.25pt" o:ole="">
                  <v:imagedata r:id="rId501" o:title=""/>
                </v:shape>
                <o:OLEObject Type="Embed" ProgID="Equation.DSMT4" ShapeID="_x0000_i1306" DrawAspect="Content" ObjectID="_1825520332" r:id="rId502"/>
              </w:object>
            </w:r>
            <w:r w:rsidRPr="002D79F3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  إذا:  </w:t>
            </w:r>
            <w:r w:rsidRPr="002D79F3">
              <w:rPr>
                <w:position w:val="-6"/>
                <w:lang w:bidi="ar-DZ"/>
              </w:rPr>
              <w:object w:dxaOrig="740" w:dyaOrig="340" w14:anchorId="1C9350E4">
                <v:shape id="_x0000_i1307" type="#_x0000_t75" style="width:36.75pt;height:17.25pt" o:ole="">
                  <v:imagedata r:id="rId503" o:title=""/>
                </v:shape>
                <o:OLEObject Type="Embed" ProgID="Equation.DSMT4" ShapeID="_x0000_i1307" DrawAspect="Content" ObjectID="_1825520333" r:id="rId504"/>
              </w:object>
            </w:r>
            <w:r w:rsidRPr="002D79F3">
              <w:rPr>
                <w:rFonts w:ascii="Amiri" w:hAnsi="Amiri" w:cs="Amiri"/>
                <w:sz w:val="28"/>
                <w:szCs w:val="28"/>
                <w:lang w:bidi="ar-DZ"/>
              </w:rPr>
              <w:t xml:space="preserve"> </w:t>
            </w:r>
            <w:r w:rsidRPr="002D79F3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 أي أن: </w:t>
            </w:r>
            <w:r w:rsidRPr="002D79F3">
              <w:rPr>
                <w:position w:val="-6"/>
                <w:lang w:bidi="ar-DZ"/>
              </w:rPr>
              <w:object w:dxaOrig="760" w:dyaOrig="279" w14:anchorId="5A9306A7">
                <v:shape id="_x0000_i1308" type="#_x0000_t75" style="width:38.25pt;height:14.25pt" o:ole="">
                  <v:imagedata r:id="rId505" o:title=""/>
                </v:shape>
                <o:OLEObject Type="Embed" ProgID="Equation.DSMT4" ShapeID="_x0000_i1308" DrawAspect="Content" ObjectID="_1825520334" r:id="rId506"/>
              </w:object>
            </w:r>
          </w:p>
          <w:p w14:paraId="4F7D55B0" w14:textId="77777777" w:rsidR="00FE3C47" w:rsidRPr="002D79F3" w:rsidRDefault="00FE3C47" w:rsidP="00FE3C47">
            <w:pPr>
              <w:pStyle w:val="Paragraphedeliste"/>
              <w:numPr>
                <w:ilvl w:val="0"/>
                <w:numId w:val="55"/>
              </w:num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2D79F3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800" w:dyaOrig="279" w14:anchorId="55732DFA">
                <v:shape id="_x0000_i1309" type="#_x0000_t75" style="width:39.75pt;height:14.25pt" o:ole="">
                  <v:imagedata r:id="rId507" o:title=""/>
                </v:shape>
                <o:OLEObject Type="Embed" ProgID="Equation.DSMT4" ShapeID="_x0000_i1309" DrawAspect="Content" ObjectID="_1825520335" r:id="rId508"/>
              </w:object>
            </w:r>
            <w:r w:rsidRPr="002D79F3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اذا:   </w:t>
            </w:r>
            <w:r w:rsidRPr="002D79F3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1380" w:dyaOrig="460" w14:anchorId="3EB7AC95">
                <v:shape id="_x0000_i1310" type="#_x0000_t75" style="width:69pt;height:23.25pt" o:ole="">
                  <v:imagedata r:id="rId509" o:title=""/>
                </v:shape>
                <o:OLEObject Type="Embed" ProgID="Equation.DSMT4" ShapeID="_x0000_i1310" DrawAspect="Content" ObjectID="_1825520336" r:id="rId510"/>
              </w:object>
            </w:r>
            <w:r w:rsidRPr="002D79F3">
              <w:rPr>
                <w:rFonts w:ascii="Amiri" w:hAnsi="Amiri" w:cs="Amiri"/>
                <w:sz w:val="28"/>
                <w:szCs w:val="28"/>
                <w:lang w:bidi="ar-DZ"/>
              </w:rPr>
              <w:t xml:space="preserve"> </w:t>
            </w:r>
            <w:r w:rsidRPr="002D79F3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أي ان:  </w:t>
            </w:r>
            <w:r w:rsidRPr="002D79F3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660" w:dyaOrig="279" w14:anchorId="2764A506">
                <v:shape id="_x0000_i1311" type="#_x0000_t75" style="width:33pt;height:14.25pt" o:ole="">
                  <v:imagedata r:id="rId511" o:title=""/>
                </v:shape>
                <o:OLEObject Type="Embed" ProgID="Equation.DSMT4" ShapeID="_x0000_i1311" DrawAspect="Content" ObjectID="_1825520337" r:id="rId512"/>
              </w:object>
            </w:r>
          </w:p>
          <w:p w14:paraId="164D1409" w14:textId="77777777" w:rsidR="00FE3C47" w:rsidRPr="005165B9" w:rsidRDefault="00FE3C47" w:rsidP="00003448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5165B9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مثال</w:t>
            </w:r>
            <w:r>
              <w:rPr>
                <w:rFonts w:ascii="Amiri" w:hAnsi="Amiri" w:cs="Amiri"/>
                <w:color w:val="EE0000"/>
                <w:sz w:val="28"/>
                <w:szCs w:val="28"/>
                <w:lang w:bidi="ar-DZ"/>
              </w:rPr>
              <w:t>02</w:t>
            </w:r>
            <w:r w:rsidRPr="005165B9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: ت01 ص 72 (السؤال 4)</w:t>
            </w:r>
          </w:p>
          <w:p w14:paraId="2606619B" w14:textId="77777777" w:rsidR="00FE3C47" w:rsidRDefault="00FE3C47" w:rsidP="00FB5D47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قارن بين العددين في الحالة التالية:    </w:t>
            </w:r>
            <w:r w:rsidRPr="00FB5D47">
              <w:rPr>
                <w:rFonts w:ascii="Amiri" w:hAnsi="Amiri" w:cs="Amiri"/>
                <w:position w:val="-8"/>
                <w:sz w:val="28"/>
                <w:szCs w:val="28"/>
                <w:lang w:bidi="ar-DZ"/>
              </w:rPr>
              <w:object w:dxaOrig="1040" w:dyaOrig="360" w14:anchorId="5B1BA94D">
                <v:shape id="_x0000_i1312" type="#_x0000_t75" style="width:51.75pt;height:18pt" o:ole="">
                  <v:imagedata r:id="rId513" o:title=""/>
                </v:shape>
                <o:OLEObject Type="Embed" ProgID="Equation.DSMT4" ShapeID="_x0000_i1312" DrawAspect="Content" ObjectID="_1825520338" r:id="rId514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   ،    </w:t>
            </w:r>
            <w:r w:rsidRPr="00FB5D47">
              <w:rPr>
                <w:rFonts w:ascii="Amiri" w:hAnsi="Amiri" w:cs="Amiri"/>
                <w:position w:val="-8"/>
                <w:sz w:val="28"/>
                <w:szCs w:val="28"/>
                <w:lang w:bidi="ar-DZ"/>
              </w:rPr>
              <w:object w:dxaOrig="1219" w:dyaOrig="360" w14:anchorId="4F3ACBCF">
                <v:shape id="_x0000_i1313" type="#_x0000_t75" style="width:60.75pt;height:18pt" o:ole="">
                  <v:imagedata r:id="rId515" o:title=""/>
                </v:shape>
                <o:OLEObject Type="Embed" ProgID="Equation.DSMT4" ShapeID="_x0000_i1313" DrawAspect="Content" ObjectID="_1825520339" r:id="rId516"/>
              </w:object>
            </w:r>
          </w:p>
          <w:p w14:paraId="5DDB43F5" w14:textId="77777777" w:rsidR="00FE3C47" w:rsidRDefault="00FE3C47" w:rsidP="00D17EDE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3FCB073D" w14:textId="77777777" w:rsidR="00FE3C47" w:rsidRDefault="00FE3C47" w:rsidP="00553E82">
            <w:pPr>
              <w:shd w:val="clear" w:color="auto" w:fill="DAEEF3" w:themeFill="accent5" w:themeFillTint="33"/>
              <w:bidi/>
              <w:rPr>
                <w:rFonts w:ascii="Amiri" w:hAnsi="Amiri" w:cs="Amiri"/>
                <w:color w:val="EE0000"/>
                <w:sz w:val="28"/>
                <w:szCs w:val="28"/>
                <w:lang w:bidi="ar-DZ"/>
              </w:rPr>
            </w:pPr>
            <w:r w:rsidRPr="00A04BFD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ترتيب مقلوبي عددين</w:t>
            </w:r>
          </w:p>
          <w:p w14:paraId="6AE184F3" w14:textId="77777777" w:rsidR="00FE3C47" w:rsidRDefault="00FE3C47" w:rsidP="00DE29C4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68B65DA7" w14:textId="77777777" w:rsidR="00FE3C47" w:rsidRPr="00A04BFD" w:rsidRDefault="00FE3C47" w:rsidP="00DE29C4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نشاط 04 ص 55</w:t>
            </w:r>
          </w:p>
          <w:p w14:paraId="3733C7C7" w14:textId="77777777" w:rsidR="00FE3C47" w:rsidRDefault="00FE3C47" w:rsidP="00DE29C4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/>
                <w:noProof/>
                <w:sz w:val="28"/>
                <w:szCs w:val="28"/>
                <w:lang w:bidi="ar-DZ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53554379" wp14:editId="090A5E30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106045</wp:posOffset>
                      </wp:positionV>
                      <wp:extent cx="1981200" cy="1933575"/>
                      <wp:effectExtent l="0" t="0" r="19050" b="28575"/>
                      <wp:wrapNone/>
                      <wp:docPr id="186609425" name="Rectangl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0" cy="19335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F63131" w14:textId="77777777" w:rsidR="00FE3C47" w:rsidRDefault="00FE3C47" w:rsidP="0044469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6CE522" wp14:editId="209F2CA2">
                                        <wp:extent cx="1772920" cy="1795780"/>
                                        <wp:effectExtent l="0" t="0" r="0" b="0"/>
                                        <wp:docPr id="511348381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1348381" name=""/>
                                                <pic:cNvPicPr/>
                                              </pic:nvPicPr>
                                              <pic:blipFill>
                                                <a:blip r:embed="rId43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72920" cy="17957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554379" id="Rectangle 58" o:spid="_x0000_s1117" style="position:absolute;left:0;text-align:left;margin-left:3.25pt;margin-top:8.35pt;width:156pt;height:152.2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" fillcolor="white [3201]" strokecolor="white [3212]" strokeweight="2pt">
                      <v:textbox>
                        <w:txbxContent>
                          <w:p w14:paraId="01F63131" w14:textId="77777777" w:rsidR="00FE3C47" w:rsidRDefault="00FE3C47" w:rsidP="0044469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6CE522" wp14:editId="209F2CA2">
                                  <wp:extent cx="1772920" cy="1795780"/>
                                  <wp:effectExtent l="0" t="0" r="0" b="0"/>
                                  <wp:docPr id="51134838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1348381" name=""/>
                                          <pic:cNvPicPr/>
                                        </pic:nvPicPr>
                                        <pic:blipFill>
                                          <a:blip r:embed="rId4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2920" cy="1795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A793B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1DA9A010">
                <v:shape id="_x0000_i1314" type="#_x0000_t75" style="width:9.75pt;height:11.25pt" o:ole="">
                  <v:imagedata r:id="rId403" o:title=""/>
                </v:shape>
                <o:OLEObject Type="Embed" ProgID="Equation.DSMT4" ShapeID="_x0000_i1314" DrawAspect="Content" ObjectID="_1825520340" r:id="rId517"/>
              </w:object>
            </w:r>
            <w:r w:rsidRPr="00DA793B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 </w:t>
            </w:r>
            <w:r w:rsidRPr="00DA793B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79" w14:anchorId="0F6E53D1">
                <v:shape id="_x0000_i1315" type="#_x0000_t75" style="width:9.75pt;height:14.25pt" o:ole="">
                  <v:imagedata r:id="rId405" o:title=""/>
                </v:shape>
                <o:OLEObject Type="Embed" ProgID="Equation.DSMT4" ShapeID="_x0000_i1315" DrawAspect="Content" ObjectID="_1825520341" r:id="rId518"/>
              </w:object>
            </w:r>
            <w:r w:rsidRPr="00DA793B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عددان حقيقيان حيث:  </w:t>
            </w:r>
            <w:r w:rsidRPr="00DE29C4">
              <w:rPr>
                <w:rFonts w:ascii="Amiri" w:hAnsi="Amiri" w:cs="Amiri"/>
                <w:position w:val="-28"/>
                <w:sz w:val="28"/>
                <w:szCs w:val="28"/>
                <w:lang w:bidi="ar-DZ"/>
              </w:rPr>
              <w:object w:dxaOrig="1060" w:dyaOrig="660" w14:anchorId="16922FC7">
                <v:shape id="_x0000_i1316" type="#_x0000_t75" style="width:53.25pt;height:33pt" o:ole="">
                  <v:imagedata r:id="rId519" o:title=""/>
                </v:shape>
                <o:OLEObject Type="Embed" ProgID="Equation.DSMT4" ShapeID="_x0000_i1316" DrawAspect="Content" ObjectID="_1825520342" r:id="rId520"/>
              </w:object>
            </w:r>
            <w:r w:rsidRPr="00DA793B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،  </w:t>
            </w:r>
            <w:r w:rsidRPr="00DE29C4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999" w:dyaOrig="340" w14:anchorId="013F9746">
                <v:shape id="_x0000_i1317" type="#_x0000_t75" style="width:50.25pt;height:17.25pt" o:ole="">
                  <v:imagedata r:id="rId521" o:title=""/>
                </v:shape>
                <o:OLEObject Type="Embed" ProgID="Equation.DSMT4" ShapeID="_x0000_i1317" DrawAspect="Content" ObjectID="_1825520343" r:id="rId522"/>
              </w:object>
            </w:r>
          </w:p>
          <w:p w14:paraId="5883FDA6" w14:textId="77777777" w:rsidR="00FE3C47" w:rsidRDefault="00FE3C47" w:rsidP="00FE3C47">
            <w:pPr>
              <w:pStyle w:val="Paragraphedeliste"/>
              <w:numPr>
                <w:ilvl w:val="0"/>
                <w:numId w:val="58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احسب </w:t>
            </w:r>
            <w:r w:rsidRPr="00DE29C4">
              <w:rPr>
                <w:rFonts w:ascii="Amiri" w:hAnsi="Amiri" w:cs="Amiri"/>
                <w:position w:val="-24"/>
                <w:sz w:val="28"/>
                <w:szCs w:val="28"/>
                <w:lang w:bidi="ar-DZ"/>
              </w:rPr>
              <w:object w:dxaOrig="240" w:dyaOrig="620" w14:anchorId="7F9B11D2">
                <v:shape id="_x0000_i1318" type="#_x0000_t75" style="width:12pt;height:30.75pt" o:ole="">
                  <v:imagedata r:id="rId523" o:title=""/>
                </v:shape>
                <o:OLEObject Type="Embed" ProgID="Equation.DSMT4" ShapeID="_x0000_i1318" DrawAspect="Content" ObjectID="_1825520344" r:id="rId524"/>
              </w:object>
            </w:r>
            <w:r>
              <w:rPr>
                <w:rFonts w:ascii="Amiri" w:hAnsi="Amiri" w:cs="Amiri"/>
                <w:sz w:val="28"/>
                <w:szCs w:val="28"/>
                <w:lang w:bidi="ar-DZ"/>
              </w:rPr>
              <w:t xml:space="preserve">  </w: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 </w:t>
            </w:r>
            <w:r w:rsidRPr="00DE29C4">
              <w:rPr>
                <w:rFonts w:ascii="Amiri" w:hAnsi="Amiri" w:cs="Amiri"/>
                <w:position w:val="-24"/>
                <w:sz w:val="28"/>
                <w:szCs w:val="28"/>
                <w:lang w:bidi="ar-DZ"/>
              </w:rPr>
              <w:object w:dxaOrig="220" w:dyaOrig="620" w14:anchorId="7B07AABC">
                <v:shape id="_x0000_i1319" type="#_x0000_t75" style="width:11.25pt;height:30.75pt" o:ole="">
                  <v:imagedata r:id="rId525" o:title=""/>
                </v:shape>
                <o:OLEObject Type="Embed" ProgID="Equation.DSMT4" ShapeID="_x0000_i1319" DrawAspect="Content" ObjectID="_1825520345" r:id="rId526"/>
              </w:object>
            </w:r>
          </w:p>
          <w:p w14:paraId="5AA6B9C5" w14:textId="77777777" w:rsidR="00FE3C47" w:rsidRDefault="00FE3C47" w:rsidP="00FE3C47">
            <w:pPr>
              <w:pStyle w:val="Paragraphedeliste"/>
              <w:numPr>
                <w:ilvl w:val="0"/>
                <w:numId w:val="58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قارن بين العددين</w:t>
            </w:r>
            <w:r>
              <w:rPr>
                <w:rFonts w:ascii="Amiri" w:hAnsi="Amiri" w:cs="Amiri"/>
                <w:sz w:val="28"/>
                <w:szCs w:val="28"/>
                <w:lang w:bidi="ar-DZ"/>
              </w:rPr>
              <w:t xml:space="preserve"> </w:t>
            </w:r>
            <w:r w:rsidRPr="00DE29C4">
              <w:rPr>
                <w:rFonts w:ascii="Amiri" w:hAnsi="Amiri" w:cs="Amiri"/>
                <w:position w:val="-24"/>
                <w:sz w:val="28"/>
                <w:szCs w:val="28"/>
                <w:lang w:bidi="ar-DZ"/>
              </w:rPr>
              <w:object w:dxaOrig="240" w:dyaOrig="620" w14:anchorId="702DE701">
                <v:shape id="_x0000_i1320" type="#_x0000_t75" style="width:12pt;height:30.75pt" o:ole="">
                  <v:imagedata r:id="rId523" o:title=""/>
                </v:shape>
                <o:OLEObject Type="Embed" ProgID="Equation.DSMT4" ShapeID="_x0000_i1320" DrawAspect="Content" ObjectID="_1825520346" r:id="rId527"/>
              </w:object>
            </w:r>
            <w:r>
              <w:rPr>
                <w:rFonts w:ascii="Amiri" w:hAnsi="Amiri" w:cs="Amiri"/>
                <w:sz w:val="28"/>
                <w:szCs w:val="28"/>
                <w:lang w:bidi="ar-DZ"/>
              </w:rPr>
              <w:t xml:space="preserve">  </w: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 </w:t>
            </w:r>
            <w:r w:rsidRPr="00DE29C4">
              <w:rPr>
                <w:rFonts w:ascii="Amiri" w:hAnsi="Amiri" w:cs="Amiri"/>
                <w:position w:val="-24"/>
                <w:sz w:val="28"/>
                <w:szCs w:val="28"/>
                <w:lang w:bidi="ar-DZ"/>
              </w:rPr>
              <w:object w:dxaOrig="220" w:dyaOrig="620" w14:anchorId="2C04032E">
                <v:shape id="_x0000_i1321" type="#_x0000_t75" style="width:11.25pt;height:30.75pt" o:ole="">
                  <v:imagedata r:id="rId525" o:title=""/>
                </v:shape>
                <o:OLEObject Type="Embed" ProgID="Equation.DSMT4" ShapeID="_x0000_i1321" DrawAspect="Content" ObjectID="_1825520347" r:id="rId528"/>
              </w:object>
            </w:r>
          </w:p>
          <w:p w14:paraId="4931AD0E" w14:textId="77777777" w:rsidR="00FE3C47" w:rsidRPr="00BC0D2D" w:rsidRDefault="00FE3C47" w:rsidP="00FE3C47">
            <w:pPr>
              <w:pStyle w:val="Paragraphedeliste"/>
              <w:numPr>
                <w:ilvl w:val="0"/>
                <w:numId w:val="58"/>
              </w:num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ما لذ</w:t>
            </w:r>
            <w:r>
              <w:rPr>
                <w:rFonts w:ascii="Amiri" w:hAnsi="Amiri" w:cs="Amiri" w:hint="eastAsia"/>
                <w:sz w:val="28"/>
                <w:szCs w:val="28"/>
                <w:rtl/>
                <w:lang w:bidi="ar-DZ"/>
              </w:rPr>
              <w:t>ي</w: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يمكن قوله عن العدديين </w:t>
            </w:r>
            <w:r w:rsidRPr="00DA793B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30FAD241">
                <v:shape id="_x0000_i1322" type="#_x0000_t75" style="width:9.75pt;height:11.25pt" o:ole="">
                  <v:imagedata r:id="rId403" o:title=""/>
                </v:shape>
                <o:OLEObject Type="Embed" ProgID="Equation.DSMT4" ShapeID="_x0000_i1322" DrawAspect="Content" ObjectID="_1825520348" r:id="rId529"/>
              </w:object>
            </w:r>
            <w:r w:rsidRPr="00DA793B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 </w:t>
            </w:r>
            <w:r w:rsidRPr="00DA793B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79" w14:anchorId="2160D996">
                <v:shape id="_x0000_i1323" type="#_x0000_t75" style="width:9.75pt;height:14.25pt" o:ole="">
                  <v:imagedata r:id="rId405" o:title=""/>
                </v:shape>
                <o:OLEObject Type="Embed" ProgID="Equation.DSMT4" ShapeID="_x0000_i1323" DrawAspect="Content" ObjectID="_1825520349" r:id="rId530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          </w:t>
            </w:r>
          </w:p>
          <w:p w14:paraId="11C8E0E8" w14:textId="77777777" w:rsidR="00FE3C47" w:rsidRDefault="00FE3C47" w:rsidP="00D17EDE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6268F08E" w14:textId="77777777" w:rsidR="00FE3C47" w:rsidRDefault="00FE3C47" w:rsidP="00A47EB8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A47EB8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مبرهنة:</w:t>
            </w:r>
          </w:p>
          <w:p w14:paraId="6EE17457" w14:textId="77777777" w:rsidR="00FE3C47" w:rsidRPr="00327513" w:rsidRDefault="00FE3C47" w:rsidP="00A47EB8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327513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1B881E65">
                <v:shape id="_x0000_i1324" type="#_x0000_t75" style="width:9pt;height:9.75pt" o:ole="">
                  <v:imagedata r:id="rId239" o:title=""/>
                </v:shape>
                <o:OLEObject Type="Embed" ProgID="Equation.3" ShapeID="_x0000_i1324" DrawAspect="Content" ObjectID="_1825520350" r:id="rId531"/>
              </w:object>
            </w:r>
            <w:r w:rsidRPr="00327513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،</w:t>
            </w:r>
            <w:r w:rsidRPr="00327513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79" w14:anchorId="5002C66F">
                <v:shape id="_x0000_i1325" type="#_x0000_t75" style="width:9.75pt;height:14.25pt" o:ole="">
                  <v:imagedata r:id="rId256" o:title=""/>
                </v:shape>
                <o:OLEObject Type="Embed" ProgID="Equation.3" ShapeID="_x0000_i1325" DrawAspect="Content" ObjectID="_1825520351" r:id="rId532"/>
              </w:object>
            </w:r>
            <w:r w:rsidRPr="00327513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عددان حقيقيان غير معدومين ومن نفس الإشارة </w:t>
            </w:r>
            <w:r w:rsidRPr="00327513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لدينا:  </w:t>
            </w:r>
            <w:r w:rsidRPr="00327513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639" w:dyaOrig="320" w14:anchorId="15835D94">
                <v:shape id="_x0000_i1326" type="#_x0000_t75" style="width:32.25pt;height:15.75pt" o:ole="">
                  <v:imagedata r:id="rId489" o:title=""/>
                </v:shape>
                <o:OLEObject Type="Embed" ProgID="Equation.3" ShapeID="_x0000_i1326" DrawAspect="Content" ObjectID="_1825520352" r:id="rId533"/>
              </w:object>
            </w:r>
            <w:r w:rsidRPr="00327513"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  <w:t xml:space="preserve">  يكافئ  </w:t>
            </w:r>
            <w:r w:rsidRPr="00327513">
              <w:rPr>
                <w:rFonts w:ascii="Amiri" w:hAnsi="Amiri" w:cs="Amiri"/>
                <w:i/>
                <w:position w:val="-24"/>
                <w:sz w:val="28"/>
                <w:szCs w:val="28"/>
                <w:lang w:bidi="ar-DZ"/>
              </w:rPr>
              <w:object w:dxaOrig="639" w:dyaOrig="620" w14:anchorId="6BA9B4A7">
                <v:shape id="_x0000_i1327" type="#_x0000_t75" style="width:32.25pt;height:30.75pt" o:ole="">
                  <v:imagedata r:id="rId534" o:title=""/>
                </v:shape>
                <o:OLEObject Type="Embed" ProgID="Equation.3" ShapeID="_x0000_i1327" DrawAspect="Content" ObjectID="_1825520353" r:id="rId535"/>
              </w:object>
            </w:r>
          </w:p>
          <w:p w14:paraId="5A391801" w14:textId="77777777" w:rsidR="00FE3C47" w:rsidRDefault="00FE3C47" w:rsidP="00D17EDE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5B5AB581" w14:textId="77777777" w:rsidR="00FE3C47" w:rsidRPr="004908DE" w:rsidRDefault="00FE3C47" w:rsidP="004908DE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4908DE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مثال:</w:t>
            </w:r>
          </w:p>
          <w:p w14:paraId="41F1F938" w14:textId="77777777" w:rsidR="00FE3C47" w:rsidRDefault="00FE3C47" w:rsidP="004908DE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4908DE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520" w:dyaOrig="279" w14:anchorId="68846C38">
                <v:shape id="_x0000_i1328" type="#_x0000_t75" style="width:26.25pt;height:14.25pt" o:ole="">
                  <v:imagedata r:id="rId536" o:title=""/>
                </v:shape>
                <o:OLEObject Type="Embed" ProgID="Equation.DSMT4" ShapeID="_x0000_i1328" DrawAspect="Content" ObjectID="_1825520354" r:id="rId537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 إذا: </w:t>
            </w:r>
            <w:r w:rsidRPr="004908DE">
              <w:rPr>
                <w:rFonts w:ascii="Amiri" w:hAnsi="Amiri" w:cs="Amiri"/>
                <w:position w:val="-24"/>
                <w:sz w:val="28"/>
                <w:szCs w:val="28"/>
                <w:lang w:bidi="ar-DZ"/>
              </w:rPr>
              <w:object w:dxaOrig="600" w:dyaOrig="620" w14:anchorId="3B387C6E">
                <v:shape id="_x0000_i1329" type="#_x0000_t75" style="width:30pt;height:30.75pt" o:ole="">
                  <v:imagedata r:id="rId538" o:title=""/>
                </v:shape>
                <o:OLEObject Type="Embed" ProgID="Equation.DSMT4" ShapeID="_x0000_i1329" DrawAspect="Content" ObjectID="_1825520355" r:id="rId539"/>
              </w:object>
            </w:r>
            <w:r>
              <w:rPr>
                <w:rFonts w:ascii="Amiri" w:hAnsi="Amiri" w:cs="Amiri"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     ،      </w:t>
            </w:r>
            <w:r w:rsidRPr="004908DE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820" w:dyaOrig="279" w14:anchorId="010A6ADF">
                <v:shape id="_x0000_i1330" type="#_x0000_t75" style="width:41.25pt;height:14.25pt" o:ole="">
                  <v:imagedata r:id="rId540" o:title=""/>
                </v:shape>
                <o:OLEObject Type="Embed" ProgID="Equation.DSMT4" ShapeID="_x0000_i1330" DrawAspect="Content" ObjectID="_1825520356" r:id="rId541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إذا:  </w:t>
            </w:r>
            <w:r w:rsidRPr="004908DE">
              <w:rPr>
                <w:rFonts w:ascii="Amiri" w:hAnsi="Amiri" w:cs="Amiri"/>
                <w:position w:val="-24"/>
                <w:sz w:val="28"/>
                <w:szCs w:val="28"/>
                <w:lang w:bidi="ar-DZ"/>
              </w:rPr>
              <w:object w:dxaOrig="859" w:dyaOrig="620" w14:anchorId="07B29780">
                <v:shape id="_x0000_i1331" type="#_x0000_t75" style="width:42.75pt;height:30.75pt" o:ole="">
                  <v:imagedata r:id="rId542" o:title=""/>
                </v:shape>
                <o:OLEObject Type="Embed" ProgID="Equation.DSMT4" ShapeID="_x0000_i1331" DrawAspect="Content" ObjectID="_1825520357" r:id="rId543"/>
              </w:object>
            </w:r>
          </w:p>
          <w:p w14:paraId="7AF2ADA3" w14:textId="77777777" w:rsidR="00FE3C47" w:rsidRDefault="00FE3C47" w:rsidP="00D17EDE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4AFC2D51" w14:textId="77777777" w:rsidR="00FE3C47" w:rsidRPr="00310088" w:rsidRDefault="00FE3C47" w:rsidP="00553E82">
            <w:pPr>
              <w:shd w:val="clear" w:color="auto" w:fill="DAEEF3" w:themeFill="accent5" w:themeFillTint="33"/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310088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ترتيب جذرين تربيعين لعددين حقيقين موجبين</w:t>
            </w:r>
          </w:p>
          <w:p w14:paraId="476353DE" w14:textId="77777777" w:rsidR="00FE3C47" w:rsidRDefault="00FE3C47" w:rsidP="00D17EDE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48954483" w14:textId="77777777" w:rsidR="00FE3C47" w:rsidRPr="00E90400" w:rsidRDefault="00FE3C47" w:rsidP="00E90400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E90400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مبرهنة </w:t>
            </w:r>
          </w:p>
          <w:p w14:paraId="21723FC4" w14:textId="77777777" w:rsidR="00FE3C47" w:rsidRPr="00E90400" w:rsidRDefault="00FE3C47" w:rsidP="00E90400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90400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696ABC9A">
                <v:shape id="_x0000_i1332" type="#_x0000_t75" style="width:9pt;height:9.75pt" o:ole="">
                  <v:imagedata r:id="rId239" o:title=""/>
                </v:shape>
                <o:OLEObject Type="Embed" ProgID="Equation.3" ShapeID="_x0000_i1332" DrawAspect="Content" ObjectID="_1825520358" r:id="rId544"/>
              </w:object>
            </w:r>
            <w:r w:rsidRPr="00E90400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،</w:t>
            </w:r>
            <w:r w:rsidRPr="00E90400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79" w14:anchorId="3ED240A4">
                <v:shape id="_x0000_i1333" type="#_x0000_t75" style="width:9.75pt;height:14.25pt" o:ole="">
                  <v:imagedata r:id="rId256" o:title=""/>
                </v:shape>
                <o:OLEObject Type="Embed" ProgID="Equation.3" ShapeID="_x0000_i1333" DrawAspect="Content" ObjectID="_1825520359" r:id="rId545"/>
              </w:object>
            </w:r>
            <w:r w:rsidRPr="00E90400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عددان حقيقيان موجبان </w:t>
            </w:r>
            <w:r w:rsidRPr="00E90400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لدينا:</w:t>
            </w:r>
            <w:r w:rsidRPr="00E90400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</w:t>
            </w:r>
            <w:r w:rsidRPr="00E90400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639" w:dyaOrig="320" w14:anchorId="2306A9E6">
                <v:shape id="_x0000_i1334" type="#_x0000_t75" style="width:32.25pt;height:15.75pt" o:ole="">
                  <v:imagedata r:id="rId489" o:title=""/>
                </v:shape>
                <o:OLEObject Type="Embed" ProgID="Equation.3" ShapeID="_x0000_i1334" DrawAspect="Content" ObjectID="_1825520360" r:id="rId546"/>
              </w:object>
            </w:r>
            <w:r w:rsidRPr="00E90400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يكافئ  </w:t>
            </w:r>
            <w:r w:rsidRPr="00E90400">
              <w:rPr>
                <w:rFonts w:ascii="Amiri" w:hAnsi="Amiri" w:cs="Amiri"/>
                <w:position w:val="-8"/>
                <w:sz w:val="28"/>
                <w:szCs w:val="28"/>
                <w:lang w:bidi="ar-DZ"/>
              </w:rPr>
              <w:object w:dxaOrig="920" w:dyaOrig="360" w14:anchorId="51B0999F">
                <v:shape id="_x0000_i1335" type="#_x0000_t75" style="width:45.75pt;height:18pt" o:ole="">
                  <v:imagedata r:id="rId547" o:title=""/>
                </v:shape>
                <o:OLEObject Type="Embed" ProgID="Equation.3" ShapeID="_x0000_i1335" DrawAspect="Content" ObjectID="_1825520361" r:id="rId548"/>
              </w:object>
            </w:r>
          </w:p>
          <w:p w14:paraId="37050471" w14:textId="77777777" w:rsidR="00FE3C47" w:rsidRDefault="00FE3C47" w:rsidP="00E90400">
            <w:pPr>
              <w:bidi/>
              <w:rPr>
                <w:lang w:bidi="ar-DZ"/>
              </w:rPr>
            </w:pPr>
          </w:p>
          <w:p w14:paraId="56882C68" w14:textId="77777777" w:rsidR="00FE3C47" w:rsidRPr="00E90400" w:rsidRDefault="00FE3C47" w:rsidP="00E90400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E90400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مثال:</w:t>
            </w:r>
          </w:p>
          <w:p w14:paraId="411C64F4" w14:textId="77777777" w:rsidR="00FE3C47" w:rsidRDefault="00FE3C47" w:rsidP="00D17EDE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 </w:t>
            </w:r>
            <w:r w:rsidRPr="00880FA2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859" w:dyaOrig="279" w14:anchorId="7F024405">
                <v:shape id="_x0000_i1336" type="#_x0000_t75" style="width:42.75pt;height:14.25pt" o:ole="">
                  <v:imagedata r:id="rId549" o:title=""/>
                </v:shape>
                <o:OLEObject Type="Embed" ProgID="Equation.DSMT4" ShapeID="_x0000_i1336" DrawAspect="Content" ObjectID="_1825520362" r:id="rId550"/>
              </w:object>
            </w:r>
            <w:r>
              <w:rPr>
                <w:rFonts w:ascii="Amiri" w:hAnsi="Amiri" w:cs="Amiri"/>
                <w:sz w:val="28"/>
                <w:szCs w:val="28"/>
                <w:lang w:bidi="ar-DZ"/>
              </w:rPr>
              <w:t xml:space="preserve">   </w: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اذا:</w:t>
            </w:r>
            <w:r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</w:t>
            </w:r>
            <w:r w:rsidRPr="00880FA2">
              <w:rPr>
                <w:rFonts w:ascii="Amiri" w:hAnsi="Amiri" w:cs="Amiri"/>
                <w:position w:val="-8"/>
                <w:sz w:val="28"/>
                <w:szCs w:val="28"/>
                <w:lang w:bidi="ar-DZ"/>
              </w:rPr>
              <w:object w:dxaOrig="1219" w:dyaOrig="360" w14:anchorId="14F87D2A">
                <v:shape id="_x0000_i1337" type="#_x0000_t75" style="width:60.75pt;height:18pt" o:ole="">
                  <v:imagedata r:id="rId551" o:title=""/>
                </v:shape>
                <o:OLEObject Type="Embed" ProgID="Equation.DSMT4" ShapeID="_x0000_i1337" DrawAspect="Content" ObjectID="_1825520363" r:id="rId552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 أي أن:  </w:t>
            </w:r>
            <w:r w:rsidRPr="00880FA2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639" w:dyaOrig="279" w14:anchorId="1BE665CA">
                <v:shape id="_x0000_i1338" type="#_x0000_t75" style="width:32.25pt;height:14.25pt" o:ole="">
                  <v:imagedata r:id="rId553" o:title=""/>
                </v:shape>
                <o:OLEObject Type="Embed" ProgID="Equation.DSMT4" ShapeID="_x0000_i1338" DrawAspect="Content" ObjectID="_1825520364" r:id="rId554"/>
              </w:object>
            </w:r>
          </w:p>
          <w:p w14:paraId="7959AFF1" w14:textId="77777777" w:rsidR="00FE3C47" w:rsidRDefault="00FE3C47" w:rsidP="00D17EDE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00BF9F73" w14:textId="77777777" w:rsidR="00FE3C47" w:rsidRDefault="00FE3C47" w:rsidP="00D17EDE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5254ABA9" w14:textId="77777777" w:rsidR="00FE3C47" w:rsidRDefault="00FE3C47" w:rsidP="00553E82">
            <w:pPr>
              <w:shd w:val="clear" w:color="auto" w:fill="DAEEF3" w:themeFill="accent5" w:themeFillTint="33"/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5E7DDA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الترتيب والعمليات</w:t>
            </w:r>
          </w:p>
          <w:p w14:paraId="154A44AB" w14:textId="77777777" w:rsidR="00FE3C47" w:rsidRDefault="00FE3C47" w:rsidP="005E7DDA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5D3923FE" w14:textId="77777777" w:rsidR="00FE3C47" w:rsidRDefault="00FE3C47" w:rsidP="00FE3C47">
            <w:pPr>
              <w:pStyle w:val="Paragraphedeliste"/>
              <w:numPr>
                <w:ilvl w:val="0"/>
                <w:numId w:val="60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5E7DDA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إضافة نفس العدد الحقيقي الى طرفي المتباينة لا يغير الترتيب</w:t>
            </w:r>
          </w:p>
          <w:p w14:paraId="7426B93D" w14:textId="77777777" w:rsidR="00FE3C47" w:rsidRDefault="00FE3C47" w:rsidP="00FE3C47">
            <w:pPr>
              <w:pStyle w:val="Paragraphedeliste"/>
              <w:numPr>
                <w:ilvl w:val="0"/>
                <w:numId w:val="60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ضرب طرفي المتباينة بنفس العدد الحقيقي الموجب لا يغير الترتيب</w:t>
            </w:r>
          </w:p>
          <w:p w14:paraId="0C9D3D91" w14:textId="77777777" w:rsidR="00FE3C47" w:rsidRPr="005E7DDA" w:rsidRDefault="00FE3C47" w:rsidP="00FE3C47">
            <w:pPr>
              <w:pStyle w:val="Paragraphedeliste"/>
              <w:numPr>
                <w:ilvl w:val="0"/>
                <w:numId w:val="60"/>
              </w:num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ضرب طرفي المتباينة بنفس العدد الحقيقي السالب يغير الترتيب</w:t>
            </w:r>
          </w:p>
          <w:p w14:paraId="074FA671" w14:textId="77777777" w:rsidR="00FE3C47" w:rsidRDefault="00FE3C47" w:rsidP="006A5014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15B0EA76" w14:textId="77777777" w:rsidR="00FE3C47" w:rsidRDefault="00FE3C47" w:rsidP="006A5014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3F1F6731" w14:textId="77777777" w:rsidR="00FE3C47" w:rsidRDefault="00FE3C47" w:rsidP="006A5014">
            <w:pPr>
              <w:bidi/>
              <w:rPr>
                <w:rFonts w:ascii="Amiri" w:hAnsi="Amiri" w:cs="Amiri"/>
                <w:color w:val="EE0000"/>
                <w:sz w:val="28"/>
                <w:szCs w:val="28"/>
                <w:lang w:bidi="ar-DZ"/>
              </w:rPr>
            </w:pPr>
            <w:r w:rsidRPr="006A5014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مثال: ت 06 ص </w:t>
            </w: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73</w:t>
            </w:r>
          </w:p>
          <w:p w14:paraId="32C690BA" w14:textId="77777777" w:rsidR="00FE3C47" w:rsidRPr="006A5014" w:rsidRDefault="00FE3C47" w:rsidP="009B62AC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06AB05D1" w14:textId="77777777" w:rsidR="00FE3C47" w:rsidRDefault="00FE3C47" w:rsidP="00FE3C47">
            <w:pPr>
              <w:pStyle w:val="Paragraphedeliste"/>
              <w:numPr>
                <w:ilvl w:val="0"/>
                <w:numId w:val="61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إذا كان </w:t>
            </w:r>
            <w:r w:rsidRPr="009B62AC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859" w:dyaOrig="340" w14:anchorId="70DBAC54">
                <v:shape id="_x0000_i1339" type="#_x0000_t75" style="width:42.75pt;height:17.25pt" o:ole="">
                  <v:imagedata r:id="rId555" o:title=""/>
                </v:shape>
                <o:OLEObject Type="Embed" ProgID="Equation.DSMT4" ShapeID="_x0000_i1339" DrawAspect="Content" ObjectID="_1825520365" r:id="rId556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فان:     </w:t>
            </w:r>
            <w:r w:rsidRPr="009B62AC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1960" w:dyaOrig="279" w14:anchorId="366F0A54">
                <v:shape id="_x0000_i1340" type="#_x0000_t75" style="width:98.25pt;height:14.25pt" o:ole="">
                  <v:imagedata r:id="rId557" o:title=""/>
                </v:shape>
                <o:OLEObject Type="Embed" ProgID="Equation.DSMT4" ShapeID="_x0000_i1340" DrawAspect="Content" ObjectID="_1825520366" r:id="rId558"/>
              </w:object>
            </w:r>
          </w:p>
          <w:p w14:paraId="6A0AD906" w14:textId="77777777" w:rsidR="00FE3C47" w:rsidRDefault="00FE3C47" w:rsidP="00FE3C47">
            <w:pPr>
              <w:pStyle w:val="Paragraphedeliste"/>
              <w:numPr>
                <w:ilvl w:val="0"/>
                <w:numId w:val="61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إذا كان </w:t>
            </w:r>
            <w:r w:rsidRPr="009B62AC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859" w:dyaOrig="340" w14:anchorId="5CEBFD13">
                <v:shape id="_x0000_i1341" type="#_x0000_t75" style="width:42.75pt;height:17.25pt" o:ole="">
                  <v:imagedata r:id="rId555" o:title=""/>
                </v:shape>
                <o:OLEObject Type="Embed" ProgID="Equation.DSMT4" ShapeID="_x0000_i1341" DrawAspect="Content" ObjectID="_1825520367" r:id="rId559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فان:     </w:t>
            </w:r>
            <w:r w:rsidRPr="009B62AC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1920" w:dyaOrig="279" w14:anchorId="6458A375">
                <v:shape id="_x0000_i1342" type="#_x0000_t75" style="width:96pt;height:14.25pt" o:ole="">
                  <v:imagedata r:id="rId560" o:title=""/>
                </v:shape>
                <o:OLEObject Type="Embed" ProgID="Equation.DSMT4" ShapeID="_x0000_i1342" DrawAspect="Content" ObjectID="_1825520368" r:id="rId561"/>
              </w:object>
            </w:r>
          </w:p>
          <w:p w14:paraId="3D349A90" w14:textId="77777777" w:rsidR="00FE3C47" w:rsidRPr="009B62AC" w:rsidRDefault="00FE3C47" w:rsidP="00FE3C47">
            <w:pPr>
              <w:pStyle w:val="Paragraphedeliste"/>
              <w:numPr>
                <w:ilvl w:val="0"/>
                <w:numId w:val="61"/>
              </w:num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إذا كان </w:t>
            </w:r>
            <w:r w:rsidRPr="009B62AC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859" w:dyaOrig="340" w14:anchorId="3783AC60">
                <v:shape id="_x0000_i1343" type="#_x0000_t75" style="width:42.75pt;height:17.25pt" o:ole="">
                  <v:imagedata r:id="rId555" o:title=""/>
                </v:shape>
                <o:OLEObject Type="Embed" ProgID="Equation.DSMT4" ShapeID="_x0000_i1343" DrawAspect="Content" ObjectID="_1825520369" r:id="rId562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فان:     </w:t>
            </w:r>
            <w:r w:rsidRPr="009B62AC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1880" w:dyaOrig="279" w14:anchorId="5178B5CB">
                <v:shape id="_x0000_i1344" type="#_x0000_t75" style="width:93.75pt;height:14.25pt" o:ole="">
                  <v:imagedata r:id="rId563" o:title=""/>
                </v:shape>
                <o:OLEObject Type="Embed" ProgID="Equation.DSMT4" ShapeID="_x0000_i1344" DrawAspect="Content" ObjectID="_1825520370" r:id="rId564"/>
              </w:object>
            </w:r>
          </w:p>
          <w:p w14:paraId="261A68EC" w14:textId="77777777" w:rsidR="00FE3C47" w:rsidRPr="009B62AC" w:rsidRDefault="00FE3C47" w:rsidP="00FE3C47">
            <w:pPr>
              <w:pStyle w:val="Paragraphedeliste"/>
              <w:numPr>
                <w:ilvl w:val="0"/>
                <w:numId w:val="61"/>
              </w:num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إذا كان </w:t>
            </w:r>
            <w:r w:rsidRPr="009B62AC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859" w:dyaOrig="340" w14:anchorId="1EE2FB33">
                <v:shape id="_x0000_i1345" type="#_x0000_t75" style="width:42.75pt;height:17.25pt" o:ole="">
                  <v:imagedata r:id="rId555" o:title=""/>
                </v:shape>
                <o:OLEObject Type="Embed" ProgID="Equation.DSMT4" ShapeID="_x0000_i1345" DrawAspect="Content" ObjectID="_1825520371" r:id="rId565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فان:     </w:t>
            </w:r>
            <w:r w:rsidRPr="009B62AC">
              <w:rPr>
                <w:rFonts w:ascii="Amiri" w:hAnsi="Amiri" w:cs="Amiri"/>
                <w:position w:val="-24"/>
                <w:sz w:val="28"/>
                <w:szCs w:val="28"/>
                <w:lang w:bidi="ar-DZ"/>
              </w:rPr>
              <w:object w:dxaOrig="1680" w:dyaOrig="620" w14:anchorId="04CB8DD3">
                <v:shape id="_x0000_i1346" type="#_x0000_t75" style="width:84pt;height:30.75pt" o:ole="">
                  <v:imagedata r:id="rId566" o:title=""/>
                </v:shape>
                <o:OLEObject Type="Embed" ProgID="Equation.DSMT4" ShapeID="_x0000_i1346" DrawAspect="Content" ObjectID="_1825520372" r:id="rId567"/>
              </w:object>
            </w:r>
          </w:p>
          <w:p w14:paraId="5E37DAB5" w14:textId="77777777" w:rsidR="00FE3C47" w:rsidRPr="009B62AC" w:rsidRDefault="00FE3C47" w:rsidP="00FE3C47">
            <w:pPr>
              <w:pStyle w:val="Paragraphedeliste"/>
              <w:numPr>
                <w:ilvl w:val="0"/>
                <w:numId w:val="61"/>
              </w:num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إذا كان </w:t>
            </w:r>
            <w:r w:rsidRPr="009B62AC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560" w:dyaOrig="279" w14:anchorId="100C9745">
                <v:shape id="_x0000_i1347" type="#_x0000_t75" style="width:27.75pt;height:14.25pt" o:ole="">
                  <v:imagedata r:id="rId568" o:title=""/>
                </v:shape>
                <o:OLEObject Type="Embed" ProgID="Equation.DSMT4" ShapeID="_x0000_i1347" DrawAspect="Content" ObjectID="_1825520373" r:id="rId569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فان:     </w:t>
            </w:r>
            <w:r w:rsidRPr="009B62AC">
              <w:rPr>
                <w:rFonts w:ascii="Amiri" w:hAnsi="Amiri" w:cs="Amiri"/>
                <w:position w:val="-8"/>
                <w:sz w:val="28"/>
                <w:szCs w:val="28"/>
                <w:lang w:bidi="ar-DZ"/>
              </w:rPr>
              <w:object w:dxaOrig="1920" w:dyaOrig="360" w14:anchorId="4E13EDB5">
                <v:shape id="_x0000_i1348" type="#_x0000_t75" style="width:96pt;height:18pt" o:ole="">
                  <v:imagedata r:id="rId570" o:title=""/>
                </v:shape>
                <o:OLEObject Type="Embed" ProgID="Equation.DSMT4" ShapeID="_x0000_i1348" DrawAspect="Content" ObjectID="_1825520374" r:id="rId571"/>
              </w:object>
            </w:r>
          </w:p>
          <w:p w14:paraId="1FCE3BB4" w14:textId="77777777" w:rsidR="00FE3C47" w:rsidRPr="009B62AC" w:rsidRDefault="00FE3C47" w:rsidP="009B62AC">
            <w:pPr>
              <w:bidi/>
              <w:ind w:left="360"/>
              <w:rPr>
                <w:rFonts w:ascii="Amiri" w:hAnsi="Amiri" w:cs="Amiri"/>
                <w:sz w:val="28"/>
                <w:szCs w:val="28"/>
                <w:lang w:bidi="ar-DZ"/>
              </w:rPr>
            </w:pPr>
          </w:p>
          <w:p w14:paraId="45D53C16" w14:textId="77777777" w:rsidR="00FE3C47" w:rsidRDefault="00FE3C47" w:rsidP="00AF3177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6DCC1A1F" wp14:editId="4A130A6D">
                      <wp:simplePos x="0" y="0"/>
                      <wp:positionH relativeFrom="column">
                        <wp:posOffset>412750</wp:posOffset>
                      </wp:positionH>
                      <wp:positionV relativeFrom="paragraph">
                        <wp:posOffset>168910</wp:posOffset>
                      </wp:positionV>
                      <wp:extent cx="3448050" cy="3257550"/>
                      <wp:effectExtent l="0" t="0" r="19050" b="19050"/>
                      <wp:wrapNone/>
                      <wp:docPr id="816145051" name="Rectangl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48050" cy="32575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80102E" w14:textId="77777777" w:rsidR="00FE3C47" w:rsidRDefault="00FE3C47" w:rsidP="0044469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9B9AD1B" wp14:editId="2332C159">
                                        <wp:extent cx="2923809" cy="2961905"/>
                                        <wp:effectExtent l="0" t="0" r="0" b="0"/>
                                        <wp:docPr id="1665881672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65881672" name=""/>
                                                <pic:cNvPicPr/>
                                              </pic:nvPicPr>
                                              <pic:blipFill>
                                                <a:blip r:embed="rId43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3809" cy="29619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CC1A1F" id="Rectangle 59" o:spid="_x0000_s1118" style="position:absolute;left:0;text-align:left;margin-left:32.5pt;margin-top:13.3pt;width:271.5pt;height:256.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" fillcolor="white [3201]" strokecolor="white [3212]" strokeweight="2pt">
                      <v:textbox>
                        <w:txbxContent>
                          <w:p w14:paraId="1580102E" w14:textId="77777777" w:rsidR="00FE3C47" w:rsidRDefault="00FE3C47" w:rsidP="0044469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B9AD1B" wp14:editId="2332C159">
                                  <wp:extent cx="2923809" cy="2961905"/>
                                  <wp:effectExtent l="0" t="0" r="0" b="0"/>
                                  <wp:docPr id="166588167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65881672" name=""/>
                                          <pic:cNvPicPr/>
                                        </pic:nvPicPr>
                                        <pic:blipFill>
                                          <a:blip r:embed="rId4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3809" cy="2961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06EEDB6" w14:textId="77777777" w:rsidR="00FE3C47" w:rsidRDefault="00FE3C47" w:rsidP="00AF3177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5AA2312A" w14:textId="77777777" w:rsidR="00FE3C47" w:rsidRDefault="00FE3C47" w:rsidP="00AF3177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1B44EE21" w14:textId="77777777" w:rsidR="00FE3C47" w:rsidRDefault="00FE3C47" w:rsidP="00AF3177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3E70219C" w14:textId="77777777" w:rsidR="00FE3C47" w:rsidRDefault="00FE3C47" w:rsidP="00AF3177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6EC62B4C" w14:textId="77777777" w:rsidR="00FE3C47" w:rsidRDefault="00FE3C47" w:rsidP="00AF3177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4377E358" w14:textId="77777777" w:rsidR="00FE3C47" w:rsidRDefault="00FE3C47" w:rsidP="00AF3177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69596DA0" w14:textId="77777777" w:rsidR="00FE3C47" w:rsidRDefault="00FE3C47" w:rsidP="00AF3177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26CF77FB" w14:textId="77777777" w:rsidR="00FE3C47" w:rsidRDefault="00FE3C47" w:rsidP="00AF3177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003A9E65" w14:textId="77777777" w:rsidR="00FE3C47" w:rsidRDefault="00FE3C47" w:rsidP="00AF3177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63DB43BC" w14:textId="77777777" w:rsidR="00FE3C47" w:rsidRDefault="00FE3C47" w:rsidP="00AF3177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6DC2623B" w14:textId="77777777" w:rsidR="00FE3C47" w:rsidRDefault="00FE3C47" w:rsidP="00D17EDE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   </w:t>
            </w:r>
          </w:p>
          <w:p w14:paraId="553F5EFA" w14:textId="77777777" w:rsidR="00FE3C47" w:rsidRPr="00550BDA" w:rsidRDefault="00FE3C47" w:rsidP="009B62AC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7B2B8C3C" w14:textId="77777777" w:rsidR="00FE3C47" w:rsidRPr="00333B40" w:rsidRDefault="00FE3C47" w:rsidP="00553E82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79" w:type="dxa"/>
          </w:tcPr>
          <w:p w14:paraId="50AFDDD2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5DD9D3B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1E58F0B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EAD4BB8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93ED0EC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9E1C9F8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60E1FF0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6EC02CB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733FFF6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0EF4E85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7A40919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AFDFA8C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C818702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0250968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7E69EAB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561CF54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45B8EC1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7802F4C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BA33E64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09D5C9E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FF6EE85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F2924FA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87C81A8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B86E704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1596E41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EE7795F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1280F79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8E66642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9EDA886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D66FF83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3650E78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6E8EF2F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12C8C89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5180890" w14:textId="77777777" w:rsidR="00FE3C47" w:rsidRPr="00792B9B" w:rsidRDefault="00FE3C47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64004945" w14:textId="77777777" w:rsidR="00FE3C47" w:rsidRDefault="00FE3C47" w:rsidP="00283C06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783D87B" wp14:editId="7814BB33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772652340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303352" w14:textId="77777777" w:rsidR="00FE3C47" w:rsidRPr="00F62B67" w:rsidRDefault="00FE3C47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F62B67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الكفاءة القبلية: </w:t>
                            </w:r>
                          </w:p>
                          <w:p w14:paraId="6D2DAF45" w14:textId="77777777" w:rsidR="00FE3C47" w:rsidRPr="00F62B67" w:rsidRDefault="00FE3C47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F62B67"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  <w:r w:rsidRPr="00F62B67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83D87B" id="_x0000_s1119" style="position:absolute;left:0;text-align:left;margin-left:-46.15pt;margin-top:66.05pt;width:543pt;height:53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" fillcolor="white [3201]" strokecolor="black [3200]" strokeweight="2pt">
                <v:textbox>
                  <w:txbxContent>
                    <w:p w14:paraId="6D303352" w14:textId="77777777" w:rsidR="00FE3C47" w:rsidRPr="00F62B67" w:rsidRDefault="00FE3C47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F62B67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الكفاءة القبلية: </w:t>
                      </w:r>
                    </w:p>
                    <w:p w14:paraId="6D2DAF45" w14:textId="77777777" w:rsidR="00FE3C47" w:rsidRPr="00F62B67" w:rsidRDefault="00FE3C47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F62B67"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  <w:r w:rsidRPr="00F62B67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E5E8F88" wp14:editId="1CB545ED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1555820062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D7E773" w14:textId="77777777" w:rsidR="00FE3C47" w:rsidRPr="00F62B67" w:rsidRDefault="00FE3C47" w:rsidP="00305590">
                            <w:pPr>
                              <w:bidi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62B67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02 ساعة</w:t>
                            </w:r>
                            <w:r w:rsidRPr="00F62B67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  <w:p w14:paraId="0ED70F15" w14:textId="77777777" w:rsidR="00FE3C47" w:rsidRDefault="00FE3C47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5E8F88" id="_x0000_s1120" style="position:absolute;left:0;text-align:left;margin-left:-44.65pt;margin-top:.8pt;width:100.5pt;height:58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" fillcolor="white [3201]" strokecolor="black [3213]" strokeweight="2pt">
                <v:textbox>
                  <w:txbxContent>
                    <w:p w14:paraId="6DD7E773" w14:textId="77777777" w:rsidR="00FE3C47" w:rsidRPr="00F62B67" w:rsidRDefault="00FE3C47" w:rsidP="00305590">
                      <w:pPr>
                        <w:bidi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62B67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02 ساعة</w:t>
                      </w:r>
                      <w:r w:rsidRPr="00F62B67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</w:p>
                    <w:p w14:paraId="0ED70F15" w14:textId="77777777" w:rsidR="00FE3C47" w:rsidRDefault="00FE3C47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1484FB0" wp14:editId="7E2614C9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1434112466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083D3" w14:textId="77777777" w:rsidR="00FE3C47" w:rsidRPr="00F62B67" w:rsidRDefault="00FE3C47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F62B67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أولى جذع مشترك اداب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484FB0" id="_x0000_s1121" style="position:absolute;left:0;text-align:left;margin-left:396.35pt;margin-top:-.7pt;width:100.5pt;height:62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" fillcolor="white [3201]" strokecolor="black [3213]" strokeweight="2pt">
                <v:textbox>
                  <w:txbxContent>
                    <w:p w14:paraId="671083D3" w14:textId="77777777" w:rsidR="00FE3C47" w:rsidRPr="00F62B67" w:rsidRDefault="00FE3C47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lang w:bidi="ar-DZ"/>
                        </w:rPr>
                      </w:pPr>
                      <w:r w:rsidRPr="00F62B67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أولى جذع مشترك اداب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5F85AFC" wp14:editId="73C721AD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1252403746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37FA5" w14:textId="77777777" w:rsidR="00FE3C47" w:rsidRPr="00F62B67" w:rsidRDefault="00FE3C47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F62B67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المحور: </w:t>
                            </w:r>
                            <w:r w:rsidRPr="00F62B67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الأعداد والحساب</w:t>
                            </w:r>
                          </w:p>
                          <w:p w14:paraId="79E4D426" w14:textId="77777777" w:rsidR="00FE3C47" w:rsidRPr="00F62B67" w:rsidRDefault="00FE3C47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F62B67"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 w:rsidRPr="00F62B67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الحصر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5F85AFC" id="_x0000_s1122" style="position:absolute;left:0;text-align:left;margin-left:66.35pt;margin-top:1.55pt;width:323.25pt;height:58.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" fillcolor="white [3212]" strokecolor="black [3213]" strokeweight="2pt">
                <v:textbox>
                  <w:txbxContent>
                    <w:p w14:paraId="71237FA5" w14:textId="77777777" w:rsidR="00FE3C47" w:rsidRPr="00F62B67" w:rsidRDefault="00FE3C47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F62B67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المحور: </w:t>
                      </w:r>
                      <w:r w:rsidRPr="00F62B67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الأعداد والحساب</w:t>
                      </w:r>
                    </w:p>
                    <w:p w14:paraId="79E4D426" w14:textId="77777777" w:rsidR="00FE3C47" w:rsidRPr="00F62B67" w:rsidRDefault="00FE3C47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F62B67"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 w:rsidRPr="00F62B67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 xml:space="preserve">الحصر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7A07BC3C" w14:textId="77777777" w:rsidR="00FE3C47" w:rsidRDefault="00FE3C47" w:rsidP="00686629">
      <w:pPr>
        <w:bidi/>
        <w:ind w:right="-851"/>
        <w:rPr>
          <w:rFonts w:cstheme="minorHAnsi"/>
          <w:sz w:val="28"/>
          <w:szCs w:val="28"/>
          <w:rtl/>
        </w:rPr>
      </w:pPr>
    </w:p>
    <w:p w14:paraId="15CD3BFE" w14:textId="77777777" w:rsidR="00FE3C47" w:rsidRPr="00792B9B" w:rsidRDefault="00FE3C47" w:rsidP="00283C06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FE3C47" w:rsidRPr="00792B9B" w14:paraId="6E3C266F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7D832BDA" w14:textId="77777777" w:rsidR="00FE3C47" w:rsidRPr="00305590" w:rsidRDefault="00FE3C47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2C364D52" w14:textId="77777777" w:rsidR="00FE3C47" w:rsidRPr="00305590" w:rsidRDefault="00FE3C47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3A4117D5" w14:textId="77777777" w:rsidR="00FE3C47" w:rsidRPr="00305590" w:rsidRDefault="00FE3C47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FE3C47" w:rsidRPr="00792B9B" w14:paraId="4CFC2FF9" w14:textId="77777777" w:rsidTr="00305590">
        <w:tc>
          <w:tcPr>
            <w:tcW w:w="1278" w:type="dxa"/>
          </w:tcPr>
          <w:p w14:paraId="149B6B49" w14:textId="77777777" w:rsidR="00FE3C47" w:rsidRDefault="00FE3C47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296F85D8" w14:textId="77777777" w:rsidR="00FE3C47" w:rsidRDefault="00FE3C47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66E7D65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7CD61EF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D32EA4A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552D1E8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54B6D87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9B58904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4564867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D246B1E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92E0D41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6BF48AA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3535143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E615752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75FD8C8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30C2B07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4DB7221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1B61383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11752EC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6D4E267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FFE6BDF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E7D3DC7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5B7C731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661A314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ABA0EE9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EDAAF8D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68D82D3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DE0A0E2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D88DBD6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6668380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5CF8890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5B6C597" w14:textId="77777777" w:rsidR="00FE3C47" w:rsidRPr="00FB5A89" w:rsidRDefault="00FE3C47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5FC7246B" w14:textId="77777777" w:rsidR="00FE3C47" w:rsidRPr="00792B9B" w:rsidRDefault="00FE3C47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75CD12A8" w14:textId="77777777" w:rsidR="00FE3C47" w:rsidRDefault="00FE3C47" w:rsidP="00CF6A02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نشاط</w:t>
            </w:r>
          </w:p>
          <w:p w14:paraId="5751A58D" w14:textId="77777777" w:rsidR="00FE3C47" w:rsidRDefault="00FE3C47" w:rsidP="00FE3C47">
            <w:pPr>
              <w:pStyle w:val="Paragraphedeliste"/>
              <w:numPr>
                <w:ilvl w:val="0"/>
                <w:numId w:val="62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باستعمال الحاسبة استخرج قيــــــمة </w:t>
            </w:r>
            <w:r w:rsidRPr="00A2023A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6D932912">
                <v:shape id="_x0000_i1349" type="#_x0000_t75" style="width:9.75pt;height:11.25pt" o:ole="">
                  <v:imagedata r:id="rId572" o:title=""/>
                </v:shape>
                <o:OLEObject Type="Embed" ProgID="Equation.DSMT4" ShapeID="_x0000_i1349" DrawAspect="Content" ObjectID="_1825520375" r:id="rId573"/>
              </w:object>
            </w:r>
          </w:p>
          <w:p w14:paraId="7248E910" w14:textId="77777777" w:rsidR="00FE3C47" w:rsidRDefault="00FE3C47" w:rsidP="00FE3C47">
            <w:pPr>
              <w:pStyle w:val="Paragraphedeliste"/>
              <w:numPr>
                <w:ilvl w:val="0"/>
                <w:numId w:val="62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اكتب العدد </w:t>
            </w:r>
            <w:r w:rsidRPr="00A2023A">
              <w:rPr>
                <w:rFonts w:ascii="Amiri" w:hAnsi="Amiri" w:cs="Amiri"/>
                <w:position w:val="-24"/>
                <w:sz w:val="28"/>
                <w:szCs w:val="28"/>
                <w:lang w:bidi="ar-DZ"/>
              </w:rPr>
              <w:object w:dxaOrig="360" w:dyaOrig="620" w14:anchorId="419B7C18">
                <v:shape id="_x0000_i1350" type="#_x0000_t75" style="width:18pt;height:30.75pt" o:ole="">
                  <v:imagedata r:id="rId574" o:title=""/>
                </v:shape>
                <o:OLEObject Type="Embed" ProgID="Equation.DSMT4" ShapeID="_x0000_i1350" DrawAspect="Content" ObjectID="_1825520376" r:id="rId575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كتابة عشرية</w:t>
            </w:r>
          </w:p>
          <w:p w14:paraId="7221F8A8" w14:textId="77777777" w:rsidR="00FE3C47" w:rsidRPr="008F7FDF" w:rsidRDefault="00FE3C47" w:rsidP="00FE3C47">
            <w:pPr>
              <w:pStyle w:val="Paragraphedeliste"/>
              <w:numPr>
                <w:ilvl w:val="0"/>
                <w:numId w:val="62"/>
              </w:num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احصر العدد </w:t>
            </w:r>
            <w:r w:rsidRPr="00A2023A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04F47592">
                <v:shape id="_x0000_i1351" type="#_x0000_t75" style="width:9.75pt;height:11.25pt" o:ole="">
                  <v:imagedata r:id="rId576" o:title=""/>
                </v:shape>
                <o:OLEObject Type="Embed" ProgID="Equation.DSMT4" ShapeID="_x0000_i1351" DrawAspect="Content" ObjectID="_1825520377" r:id="rId577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بين العددين </w:t>
            </w:r>
            <w:r w:rsidRPr="00A2023A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600" w:dyaOrig="279" w14:anchorId="314F1524">
                <v:shape id="_x0000_i1352" type="#_x0000_t75" style="width:30pt;height:14.25pt" o:ole="">
                  <v:imagedata r:id="rId578" o:title=""/>
                </v:shape>
                <o:OLEObject Type="Embed" ProgID="Equation.DSMT4" ShapeID="_x0000_i1352" DrawAspect="Content" ObjectID="_1825520378" r:id="rId579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 </w:t>
            </w:r>
            <w:r w:rsidRPr="00A2023A">
              <w:rPr>
                <w:rFonts w:ascii="Amiri" w:hAnsi="Amiri" w:cs="Amiri"/>
                <w:position w:val="-24"/>
                <w:sz w:val="28"/>
                <w:szCs w:val="28"/>
                <w:lang w:bidi="ar-DZ"/>
              </w:rPr>
              <w:object w:dxaOrig="360" w:dyaOrig="620" w14:anchorId="41EADB46">
                <v:shape id="_x0000_i1353" type="#_x0000_t75" style="width:18pt;height:30.75pt" o:ole="">
                  <v:imagedata r:id="rId580" o:title=""/>
                </v:shape>
                <o:OLEObject Type="Embed" ProgID="Equation.DSMT4" ShapeID="_x0000_i1353" DrawAspect="Content" ObjectID="_1825520379" r:id="rId581"/>
              </w:object>
            </w:r>
          </w:p>
          <w:p w14:paraId="1C4D29F6" w14:textId="77777777" w:rsidR="00FE3C47" w:rsidRDefault="00FE3C47" w:rsidP="00553E82">
            <w:pPr>
              <w:bidi/>
              <w:rPr>
                <w:rFonts w:ascii="Amiri" w:hAnsi="Amiri" w:cs="Amiri"/>
                <w:color w:val="EE0000"/>
                <w:sz w:val="28"/>
                <w:szCs w:val="28"/>
                <w:lang w:bidi="ar-DZ"/>
              </w:rPr>
            </w:pPr>
          </w:p>
          <w:p w14:paraId="574F8F9E" w14:textId="77777777" w:rsidR="00FE3C47" w:rsidRPr="00553E82" w:rsidRDefault="00FE3C47" w:rsidP="00553E82">
            <w:pPr>
              <w:bidi/>
              <w:rPr>
                <w:rFonts w:ascii="Amiri" w:hAnsi="Amiri" w:cs="Amiri"/>
                <w:color w:val="EE0000"/>
                <w:sz w:val="28"/>
                <w:szCs w:val="28"/>
                <w:lang w:bidi="ar-DZ"/>
              </w:rPr>
            </w:pPr>
            <w:r w:rsidRPr="00553E82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حصر عدد حقيقي</w:t>
            </w:r>
          </w:p>
          <w:p w14:paraId="224584A8" w14:textId="77777777" w:rsidR="00FE3C47" w:rsidRDefault="00FE3C47" w:rsidP="006B0C85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5FFED5DB" w14:textId="77777777" w:rsidR="00FE3C47" w:rsidRDefault="00FE3C47" w:rsidP="006B0C85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تعريف:</w:t>
            </w:r>
          </w:p>
          <w:p w14:paraId="4E5F0E92" w14:textId="77777777" w:rsidR="00FE3C47" w:rsidRPr="006B0C85" w:rsidRDefault="00FE3C47" w:rsidP="006B0C85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6B0C85">
              <w:rPr>
                <w:rFonts w:ascii="Amiri" w:hAnsi="Amiri" w:cs="Amiri"/>
                <w:noProof/>
                <w:sz w:val="28"/>
                <w:szCs w:val="28"/>
                <w:rtl/>
              </w:rPr>
              <w:t xml:space="preserve">حصر عدد حقيقي </w:t>
            </w:r>
            <w:r w:rsidRPr="006B0C85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69EAD40F">
                <v:shape id="_x0000_i1354" type="#_x0000_t75" style="width:9.75pt;height:11.25pt" o:ole="">
                  <v:imagedata r:id="rId582" o:title=""/>
                </v:shape>
                <o:OLEObject Type="Embed" ProgID="Equation.3" ShapeID="_x0000_i1354" DrawAspect="Content" ObjectID="_1825520380" r:id="rId583"/>
              </w:object>
            </w:r>
            <w:r w:rsidRPr="006B0C85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يعني إيجاد عددين </w:t>
            </w:r>
            <w:r w:rsidRPr="006B0C85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70D63629">
                <v:shape id="_x0000_i1355" type="#_x0000_t75" style="width:9.75pt;height:11.25pt" o:ole="">
                  <v:imagedata r:id="rId239" o:title=""/>
                </v:shape>
                <o:OLEObject Type="Embed" ProgID="Equation.3" ShapeID="_x0000_i1355" DrawAspect="Content" ObjectID="_1825520381" r:id="rId584"/>
              </w:object>
            </w:r>
            <w:r w:rsidRPr="006B0C85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</w:t>
            </w:r>
            <w:r w:rsidRPr="006B0C85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79" w14:anchorId="64E8C69E">
                <v:shape id="_x0000_i1356" type="#_x0000_t75" style="width:9.75pt;height:14.25pt" o:ole="">
                  <v:imagedata r:id="rId256" o:title=""/>
                </v:shape>
                <o:OLEObject Type="Embed" ProgID="Equation.3" ShapeID="_x0000_i1356" DrawAspect="Content" ObjectID="_1825520382" r:id="rId585"/>
              </w:object>
            </w:r>
            <w:r w:rsidRPr="006B0C85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حيث </w:t>
            </w:r>
            <w:r w:rsidRPr="006B0C85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960" w:dyaOrig="279" w14:anchorId="511881D3">
                <v:shape id="_x0000_i1357" type="#_x0000_t75" style="width:48pt;height:14.25pt" o:ole="">
                  <v:imagedata r:id="rId586" o:title=""/>
                </v:shape>
                <o:OLEObject Type="Embed" ProgID="Equation.3" ShapeID="_x0000_i1357" DrawAspect="Content" ObjectID="_1825520383" r:id="rId587"/>
              </w:object>
            </w:r>
            <w:r w:rsidRPr="006B0C85">
              <w:rPr>
                <w:rFonts w:ascii="Amiri" w:hAnsi="Amiri" w:cs="Amiri"/>
                <w:sz w:val="28"/>
                <w:szCs w:val="28"/>
                <w:rtl/>
                <w:lang w:bidi="ar-DZ"/>
              </w:rPr>
              <w:t>.</w:t>
            </w:r>
          </w:p>
          <w:p w14:paraId="2FBED2FA" w14:textId="77777777" w:rsidR="00FE3C47" w:rsidRPr="006B0C85" w:rsidRDefault="00FE3C47" w:rsidP="006B0C85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46B095CA" w14:textId="77777777" w:rsidR="00FE3C47" w:rsidRDefault="00FE3C47" w:rsidP="00CF6A02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ملاحظة</w:t>
            </w:r>
          </w:p>
          <w:p w14:paraId="7F6F3F78" w14:textId="77777777" w:rsidR="00FE3C47" w:rsidRDefault="00FE3C47" w:rsidP="006A0D0D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6A0D0D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إذا كان </w:t>
            </w:r>
            <w:r w:rsidRPr="006B0C85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920" w:dyaOrig="279" w14:anchorId="3439611B">
                <v:shape id="_x0000_i1358" type="#_x0000_t75" style="width:45.75pt;height:14.25pt" o:ole="">
                  <v:imagedata r:id="rId588" o:title=""/>
                </v:shape>
                <o:OLEObject Type="Embed" ProgID="Equation.DSMT4" ShapeID="_x0000_i1358" DrawAspect="Content" ObjectID="_1825520384" r:id="rId589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نقول ان </w:t>
            </w:r>
            <w:r w:rsidRPr="006B0C85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184F2067">
                <v:shape id="_x0000_i1359" type="#_x0000_t75" style="width:9.75pt;height:11.25pt" o:ole="">
                  <v:imagedata r:id="rId582" o:title=""/>
                </v:shape>
                <o:OLEObject Type="Embed" ProgID="Equation.3" ShapeID="_x0000_i1359" DrawAspect="Content" ObjectID="_1825520385" r:id="rId590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محصور تماما بين العددين </w:t>
            </w:r>
            <w:r w:rsidRPr="006B0C85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2E9ACFDC">
                <v:shape id="_x0000_i1360" type="#_x0000_t75" style="width:9.75pt;height:11.25pt" o:ole="">
                  <v:imagedata r:id="rId239" o:title=""/>
                </v:shape>
                <o:OLEObject Type="Embed" ProgID="Equation.3" ShapeID="_x0000_i1360" DrawAspect="Content" ObjectID="_1825520386" r:id="rId591"/>
              </w:object>
            </w:r>
            <w:r w:rsidRPr="006B0C85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</w:t>
            </w:r>
            <w:r w:rsidRPr="006B0C85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79" w14:anchorId="0424E67E">
                <v:shape id="_x0000_i1361" type="#_x0000_t75" style="width:9.75pt;height:14.25pt" o:ole="">
                  <v:imagedata r:id="rId256" o:title=""/>
                </v:shape>
                <o:OLEObject Type="Embed" ProgID="Equation.3" ShapeID="_x0000_i1361" DrawAspect="Content" ObjectID="_1825520387" r:id="rId592"/>
              </w:object>
            </w:r>
          </w:p>
          <w:p w14:paraId="69E2DDAB" w14:textId="77777777" w:rsidR="00FE3C47" w:rsidRDefault="00FE3C47" w:rsidP="00BE6739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/>
                <w:noProof/>
                <w:color w:val="EE0000"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3963E987" wp14:editId="4902A74D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87630</wp:posOffset>
                      </wp:positionV>
                      <wp:extent cx="1828800" cy="1762125"/>
                      <wp:effectExtent l="0" t="0" r="19050" b="28575"/>
                      <wp:wrapNone/>
                      <wp:docPr id="1093541272" name="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17621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66BCFF" w14:textId="77777777" w:rsidR="00FE3C47" w:rsidRDefault="00FE3C47" w:rsidP="0044469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7482B8" wp14:editId="16C7A70F">
                                        <wp:extent cx="1620520" cy="1641475"/>
                                        <wp:effectExtent l="0" t="0" r="0" b="0"/>
                                        <wp:docPr id="245198386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5198386" name=""/>
                                                <pic:cNvPicPr/>
                                              </pic:nvPicPr>
                                              <pic:blipFill>
                                                <a:blip r:embed="rId43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20520" cy="1641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63E987" id="Rectangle 60" o:spid="_x0000_s1123" style="position:absolute;left:0;text-align:left;margin-left:8.7pt;margin-top:6.9pt;width:2in;height:138.7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" fillcolor="white [3201]" strokecolor="white [3212]" strokeweight="2pt">
                      <v:textbox>
                        <w:txbxContent>
                          <w:p w14:paraId="0866BCFF" w14:textId="77777777" w:rsidR="00FE3C47" w:rsidRDefault="00FE3C47" w:rsidP="0044469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7482B8" wp14:editId="16C7A70F">
                                  <wp:extent cx="1620520" cy="1641475"/>
                                  <wp:effectExtent l="0" t="0" r="0" b="0"/>
                                  <wp:docPr id="24519838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5198386" name=""/>
                                          <pic:cNvPicPr/>
                                        </pic:nvPicPr>
                                        <pic:blipFill>
                                          <a:blip r:embed="rId4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0520" cy="1641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F5EEBB9" w14:textId="77777777" w:rsidR="00FE3C47" w:rsidRDefault="00FE3C47" w:rsidP="00A76191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أمثلة:</w:t>
            </w:r>
          </w:p>
          <w:p w14:paraId="3785E2B0" w14:textId="77777777" w:rsidR="00FE3C47" w:rsidRDefault="00FE3C47" w:rsidP="00A76191">
            <w:pPr>
              <w:bidi/>
              <w:rPr>
                <w:rFonts w:ascii="Amiri" w:hAnsi="Amiri" w:cs="Amiri"/>
                <w:color w:val="EE0000"/>
                <w:sz w:val="28"/>
                <w:szCs w:val="28"/>
                <w:lang w:bidi="ar-DZ"/>
              </w:rPr>
            </w:pPr>
            <w:r w:rsidRPr="00A76191">
              <w:rPr>
                <w:rFonts w:ascii="Amiri" w:hAnsi="Amiri" w:cs="Amiri"/>
                <w:color w:val="EE0000"/>
                <w:position w:val="-8"/>
                <w:sz w:val="28"/>
                <w:szCs w:val="28"/>
                <w:lang w:bidi="ar-DZ"/>
              </w:rPr>
              <w:object w:dxaOrig="1340" w:dyaOrig="360" w14:anchorId="16AB32C3">
                <v:shape id="_x0000_i1362" type="#_x0000_t75" style="width:66.75pt;height:18pt" o:ole="">
                  <v:imagedata r:id="rId593" o:title=""/>
                </v:shape>
                <o:OLEObject Type="Embed" ProgID="Equation.DSMT4" ShapeID="_x0000_i1362" DrawAspect="Content" ObjectID="_1825520388" r:id="rId594"/>
              </w:object>
            </w: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    ،   </w:t>
            </w:r>
            <w:r w:rsidRPr="00A76191">
              <w:rPr>
                <w:rFonts w:ascii="Amiri" w:hAnsi="Amiri" w:cs="Amiri"/>
                <w:color w:val="EE0000"/>
                <w:position w:val="-24"/>
                <w:sz w:val="28"/>
                <w:szCs w:val="28"/>
                <w:lang w:bidi="ar-DZ"/>
              </w:rPr>
              <w:object w:dxaOrig="1740" w:dyaOrig="620" w14:anchorId="40C72527">
                <v:shape id="_x0000_i1363" type="#_x0000_t75" style="width:87pt;height:30.75pt" o:ole="">
                  <v:imagedata r:id="rId595" o:title=""/>
                </v:shape>
                <o:OLEObject Type="Embed" ProgID="Equation.DSMT4" ShapeID="_x0000_i1363" DrawAspect="Content" ObjectID="_1825520389" r:id="rId596"/>
              </w:object>
            </w:r>
          </w:p>
          <w:p w14:paraId="2656428B" w14:textId="77777777" w:rsidR="00FE3C47" w:rsidRDefault="00FE3C47" w:rsidP="00A76191">
            <w:pPr>
              <w:bidi/>
              <w:rPr>
                <w:rFonts w:ascii="Amiri" w:hAnsi="Amiri" w:cs="Amiri"/>
                <w:color w:val="EE0000"/>
                <w:sz w:val="28"/>
                <w:szCs w:val="28"/>
                <w:lang w:bidi="ar-DZ"/>
              </w:rPr>
            </w:pPr>
          </w:p>
          <w:p w14:paraId="5643A8B5" w14:textId="77777777" w:rsidR="00FE3C47" w:rsidRDefault="00FE3C47" w:rsidP="0053516F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53516F"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  <w:t>إيجاد حصر لعدد حقيقي</w:t>
            </w:r>
          </w:p>
          <w:p w14:paraId="7CAC1C44" w14:textId="77777777" w:rsidR="00FE3C47" w:rsidRPr="005F3300" w:rsidRDefault="00FE3C47" w:rsidP="00FE3C47">
            <w:pPr>
              <w:pStyle w:val="Paragraphedeliste"/>
              <w:numPr>
                <w:ilvl w:val="0"/>
                <w:numId w:val="61"/>
              </w:num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5F3300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لحصر عدد حقيقي نطبق خواص المتباينات</w:t>
            </w:r>
          </w:p>
          <w:p w14:paraId="71C547D9" w14:textId="77777777" w:rsidR="00FE3C47" w:rsidRPr="00D3363C" w:rsidRDefault="00FE3C47" w:rsidP="00FE3C47">
            <w:pPr>
              <w:pStyle w:val="Paragraphedeliste"/>
              <w:numPr>
                <w:ilvl w:val="0"/>
                <w:numId w:val="61"/>
              </w:numPr>
              <w:shd w:val="clear" w:color="auto" w:fill="FFFFFF" w:themeFill="background1"/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D3363C">
              <w:rPr>
                <w:rFonts w:ascii="Amiri" w:hAnsi="Amiri" w:cs="Amiri"/>
                <w:sz w:val="28"/>
                <w:szCs w:val="28"/>
                <w:rtl/>
                <w:lang w:bidi="ar-DZ"/>
              </w:rPr>
              <w:t>لحصر فرق أو حاصل القسمة نتذكر أنّ الطرح يعني إضافة المعاكس والقسمة تعني الضرب في المقلوب.</w:t>
            </w:r>
          </w:p>
          <w:p w14:paraId="38624672" w14:textId="77777777" w:rsidR="00FE3C47" w:rsidRDefault="00FE3C47" w:rsidP="00190348">
            <w:pPr>
              <w:bidi/>
              <w:rPr>
                <w:rFonts w:ascii="Amiri" w:hAnsi="Amiri" w:cs="Amiri"/>
                <w:color w:val="EE0000"/>
                <w:sz w:val="28"/>
                <w:szCs w:val="28"/>
                <w:lang w:bidi="ar-DZ"/>
              </w:rPr>
            </w:pPr>
          </w:p>
          <w:p w14:paraId="2D354B92" w14:textId="77777777" w:rsidR="00FE3C47" w:rsidRDefault="00FE3C47" w:rsidP="00FE1F05">
            <w:pPr>
              <w:bidi/>
              <w:rPr>
                <w:rFonts w:ascii="Amiri" w:hAnsi="Amiri" w:cs="Amiri"/>
                <w:color w:val="EE0000"/>
                <w:sz w:val="28"/>
                <w:szCs w:val="28"/>
                <w:lang w:bidi="ar-DZ"/>
              </w:rPr>
            </w:pPr>
          </w:p>
          <w:p w14:paraId="70A0F6CE" w14:textId="77777777" w:rsidR="00FE3C47" w:rsidRDefault="00FE3C47" w:rsidP="00FE1F05">
            <w:pPr>
              <w:bidi/>
              <w:rPr>
                <w:rFonts w:ascii="Amiri" w:hAnsi="Amiri" w:cs="Amiri"/>
                <w:color w:val="EE0000"/>
                <w:sz w:val="28"/>
                <w:szCs w:val="28"/>
                <w:lang w:bidi="ar-DZ"/>
              </w:rPr>
            </w:pPr>
          </w:p>
          <w:p w14:paraId="6A2923B6" w14:textId="77777777" w:rsidR="00FE3C47" w:rsidRDefault="00FE3C47" w:rsidP="00FE1F05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474BE617" w14:textId="77777777" w:rsidR="00FE3C47" w:rsidRPr="0053516F" w:rsidRDefault="00FE3C47" w:rsidP="00FE1F05">
            <w:pPr>
              <w:bidi/>
              <w:rPr>
                <w:rFonts w:ascii="Amiri" w:hAnsi="Amiri" w:cs="Amiri"/>
                <w:color w:val="EE0000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دراسة مثال:</w:t>
            </w:r>
          </w:p>
          <w:p w14:paraId="45C6EC8D" w14:textId="77777777" w:rsidR="00FE3C47" w:rsidRPr="00190348" w:rsidRDefault="00FE3C47" w:rsidP="00550BDA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 w:rsidRPr="00190348">
              <w:rPr>
                <w:rFonts w:ascii="Amiri" w:hAnsi="Amiri" w:cs="Amiri"/>
                <w:b/>
                <w:bCs/>
                <w:position w:val="-6"/>
                <w:sz w:val="28"/>
                <w:szCs w:val="28"/>
                <w:lang w:bidi="ar-DZ"/>
              </w:rPr>
              <w:object w:dxaOrig="200" w:dyaOrig="220" w14:anchorId="32E9197E">
                <v:shape id="_x0000_i1364" type="#_x0000_t75" style="width:9.75pt;height:11.25pt" o:ole="">
                  <v:imagedata r:id="rId239" o:title=""/>
                </v:shape>
                <o:OLEObject Type="Embed" ProgID="Equation.3" ShapeID="_x0000_i1364" DrawAspect="Content" ObjectID="_1825520390" r:id="rId597"/>
              </w:object>
            </w:r>
            <w:r w:rsidRPr="00190348">
              <w:rPr>
                <w:rFonts w:ascii="Amiri" w:hAnsi="Amiri" w:cs="Amiri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190348">
              <w:rPr>
                <w:rFonts w:ascii="Amiri" w:hAnsi="Amiri" w:cs="Amiri"/>
                <w:sz w:val="28"/>
                <w:szCs w:val="28"/>
                <w:rtl/>
                <w:lang w:bidi="ar-DZ"/>
              </w:rPr>
              <w:t>و</w:t>
            </w:r>
            <w:r w:rsidRPr="00190348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79" w14:anchorId="3383C5D3">
                <v:shape id="_x0000_i1365" type="#_x0000_t75" style="width:9.75pt;height:14.25pt" o:ole="">
                  <v:imagedata r:id="rId256" o:title=""/>
                </v:shape>
                <o:OLEObject Type="Embed" ProgID="Equation.3" ShapeID="_x0000_i1365" DrawAspect="Content" ObjectID="_1825520391" r:id="rId598"/>
              </w:object>
            </w:r>
            <w:r w:rsidRPr="0019034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عددان حقيقيان حيث </w:t>
            </w:r>
            <w:r w:rsidRPr="00190348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940" w:dyaOrig="279" w14:anchorId="6148FB54">
                <v:shape id="_x0000_i1366" type="#_x0000_t75" style="width:47.25pt;height:14.25pt" o:ole="">
                  <v:imagedata r:id="rId599" o:title=""/>
                </v:shape>
                <o:OLEObject Type="Embed" ProgID="Equation.3" ShapeID="_x0000_i1366" DrawAspect="Content" ObjectID="_1825520392" r:id="rId600"/>
              </w:object>
            </w:r>
            <w:r w:rsidRPr="0019034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 </w:t>
            </w:r>
            <w:r w:rsidRPr="00190348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900" w:dyaOrig="279" w14:anchorId="47DEB0E3">
                <v:shape id="_x0000_i1367" type="#_x0000_t75" style="width:45pt;height:14.25pt" o:ole="">
                  <v:imagedata r:id="rId601" o:title=""/>
                </v:shape>
                <o:OLEObject Type="Embed" ProgID="Equation.3" ShapeID="_x0000_i1367" DrawAspect="Content" ObjectID="_1825520393" r:id="rId602"/>
              </w:object>
            </w:r>
            <w:r w:rsidRPr="00190348">
              <w:rPr>
                <w:rFonts w:ascii="Amiri" w:hAnsi="Amiri" w:cs="Amiri"/>
                <w:sz w:val="28"/>
                <w:szCs w:val="28"/>
                <w:rtl/>
                <w:lang w:bidi="ar-DZ"/>
              </w:rPr>
              <w:t>. احصر الأعداد:</w:t>
            </w:r>
          </w:p>
          <w:p w14:paraId="7B6DC226" w14:textId="77777777" w:rsidR="00FE3C47" w:rsidRPr="00190348" w:rsidRDefault="00FE3C47" w:rsidP="00190348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19034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   </w:t>
            </w:r>
            <w:r w:rsidRPr="00190348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540" w:dyaOrig="279" w14:anchorId="4534D978">
                <v:shape id="_x0000_i1368" type="#_x0000_t75" style="width:27pt;height:14.25pt" o:ole="">
                  <v:imagedata r:id="rId603" o:title=""/>
                </v:shape>
                <o:OLEObject Type="Embed" ProgID="Equation.3" ShapeID="_x0000_i1368" DrawAspect="Content" ObjectID="_1825520394" r:id="rId604"/>
              </w:object>
            </w:r>
            <w:r w:rsidRPr="0019034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</w:t>
            </w:r>
            <w:r w:rsidRPr="00190348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520" w:dyaOrig="279" w14:anchorId="1787A4BE">
                <v:shape id="_x0000_i1369" type="#_x0000_t75" style="width:26.25pt;height:14.25pt" o:ole="">
                  <v:imagedata r:id="rId605" o:title=""/>
                </v:shape>
                <o:OLEObject Type="Embed" ProgID="Equation.3" ShapeID="_x0000_i1369" DrawAspect="Content" ObjectID="_1825520395" r:id="rId606"/>
              </w:object>
            </w:r>
            <w:r w:rsidRPr="0019034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</w:t>
            </w:r>
            <w:r w:rsidRPr="00190348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540" w:dyaOrig="279" w14:anchorId="49C7BFD3">
                <v:shape id="_x0000_i1370" type="#_x0000_t75" style="width:27pt;height:14.25pt" o:ole="">
                  <v:imagedata r:id="rId607" o:title=""/>
                </v:shape>
                <o:OLEObject Type="Embed" ProgID="Equation.3" ShapeID="_x0000_i1370" DrawAspect="Content" ObjectID="_1825520396" r:id="rId608"/>
              </w:object>
            </w:r>
            <w:r w:rsidRPr="0019034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</w:t>
            </w:r>
            <w:r w:rsidRPr="00190348">
              <w:rPr>
                <w:rFonts w:ascii="Amiri" w:hAnsi="Amiri" w:cs="Amiri"/>
                <w:position w:val="-24"/>
                <w:sz w:val="28"/>
                <w:szCs w:val="28"/>
                <w:lang w:bidi="ar-DZ"/>
              </w:rPr>
              <w:object w:dxaOrig="240" w:dyaOrig="620" w14:anchorId="0F16E157">
                <v:shape id="_x0000_i1371" type="#_x0000_t75" style="width:12pt;height:30.75pt" o:ole="">
                  <v:imagedata r:id="rId609" o:title=""/>
                </v:shape>
                <o:OLEObject Type="Embed" ProgID="Equation.3" ShapeID="_x0000_i1371" DrawAspect="Content" ObjectID="_1825520397" r:id="rId610"/>
              </w:object>
            </w:r>
          </w:p>
          <w:p w14:paraId="3CBE1F58" w14:textId="77777777" w:rsidR="00FE3C47" w:rsidRDefault="00FE3C47" w:rsidP="00D3363C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64C55067" w14:textId="77777777" w:rsidR="00FE3C47" w:rsidRDefault="00FE3C47" w:rsidP="00D3363C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الإجابة</w:t>
            </w:r>
          </w:p>
          <w:p w14:paraId="00AA6CAB" w14:textId="77777777" w:rsidR="00FE3C47" w:rsidRDefault="00FE3C47" w:rsidP="00FE3C47">
            <w:pPr>
              <w:numPr>
                <w:ilvl w:val="0"/>
                <w:numId w:val="65"/>
              </w:numPr>
              <w:tabs>
                <w:tab w:val="clear" w:pos="1080"/>
              </w:tabs>
              <w:bidi/>
              <w:ind w:left="360" w:hanging="284"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26E6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باستعمال قاعدة الجمع طرفا بطرف </w:t>
            </w:r>
            <w:r w:rsidRPr="00E26E6C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للمتباينات</w:t>
            </w:r>
            <w:r w:rsidRPr="00E26E6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نجد:</w:t>
            </w:r>
            <w:r w:rsidRPr="00E26E6C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 w:rsidRPr="00E26E6C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1400" w:dyaOrig="279" w14:anchorId="7BCF785B">
                <v:shape id="_x0000_i1372" type="#_x0000_t75" style="width:69.75pt;height:14.25pt" o:ole="">
                  <v:imagedata r:id="rId611" o:title=""/>
                </v:shape>
                <o:OLEObject Type="Embed" ProgID="Equation.3" ShapeID="_x0000_i1372" DrawAspect="Content" ObjectID="_1825520398" r:id="rId612"/>
              </w:object>
            </w:r>
            <w:r w:rsidRPr="00E26E6C">
              <w:rPr>
                <w:rFonts w:ascii="Amiri" w:hAnsi="Amiri" w:cs="Amiri"/>
                <w:sz w:val="28"/>
                <w:szCs w:val="28"/>
                <w:rtl/>
                <w:lang w:bidi="ar-DZ"/>
              </w:rPr>
              <w:t>.</w:t>
            </w:r>
          </w:p>
          <w:p w14:paraId="25178928" w14:textId="77777777" w:rsidR="00FE3C47" w:rsidRDefault="00FE3C47" w:rsidP="00FE3C47">
            <w:pPr>
              <w:numPr>
                <w:ilvl w:val="0"/>
                <w:numId w:val="65"/>
              </w:numPr>
              <w:tabs>
                <w:tab w:val="clear" w:pos="1080"/>
              </w:tabs>
              <w:bidi/>
              <w:ind w:left="360" w:hanging="284"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26E6C">
              <w:rPr>
                <w:rFonts w:ascii="Amiri" w:hAnsi="Amiri" w:cs="Amiri"/>
                <w:sz w:val="28"/>
                <w:szCs w:val="28"/>
                <w:rtl/>
                <w:lang w:bidi="ar-DZ"/>
              </w:rPr>
              <w:t>كون الأعداد الستة موجبة وبالضرب طرفا بطرف نجد:</w:t>
            </w:r>
            <w:r w:rsidRPr="00E26E6C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 w:rsidRPr="00E26E6C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1180" w:dyaOrig="279" w14:anchorId="61492C46">
                <v:shape id="_x0000_i1373" type="#_x0000_t75" style="width:59.25pt;height:14.25pt" o:ole="">
                  <v:imagedata r:id="rId613" o:title=""/>
                </v:shape>
                <o:OLEObject Type="Embed" ProgID="Equation.3" ShapeID="_x0000_i1373" DrawAspect="Content" ObjectID="_1825520399" r:id="rId614"/>
              </w:object>
            </w:r>
            <w:r w:rsidRPr="00E26E6C">
              <w:rPr>
                <w:rFonts w:ascii="Amiri" w:hAnsi="Amiri" w:cs="Amiri"/>
                <w:sz w:val="28"/>
                <w:szCs w:val="28"/>
                <w:rtl/>
                <w:lang w:bidi="ar-DZ"/>
              </w:rPr>
              <w:t>.</w:t>
            </w:r>
          </w:p>
          <w:p w14:paraId="12F57D61" w14:textId="77777777" w:rsidR="00FE3C47" w:rsidRPr="00E26E6C" w:rsidRDefault="00FE3C47" w:rsidP="00FE3C47">
            <w:pPr>
              <w:numPr>
                <w:ilvl w:val="0"/>
                <w:numId w:val="65"/>
              </w:numPr>
              <w:tabs>
                <w:tab w:val="clear" w:pos="1080"/>
              </w:tabs>
              <w:bidi/>
              <w:ind w:left="360" w:hanging="284"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26E6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نكتب </w:t>
            </w:r>
            <w:r w:rsidRPr="00E26E6C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540" w:dyaOrig="279" w14:anchorId="4F3464F4">
                <v:shape id="_x0000_i1374" type="#_x0000_t75" style="width:27pt;height:14.25pt" o:ole="">
                  <v:imagedata r:id="rId607" o:title=""/>
                </v:shape>
                <o:OLEObject Type="Embed" ProgID="Equation.3" ShapeID="_x0000_i1374" DrawAspect="Content" ObjectID="_1825520400" r:id="rId615"/>
              </w:object>
            </w:r>
            <w:r w:rsidRPr="00E26E6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على الشكل </w:t>
            </w:r>
            <w:r w:rsidRPr="00E26E6C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859" w:dyaOrig="340" w14:anchorId="2811B138">
                <v:shape id="_x0000_i1375" type="#_x0000_t75" style="width:42.75pt;height:17.25pt" o:ole="">
                  <v:imagedata r:id="rId616" o:title=""/>
                </v:shape>
                <o:OLEObject Type="Embed" ProgID="Equation.3" ShapeID="_x0000_i1375" DrawAspect="Content" ObjectID="_1825520401" r:id="rId617"/>
              </w:object>
            </w:r>
            <w:r w:rsidRPr="00E26E6C">
              <w:rPr>
                <w:rFonts w:ascii="Amiri" w:hAnsi="Amiri" w:cs="Amiri"/>
                <w:sz w:val="28"/>
                <w:szCs w:val="28"/>
                <w:rtl/>
                <w:lang w:bidi="ar-DZ"/>
              </w:rPr>
              <w:t>.</w:t>
            </w:r>
          </w:p>
          <w:p w14:paraId="6ED7B9E8" w14:textId="77777777" w:rsidR="00FE3C47" w:rsidRPr="00E26E6C" w:rsidRDefault="00FE3C47" w:rsidP="00E26E6C">
            <w:pPr>
              <w:bidi/>
              <w:ind w:left="432" w:hanging="432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26E6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بضرب المتباينة المضاعفة </w:t>
            </w:r>
            <w:r w:rsidRPr="00E26E6C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900" w:dyaOrig="279" w14:anchorId="49C87D3F">
                <v:shape id="_x0000_i1376" type="#_x0000_t75" style="width:45pt;height:14.25pt" o:ole="">
                  <v:imagedata r:id="rId601" o:title=""/>
                </v:shape>
                <o:OLEObject Type="Embed" ProgID="Equation.3" ShapeID="_x0000_i1376" DrawAspect="Content" ObjectID="_1825520402" r:id="rId618"/>
              </w:object>
            </w:r>
            <w:r w:rsidRPr="00E26E6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في العدد السالب</w:t>
            </w:r>
            <w:r w:rsidRPr="00E26E6C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480" w:dyaOrig="340" w14:anchorId="2B79B3CD">
                <v:shape id="_x0000_i1377" type="#_x0000_t75" style="width:24pt;height:17.25pt" o:ole="">
                  <v:imagedata r:id="rId619" o:title=""/>
                </v:shape>
                <o:OLEObject Type="Embed" ProgID="Equation.3" ShapeID="_x0000_i1377" DrawAspect="Content" ObjectID="_1825520403" r:id="rId620"/>
              </w:object>
            </w:r>
            <w:r w:rsidRPr="00E26E6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نحصر </w:t>
            </w:r>
            <w:r w:rsidRPr="00E26E6C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380" w:dyaOrig="279" w14:anchorId="76F3981C">
                <v:shape id="_x0000_i1378" type="#_x0000_t75" style="width:18.75pt;height:14.25pt" o:ole="">
                  <v:imagedata r:id="rId621" o:title=""/>
                </v:shape>
                <o:OLEObject Type="Embed" ProgID="Equation.3" ShapeID="_x0000_i1378" DrawAspect="Content" ObjectID="_1825520404" r:id="rId622"/>
              </w:object>
            </w:r>
            <w:r w:rsidRPr="00E26E6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: </w:t>
            </w:r>
            <w:r w:rsidRPr="00E26E6C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1400" w:dyaOrig="320" w14:anchorId="7A1F65CD">
                <v:shape id="_x0000_i1379" type="#_x0000_t75" style="width:69.75pt;height:15.75pt" o:ole="">
                  <v:imagedata r:id="rId623" o:title=""/>
                </v:shape>
                <o:OLEObject Type="Embed" ProgID="Equation.3" ShapeID="_x0000_i1379" DrawAspect="Content" ObjectID="_1825520405" r:id="rId624"/>
              </w:object>
            </w:r>
          </w:p>
          <w:p w14:paraId="6503DC4C" w14:textId="77777777" w:rsidR="00FE3C47" w:rsidRDefault="00FE3C47" w:rsidP="00E26E6C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26E6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وبالجمع</w: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المتباينتين </w:t>
            </w:r>
            <w:r w:rsidRPr="00E26E6C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940" w:dyaOrig="279" w14:anchorId="21915E96">
                <v:shape id="_x0000_i1380" type="#_x0000_t75" style="width:47.25pt;height:14.25pt" o:ole="">
                  <v:imagedata r:id="rId599" o:title=""/>
                </v:shape>
                <o:OLEObject Type="Embed" ProgID="Equation.3" ShapeID="_x0000_i1380" DrawAspect="Content" ObjectID="_1825520406" r:id="rId625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</w:t>
            </w:r>
            <w:r w:rsidRPr="00E26E6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و </w:t>
            </w:r>
            <w:r w:rsidRPr="00E26E6C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1400" w:dyaOrig="320" w14:anchorId="60E676BC">
                <v:shape id="_x0000_i1381" type="#_x0000_t75" style="width:69.75pt;height:15.75pt" o:ole="">
                  <v:imagedata r:id="rId623" o:title=""/>
                </v:shape>
                <o:OLEObject Type="Embed" ProgID="Equation.3" ShapeID="_x0000_i1381" DrawAspect="Content" ObjectID="_1825520407" r:id="rId626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 w:rsidRPr="00E26E6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طرفا بطرف نجد: </w:t>
            </w:r>
            <w:r w:rsidRPr="00E26E6C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1480" w:dyaOrig="279" w14:anchorId="0465E6C3">
                <v:shape id="_x0000_i1382" type="#_x0000_t75" style="width:74.25pt;height:14.25pt" o:ole="">
                  <v:imagedata r:id="rId627" o:title=""/>
                </v:shape>
                <o:OLEObject Type="Embed" ProgID="Equation.3" ShapeID="_x0000_i1382" DrawAspect="Content" ObjectID="_1825520408" r:id="rId628"/>
              </w:object>
            </w:r>
          </w:p>
          <w:p w14:paraId="60273E21" w14:textId="77777777" w:rsidR="00FE3C47" w:rsidRDefault="00FE3C47" w:rsidP="00E26E6C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5C874EC1" w14:textId="77777777" w:rsidR="00FE3C47" w:rsidRPr="00E26E6C" w:rsidRDefault="00FE3C47" w:rsidP="00FE3C47">
            <w:pPr>
              <w:pStyle w:val="Paragraphedeliste"/>
              <w:numPr>
                <w:ilvl w:val="0"/>
                <w:numId w:val="66"/>
              </w:numPr>
              <w:bidi/>
              <w:ind w:left="489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26E6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نكتب </w:t>
            </w:r>
            <w:r w:rsidRPr="00E26E6C">
              <w:rPr>
                <w:position w:val="-24"/>
                <w:lang w:bidi="ar-DZ"/>
              </w:rPr>
              <w:object w:dxaOrig="240" w:dyaOrig="620" w14:anchorId="54527FDC">
                <v:shape id="_x0000_i1383" type="#_x0000_t75" style="width:12pt;height:30.75pt" o:ole="">
                  <v:imagedata r:id="rId609" o:title=""/>
                </v:shape>
                <o:OLEObject Type="Embed" ProgID="Equation.3" ShapeID="_x0000_i1383" DrawAspect="Content" ObjectID="_1825520409" r:id="rId629"/>
              </w:object>
            </w:r>
            <w:r w:rsidRPr="00E26E6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على الشكل </w:t>
            </w:r>
            <w:r w:rsidRPr="00E26E6C">
              <w:rPr>
                <w:position w:val="-28"/>
                <w:lang w:bidi="ar-DZ"/>
              </w:rPr>
              <w:object w:dxaOrig="780" w:dyaOrig="680" w14:anchorId="7BFFFD86">
                <v:shape id="_x0000_i1384" type="#_x0000_t75" style="width:39pt;height:33.75pt" o:ole="">
                  <v:imagedata r:id="rId630" o:title=""/>
                </v:shape>
                <o:OLEObject Type="Embed" ProgID="Equation.3" ShapeID="_x0000_i1384" DrawAspect="Content" ObjectID="_1825520410" r:id="rId631"/>
              </w:object>
            </w:r>
            <w:r w:rsidRPr="00E26E6C">
              <w:rPr>
                <w:rFonts w:ascii="Amiri" w:hAnsi="Amiri" w:cs="Amiri"/>
                <w:sz w:val="28"/>
                <w:szCs w:val="28"/>
                <w:rtl/>
                <w:lang w:bidi="ar-DZ"/>
              </w:rPr>
              <w:t>.</w:t>
            </w:r>
          </w:p>
          <w:p w14:paraId="4DE528FD" w14:textId="77777777" w:rsidR="00FE3C47" w:rsidRDefault="00FE3C47" w:rsidP="00E26E6C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حصر العدد </w:t>
            </w:r>
            <w:r w:rsidRPr="00E26E6C">
              <w:rPr>
                <w:rFonts w:ascii="Amiri" w:hAnsi="Amiri" w:cs="Amiri"/>
                <w:position w:val="-24"/>
                <w:sz w:val="28"/>
                <w:szCs w:val="28"/>
                <w:lang w:bidi="ar-DZ"/>
              </w:rPr>
              <w:object w:dxaOrig="220" w:dyaOrig="620" w14:anchorId="26ADFF62">
                <v:shape id="_x0000_i1385" type="#_x0000_t75" style="width:11.25pt;height:30.75pt" o:ole="">
                  <v:imagedata r:id="rId632" o:title=""/>
                </v:shape>
                <o:OLEObject Type="Embed" ProgID="Equation.DSMT4" ShapeID="_x0000_i1385" DrawAspect="Content" ObjectID="_1825520411" r:id="rId633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:</w:t>
            </w:r>
            <w:r w:rsidRPr="00E26E6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</w:t>
            </w:r>
            <w:r w:rsidRPr="00E26E6C">
              <w:rPr>
                <w:rFonts w:ascii="Amiri" w:hAnsi="Amiri" w:cs="Amiri"/>
                <w:position w:val="-24"/>
                <w:sz w:val="28"/>
                <w:szCs w:val="28"/>
                <w:lang w:bidi="ar-DZ"/>
              </w:rPr>
              <w:object w:dxaOrig="980" w:dyaOrig="620" w14:anchorId="7C2B1642">
                <v:shape id="_x0000_i1386" type="#_x0000_t75" style="width:48.75pt;height:30.75pt" o:ole="">
                  <v:imagedata r:id="rId634" o:title=""/>
                </v:shape>
                <o:OLEObject Type="Embed" ProgID="Equation.3" ShapeID="_x0000_i1386" DrawAspect="Content" ObjectID="_1825520412" r:id="rId635"/>
              </w:object>
            </w:r>
            <w:r w:rsidRPr="00E26E6C">
              <w:rPr>
                <w:rFonts w:ascii="Amiri" w:hAnsi="Amiri" w:cs="Amiri"/>
                <w:sz w:val="28"/>
                <w:szCs w:val="28"/>
                <w:rtl/>
                <w:lang w:bidi="ar-DZ"/>
              </w:rPr>
              <w:t>.</w:t>
            </w:r>
          </w:p>
          <w:p w14:paraId="6B625ACF" w14:textId="77777777" w:rsidR="00FE3C47" w:rsidRDefault="00FE3C47" w:rsidP="00E26E6C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بضرب المتباينتين </w:t>
            </w:r>
            <w:r w:rsidRPr="00E26E6C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940" w:dyaOrig="279" w14:anchorId="1C01E301">
                <v:shape id="_x0000_i1387" type="#_x0000_t75" style="width:47.25pt;height:14.25pt" o:ole="">
                  <v:imagedata r:id="rId599" o:title=""/>
                </v:shape>
                <o:OLEObject Type="Embed" ProgID="Equation.3" ShapeID="_x0000_i1387" DrawAspect="Content" ObjectID="_1825520413" r:id="rId636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 </w:t>
            </w:r>
            <w:r w:rsidRPr="00E26E6C">
              <w:rPr>
                <w:rFonts w:ascii="Amiri" w:hAnsi="Amiri" w:cs="Amiri"/>
                <w:position w:val="-24"/>
                <w:sz w:val="28"/>
                <w:szCs w:val="28"/>
                <w:lang w:bidi="ar-DZ"/>
              </w:rPr>
              <w:object w:dxaOrig="980" w:dyaOrig="620" w14:anchorId="0F6E6F1D">
                <v:shape id="_x0000_i1388" type="#_x0000_t75" style="width:48.75pt;height:30.75pt" o:ole="">
                  <v:imagedata r:id="rId634" o:title=""/>
                </v:shape>
                <o:OLEObject Type="Embed" ProgID="Equation.3" ShapeID="_x0000_i1388" DrawAspect="Content" ObjectID="_1825520414" r:id="rId637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نجد:  </w:t>
            </w:r>
            <w:r w:rsidRPr="00E26E6C">
              <w:rPr>
                <w:rFonts w:ascii="Amiri" w:hAnsi="Amiri" w:cs="Amiri"/>
                <w:position w:val="-24"/>
                <w:sz w:val="28"/>
                <w:szCs w:val="28"/>
                <w:lang w:bidi="ar-DZ"/>
              </w:rPr>
              <w:object w:dxaOrig="1020" w:dyaOrig="620" w14:anchorId="1AA96588">
                <v:shape id="_x0000_i1389" type="#_x0000_t75" style="width:51pt;height:30.75pt" o:ole="">
                  <v:imagedata r:id="rId638" o:title=""/>
                </v:shape>
                <o:OLEObject Type="Embed" ProgID="Equation.3" ShapeID="_x0000_i1389" DrawAspect="Content" ObjectID="_1825520415" r:id="rId639"/>
              </w:object>
            </w:r>
          </w:p>
          <w:p w14:paraId="37429C6E" w14:textId="77777777" w:rsidR="00FE3C47" w:rsidRPr="00E26E6C" w:rsidRDefault="00FE3C47" w:rsidP="00E26E6C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05D904DA" wp14:editId="719BC46F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238125</wp:posOffset>
                      </wp:positionV>
                      <wp:extent cx="3390900" cy="3238500"/>
                      <wp:effectExtent l="0" t="0" r="19050" b="19050"/>
                      <wp:wrapNone/>
                      <wp:docPr id="1194589253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90900" cy="32385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60B89A" w14:textId="77777777" w:rsidR="00FE3C47" w:rsidRDefault="00FE3C47" w:rsidP="0044469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06C608" wp14:editId="43E8016A">
                                        <wp:extent cx="2923809" cy="2961905"/>
                                        <wp:effectExtent l="0" t="0" r="0" b="0"/>
                                        <wp:docPr id="853315645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53315645" name=""/>
                                                <pic:cNvPicPr/>
                                              </pic:nvPicPr>
                                              <pic:blipFill>
                                                <a:blip r:embed="rId43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3809" cy="29619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D904DA" id="Rectangle 61" o:spid="_x0000_s1124" style="position:absolute;left:0;text-align:left;margin-left:28.2pt;margin-top:18.75pt;width:267pt;height:25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" fillcolor="white [3201]" strokecolor="white [3212]" strokeweight="2pt">
                      <v:textbox>
                        <w:txbxContent>
                          <w:p w14:paraId="0460B89A" w14:textId="77777777" w:rsidR="00FE3C47" w:rsidRDefault="00FE3C47" w:rsidP="0044469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06C608" wp14:editId="43E8016A">
                                  <wp:extent cx="2923809" cy="2961905"/>
                                  <wp:effectExtent l="0" t="0" r="0" b="0"/>
                                  <wp:docPr id="85331564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3315645" name=""/>
                                          <pic:cNvPicPr/>
                                        </pic:nvPicPr>
                                        <pic:blipFill>
                                          <a:blip r:embed="rId4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3809" cy="2961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177EABA" w14:textId="77777777" w:rsidR="00FE3C47" w:rsidRDefault="00FE3C47" w:rsidP="00190348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40748EFA" w14:textId="77777777" w:rsidR="00FE3C47" w:rsidRDefault="00FE3C47" w:rsidP="00D17EDE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529DE981" w14:textId="77777777" w:rsidR="00FE3C47" w:rsidRDefault="00FE3C47" w:rsidP="00D17EDE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0F13EE28" w14:textId="77777777" w:rsidR="00FE3C47" w:rsidRDefault="00FE3C47" w:rsidP="00D17EDE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0AA4246A" w14:textId="77777777" w:rsidR="00FE3C47" w:rsidRDefault="00FE3C47" w:rsidP="00D17EDE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5615AC9B" w14:textId="77777777" w:rsidR="00FE3C47" w:rsidRDefault="00FE3C47" w:rsidP="00D17EDE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188B95B2" w14:textId="77777777" w:rsidR="00FE3C47" w:rsidRDefault="00FE3C47" w:rsidP="00D17EDE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3DFA89E8" w14:textId="77777777" w:rsidR="00FE3C47" w:rsidRDefault="00FE3C47" w:rsidP="00D17EDE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4F89649E" w14:textId="77777777" w:rsidR="00FE3C47" w:rsidRDefault="00FE3C47" w:rsidP="00D17EDE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64E5EB58" w14:textId="77777777" w:rsidR="00FE3C47" w:rsidRDefault="00FE3C47" w:rsidP="00D17EDE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63828906" w14:textId="77777777" w:rsidR="00FE3C47" w:rsidRDefault="00FE3C47" w:rsidP="00D17EDE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21CFA743" w14:textId="77777777" w:rsidR="00FE3C47" w:rsidRDefault="00FE3C47" w:rsidP="00D17EDE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36508763" w14:textId="77777777" w:rsidR="00FE3C47" w:rsidRPr="003909AD" w:rsidRDefault="00FE3C47" w:rsidP="003909AD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  </w:t>
            </w:r>
          </w:p>
        </w:tc>
        <w:tc>
          <w:tcPr>
            <w:tcW w:w="1179" w:type="dxa"/>
          </w:tcPr>
          <w:p w14:paraId="4A66B6D5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180E95C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985626A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D1D36E0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4CF1C52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87E53D2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1629DEC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F51194F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544DCD7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DD90895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A2B2C3A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54C565B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C99BE1E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11F75AA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EF1E2C1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0950AD0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0CC9B6B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47300C8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AF1D93E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B27E3A1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4549BF6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CF00B99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FF9E79E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13755C4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2E210FA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5B21951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C8211BD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4EF6D49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0403307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9F28582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7F8B0B5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A9FD97C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16739B3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01D3EBA" w14:textId="77777777" w:rsidR="00FE3C47" w:rsidRPr="00792B9B" w:rsidRDefault="00FE3C47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01C94B76" w14:textId="77777777" w:rsidR="00FE3C47" w:rsidRDefault="00FE3C47" w:rsidP="00283C06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FCBBAB9" wp14:editId="45C75AB2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943561257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B178D" w14:textId="77777777" w:rsidR="00FE3C47" w:rsidRPr="00F62B67" w:rsidRDefault="00FE3C47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F62B67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الكفاءة القبلية: </w:t>
                            </w:r>
                          </w:p>
                          <w:p w14:paraId="1113401C" w14:textId="77777777" w:rsidR="00FE3C47" w:rsidRPr="00F62B67" w:rsidRDefault="00FE3C47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F62B67"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  <w:r w:rsidRPr="00F62B67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0D11A1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التعبير عن مجال بحصر و العكس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CBBAB9" id="_x0000_s1125" style="position:absolute;left:0;text-align:left;margin-left:-46.15pt;margin-top:66.05pt;width:543pt;height:53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" fillcolor="white [3201]" strokecolor="black [3200]" strokeweight="2pt">
                <v:textbox>
                  <w:txbxContent>
                    <w:p w14:paraId="368B178D" w14:textId="77777777" w:rsidR="00FE3C47" w:rsidRPr="00F62B67" w:rsidRDefault="00FE3C47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F62B67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الكفاءة القبلية: </w:t>
                      </w:r>
                    </w:p>
                    <w:p w14:paraId="1113401C" w14:textId="77777777" w:rsidR="00FE3C47" w:rsidRPr="00F62B67" w:rsidRDefault="00FE3C47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F62B67"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  <w:r w:rsidRPr="00F62B67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0D11A1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>التعبير عن مجال بحصر و العكس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BEF3283" wp14:editId="727188E1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737831572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5BD79" w14:textId="77777777" w:rsidR="00FE3C47" w:rsidRPr="00F62B67" w:rsidRDefault="00FE3C47" w:rsidP="00305590">
                            <w:pPr>
                              <w:bidi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62B67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 w:rsidRPr="00F62B67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02 ساعة</w:t>
                            </w:r>
                          </w:p>
                          <w:p w14:paraId="2FA29E81" w14:textId="77777777" w:rsidR="00FE3C47" w:rsidRDefault="00FE3C47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EF3283" id="_x0000_s1126" style="position:absolute;left:0;text-align:left;margin-left:-44.65pt;margin-top:.8pt;width:100.5pt;height:58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" fillcolor="white [3201]" strokecolor="black [3213]" strokeweight="2pt">
                <v:textbox>
                  <w:txbxContent>
                    <w:p w14:paraId="53E5BD79" w14:textId="77777777" w:rsidR="00FE3C47" w:rsidRPr="00F62B67" w:rsidRDefault="00FE3C47" w:rsidP="00305590">
                      <w:pPr>
                        <w:bidi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62B67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 w:rsidRPr="00F62B67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02 ساعة</w:t>
                      </w:r>
                    </w:p>
                    <w:p w14:paraId="2FA29E81" w14:textId="77777777" w:rsidR="00FE3C47" w:rsidRDefault="00FE3C47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89D0FE9" wp14:editId="0C780DFA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1720729420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BCE3C" w14:textId="77777777" w:rsidR="00FE3C47" w:rsidRPr="00F62B67" w:rsidRDefault="00FE3C47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F62B67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أولى جذع مشترك اداب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9D0FE9" id="_x0000_s1127" style="position:absolute;left:0;text-align:left;margin-left:396.35pt;margin-top:-.7pt;width:100.5pt;height:62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" fillcolor="white [3201]" strokecolor="black [3213]" strokeweight="2pt">
                <v:textbox>
                  <w:txbxContent>
                    <w:p w14:paraId="114BCE3C" w14:textId="77777777" w:rsidR="00FE3C47" w:rsidRPr="00F62B67" w:rsidRDefault="00FE3C47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lang w:bidi="ar-DZ"/>
                        </w:rPr>
                      </w:pPr>
                      <w:r w:rsidRPr="00F62B67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أولى جذع مشترك اداب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4BCE95D" wp14:editId="0E5181CF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1860030126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24423F" w14:textId="77777777" w:rsidR="00FE3C47" w:rsidRPr="00F62B67" w:rsidRDefault="00FE3C47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F62B67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المحور: </w:t>
                            </w:r>
                            <w:r w:rsidRPr="00F62B67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الأعداد والحساب</w:t>
                            </w:r>
                          </w:p>
                          <w:p w14:paraId="750E61B8" w14:textId="77777777" w:rsidR="00FE3C47" w:rsidRPr="00F62B67" w:rsidRDefault="00FE3C47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F62B67"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 w:rsidRPr="00F62B67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0D11A1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المجالات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BCE95D" id="_x0000_s1128" style="position:absolute;left:0;text-align:left;margin-left:66.35pt;margin-top:1.55pt;width:323.25pt;height:58.5pt;z-index:2518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" fillcolor="white [3212]" strokecolor="black [3213]" strokeweight="2pt">
                <v:textbox>
                  <w:txbxContent>
                    <w:p w14:paraId="6724423F" w14:textId="77777777" w:rsidR="00FE3C47" w:rsidRPr="00F62B67" w:rsidRDefault="00FE3C47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F62B67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المحور: </w:t>
                      </w:r>
                      <w:r w:rsidRPr="00F62B67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الأعداد والحساب</w:t>
                      </w:r>
                    </w:p>
                    <w:p w14:paraId="750E61B8" w14:textId="77777777" w:rsidR="00FE3C47" w:rsidRPr="00F62B67" w:rsidRDefault="00FE3C47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F62B67"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 w:rsidRPr="00F62B67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Pr="000D11A1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المجالات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2260A5D7" w14:textId="77777777" w:rsidR="00FE3C47" w:rsidRDefault="00FE3C47" w:rsidP="00686629">
      <w:pPr>
        <w:bidi/>
        <w:ind w:right="-851"/>
        <w:rPr>
          <w:rFonts w:cstheme="minorHAnsi"/>
          <w:sz w:val="28"/>
          <w:szCs w:val="28"/>
          <w:rtl/>
        </w:rPr>
      </w:pPr>
    </w:p>
    <w:p w14:paraId="70C6F6E1" w14:textId="77777777" w:rsidR="00FE3C47" w:rsidRPr="00792B9B" w:rsidRDefault="00FE3C47" w:rsidP="00283C06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766"/>
        <w:gridCol w:w="9016"/>
        <w:gridCol w:w="1044"/>
      </w:tblGrid>
      <w:tr w:rsidR="00FE3C47" w:rsidRPr="00792B9B" w14:paraId="1599D01D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1BFA1B6A" w14:textId="77777777" w:rsidR="00FE3C47" w:rsidRPr="00305590" w:rsidRDefault="00FE3C47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64FA66C8" w14:textId="77777777" w:rsidR="00FE3C47" w:rsidRPr="00305590" w:rsidRDefault="00FE3C47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7545E61D" w14:textId="77777777" w:rsidR="00FE3C47" w:rsidRPr="00305590" w:rsidRDefault="00FE3C47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FE3C47" w:rsidRPr="00792B9B" w14:paraId="18B602D8" w14:textId="77777777" w:rsidTr="00305590">
        <w:tc>
          <w:tcPr>
            <w:tcW w:w="1278" w:type="dxa"/>
          </w:tcPr>
          <w:p w14:paraId="48D19977" w14:textId="77777777" w:rsidR="00FE3C47" w:rsidRDefault="00FE3C47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2BF93529" w14:textId="77777777" w:rsidR="00FE3C47" w:rsidRDefault="00FE3C47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27931F3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E7DF8C4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1BD479A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570B4F6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FDB2F4A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6B1EF45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334E52F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F4921FA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3A94EDC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1431BFF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695E9D2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037CB26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7792A93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E6324F8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C8DF039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C45820A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19A9079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1A55FCE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0592041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6371CDA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B5ABCB9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306E3C5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A5CB90A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2335827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6C98764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C5BDC26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B1968F6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8DC5FF5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95A3BDA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5B71215" w14:textId="77777777" w:rsidR="00FE3C47" w:rsidRPr="00FB5A89" w:rsidRDefault="00FE3C47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1B3D7B16" w14:textId="77777777" w:rsidR="00FE3C47" w:rsidRPr="00792B9B" w:rsidRDefault="00FE3C47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20A7AB19" w14:textId="77777777" w:rsidR="00FE3C47" w:rsidRDefault="00FE3C47" w:rsidP="00CF6A02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نشاط</w:t>
            </w:r>
          </w:p>
          <w:p w14:paraId="5B5BA915" w14:textId="77777777" w:rsidR="00FE3C47" w:rsidRDefault="00FE3C47" w:rsidP="00891C70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891C70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حل في </w:t>
            </w:r>
            <w:r w:rsidRPr="00891C70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260" w:dyaOrig="260" w14:anchorId="6FA8DC82">
                <v:shape id="_x0000_i1390" type="#_x0000_t75" style="width:12.75pt;height:12.75pt" o:ole="">
                  <v:imagedata r:id="rId640" o:title=""/>
                </v:shape>
                <o:OLEObject Type="Embed" ProgID="Equation.DSMT4" ShapeID="_x0000_i1390" DrawAspect="Content" ObjectID="_1825520416" r:id="rId641"/>
              </w:object>
            </w:r>
            <w:r w:rsidRPr="00891C70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المتراجحات التالية ثم مثل حلها بيانيا</w:t>
            </w:r>
          </w:p>
          <w:p w14:paraId="66728403" w14:textId="77777777" w:rsidR="00FE3C47" w:rsidRDefault="00FE3C47" w:rsidP="000B0962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523F4AD2" w14:textId="77777777" w:rsidR="00FE3C47" w:rsidRDefault="00FE3C47" w:rsidP="00891C70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6673A3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1080" w:dyaOrig="279" w14:anchorId="3C2059B8">
                <v:shape id="_x0000_i1391" type="#_x0000_t75" style="width:54pt;height:14.25pt" o:ole="">
                  <v:imagedata r:id="rId642" o:title=""/>
                </v:shape>
                <o:OLEObject Type="Embed" ProgID="Equation.DSMT4" ShapeID="_x0000_i1391" DrawAspect="Content" ObjectID="_1825520417" r:id="rId643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    ،  </w:t>
            </w:r>
            <w:r w:rsidRPr="006673A3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999" w:dyaOrig="279" w14:anchorId="401EB04D">
                <v:shape id="_x0000_i1392" type="#_x0000_t75" style="width:49.5pt;height:14.25pt" o:ole="">
                  <v:imagedata r:id="rId644" o:title=""/>
                </v:shape>
                <o:OLEObject Type="Embed" ProgID="Equation.DSMT4" ShapeID="_x0000_i1392" DrawAspect="Content" ObjectID="_1825520418" r:id="rId645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،      </w:t>
            </w:r>
            <w:r w:rsidRPr="006673A3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1440" w:dyaOrig="279" w14:anchorId="745E463F">
                <v:shape id="_x0000_i1393" type="#_x0000_t75" style="width:1in;height:14.25pt" o:ole="">
                  <v:imagedata r:id="rId646" o:title=""/>
                </v:shape>
                <o:OLEObject Type="Embed" ProgID="Equation.DSMT4" ShapeID="_x0000_i1393" DrawAspect="Content" ObjectID="_1825520419" r:id="rId647"/>
              </w:object>
            </w:r>
          </w:p>
          <w:p w14:paraId="61262B0F" w14:textId="77777777" w:rsidR="00FE3C47" w:rsidRDefault="00FE3C47" w:rsidP="006673A3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</w:p>
          <w:p w14:paraId="104ED750" w14:textId="77777777" w:rsidR="00FE3C47" w:rsidRPr="006673A3" w:rsidRDefault="00FE3C47" w:rsidP="006673A3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6673A3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مناقشة النشاط</w:t>
            </w:r>
          </w:p>
          <w:p w14:paraId="3BA6CB04" w14:textId="77777777" w:rsidR="00FE3C47" w:rsidRPr="00B05B1B" w:rsidRDefault="00FE3C47" w:rsidP="00FE3C47">
            <w:pPr>
              <w:pStyle w:val="Paragraphedeliste"/>
              <w:numPr>
                <w:ilvl w:val="0"/>
                <w:numId w:val="55"/>
              </w:numPr>
              <w:tabs>
                <w:tab w:val="clear" w:pos="720"/>
                <w:tab w:val="num" w:pos="0"/>
              </w:tabs>
              <w:bidi/>
              <w:ind w:left="206" w:hanging="206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 w:rsidRPr="006673A3">
              <w:rPr>
                <w:lang w:bidi="ar-DZ"/>
              </w:rPr>
              <w:object w:dxaOrig="1080" w:dyaOrig="279" w14:anchorId="5FB9DBA4">
                <v:shape id="_x0000_i1394" type="#_x0000_t75" style="width:54pt;height:14.25pt" o:ole="">
                  <v:imagedata r:id="rId642" o:title=""/>
                </v:shape>
                <o:OLEObject Type="Embed" ProgID="Equation.DSMT4" ShapeID="_x0000_i1394" DrawAspect="Content" ObjectID="_1825520420" r:id="rId648"/>
              </w:object>
            </w:r>
            <w:r w:rsidRPr="00B05B1B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تعني: </w:t>
            </w:r>
            <w:r w:rsidRPr="006673A3">
              <w:rPr>
                <w:lang w:bidi="ar-DZ"/>
              </w:rPr>
              <w:object w:dxaOrig="1080" w:dyaOrig="279" w14:anchorId="782C0D0C">
                <v:shape id="_x0000_i1395" type="#_x0000_t75" style="width:54pt;height:14.25pt" o:ole="">
                  <v:imagedata r:id="rId649" o:title=""/>
                </v:shape>
                <o:OLEObject Type="Embed" ProgID="Equation.DSMT4" ShapeID="_x0000_i1395" DrawAspect="Content" ObjectID="_1825520421" r:id="rId650"/>
              </w:object>
            </w:r>
            <w:r w:rsidRPr="00B05B1B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ومنه: </w:t>
            </w:r>
            <w:r w:rsidRPr="006673A3">
              <w:rPr>
                <w:lang w:bidi="ar-DZ"/>
              </w:rPr>
              <w:object w:dxaOrig="800" w:dyaOrig="279" w14:anchorId="4CFD89D5">
                <v:shape id="_x0000_i1396" type="#_x0000_t75" style="width:39.75pt;height:14.25pt" o:ole="">
                  <v:imagedata r:id="rId651" o:title=""/>
                </v:shape>
                <o:OLEObject Type="Embed" ProgID="Equation.DSMT4" ShapeID="_x0000_i1396" DrawAspect="Content" ObjectID="_1825520422" r:id="rId652"/>
              </w:object>
            </w:r>
            <w:r w:rsidRPr="00B05B1B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ومنه: </w:t>
            </w:r>
            <w:r w:rsidRPr="00FE7872">
              <w:rPr>
                <w:position w:val="-24"/>
                <w:lang w:bidi="ar-DZ"/>
              </w:rPr>
              <w:object w:dxaOrig="700" w:dyaOrig="620" w14:anchorId="359D8F9D">
                <v:shape id="_x0000_i1397" type="#_x0000_t75" style="width:35.25pt;height:31.5pt" o:ole="">
                  <v:imagedata r:id="rId653" o:title=""/>
                </v:shape>
                <o:OLEObject Type="Embed" ProgID="Equation.DSMT4" ShapeID="_x0000_i1397" DrawAspect="Content" ObjectID="_1825520423" r:id="rId654"/>
              </w:object>
            </w:r>
            <w:r w:rsidRPr="00B05B1B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8C71FB7" w14:textId="77777777" w:rsidR="00FE3C47" w:rsidRPr="00B05B1B" w:rsidRDefault="00FE3C47" w:rsidP="00FE7872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B05B1B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إذا: مجموعة حلول المتراجحة هي كل القيم التي يكون من أجلها </w:t>
            </w:r>
            <w:r w:rsidRPr="00B05B1B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789B4EB3">
                <v:shape id="_x0000_i1398" type="#_x0000_t75" style="width:9.75pt;height:11.25pt" o:ole="">
                  <v:imagedata r:id="rId655" o:title=""/>
                </v:shape>
                <o:OLEObject Type="Embed" ProgID="Equation.DSMT4" ShapeID="_x0000_i1398" DrawAspect="Content" ObjectID="_1825520424" r:id="rId656"/>
              </w:object>
            </w:r>
            <w:r w:rsidRPr="00B05B1B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أكبر أو يساوي </w:t>
            </w:r>
            <w:r w:rsidRPr="00B05B1B">
              <w:rPr>
                <w:rFonts w:ascii="Amiri" w:hAnsi="Amiri" w:cs="Amiri"/>
                <w:position w:val="-24"/>
                <w:sz w:val="28"/>
                <w:szCs w:val="28"/>
                <w:lang w:bidi="ar-DZ"/>
              </w:rPr>
              <w:object w:dxaOrig="360" w:dyaOrig="620" w14:anchorId="792732F8">
                <v:shape id="_x0000_i1399" type="#_x0000_t75" style="width:18pt;height:30.75pt" o:ole="">
                  <v:imagedata r:id="rId657" o:title=""/>
                </v:shape>
                <o:OLEObject Type="Embed" ProgID="Equation.DSMT4" ShapeID="_x0000_i1399" DrawAspect="Content" ObjectID="_1825520425" r:id="rId658"/>
              </w:object>
            </w:r>
          </w:p>
          <w:p w14:paraId="5A1858FD" w14:textId="77777777" w:rsidR="00FE3C47" w:rsidRDefault="00FE3C47" w:rsidP="00891C70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67EDA0C3" wp14:editId="223D4C62">
                  <wp:extent cx="4924425" cy="634365"/>
                  <wp:effectExtent l="0" t="0" r="9525" b="0"/>
                  <wp:docPr id="121899945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999458" name=""/>
                          <pic:cNvPicPr/>
                        </pic:nvPicPr>
                        <pic:blipFill>
                          <a:blip r:embed="rId6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425" cy="63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1AD3E0" w14:textId="77777777" w:rsidR="00FE3C47" w:rsidRDefault="00FE3C47" w:rsidP="00891C70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  </w:t>
            </w:r>
          </w:p>
          <w:p w14:paraId="673F1CC7" w14:textId="77777777" w:rsidR="00FE3C47" w:rsidRPr="00114B21" w:rsidRDefault="00FE3C47" w:rsidP="00114B21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A53821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ونكتب:  </w:t>
            </w:r>
            <w:r w:rsidRPr="00A53821">
              <w:rPr>
                <w:rFonts w:ascii="Amiri" w:hAnsi="Amiri" w:cs="Amiri"/>
                <w:position w:val="-28"/>
                <w:sz w:val="28"/>
                <w:szCs w:val="28"/>
                <w:lang w:bidi="ar-DZ"/>
              </w:rPr>
              <w:object w:dxaOrig="1340" w:dyaOrig="680" w14:anchorId="6FDB3D5E">
                <v:shape id="_x0000_i1400" type="#_x0000_t75" style="width:66.75pt;height:33.75pt" o:ole="">
                  <v:imagedata r:id="rId660" o:title=""/>
                </v:shape>
                <o:OLEObject Type="Embed" ProgID="Equation.DSMT4" ShapeID="_x0000_i1400" DrawAspect="Content" ObjectID="_1825520426" r:id="rId661"/>
              </w:object>
            </w:r>
            <w:r w:rsidRPr="00A53821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ويقرأ المجال الذي حداه </w:t>
            </w:r>
            <w:r w:rsidRPr="00A53821">
              <w:rPr>
                <w:rFonts w:ascii="Amiri" w:hAnsi="Amiri" w:cs="Amiri"/>
                <w:position w:val="-24"/>
                <w:sz w:val="28"/>
                <w:szCs w:val="28"/>
                <w:lang w:bidi="ar-DZ"/>
              </w:rPr>
              <w:object w:dxaOrig="340" w:dyaOrig="620" w14:anchorId="48CE20EE">
                <v:shape id="_x0000_i1401" type="#_x0000_t75" style="width:17.25pt;height:30.75pt" o:ole="">
                  <v:imagedata r:id="rId662" o:title=""/>
                </v:shape>
                <o:OLEObject Type="Embed" ProgID="Equation.DSMT4" ShapeID="_x0000_i1401" DrawAspect="Content" ObjectID="_1825520427" r:id="rId663"/>
              </w:object>
            </w:r>
            <w:r w:rsidRPr="00A53821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 </w:t>
            </w:r>
            <w:r w:rsidRPr="00A53821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380" w:dyaOrig="220" w14:anchorId="26D225F3">
                <v:shape id="_x0000_i1402" type="#_x0000_t75" style="width:18.75pt;height:11.25pt" o:ole="">
                  <v:imagedata r:id="rId664" o:title=""/>
                </v:shape>
                <o:OLEObject Type="Embed" ProgID="Equation.DSMT4" ShapeID="_x0000_i1402" DrawAspect="Content" ObjectID="_1825520428" r:id="rId665"/>
              </w:object>
            </w:r>
            <w:r w:rsidRPr="00A53821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( الرمز </w:t>
            </w:r>
            <w:r w:rsidRPr="00A53821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380" w:dyaOrig="220" w14:anchorId="6706ACCC">
                <v:shape id="_x0000_i1403" type="#_x0000_t75" style="width:18.75pt;height:11.25pt" o:ole="">
                  <v:imagedata r:id="rId664" o:title=""/>
                </v:shape>
                <o:OLEObject Type="Embed" ProgID="Equation.DSMT4" ShapeID="_x0000_i1403" DrawAspect="Content" ObjectID="_1825520429" r:id="rId666"/>
              </w:object>
            </w:r>
            <w:r w:rsidRPr="00A53821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يقرأ زائد مالا نهاية)</w:t>
            </w:r>
          </w:p>
          <w:p w14:paraId="7B3FE76A" w14:textId="77777777" w:rsidR="00FE3C47" w:rsidRPr="00346C00" w:rsidRDefault="00FE3C47" w:rsidP="00FE3C47">
            <w:pPr>
              <w:pStyle w:val="Paragraphedeliste"/>
              <w:numPr>
                <w:ilvl w:val="0"/>
                <w:numId w:val="55"/>
              </w:numPr>
              <w:tabs>
                <w:tab w:val="clear" w:pos="720"/>
                <w:tab w:val="num" w:pos="64"/>
              </w:tabs>
              <w:bidi/>
              <w:ind w:left="360"/>
              <w:rPr>
                <w:rFonts w:ascii="Amiri" w:hAnsi="Amiri" w:cs="Amiri"/>
                <w:color w:val="EE0000"/>
                <w:sz w:val="28"/>
                <w:szCs w:val="28"/>
                <w:lang w:bidi="ar-DZ"/>
              </w:rPr>
            </w:pPr>
            <w:r w:rsidRPr="006673A3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999" w:dyaOrig="279" w14:anchorId="061FFFEE">
                <v:shape id="_x0000_i1404" type="#_x0000_t75" style="width:49.5pt;height:14.25pt" o:ole="">
                  <v:imagedata r:id="rId644" o:title=""/>
                </v:shape>
                <o:OLEObject Type="Embed" ProgID="Equation.DSMT4" ShapeID="_x0000_i1404" DrawAspect="Content" ObjectID="_1825520430" r:id="rId667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تعني: </w:t>
            </w:r>
            <w:r w:rsidRPr="00346C00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1120" w:dyaOrig="279" w14:anchorId="14A9FD91">
                <v:shape id="_x0000_i1405" type="#_x0000_t75" style="width:56.25pt;height:14.25pt" o:ole="">
                  <v:imagedata r:id="rId668" o:title=""/>
                </v:shape>
                <o:OLEObject Type="Embed" ProgID="Equation.DSMT4" ShapeID="_x0000_i1405" DrawAspect="Content" ObjectID="_1825520431" r:id="rId669"/>
              </w:object>
            </w:r>
            <w:r>
              <w:rPr>
                <w:rFonts w:ascii="Amiri" w:hAnsi="Amiri" w:cs="Amiri"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ومنه:  </w:t>
            </w:r>
            <w:r w:rsidRPr="00346C00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660" w:dyaOrig="279" w14:anchorId="58716EAE">
                <v:shape id="_x0000_i1406" type="#_x0000_t75" style="width:33pt;height:14.25pt" o:ole="">
                  <v:imagedata r:id="rId670" o:title=""/>
                </v:shape>
                <o:OLEObject Type="Embed" ProgID="Equation.DSMT4" ShapeID="_x0000_i1406" DrawAspect="Content" ObjectID="_1825520432" r:id="rId671"/>
              </w:object>
            </w:r>
            <w:r>
              <w:rPr>
                <w:rFonts w:ascii="Amiri" w:hAnsi="Amiri" w:cs="Amiri"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ومنه: </w:t>
            </w:r>
            <w:r w:rsidRPr="00346C00">
              <w:rPr>
                <w:rFonts w:ascii="Amiri" w:hAnsi="Amiri" w:cs="Amiri"/>
                <w:position w:val="-24"/>
                <w:sz w:val="28"/>
                <w:szCs w:val="28"/>
                <w:lang w:bidi="ar-DZ"/>
              </w:rPr>
              <w:object w:dxaOrig="600" w:dyaOrig="620" w14:anchorId="12AFDC3C">
                <v:shape id="_x0000_i1407" type="#_x0000_t75" style="width:30pt;height:30.75pt" o:ole="">
                  <v:imagedata r:id="rId672" o:title=""/>
                </v:shape>
                <o:OLEObject Type="Embed" ProgID="Equation.DSMT4" ShapeID="_x0000_i1407" DrawAspect="Content" ObjectID="_1825520433" r:id="rId673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5D9DC7A4" w14:textId="77777777" w:rsidR="00FE3C47" w:rsidRPr="00346C00" w:rsidRDefault="00FE3C47" w:rsidP="00346C00">
            <w:pPr>
              <w:pStyle w:val="Paragraphedeliste"/>
              <w:bidi/>
              <w:ind w:left="360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346C00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إذا: مجموعة الحلول هي كل القيم التي يكون من اجلها </w:t>
            </w:r>
            <w:r w:rsidRPr="00346C00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7FA0A729">
                <v:shape id="_x0000_i1408" type="#_x0000_t75" style="width:9.75pt;height:11.25pt" o:ole="">
                  <v:imagedata r:id="rId655" o:title=""/>
                </v:shape>
                <o:OLEObject Type="Embed" ProgID="Equation.DSMT4" ShapeID="_x0000_i1408" DrawAspect="Content" ObjectID="_1825520434" r:id="rId674"/>
              </w:object>
            </w:r>
            <w:r w:rsidRPr="00346C00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الأصغر تماما من </w:t>
            </w:r>
            <w:r w:rsidRPr="00346C00">
              <w:rPr>
                <w:rFonts w:ascii="Amiri" w:hAnsi="Amiri" w:cs="Amiri"/>
                <w:position w:val="-24"/>
                <w:sz w:val="28"/>
                <w:szCs w:val="28"/>
                <w:lang w:bidi="ar-DZ"/>
              </w:rPr>
              <w:object w:dxaOrig="240" w:dyaOrig="620" w14:anchorId="5139C708">
                <v:shape id="_x0000_i1409" type="#_x0000_t75" style="width:12pt;height:30.75pt" o:ole="">
                  <v:imagedata r:id="rId675" o:title=""/>
                </v:shape>
                <o:OLEObject Type="Embed" ProgID="Equation.DSMT4" ShapeID="_x0000_i1409" DrawAspect="Content" ObjectID="_1825520435" r:id="rId676"/>
              </w:object>
            </w:r>
          </w:p>
          <w:p w14:paraId="0900BB6B" w14:textId="77777777" w:rsidR="00FE3C47" w:rsidRDefault="00FE3C47" w:rsidP="00122B9A">
            <w:pPr>
              <w:bidi/>
              <w:jc w:val="center"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24A80287" wp14:editId="5C75ADFD">
                  <wp:extent cx="4378960" cy="742950"/>
                  <wp:effectExtent l="0" t="0" r="2540" b="0"/>
                  <wp:docPr id="29804280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042808" name=""/>
                          <pic:cNvPicPr/>
                        </pic:nvPicPr>
                        <pic:blipFill>
                          <a:blip r:embed="rId6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0961" cy="743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22AD5E" w14:textId="77777777" w:rsidR="00FE3C47" w:rsidRPr="00122B9A" w:rsidRDefault="00FE3C47" w:rsidP="00122B9A">
            <w:pPr>
              <w:pStyle w:val="Paragraphedeliste"/>
              <w:bidi/>
              <w:ind w:left="360"/>
              <w:rPr>
                <w:rFonts w:ascii="Amiri" w:hAnsi="Amiri" w:cs="Amiri"/>
                <w:color w:val="EE0000"/>
                <w:sz w:val="28"/>
                <w:szCs w:val="28"/>
                <w:lang w:bidi="ar-DZ"/>
              </w:rPr>
            </w:pPr>
          </w:p>
          <w:p w14:paraId="5961E383" w14:textId="77777777" w:rsidR="00FE3C47" w:rsidRPr="00796BA8" w:rsidRDefault="00FE3C47" w:rsidP="00FE3C47">
            <w:pPr>
              <w:pStyle w:val="Paragraphedeliste"/>
              <w:numPr>
                <w:ilvl w:val="0"/>
                <w:numId w:val="55"/>
              </w:numPr>
              <w:tabs>
                <w:tab w:val="clear" w:pos="720"/>
                <w:tab w:val="num" w:pos="64"/>
              </w:tabs>
              <w:bidi/>
              <w:ind w:left="360"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6673A3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1440" w:dyaOrig="279" w14:anchorId="3095508E">
                <v:shape id="_x0000_i1410" type="#_x0000_t75" style="width:1in;height:14.25pt" o:ole="">
                  <v:imagedata r:id="rId646" o:title=""/>
                </v:shape>
                <o:OLEObject Type="Embed" ProgID="Equation.DSMT4" ShapeID="_x0000_i1410" DrawAspect="Content" ObjectID="_1825520436" r:id="rId678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تعني: </w:t>
            </w:r>
            <w:r w:rsidRPr="006673A3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1440" w:dyaOrig="279" w14:anchorId="6B401879">
                <v:shape id="_x0000_i1411" type="#_x0000_t75" style="width:1in;height:14.25pt" o:ole="">
                  <v:imagedata r:id="rId679" o:title=""/>
                </v:shape>
                <o:OLEObject Type="Embed" ProgID="Equation.DSMT4" ShapeID="_x0000_i1411" DrawAspect="Content" ObjectID="_1825520437" r:id="rId680"/>
              </w:object>
            </w:r>
            <w:r>
              <w:rPr>
                <w:rFonts w:ascii="Amiri" w:hAnsi="Amiri" w:cs="Amiri"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ومنه: </w:t>
            </w:r>
            <w:r w:rsidRPr="006673A3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680" w:dyaOrig="279" w14:anchorId="14F7BF57">
                <v:shape id="_x0000_i1412" type="#_x0000_t75" style="width:33.75pt;height:14.25pt" o:ole="">
                  <v:imagedata r:id="rId681" o:title=""/>
                </v:shape>
                <o:OLEObject Type="Embed" ProgID="Equation.DSMT4" ShapeID="_x0000_i1412" DrawAspect="Content" ObjectID="_1825520438" r:id="rId682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ومنه:  </w:t>
            </w:r>
            <w:r w:rsidRPr="001E4957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540" w:dyaOrig="279" w14:anchorId="7F7416F0">
                <v:shape id="_x0000_i1413" type="#_x0000_t75" style="width:27pt;height:14.25pt" o:ole="">
                  <v:imagedata r:id="rId683" o:title=""/>
                </v:shape>
                <o:OLEObject Type="Embed" ProgID="Equation.DSMT4" ShapeID="_x0000_i1413" DrawAspect="Content" ObjectID="_1825520439" r:id="rId684"/>
              </w:object>
            </w:r>
          </w:p>
          <w:p w14:paraId="1B61F5E1" w14:textId="77777777" w:rsidR="00FE3C47" w:rsidRPr="00346C00" w:rsidRDefault="00FE3C47" w:rsidP="008015E0">
            <w:pPr>
              <w:pStyle w:val="Paragraphedeliste"/>
              <w:bidi/>
              <w:ind w:left="360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346C00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إذا: مجموعة الحلول هي كل القيم التي يكون من اجلها </w:t>
            </w:r>
            <w:r w:rsidRPr="00346C00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23A0E715">
                <v:shape id="_x0000_i1414" type="#_x0000_t75" style="width:9.75pt;height:11.25pt" o:ole="">
                  <v:imagedata r:id="rId655" o:title=""/>
                </v:shape>
                <o:OLEObject Type="Embed" ProgID="Equation.DSMT4" ShapeID="_x0000_i1414" DrawAspect="Content" ObjectID="_1825520440" r:id="rId685"/>
              </w:object>
            </w:r>
            <w:r w:rsidRPr="00346C00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أكبر</w:t>
            </w:r>
            <w:r w:rsidRPr="00346C00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تماما من </w:t>
            </w:r>
            <w:r w:rsidRPr="001E4957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180" w:dyaOrig="279" w14:anchorId="6ECDC7B3">
                <v:shape id="_x0000_i1415" type="#_x0000_t75" style="width:9pt;height:14.25pt" o:ole="">
                  <v:imagedata r:id="rId686" o:title=""/>
                </v:shape>
                <o:OLEObject Type="Embed" ProgID="Equation.DSMT4" ShapeID="_x0000_i1415" DrawAspect="Content" ObjectID="_1825520441" r:id="rId687"/>
              </w:object>
            </w:r>
          </w:p>
          <w:p w14:paraId="182271B0" w14:textId="77777777" w:rsidR="00FE3C47" w:rsidRDefault="00FE3C47" w:rsidP="001E4957">
            <w:pPr>
              <w:bidi/>
              <w:jc w:val="center"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29A09E8D" wp14:editId="11EF4052">
                  <wp:extent cx="4076700" cy="809557"/>
                  <wp:effectExtent l="0" t="0" r="0" b="0"/>
                  <wp:docPr id="49341484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414848" name=""/>
                          <pic:cNvPicPr/>
                        </pic:nvPicPr>
                        <pic:blipFill>
                          <a:blip r:embed="rId6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551" cy="814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702235" w14:textId="77777777" w:rsidR="00FE3C47" w:rsidRDefault="00FE3C47" w:rsidP="00122B9A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74DD5113" w14:textId="77777777" w:rsidR="00FE3C47" w:rsidRDefault="00FE3C47" w:rsidP="005046A6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تعريف</w:t>
            </w:r>
          </w:p>
          <w:p w14:paraId="697C2FA0" w14:textId="77777777" w:rsidR="00FE3C47" w:rsidRPr="00891C70" w:rsidRDefault="00FE3C47" w:rsidP="005046A6">
            <w:pPr>
              <w:bidi/>
              <w:ind w:left="202"/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</w:pPr>
            <w:r w:rsidRPr="00891C70">
              <w:rPr>
                <w:rFonts w:ascii="Amiri" w:hAnsi="Amiri" w:cs="Amiri"/>
                <w:color w:val="FF0000"/>
                <w:position w:val="-6"/>
                <w:sz w:val="28"/>
                <w:szCs w:val="28"/>
                <w:lang w:bidi="ar-DZ"/>
              </w:rPr>
              <w:object w:dxaOrig="200" w:dyaOrig="220" w14:anchorId="67730B45">
                <v:shape id="_x0000_i1416" type="#_x0000_t75" style="width:9.75pt;height:11.25pt" o:ole="">
                  <v:imagedata r:id="rId239" o:title=""/>
                </v:shape>
                <o:OLEObject Type="Embed" ProgID="Equation.3" ShapeID="_x0000_i1416" DrawAspect="Content" ObjectID="_1825520442" r:id="rId689"/>
              </w:object>
            </w:r>
            <w:r w:rsidRPr="00891C70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891C70">
              <w:rPr>
                <w:rFonts w:ascii="Amiri" w:hAnsi="Amiri" w:cs="Amiri"/>
                <w:sz w:val="28"/>
                <w:szCs w:val="28"/>
                <w:rtl/>
                <w:lang w:bidi="ar-DZ"/>
              </w:rPr>
              <w:t>و</w:t>
            </w:r>
            <w:r w:rsidRPr="00891C70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79" w14:anchorId="43844FFA">
                <v:shape id="_x0000_i1417" type="#_x0000_t75" style="width:9.75pt;height:14.25pt" o:ole="">
                  <v:imagedata r:id="rId256" o:title=""/>
                </v:shape>
                <o:OLEObject Type="Embed" ProgID="Equation.3" ShapeID="_x0000_i1417" DrawAspect="Content" ObjectID="_1825520443" r:id="rId690"/>
              </w:object>
            </w:r>
            <w:r w:rsidRPr="00891C70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</w:t>
            </w:r>
            <w:r w:rsidRPr="00891C70"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  <w:t xml:space="preserve">عددان حقيقيان حيث </w:t>
            </w:r>
            <w:r w:rsidRPr="00891C70">
              <w:rPr>
                <w:rFonts w:ascii="Amiri" w:hAnsi="Amiri" w:cs="Amiri"/>
                <w:i/>
                <w:position w:val="-10"/>
                <w:sz w:val="28"/>
                <w:szCs w:val="28"/>
                <w:lang w:bidi="ar-DZ"/>
              </w:rPr>
              <w:object w:dxaOrig="580" w:dyaOrig="320" w14:anchorId="45FCF19A">
                <v:shape id="_x0000_i1418" type="#_x0000_t75" style="width:29.25pt;height:15.75pt" o:ole="">
                  <v:imagedata r:id="rId691" o:title=""/>
                </v:shape>
                <o:OLEObject Type="Embed" ProgID="Equation.3" ShapeID="_x0000_i1418" DrawAspect="Content" ObjectID="_1825520444" r:id="rId692"/>
              </w:object>
            </w:r>
            <w:r w:rsidRPr="00891C70"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  <w:t>.</w:t>
            </w:r>
          </w:p>
          <w:p w14:paraId="5C3BF25A" w14:textId="77777777" w:rsidR="00FE3C47" w:rsidRPr="00891C70" w:rsidRDefault="00FE3C47" w:rsidP="005046A6">
            <w:pPr>
              <w:bidi/>
              <w:ind w:left="202"/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</w:pPr>
            <w:r w:rsidRPr="00891C70"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  <w:t xml:space="preserve">نسمي مجالا مغلقا حدّاه </w:t>
            </w:r>
            <w:r w:rsidRPr="00891C70">
              <w:rPr>
                <w:rFonts w:ascii="Amiri" w:hAnsi="Amiri" w:cs="Amiri"/>
                <w:i/>
                <w:noProof/>
                <w:sz w:val="28"/>
                <w:szCs w:val="28"/>
                <w:lang w:bidi="ar-DZ"/>
              </w:rPr>
              <w:t>a</w:t>
            </w:r>
            <w:r w:rsidRPr="00891C70"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  <w:t xml:space="preserve"> </w:t>
            </w:r>
            <w:r w:rsidRPr="00891C70">
              <w:rPr>
                <w:rFonts w:ascii="Amiri" w:hAnsi="Amiri" w:cs="Amiri" w:hint="cs"/>
                <w:i/>
                <w:sz w:val="28"/>
                <w:szCs w:val="28"/>
                <w:rtl/>
                <w:lang w:bidi="ar-DZ"/>
              </w:rPr>
              <w:t>و</w:t>
            </w:r>
            <w:r w:rsidRPr="00891C70">
              <w:rPr>
                <w:rFonts w:ascii="Amiri" w:hAnsi="Amiri" w:cs="Amiri" w:hint="cs"/>
                <w:i/>
                <w:sz w:val="28"/>
                <w:szCs w:val="28"/>
                <w:lang w:bidi="ar-DZ"/>
              </w:rPr>
              <w:t>b</w:t>
            </w:r>
            <w:r w:rsidRPr="00891C70"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  <w:t xml:space="preserve">، مجموعة الأعداد الحقيقية </w:t>
            </w:r>
            <w:r w:rsidRPr="00891C70">
              <w:rPr>
                <w:rFonts w:ascii="Amiri" w:hAnsi="Amiri" w:cs="Amiri"/>
                <w:i/>
                <w:sz w:val="28"/>
                <w:szCs w:val="28"/>
                <w:lang w:bidi="ar-DZ"/>
              </w:rPr>
              <w:t>x</w:t>
            </w:r>
            <w:r w:rsidRPr="00891C70"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  <w:t xml:space="preserve"> حيث </w:t>
            </w:r>
            <w:r w:rsidRPr="00891C70">
              <w:rPr>
                <w:rFonts w:ascii="Amiri" w:hAnsi="Amiri" w:cs="Amiri"/>
                <w:i/>
                <w:position w:val="-6"/>
                <w:sz w:val="28"/>
                <w:szCs w:val="28"/>
                <w:lang w:bidi="ar-DZ"/>
              </w:rPr>
              <w:object w:dxaOrig="960" w:dyaOrig="279" w14:anchorId="13CD7B3D">
                <v:shape id="_x0000_i1419" type="#_x0000_t75" style="width:48pt;height:14.25pt" o:ole="">
                  <v:imagedata r:id="rId693" o:title=""/>
                </v:shape>
                <o:OLEObject Type="Embed" ProgID="Equation.3" ShapeID="_x0000_i1419" DrawAspect="Content" ObjectID="_1825520445" r:id="rId694"/>
              </w:object>
            </w:r>
            <w:r w:rsidRPr="00891C70"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  <w:t xml:space="preserve"> ،</w:t>
            </w:r>
          </w:p>
          <w:p w14:paraId="02CD4FC0" w14:textId="77777777" w:rsidR="00FE3C47" w:rsidRPr="00891C70" w:rsidRDefault="00FE3C47" w:rsidP="006427A1">
            <w:pPr>
              <w:bidi/>
              <w:ind w:left="202"/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</w:pPr>
            <w:r w:rsidRPr="00891C70"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  <w:t xml:space="preserve"> ونرمز إليه بالرّمز </w:t>
            </w:r>
            <w:r w:rsidRPr="00891C70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620" w:dyaOrig="340" w14:anchorId="4CFD81EA">
                <v:shape id="_x0000_i1420" type="#_x0000_t75" style="width:30.75pt;height:17.25pt" o:ole="">
                  <v:imagedata r:id="rId695" o:title=""/>
                </v:shape>
                <o:OLEObject Type="Embed" ProgID="Equation.3" ShapeID="_x0000_i1420" DrawAspect="Content" ObjectID="_1825520446" r:id="rId696"/>
              </w:object>
            </w:r>
            <w:r w:rsidRPr="00891C70"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  <w:t>.</w:t>
            </w:r>
          </w:p>
          <w:p w14:paraId="19791F31" w14:textId="77777777" w:rsidR="00FE3C47" w:rsidRPr="00362EF1" w:rsidRDefault="00FE3C47" w:rsidP="00362EF1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362EF1"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  <w:t>أنواع</w:t>
            </w:r>
            <w:r w:rsidRPr="00362EF1">
              <w:rPr>
                <w:rFonts w:ascii="Amiri" w:hAnsi="Amiri" w:cs="Amiri"/>
                <w:i/>
                <w:color w:val="EE0000"/>
                <w:sz w:val="28"/>
                <w:szCs w:val="28"/>
                <w:rtl/>
                <w:lang w:bidi="ar-DZ"/>
              </w:rPr>
              <w:t xml:space="preserve"> </w:t>
            </w:r>
            <w:r w:rsidRPr="00362EF1"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  <w:t xml:space="preserve">المجالات </w:t>
            </w:r>
          </w:p>
          <w:tbl>
            <w:tblPr>
              <w:tblpPr w:leftFromText="141" w:rightFromText="141" w:vertAnchor="text" w:horzAnchor="margin" w:tblpY="197"/>
              <w:tblOverlap w:val="never"/>
              <w:bidiVisual/>
              <w:tblW w:w="821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118"/>
              <w:gridCol w:w="2313"/>
              <w:gridCol w:w="3787"/>
            </w:tblGrid>
            <w:tr w:rsidR="00FE3C47" w:rsidRPr="00362EF1" w14:paraId="7E6B5A59" w14:textId="77777777" w:rsidTr="008A5593">
              <w:trPr>
                <w:trHeight w:val="369"/>
              </w:trPr>
              <w:tc>
                <w:tcPr>
                  <w:tcW w:w="2118" w:type="dxa"/>
                  <w:tcBorders>
                    <w:bottom w:val="single" w:sz="4" w:space="0" w:color="auto"/>
                  </w:tcBorders>
                  <w:shd w:val="clear" w:color="auto" w:fill="C0C0C0"/>
                  <w:vAlign w:val="center"/>
                </w:tcPr>
                <w:p w14:paraId="56AE553F" w14:textId="77777777" w:rsidR="00FE3C47" w:rsidRPr="00362EF1" w:rsidRDefault="00FE3C47" w:rsidP="00F75AF0">
                  <w:pPr>
                    <w:bidi/>
                    <w:spacing w:after="0" w:line="240" w:lineRule="auto"/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</w:pPr>
                  <w:r w:rsidRPr="00362EF1"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  <w:t xml:space="preserve">المجال الذي يُرمز إليه </w:t>
                  </w:r>
                  <w:r>
                    <w:rPr>
                      <w:rFonts w:ascii="Amiri" w:hAnsi="Amiri" w:cs="Amiri" w:hint="cs"/>
                      <w:sz w:val="26"/>
                      <w:szCs w:val="26"/>
                      <w:rtl/>
                      <w:lang w:bidi="ar-DZ"/>
                    </w:rPr>
                    <w:t>..</w:t>
                  </w:r>
                </w:p>
              </w:tc>
              <w:tc>
                <w:tcPr>
                  <w:tcW w:w="2313" w:type="dxa"/>
                  <w:tcBorders>
                    <w:bottom w:val="single" w:sz="4" w:space="0" w:color="auto"/>
                  </w:tcBorders>
                  <w:shd w:val="clear" w:color="auto" w:fill="C0C0C0"/>
                  <w:vAlign w:val="center"/>
                </w:tcPr>
                <w:p w14:paraId="79093670" w14:textId="77777777" w:rsidR="00FE3C47" w:rsidRPr="00362EF1" w:rsidRDefault="00FE3C47" w:rsidP="00F75AF0">
                  <w:pPr>
                    <w:bidi/>
                    <w:spacing w:after="0" w:line="240" w:lineRule="auto"/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</w:pPr>
                  <w:r w:rsidRPr="00362EF1"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  <w:t>هو مجموعة الأعداد الحقيقية</w:t>
                  </w:r>
                  <w:r w:rsidRPr="00362EF1">
                    <w:rPr>
                      <w:rFonts w:ascii="Amiri" w:hAnsi="Amiri" w:cs="Amiri"/>
                      <w:position w:val="-6"/>
                      <w:sz w:val="26"/>
                      <w:szCs w:val="26"/>
                      <w:lang w:bidi="ar-DZ"/>
                    </w:rPr>
                    <w:object w:dxaOrig="200" w:dyaOrig="220" w14:anchorId="346DD509">
                      <v:shape id="_x0000_i1421" type="#_x0000_t75" style="width:9.75pt;height:11.25pt" o:ole="">
                        <v:imagedata r:id="rId582" o:title=""/>
                      </v:shape>
                      <o:OLEObject Type="Embed" ProgID="Equation.3" ShapeID="_x0000_i1421" DrawAspect="Content" ObjectID="_1825520447" r:id="rId697"/>
                    </w:object>
                  </w:r>
                  <w:r w:rsidRPr="00362EF1"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  <w:t xml:space="preserve"> حيث</w:t>
                  </w:r>
                  <w:r>
                    <w:rPr>
                      <w:rFonts w:ascii="Amiri" w:hAnsi="Amiri" w:cs="Amiri" w:hint="cs"/>
                      <w:sz w:val="26"/>
                      <w:szCs w:val="26"/>
                      <w:rtl/>
                      <w:lang w:bidi="ar-DZ"/>
                    </w:rPr>
                    <w:t>..</w:t>
                  </w:r>
                </w:p>
              </w:tc>
              <w:tc>
                <w:tcPr>
                  <w:tcW w:w="3787" w:type="dxa"/>
                  <w:tcBorders>
                    <w:bottom w:val="single" w:sz="4" w:space="0" w:color="auto"/>
                  </w:tcBorders>
                  <w:shd w:val="clear" w:color="auto" w:fill="C0C0C0"/>
                  <w:vAlign w:val="center"/>
                </w:tcPr>
                <w:p w14:paraId="717A5DBF" w14:textId="77777777" w:rsidR="00FE3C47" w:rsidRPr="00362EF1" w:rsidRDefault="00FE3C47" w:rsidP="00F75AF0">
                  <w:pPr>
                    <w:bidi/>
                    <w:spacing w:after="0" w:line="240" w:lineRule="auto"/>
                    <w:jc w:val="right"/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</w:pPr>
                  <w:r w:rsidRPr="00362EF1"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  <w:t>يُمثّل على المستقيم العددي بالشكل ...</w:t>
                  </w:r>
                  <w:r w:rsidRPr="00362EF1">
                    <w:rPr>
                      <w:rFonts w:ascii="Amiri" w:hAnsi="Amiri" w:cs="Amiri"/>
                      <w:noProof/>
                      <w:sz w:val="26"/>
                      <w:szCs w:val="26"/>
                      <w:rtl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21056" behindDoc="0" locked="0" layoutInCell="1" allowOverlap="1" wp14:anchorId="22834D00" wp14:editId="222DD038">
                            <wp:simplePos x="0" y="0"/>
                            <wp:positionH relativeFrom="column">
                              <wp:posOffset>-3304540</wp:posOffset>
                            </wp:positionH>
                            <wp:positionV relativeFrom="paragraph">
                              <wp:posOffset>147955</wp:posOffset>
                            </wp:positionV>
                            <wp:extent cx="1308100" cy="428553"/>
                            <wp:effectExtent l="0" t="0" r="0" b="0"/>
                            <wp:wrapNone/>
                            <wp:docPr id="911167569" name="Groupe 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1308100" cy="428553"/>
                                      <a:chOff x="2111" y="8127"/>
                                      <a:chExt cx="2060" cy="612"/>
                                    </a:xfrm>
                                  </wpg:grpSpPr>
                                  <wps:wsp>
                                    <wps:cNvPr id="993661963" name="Text Box 15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11" y="8127"/>
                                        <a:ext cx="417" cy="59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63FDE8AC" w14:textId="77777777" w:rsidR="00FE3C47" w:rsidRDefault="00FE3C47" w:rsidP="008A5593"/>
                                      </w:txbxContent>
                                    </wps:txbx>
                                    <wps:bodyPr rot="0" vert="horz" wrap="none" lIns="91440" tIns="45720" rIns="91440" bIns="45720" anchor="t" anchorCtr="0" upright="1">
                                      <a:spAutoFit/>
                                    </wps:bodyPr>
                                  </wps:wsp>
                                  <wps:wsp>
                                    <wps:cNvPr id="1916514865" name="Text Box 15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22" y="8147"/>
                                        <a:ext cx="449" cy="59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1C59A233" w14:textId="77777777" w:rsidR="00FE3C47" w:rsidRDefault="00FE3C47" w:rsidP="008A5593">
                                          <w:r w:rsidRPr="002E4B33">
                                            <w:rPr>
                                              <w:position w:val="-6"/>
                                            </w:rPr>
                                            <w:object w:dxaOrig="160" w:dyaOrig="240" w14:anchorId="464D3E3E">
                                              <v:shape id="_x0000_i1567" type="#_x0000_t75" style="width:8.25pt;height:12pt" o:ole="">
                                                <v:imagedata r:id="rId698" o:title=""/>
                                              </v:shape>
                                              <o:OLEObject Type="Embed" ProgID="Equation.3" ShapeID="_x0000_i1567" DrawAspect="Content" ObjectID="_1825520719" r:id="rId699"/>
                                            </w:objec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91440" tIns="45720" rIns="91440" bIns="45720" anchor="t" anchorCtr="0" upright="1">
                                      <a:sp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2834D00" id="Groupe 52" o:spid="_x0000_s1129" style="position:absolute;margin-left:-260.2pt;margin-top:11.65pt;width:103pt;height:33.75pt;z-index:251821056" coordorigin="2111,8127" coordsize="2060,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">
                            <v:shape id="Text Box 156" o:spid="_x0000_s1130" type="#_x0000_t202" style="position:absolute;left:2111;top:8127;width:417;height:5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" filled="f" stroked="f">
                              <v:textbox style="mso-fit-shape-to-text:t">
                                <w:txbxContent>
                                  <w:p w14:paraId="63FDE8AC" w14:textId="77777777" w:rsidR="00FE3C47" w:rsidRDefault="00FE3C47" w:rsidP="008A5593"/>
                                </w:txbxContent>
                              </v:textbox>
                            </v:shape>
                            <v:shape id="Text Box 157" o:spid="_x0000_s1131" type="#_x0000_t202" style="position:absolute;left:3722;top:8147;width:449;height:5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" filled="f" stroked="f">
                              <v:textbox style="mso-fit-shape-to-text:t">
                                <w:txbxContent>
                                  <w:p w14:paraId="1C59A233" w14:textId="77777777" w:rsidR="00FE3C47" w:rsidRDefault="00FE3C47" w:rsidP="008A5593">
                                    <w:r w:rsidRPr="002E4B33">
                                      <w:rPr>
                                        <w:position w:val="-6"/>
                                      </w:rPr>
                                      <w:object w:dxaOrig="160" w:dyaOrig="240" w14:anchorId="464D3E3E">
                                        <v:shape id="_x0000_i1567" type="#_x0000_t75" style="width:8.25pt;height:12pt" o:ole="">
                                          <v:imagedata r:id="rId698" o:title=""/>
                                        </v:shape>
                                        <o:OLEObject Type="Embed" ProgID="Equation.3" ShapeID="_x0000_i1567" DrawAspect="Content" ObjectID="_1825520719" r:id="rId700"/>
                                      </w:objec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  <w:tr w:rsidR="00FE3C47" w:rsidRPr="00362EF1" w14:paraId="19AF34D5" w14:textId="77777777" w:rsidTr="008A5593">
              <w:trPr>
                <w:trHeight w:val="521"/>
              </w:trPr>
              <w:tc>
                <w:tcPr>
                  <w:tcW w:w="2118" w:type="dxa"/>
                  <w:shd w:val="clear" w:color="auto" w:fill="FFE4C9"/>
                  <w:vAlign w:val="center"/>
                </w:tcPr>
                <w:p w14:paraId="7776132C" w14:textId="77777777" w:rsidR="00FE3C47" w:rsidRPr="00362EF1" w:rsidRDefault="00FE3C47" w:rsidP="00F75AF0">
                  <w:pPr>
                    <w:tabs>
                      <w:tab w:val="center" w:pos="886"/>
                      <w:tab w:val="right" w:pos="1772"/>
                    </w:tabs>
                    <w:bidi/>
                    <w:spacing w:after="0" w:line="240" w:lineRule="auto"/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</w:pPr>
                  <w:r w:rsidRPr="00362EF1">
                    <w:rPr>
                      <w:rFonts w:ascii="Amiri" w:hAnsi="Amiri" w:cs="Amiri"/>
                      <w:position w:val="-10"/>
                      <w:sz w:val="26"/>
                      <w:szCs w:val="26"/>
                      <w:lang w:bidi="ar-DZ"/>
                    </w:rPr>
                    <w:object w:dxaOrig="620" w:dyaOrig="340" w14:anchorId="74928ABD">
                      <v:shape id="_x0000_i1422" type="#_x0000_t75" style="width:30.75pt;height:17.25pt" o:ole="">
                        <v:imagedata r:id="rId695" o:title=""/>
                      </v:shape>
                      <o:OLEObject Type="Embed" ProgID="Equation.3" ShapeID="_x0000_i1422" DrawAspect="Content" ObjectID="_1825520448" r:id="rId701"/>
                    </w:object>
                  </w:r>
                </w:p>
              </w:tc>
              <w:tc>
                <w:tcPr>
                  <w:tcW w:w="2313" w:type="dxa"/>
                  <w:shd w:val="clear" w:color="auto" w:fill="FFE4C9"/>
                  <w:vAlign w:val="center"/>
                </w:tcPr>
                <w:p w14:paraId="07CA6F28" w14:textId="77777777" w:rsidR="00FE3C47" w:rsidRPr="00362EF1" w:rsidRDefault="00FE3C47" w:rsidP="00F75AF0">
                  <w:pPr>
                    <w:bidi/>
                    <w:spacing w:after="0" w:line="240" w:lineRule="auto"/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</w:pPr>
                  <w:r w:rsidRPr="00362EF1">
                    <w:rPr>
                      <w:rFonts w:ascii="Amiri" w:hAnsi="Amiri" w:cs="Amiri"/>
                      <w:position w:val="-6"/>
                      <w:sz w:val="26"/>
                      <w:szCs w:val="26"/>
                      <w:lang w:bidi="ar-DZ"/>
                    </w:rPr>
                    <w:object w:dxaOrig="960" w:dyaOrig="279" w14:anchorId="34E17803">
                      <v:shape id="_x0000_i1423" type="#_x0000_t75" style="width:48pt;height:14.25pt" o:ole="">
                        <v:imagedata r:id="rId693" o:title=""/>
                      </v:shape>
                      <o:OLEObject Type="Embed" ProgID="Equation.3" ShapeID="_x0000_i1423" DrawAspect="Content" ObjectID="_1825520449" r:id="rId702"/>
                    </w:object>
                  </w:r>
                </w:p>
              </w:tc>
              <w:tc>
                <w:tcPr>
                  <w:tcW w:w="3787" w:type="dxa"/>
                  <w:shd w:val="clear" w:color="auto" w:fill="C0C0C0"/>
                  <w:vAlign w:val="center"/>
                </w:tcPr>
                <w:p w14:paraId="7C1701DB" w14:textId="77777777" w:rsidR="00FE3C47" w:rsidRPr="00362EF1" w:rsidRDefault="00FE3C47" w:rsidP="00F75AF0">
                  <w:pPr>
                    <w:bidi/>
                    <w:spacing w:after="0" w:line="240" w:lineRule="auto"/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</w:pPr>
                  <w:r w:rsidRPr="00362EF1">
                    <w:rPr>
                      <w:rFonts w:ascii="Amiri" w:hAnsi="Amiri" w:cs="Amiri"/>
                      <w:sz w:val="26"/>
                      <w:szCs w:val="26"/>
                    </w:rPr>
                    <w:object w:dxaOrig="2805" w:dyaOrig="600" w14:anchorId="48C5CE9A">
                      <v:shape id="_x0000_i1424" type="#_x0000_t75" style="width:171.75pt;height:30pt" o:ole="">
                        <v:imagedata r:id="rId703" o:title=""/>
                      </v:shape>
                      <o:OLEObject Type="Embed" ProgID="PBrush" ShapeID="_x0000_i1424" DrawAspect="Content" ObjectID="_1825520450" r:id="rId704"/>
                    </w:object>
                  </w:r>
                </w:p>
              </w:tc>
            </w:tr>
            <w:tr w:rsidR="00FE3C47" w:rsidRPr="00362EF1" w14:paraId="2EF3D59A" w14:textId="77777777" w:rsidTr="008A5593">
              <w:trPr>
                <w:trHeight w:val="521"/>
              </w:trPr>
              <w:tc>
                <w:tcPr>
                  <w:tcW w:w="2118" w:type="dxa"/>
                  <w:shd w:val="clear" w:color="auto" w:fill="FFE4C9"/>
                  <w:vAlign w:val="center"/>
                </w:tcPr>
                <w:p w14:paraId="718A9609" w14:textId="77777777" w:rsidR="00FE3C47" w:rsidRPr="00362EF1" w:rsidRDefault="00FE3C47" w:rsidP="00F75AF0">
                  <w:pPr>
                    <w:bidi/>
                    <w:spacing w:after="0" w:line="240" w:lineRule="auto"/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</w:pPr>
                  <w:r w:rsidRPr="00362EF1">
                    <w:rPr>
                      <w:rFonts w:ascii="Amiri" w:hAnsi="Amiri" w:cs="Amiri"/>
                      <w:position w:val="-10"/>
                      <w:sz w:val="26"/>
                      <w:szCs w:val="26"/>
                      <w:lang w:bidi="ar-DZ"/>
                    </w:rPr>
                    <w:object w:dxaOrig="620" w:dyaOrig="340" w14:anchorId="6793B6AB">
                      <v:shape id="_x0000_i1425" type="#_x0000_t75" style="width:30.75pt;height:17.25pt" o:ole="">
                        <v:imagedata r:id="rId705" o:title=""/>
                      </v:shape>
                      <o:OLEObject Type="Embed" ProgID="Equation.3" ShapeID="_x0000_i1425" DrawAspect="Content" ObjectID="_1825520451" r:id="rId706"/>
                    </w:object>
                  </w:r>
                </w:p>
              </w:tc>
              <w:tc>
                <w:tcPr>
                  <w:tcW w:w="2313" w:type="dxa"/>
                  <w:shd w:val="clear" w:color="auto" w:fill="FFE4C9"/>
                  <w:vAlign w:val="center"/>
                </w:tcPr>
                <w:p w14:paraId="6CAABC1F" w14:textId="77777777" w:rsidR="00FE3C47" w:rsidRPr="00362EF1" w:rsidRDefault="00FE3C47" w:rsidP="00F75AF0">
                  <w:pPr>
                    <w:bidi/>
                    <w:spacing w:after="0" w:line="240" w:lineRule="auto"/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</w:pPr>
                  <w:r w:rsidRPr="00362EF1">
                    <w:rPr>
                      <w:rFonts w:ascii="Amiri" w:hAnsi="Amiri" w:cs="Amiri"/>
                      <w:position w:val="-6"/>
                      <w:sz w:val="26"/>
                      <w:szCs w:val="26"/>
                      <w:lang w:bidi="ar-DZ"/>
                    </w:rPr>
                    <w:object w:dxaOrig="200" w:dyaOrig="279" w14:anchorId="28D3BE53">
                      <v:shape id="_x0000_i1426" type="#_x0000_t75" style="width:9.75pt;height:14.25pt" o:ole="">
                        <v:imagedata r:id="rId219" o:title=""/>
                      </v:shape>
                      <o:OLEObject Type="Embed" ProgID="Equation.3" ShapeID="_x0000_i1426" DrawAspect="Content" ObjectID="_1825520452" r:id="rId707"/>
                    </w:object>
                  </w:r>
                  <w:r w:rsidRPr="00362EF1"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  <w:t xml:space="preserve"> </w:t>
                  </w:r>
                  <w:r w:rsidRPr="00362EF1">
                    <w:rPr>
                      <w:rFonts w:ascii="Amiri" w:hAnsi="Amiri" w:cs="Amiri"/>
                      <w:sz w:val="26"/>
                      <w:szCs w:val="26"/>
                      <w:lang w:bidi="ar-DZ"/>
                    </w:rPr>
                    <w:sym w:font="Symbol" w:char="F03C"/>
                  </w:r>
                  <w:r w:rsidRPr="00362EF1">
                    <w:rPr>
                      <w:rFonts w:ascii="Amiri" w:hAnsi="Amiri" w:cs="Amiri"/>
                      <w:position w:val="-6"/>
                      <w:sz w:val="26"/>
                      <w:szCs w:val="26"/>
                      <w:lang w:bidi="ar-DZ"/>
                    </w:rPr>
                    <w:object w:dxaOrig="580" w:dyaOrig="260" w14:anchorId="5E3947D3">
                      <v:shape id="_x0000_i1427" type="#_x0000_t75" style="width:29.25pt;height:12.75pt" o:ole="">
                        <v:imagedata r:id="rId708" o:title=""/>
                      </v:shape>
                      <o:OLEObject Type="Embed" ProgID="Equation.3" ShapeID="_x0000_i1427" DrawAspect="Content" ObjectID="_1825520453" r:id="rId709"/>
                    </w:object>
                  </w:r>
                </w:p>
              </w:tc>
              <w:tc>
                <w:tcPr>
                  <w:tcW w:w="3787" w:type="dxa"/>
                  <w:shd w:val="clear" w:color="auto" w:fill="C0C0C0"/>
                  <w:vAlign w:val="center"/>
                </w:tcPr>
                <w:p w14:paraId="6CFFDDFB" w14:textId="77777777" w:rsidR="00FE3C47" w:rsidRPr="00362EF1" w:rsidRDefault="00FE3C47" w:rsidP="00F75AF0">
                  <w:pPr>
                    <w:bidi/>
                    <w:spacing w:after="0" w:line="240" w:lineRule="auto"/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</w:pPr>
                  <w:r w:rsidRPr="00362EF1">
                    <w:rPr>
                      <w:rFonts w:ascii="Amiri" w:hAnsi="Amiri" w:cs="Amiri"/>
                      <w:sz w:val="26"/>
                      <w:szCs w:val="26"/>
                    </w:rPr>
                    <w:object w:dxaOrig="2745" w:dyaOrig="555" w14:anchorId="5685430A">
                      <v:shape id="_x0000_i1428" type="#_x0000_t75" style="width:171.75pt;height:27.75pt" o:ole="">
                        <v:imagedata r:id="rId710" o:title=""/>
                      </v:shape>
                      <o:OLEObject Type="Embed" ProgID="PBrush" ShapeID="_x0000_i1428" DrawAspect="Content" ObjectID="_1825520454" r:id="rId711"/>
                    </w:object>
                  </w:r>
                  <w:r w:rsidRPr="00362EF1"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  <w:t xml:space="preserve">    </w:t>
                  </w:r>
                </w:p>
              </w:tc>
            </w:tr>
            <w:tr w:rsidR="00FE3C47" w:rsidRPr="00362EF1" w14:paraId="13951813" w14:textId="77777777" w:rsidTr="008A5593">
              <w:trPr>
                <w:trHeight w:val="521"/>
              </w:trPr>
              <w:tc>
                <w:tcPr>
                  <w:tcW w:w="2118" w:type="dxa"/>
                  <w:shd w:val="clear" w:color="auto" w:fill="FFE4C9"/>
                  <w:vAlign w:val="center"/>
                </w:tcPr>
                <w:p w14:paraId="5B5652AE" w14:textId="77777777" w:rsidR="00FE3C47" w:rsidRPr="00362EF1" w:rsidRDefault="00FE3C47" w:rsidP="00F75AF0">
                  <w:pPr>
                    <w:bidi/>
                    <w:spacing w:after="0" w:line="240" w:lineRule="auto"/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</w:pPr>
                  <w:r w:rsidRPr="00362EF1">
                    <w:rPr>
                      <w:rFonts w:ascii="Amiri" w:hAnsi="Amiri" w:cs="Amiri"/>
                      <w:position w:val="-10"/>
                      <w:sz w:val="26"/>
                      <w:szCs w:val="26"/>
                      <w:lang w:bidi="ar-DZ"/>
                    </w:rPr>
                    <w:object w:dxaOrig="660" w:dyaOrig="340" w14:anchorId="5169CB38">
                      <v:shape id="_x0000_i1429" type="#_x0000_t75" style="width:33pt;height:17.25pt" o:ole="">
                        <v:imagedata r:id="rId712" o:title=""/>
                      </v:shape>
                      <o:OLEObject Type="Embed" ProgID="Equation.3" ShapeID="_x0000_i1429" DrawAspect="Content" ObjectID="_1825520455" r:id="rId713"/>
                    </w:object>
                  </w:r>
                </w:p>
              </w:tc>
              <w:tc>
                <w:tcPr>
                  <w:tcW w:w="2313" w:type="dxa"/>
                  <w:shd w:val="clear" w:color="auto" w:fill="FFE4C9"/>
                  <w:vAlign w:val="center"/>
                </w:tcPr>
                <w:p w14:paraId="19AEBFF8" w14:textId="77777777" w:rsidR="00FE3C47" w:rsidRPr="00362EF1" w:rsidRDefault="00FE3C47" w:rsidP="00F75AF0">
                  <w:pPr>
                    <w:bidi/>
                    <w:spacing w:after="0" w:line="240" w:lineRule="auto"/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</w:pPr>
                  <w:r w:rsidRPr="00362EF1">
                    <w:rPr>
                      <w:rFonts w:ascii="Amiri" w:hAnsi="Amiri" w:cs="Amiri"/>
                      <w:position w:val="-6"/>
                      <w:sz w:val="26"/>
                      <w:szCs w:val="26"/>
                      <w:lang w:bidi="ar-DZ"/>
                    </w:rPr>
                    <w:object w:dxaOrig="580" w:dyaOrig="279" w14:anchorId="62A61575">
                      <v:shape id="_x0000_i1430" type="#_x0000_t75" style="width:29.25pt;height:14.25pt" o:ole="">
                        <v:imagedata r:id="rId714" o:title=""/>
                      </v:shape>
                      <o:OLEObject Type="Embed" ProgID="Equation.3" ShapeID="_x0000_i1430" DrawAspect="Content" ObjectID="_1825520456" r:id="rId715"/>
                    </w:object>
                  </w:r>
                  <w:r w:rsidRPr="00362EF1">
                    <w:rPr>
                      <w:rFonts w:ascii="Amiri" w:hAnsi="Amiri" w:cs="Amiri"/>
                      <w:sz w:val="26"/>
                      <w:szCs w:val="26"/>
                      <w:lang w:bidi="ar-DZ"/>
                    </w:rPr>
                    <w:sym w:font="Symbol" w:char="F03C"/>
                  </w:r>
                  <w:r w:rsidRPr="00362EF1">
                    <w:rPr>
                      <w:rFonts w:ascii="Amiri" w:hAnsi="Amiri" w:cs="Amiri"/>
                      <w:position w:val="-6"/>
                      <w:sz w:val="26"/>
                      <w:szCs w:val="26"/>
                      <w:lang w:bidi="ar-DZ"/>
                    </w:rPr>
                    <w:object w:dxaOrig="200" w:dyaOrig="220" w14:anchorId="18921BD9">
                      <v:shape id="_x0000_i1431" type="#_x0000_t75" style="width:9.75pt;height:11.25pt" o:ole="">
                        <v:imagedata r:id="rId239" o:title=""/>
                      </v:shape>
                      <o:OLEObject Type="Embed" ProgID="Equation.3" ShapeID="_x0000_i1431" DrawAspect="Content" ObjectID="_1825520457" r:id="rId716"/>
                    </w:object>
                  </w:r>
                </w:p>
              </w:tc>
              <w:tc>
                <w:tcPr>
                  <w:tcW w:w="3787" w:type="dxa"/>
                  <w:shd w:val="clear" w:color="auto" w:fill="C0C0C0"/>
                  <w:vAlign w:val="center"/>
                </w:tcPr>
                <w:p w14:paraId="60075001" w14:textId="77777777" w:rsidR="00FE3C47" w:rsidRPr="00362EF1" w:rsidRDefault="00FE3C47" w:rsidP="00F75AF0">
                  <w:pPr>
                    <w:bidi/>
                    <w:spacing w:after="0" w:line="240" w:lineRule="auto"/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</w:pPr>
                  <w:r w:rsidRPr="00362EF1">
                    <w:rPr>
                      <w:rFonts w:ascii="Amiri" w:hAnsi="Amiri" w:cs="Amiri"/>
                      <w:sz w:val="26"/>
                      <w:szCs w:val="26"/>
                    </w:rPr>
                    <w:object w:dxaOrig="2730" w:dyaOrig="525" w14:anchorId="38430E5A">
                      <v:shape id="_x0000_i1432" type="#_x0000_t75" style="width:170.25pt;height:26.25pt" o:ole="">
                        <v:imagedata r:id="rId717" o:title=""/>
                      </v:shape>
                      <o:OLEObject Type="Embed" ProgID="PBrush" ShapeID="_x0000_i1432" DrawAspect="Content" ObjectID="_1825520458" r:id="rId718"/>
                    </w:object>
                  </w:r>
                  <w:r w:rsidRPr="00362EF1"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  <w:t xml:space="preserve">    </w:t>
                  </w:r>
                </w:p>
              </w:tc>
            </w:tr>
            <w:tr w:rsidR="00FE3C47" w:rsidRPr="00362EF1" w14:paraId="4F03CAE5" w14:textId="77777777" w:rsidTr="008A5593">
              <w:trPr>
                <w:trHeight w:val="521"/>
              </w:trPr>
              <w:tc>
                <w:tcPr>
                  <w:tcW w:w="2118" w:type="dxa"/>
                  <w:shd w:val="clear" w:color="auto" w:fill="FFE4C9"/>
                  <w:vAlign w:val="center"/>
                </w:tcPr>
                <w:p w14:paraId="59C93EFB" w14:textId="77777777" w:rsidR="00FE3C47" w:rsidRPr="00362EF1" w:rsidRDefault="00FE3C47" w:rsidP="00F75AF0">
                  <w:pPr>
                    <w:bidi/>
                    <w:spacing w:after="0" w:line="240" w:lineRule="auto"/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</w:pPr>
                  <w:r w:rsidRPr="00362EF1">
                    <w:rPr>
                      <w:rFonts w:ascii="Amiri" w:hAnsi="Amiri" w:cs="Amiri"/>
                      <w:position w:val="-10"/>
                      <w:sz w:val="26"/>
                      <w:szCs w:val="26"/>
                      <w:lang w:bidi="ar-DZ"/>
                    </w:rPr>
                    <w:object w:dxaOrig="700" w:dyaOrig="340" w14:anchorId="7F8A6736">
                      <v:shape id="_x0000_i1433" type="#_x0000_t75" style="width:35.25pt;height:17.25pt" o:ole="">
                        <v:imagedata r:id="rId719" o:title=""/>
                      </v:shape>
                      <o:OLEObject Type="Embed" ProgID="Equation.3" ShapeID="_x0000_i1433" DrawAspect="Content" ObjectID="_1825520459" r:id="rId720"/>
                    </w:object>
                  </w:r>
                </w:p>
              </w:tc>
              <w:tc>
                <w:tcPr>
                  <w:tcW w:w="2313" w:type="dxa"/>
                  <w:shd w:val="clear" w:color="auto" w:fill="FFE4C9"/>
                  <w:vAlign w:val="center"/>
                </w:tcPr>
                <w:p w14:paraId="18821839" w14:textId="77777777" w:rsidR="00FE3C47" w:rsidRPr="00362EF1" w:rsidRDefault="00FE3C47" w:rsidP="00F75AF0">
                  <w:pPr>
                    <w:bidi/>
                    <w:spacing w:after="0" w:line="240" w:lineRule="auto"/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</w:pPr>
                  <w:r w:rsidRPr="00362EF1">
                    <w:rPr>
                      <w:rFonts w:ascii="Amiri" w:hAnsi="Amiri" w:cs="Amiri"/>
                      <w:position w:val="-6"/>
                      <w:sz w:val="26"/>
                      <w:szCs w:val="26"/>
                      <w:lang w:bidi="ar-DZ"/>
                    </w:rPr>
                    <w:object w:dxaOrig="200" w:dyaOrig="279" w14:anchorId="7BA67E9F">
                      <v:shape id="_x0000_i1434" type="#_x0000_t75" style="width:9.75pt;height:14.25pt" o:ole="">
                        <v:imagedata r:id="rId219" o:title=""/>
                      </v:shape>
                      <o:OLEObject Type="Embed" ProgID="Equation.3" ShapeID="_x0000_i1434" DrawAspect="Content" ObjectID="_1825520460" r:id="rId721"/>
                    </w:object>
                  </w:r>
                  <w:r w:rsidRPr="00362EF1"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  <w:t xml:space="preserve"> </w:t>
                  </w:r>
                  <w:r w:rsidRPr="00362EF1">
                    <w:rPr>
                      <w:rFonts w:ascii="Amiri" w:hAnsi="Amiri" w:cs="Amiri"/>
                      <w:sz w:val="26"/>
                      <w:szCs w:val="26"/>
                      <w:lang w:bidi="ar-DZ"/>
                    </w:rPr>
                    <w:sym w:font="Symbol" w:char="F03C"/>
                  </w:r>
                  <w:r w:rsidRPr="00362EF1">
                    <w:rPr>
                      <w:rFonts w:ascii="Amiri" w:hAnsi="Amiri" w:cs="Amiri"/>
                      <w:position w:val="-6"/>
                      <w:sz w:val="26"/>
                      <w:szCs w:val="26"/>
                      <w:lang w:bidi="ar-DZ"/>
                    </w:rPr>
                    <w:object w:dxaOrig="200" w:dyaOrig="220" w14:anchorId="3D548B47">
                      <v:shape id="_x0000_i1435" type="#_x0000_t75" style="width:9.75pt;height:11.25pt" o:ole="">
                        <v:imagedata r:id="rId582" o:title=""/>
                      </v:shape>
                      <o:OLEObject Type="Embed" ProgID="Equation.3" ShapeID="_x0000_i1435" DrawAspect="Content" ObjectID="_1825520461" r:id="rId722"/>
                    </w:object>
                  </w:r>
                  <w:r w:rsidRPr="00362EF1">
                    <w:rPr>
                      <w:rFonts w:ascii="Amiri" w:hAnsi="Amiri" w:cs="Amiri"/>
                      <w:sz w:val="26"/>
                      <w:szCs w:val="26"/>
                      <w:lang w:bidi="ar-DZ"/>
                    </w:rPr>
                    <w:sym w:font="Symbol" w:char="F03C"/>
                  </w:r>
                  <w:r w:rsidRPr="00362EF1">
                    <w:rPr>
                      <w:rFonts w:ascii="Amiri" w:hAnsi="Amiri" w:cs="Amiri"/>
                      <w:position w:val="-6"/>
                      <w:sz w:val="26"/>
                      <w:szCs w:val="26"/>
                      <w:lang w:bidi="ar-DZ"/>
                    </w:rPr>
                    <w:object w:dxaOrig="200" w:dyaOrig="220" w14:anchorId="6F7003D3">
                      <v:shape id="_x0000_i1436" type="#_x0000_t75" style="width:9.75pt;height:11.25pt" o:ole="">
                        <v:imagedata r:id="rId203" o:title=""/>
                      </v:shape>
                      <o:OLEObject Type="Embed" ProgID="Equation.3" ShapeID="_x0000_i1436" DrawAspect="Content" ObjectID="_1825520462" r:id="rId723"/>
                    </w:object>
                  </w:r>
                </w:p>
              </w:tc>
              <w:tc>
                <w:tcPr>
                  <w:tcW w:w="3787" w:type="dxa"/>
                  <w:shd w:val="clear" w:color="auto" w:fill="C0C0C0"/>
                  <w:vAlign w:val="center"/>
                </w:tcPr>
                <w:p w14:paraId="51E811E8" w14:textId="77777777" w:rsidR="00FE3C47" w:rsidRPr="00362EF1" w:rsidRDefault="00FE3C47" w:rsidP="00F75AF0">
                  <w:pPr>
                    <w:bidi/>
                    <w:spacing w:after="0" w:line="240" w:lineRule="auto"/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</w:pPr>
                  <w:r w:rsidRPr="00362EF1">
                    <w:rPr>
                      <w:rFonts w:ascii="Amiri" w:hAnsi="Amiri" w:cs="Amiri"/>
                      <w:sz w:val="26"/>
                      <w:szCs w:val="26"/>
                    </w:rPr>
                    <w:object w:dxaOrig="2340" w:dyaOrig="570" w14:anchorId="374F981C">
                      <v:shape id="_x0000_i1437" type="#_x0000_t75" style="width:168pt;height:28.5pt" o:ole="">
                        <v:imagedata r:id="rId724" o:title=""/>
                      </v:shape>
                      <o:OLEObject Type="Embed" ProgID="PBrush" ShapeID="_x0000_i1437" DrawAspect="Content" ObjectID="_1825520463" r:id="rId725"/>
                    </w:object>
                  </w:r>
                  <w:r w:rsidRPr="00362EF1"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  <w:t xml:space="preserve">   </w:t>
                  </w:r>
                </w:p>
              </w:tc>
            </w:tr>
            <w:tr w:rsidR="00FE3C47" w:rsidRPr="00362EF1" w14:paraId="70A415E6" w14:textId="77777777" w:rsidTr="008A5593">
              <w:trPr>
                <w:trHeight w:val="521"/>
              </w:trPr>
              <w:tc>
                <w:tcPr>
                  <w:tcW w:w="2118" w:type="dxa"/>
                  <w:shd w:val="clear" w:color="auto" w:fill="FFE4C9"/>
                  <w:vAlign w:val="center"/>
                </w:tcPr>
                <w:p w14:paraId="5F8B9652" w14:textId="77777777" w:rsidR="00FE3C47" w:rsidRPr="00362EF1" w:rsidRDefault="00FE3C47" w:rsidP="00F75AF0">
                  <w:pPr>
                    <w:bidi/>
                    <w:spacing w:after="0" w:line="240" w:lineRule="auto"/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</w:pPr>
                  <w:r w:rsidRPr="00362EF1">
                    <w:rPr>
                      <w:rFonts w:ascii="Amiri" w:hAnsi="Amiri" w:cs="Amiri"/>
                      <w:position w:val="-10"/>
                      <w:sz w:val="26"/>
                      <w:szCs w:val="26"/>
                      <w:lang w:bidi="ar-DZ"/>
                    </w:rPr>
                    <w:object w:dxaOrig="859" w:dyaOrig="340" w14:anchorId="038B37BA">
                      <v:shape id="_x0000_i1438" type="#_x0000_t75" style="width:42.75pt;height:17.25pt" o:ole="">
                        <v:imagedata r:id="rId726" o:title=""/>
                      </v:shape>
                      <o:OLEObject Type="Embed" ProgID="Equation.3" ShapeID="_x0000_i1438" DrawAspect="Content" ObjectID="_1825520464" r:id="rId727"/>
                    </w:object>
                  </w:r>
                </w:p>
              </w:tc>
              <w:tc>
                <w:tcPr>
                  <w:tcW w:w="2313" w:type="dxa"/>
                  <w:shd w:val="clear" w:color="auto" w:fill="FFE4C9"/>
                  <w:vAlign w:val="center"/>
                </w:tcPr>
                <w:p w14:paraId="0912AD8C" w14:textId="77777777" w:rsidR="00FE3C47" w:rsidRPr="00362EF1" w:rsidRDefault="00FE3C47" w:rsidP="00F75AF0">
                  <w:pPr>
                    <w:bidi/>
                    <w:spacing w:after="0" w:line="240" w:lineRule="auto"/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</w:pPr>
                  <w:r w:rsidRPr="00362EF1">
                    <w:rPr>
                      <w:rFonts w:ascii="Amiri" w:hAnsi="Amiri" w:cs="Amiri"/>
                      <w:position w:val="-6"/>
                      <w:sz w:val="26"/>
                      <w:szCs w:val="26"/>
                      <w:lang w:bidi="ar-DZ"/>
                    </w:rPr>
                    <w:object w:dxaOrig="580" w:dyaOrig="279" w14:anchorId="0EE58DF9">
                      <v:shape id="_x0000_i1439" type="#_x0000_t75" style="width:29.25pt;height:14.25pt" o:ole="">
                        <v:imagedata r:id="rId728" o:title=""/>
                      </v:shape>
                      <o:OLEObject Type="Embed" ProgID="Equation.3" ShapeID="_x0000_i1439" DrawAspect="Content" ObjectID="_1825520465" r:id="rId729"/>
                    </w:object>
                  </w:r>
                </w:p>
              </w:tc>
              <w:tc>
                <w:tcPr>
                  <w:tcW w:w="3787" w:type="dxa"/>
                  <w:shd w:val="clear" w:color="auto" w:fill="C0C0C0"/>
                  <w:vAlign w:val="center"/>
                </w:tcPr>
                <w:p w14:paraId="2C987A99" w14:textId="77777777" w:rsidR="00FE3C47" w:rsidRPr="00362EF1" w:rsidRDefault="00FE3C47" w:rsidP="00F75AF0">
                  <w:pPr>
                    <w:bidi/>
                    <w:spacing w:after="0" w:line="240" w:lineRule="auto"/>
                    <w:jc w:val="center"/>
                    <w:rPr>
                      <w:rFonts w:ascii="Amiri" w:hAnsi="Amiri" w:cs="Amiri"/>
                      <w:color w:val="FF0000"/>
                      <w:sz w:val="26"/>
                      <w:szCs w:val="26"/>
                      <w:rtl/>
                      <w:lang w:bidi="ar-DZ"/>
                    </w:rPr>
                  </w:pPr>
                  <w:r w:rsidRPr="00362EF1">
                    <w:rPr>
                      <w:rFonts w:ascii="Amiri" w:hAnsi="Amiri" w:cs="Amiri"/>
                      <w:sz w:val="26"/>
                      <w:szCs w:val="26"/>
                    </w:rPr>
                    <w:object w:dxaOrig="2490" w:dyaOrig="555" w14:anchorId="1784542A">
                      <v:shape id="_x0000_i1440" type="#_x0000_t75" style="width:173.25pt;height:27.75pt" o:ole="">
                        <v:imagedata r:id="rId730" o:title=""/>
                      </v:shape>
                      <o:OLEObject Type="Embed" ProgID="PBrush" ShapeID="_x0000_i1440" DrawAspect="Content" ObjectID="_1825520466" r:id="rId731"/>
                    </w:object>
                  </w:r>
                </w:p>
              </w:tc>
            </w:tr>
            <w:tr w:rsidR="00FE3C47" w:rsidRPr="00362EF1" w14:paraId="56C6636B" w14:textId="77777777" w:rsidTr="008A5593">
              <w:trPr>
                <w:trHeight w:val="521"/>
              </w:trPr>
              <w:tc>
                <w:tcPr>
                  <w:tcW w:w="2118" w:type="dxa"/>
                  <w:shd w:val="clear" w:color="auto" w:fill="FFE4C9"/>
                  <w:vAlign w:val="center"/>
                </w:tcPr>
                <w:p w14:paraId="61E8FBFC" w14:textId="77777777" w:rsidR="00FE3C47" w:rsidRPr="00362EF1" w:rsidRDefault="00FE3C47" w:rsidP="00F75AF0">
                  <w:pPr>
                    <w:bidi/>
                    <w:spacing w:after="0" w:line="240" w:lineRule="auto"/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</w:pPr>
                  <w:r w:rsidRPr="00362EF1">
                    <w:rPr>
                      <w:rFonts w:ascii="Amiri" w:hAnsi="Amiri" w:cs="Amiri"/>
                      <w:position w:val="-10"/>
                      <w:sz w:val="26"/>
                      <w:szCs w:val="26"/>
                      <w:lang w:bidi="ar-DZ"/>
                    </w:rPr>
                    <w:object w:dxaOrig="900" w:dyaOrig="340" w14:anchorId="4A9D8668">
                      <v:shape id="_x0000_i1441" type="#_x0000_t75" style="width:45pt;height:17.25pt" o:ole="">
                        <v:imagedata r:id="rId732" o:title=""/>
                      </v:shape>
                      <o:OLEObject Type="Embed" ProgID="Equation.3" ShapeID="_x0000_i1441" DrawAspect="Content" ObjectID="_1825520467" r:id="rId733"/>
                    </w:object>
                  </w:r>
                </w:p>
              </w:tc>
              <w:tc>
                <w:tcPr>
                  <w:tcW w:w="2313" w:type="dxa"/>
                  <w:shd w:val="clear" w:color="auto" w:fill="FFE4C9"/>
                  <w:vAlign w:val="center"/>
                </w:tcPr>
                <w:p w14:paraId="4217CDE2" w14:textId="77777777" w:rsidR="00FE3C47" w:rsidRPr="00362EF1" w:rsidRDefault="00FE3C47" w:rsidP="00F75AF0">
                  <w:pPr>
                    <w:bidi/>
                    <w:spacing w:after="0" w:line="240" w:lineRule="auto"/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</w:pPr>
                  <w:r w:rsidRPr="00362EF1">
                    <w:rPr>
                      <w:rFonts w:ascii="Amiri" w:hAnsi="Amiri" w:cs="Amiri"/>
                      <w:sz w:val="26"/>
                      <w:szCs w:val="26"/>
                      <w:lang w:bidi="ar-DZ"/>
                    </w:rPr>
                    <w:sym w:font="Symbol" w:char="F03C"/>
                  </w:r>
                  <w:r w:rsidRPr="00362EF1">
                    <w:rPr>
                      <w:rFonts w:ascii="Amiri" w:hAnsi="Amiri" w:cs="Amiri"/>
                      <w:position w:val="-6"/>
                      <w:sz w:val="26"/>
                      <w:szCs w:val="26"/>
                      <w:lang w:bidi="ar-DZ"/>
                    </w:rPr>
                    <w:object w:dxaOrig="200" w:dyaOrig="220" w14:anchorId="183A11A2">
                      <v:shape id="_x0000_i1442" type="#_x0000_t75" style="width:9.75pt;height:11.25pt" o:ole="">
                        <v:imagedata r:id="rId582" o:title=""/>
                      </v:shape>
                      <o:OLEObject Type="Embed" ProgID="Equation.3" ShapeID="_x0000_i1442" DrawAspect="Content" ObjectID="_1825520468" r:id="rId734"/>
                    </w:object>
                  </w:r>
                </w:p>
              </w:tc>
              <w:tc>
                <w:tcPr>
                  <w:tcW w:w="3787" w:type="dxa"/>
                  <w:shd w:val="clear" w:color="auto" w:fill="C0C0C0"/>
                  <w:vAlign w:val="center"/>
                </w:tcPr>
                <w:p w14:paraId="2642410D" w14:textId="77777777" w:rsidR="00FE3C47" w:rsidRPr="00362EF1" w:rsidRDefault="00FE3C47" w:rsidP="00F75AF0">
                  <w:pPr>
                    <w:bidi/>
                    <w:spacing w:after="0" w:line="240" w:lineRule="auto"/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</w:pPr>
                  <w:r w:rsidRPr="00362EF1">
                    <w:rPr>
                      <w:rFonts w:ascii="Amiri" w:hAnsi="Amiri" w:cs="Amiri"/>
                      <w:sz w:val="26"/>
                      <w:szCs w:val="26"/>
                    </w:rPr>
                    <w:object w:dxaOrig="2265" w:dyaOrig="600" w14:anchorId="06C34321">
                      <v:shape id="_x0000_i1443" type="#_x0000_t75" style="width:170.25pt;height:30pt" o:ole="">
                        <v:imagedata r:id="rId735" o:title=""/>
                      </v:shape>
                      <o:OLEObject Type="Embed" ProgID="PBrush" ShapeID="_x0000_i1443" DrawAspect="Content" ObjectID="_1825520469" r:id="rId736"/>
                    </w:object>
                  </w:r>
                </w:p>
              </w:tc>
            </w:tr>
            <w:tr w:rsidR="00FE3C47" w:rsidRPr="00362EF1" w14:paraId="27447101" w14:textId="77777777" w:rsidTr="008A5593">
              <w:trPr>
                <w:trHeight w:val="672"/>
              </w:trPr>
              <w:tc>
                <w:tcPr>
                  <w:tcW w:w="2118" w:type="dxa"/>
                  <w:shd w:val="clear" w:color="auto" w:fill="FFE4C9"/>
                  <w:vAlign w:val="center"/>
                </w:tcPr>
                <w:p w14:paraId="13E0D598" w14:textId="77777777" w:rsidR="00FE3C47" w:rsidRPr="00362EF1" w:rsidRDefault="00FE3C47" w:rsidP="00F75AF0">
                  <w:pPr>
                    <w:bidi/>
                    <w:spacing w:after="0" w:line="240" w:lineRule="auto"/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</w:pPr>
                  <w:r w:rsidRPr="00362EF1">
                    <w:rPr>
                      <w:rFonts w:ascii="Amiri" w:hAnsi="Amiri" w:cs="Amiri"/>
                      <w:position w:val="-10"/>
                      <w:sz w:val="26"/>
                      <w:szCs w:val="26"/>
                      <w:lang w:bidi="ar-DZ"/>
                    </w:rPr>
                    <w:object w:dxaOrig="880" w:dyaOrig="340" w14:anchorId="0BF30336">
                      <v:shape id="_x0000_i1444" type="#_x0000_t75" style="width:44.25pt;height:17.25pt" o:ole="">
                        <v:imagedata r:id="rId737" o:title=""/>
                      </v:shape>
                      <o:OLEObject Type="Embed" ProgID="Equation.3" ShapeID="_x0000_i1444" DrawAspect="Content" ObjectID="_1825520470" r:id="rId738"/>
                    </w:object>
                  </w:r>
                </w:p>
              </w:tc>
              <w:tc>
                <w:tcPr>
                  <w:tcW w:w="2313" w:type="dxa"/>
                  <w:shd w:val="clear" w:color="auto" w:fill="FFE4C9"/>
                  <w:vAlign w:val="center"/>
                </w:tcPr>
                <w:p w14:paraId="336ED3E7" w14:textId="77777777" w:rsidR="00FE3C47" w:rsidRPr="00362EF1" w:rsidRDefault="00FE3C47" w:rsidP="00F75AF0">
                  <w:pPr>
                    <w:bidi/>
                    <w:spacing w:after="0" w:line="240" w:lineRule="auto"/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</w:pPr>
                  <w:r w:rsidRPr="00362EF1">
                    <w:rPr>
                      <w:rFonts w:ascii="Amiri" w:hAnsi="Amiri" w:cs="Amiri"/>
                      <w:position w:val="-6"/>
                      <w:sz w:val="26"/>
                      <w:szCs w:val="26"/>
                      <w:lang w:bidi="ar-DZ"/>
                    </w:rPr>
                    <w:object w:dxaOrig="580" w:dyaOrig="260" w14:anchorId="04CEE744">
                      <v:shape id="_x0000_i1445" type="#_x0000_t75" style="width:29.25pt;height:12.75pt" o:ole="">
                        <v:imagedata r:id="rId739" o:title=""/>
                      </v:shape>
                      <o:OLEObject Type="Embed" ProgID="Equation.3" ShapeID="_x0000_i1445" DrawAspect="Content" ObjectID="_1825520471" r:id="rId740"/>
                    </w:object>
                  </w:r>
                </w:p>
              </w:tc>
              <w:tc>
                <w:tcPr>
                  <w:tcW w:w="3787" w:type="dxa"/>
                  <w:shd w:val="clear" w:color="auto" w:fill="C0C0C0"/>
                  <w:vAlign w:val="center"/>
                </w:tcPr>
                <w:p w14:paraId="3DC41AC9" w14:textId="77777777" w:rsidR="00FE3C47" w:rsidRPr="00362EF1" w:rsidRDefault="00FE3C47" w:rsidP="00F75AF0">
                  <w:pPr>
                    <w:bidi/>
                    <w:spacing w:after="0" w:line="240" w:lineRule="auto"/>
                    <w:jc w:val="center"/>
                    <w:rPr>
                      <w:rFonts w:ascii="Amiri" w:hAnsi="Amiri" w:cs="Amiri"/>
                      <w:color w:val="FF0000"/>
                      <w:sz w:val="26"/>
                      <w:szCs w:val="26"/>
                      <w:rtl/>
                      <w:lang w:bidi="ar-DZ"/>
                    </w:rPr>
                  </w:pPr>
                  <w:r w:rsidRPr="00362EF1">
                    <w:rPr>
                      <w:rFonts w:ascii="Amiri" w:hAnsi="Amiri" w:cs="Amiri"/>
                      <w:sz w:val="26"/>
                      <w:szCs w:val="26"/>
                    </w:rPr>
                    <w:object w:dxaOrig="2505" w:dyaOrig="660" w14:anchorId="108ADB78">
                      <v:shape id="_x0000_i1446" type="#_x0000_t75" style="width:174pt;height:33pt" o:ole="">
                        <v:imagedata r:id="rId741" o:title=""/>
                      </v:shape>
                      <o:OLEObject Type="Embed" ProgID="PBrush" ShapeID="_x0000_i1446" DrawAspect="Content" ObjectID="_1825520472" r:id="rId742"/>
                    </w:object>
                  </w:r>
                </w:p>
              </w:tc>
            </w:tr>
            <w:tr w:rsidR="00FE3C47" w:rsidRPr="00362EF1" w14:paraId="3F330C91" w14:textId="77777777" w:rsidTr="008A5593">
              <w:trPr>
                <w:trHeight w:val="521"/>
              </w:trPr>
              <w:tc>
                <w:tcPr>
                  <w:tcW w:w="2118" w:type="dxa"/>
                  <w:shd w:val="clear" w:color="auto" w:fill="FFE4C9"/>
                  <w:vAlign w:val="center"/>
                </w:tcPr>
                <w:p w14:paraId="07B000FE" w14:textId="77777777" w:rsidR="00FE3C47" w:rsidRPr="00362EF1" w:rsidRDefault="00FE3C47" w:rsidP="00F75AF0">
                  <w:pPr>
                    <w:bidi/>
                    <w:spacing w:after="0" w:line="240" w:lineRule="auto"/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</w:pPr>
                  <w:r w:rsidRPr="00362EF1">
                    <w:rPr>
                      <w:rFonts w:ascii="Amiri" w:hAnsi="Amiri" w:cs="Amiri"/>
                      <w:position w:val="-10"/>
                      <w:sz w:val="26"/>
                      <w:szCs w:val="26"/>
                      <w:lang w:bidi="ar-DZ"/>
                    </w:rPr>
                    <w:object w:dxaOrig="1040" w:dyaOrig="340" w14:anchorId="3A12542D">
                      <v:shape id="_x0000_i1447" type="#_x0000_t75" style="width:51.75pt;height:17.25pt" o:ole="">
                        <v:imagedata r:id="rId743" o:title=""/>
                      </v:shape>
                      <o:OLEObject Type="Embed" ProgID="Equation.3" ShapeID="_x0000_i1447" DrawAspect="Content" ObjectID="_1825520473" r:id="rId744"/>
                    </w:object>
                  </w:r>
                </w:p>
              </w:tc>
              <w:tc>
                <w:tcPr>
                  <w:tcW w:w="2313" w:type="dxa"/>
                  <w:shd w:val="clear" w:color="auto" w:fill="FFE4C9"/>
                  <w:vAlign w:val="center"/>
                </w:tcPr>
                <w:p w14:paraId="0622CAA5" w14:textId="77777777" w:rsidR="00FE3C47" w:rsidRPr="00362EF1" w:rsidRDefault="00FE3C47" w:rsidP="00F75AF0">
                  <w:pPr>
                    <w:bidi/>
                    <w:spacing w:after="0" w:line="240" w:lineRule="auto"/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</w:pPr>
                  <w:r w:rsidRPr="00362EF1">
                    <w:rPr>
                      <w:rFonts w:ascii="Amiri" w:hAnsi="Amiri" w:cs="Amiri"/>
                      <w:position w:val="-6"/>
                      <w:sz w:val="26"/>
                      <w:szCs w:val="26"/>
                      <w:lang w:bidi="ar-DZ"/>
                    </w:rPr>
                    <w:object w:dxaOrig="200" w:dyaOrig="279" w14:anchorId="6C34040F">
                      <v:shape id="_x0000_i1448" type="#_x0000_t75" style="width:9.75pt;height:14.25pt" o:ole="">
                        <v:imagedata r:id="rId256" o:title=""/>
                      </v:shape>
                      <o:OLEObject Type="Embed" ProgID="Equation.3" ShapeID="_x0000_i1448" DrawAspect="Content" ObjectID="_1825520474" r:id="rId745"/>
                    </w:object>
                  </w:r>
                  <w:r w:rsidRPr="00362EF1"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  <w:t xml:space="preserve"> </w:t>
                  </w:r>
                  <w:r w:rsidRPr="00362EF1">
                    <w:rPr>
                      <w:rFonts w:ascii="Amiri" w:hAnsi="Amiri" w:cs="Amiri"/>
                      <w:sz w:val="26"/>
                      <w:szCs w:val="26"/>
                      <w:lang w:bidi="ar-DZ"/>
                    </w:rPr>
                    <w:sym w:font="Symbol" w:char="F03E"/>
                  </w:r>
                  <w:r w:rsidRPr="00362EF1">
                    <w:rPr>
                      <w:rFonts w:ascii="Amiri" w:hAnsi="Amiri" w:cs="Amiri"/>
                      <w:position w:val="-6"/>
                      <w:sz w:val="26"/>
                      <w:szCs w:val="26"/>
                      <w:lang w:bidi="ar-DZ"/>
                    </w:rPr>
                    <w:object w:dxaOrig="200" w:dyaOrig="220" w14:anchorId="228C98C1">
                      <v:shape id="_x0000_i1449" type="#_x0000_t75" style="width:9.75pt;height:11.25pt" o:ole="">
                        <v:imagedata r:id="rId582" o:title=""/>
                      </v:shape>
                      <o:OLEObject Type="Embed" ProgID="Equation.3" ShapeID="_x0000_i1449" DrawAspect="Content" ObjectID="_1825520475" r:id="rId746"/>
                    </w:object>
                  </w:r>
                </w:p>
              </w:tc>
              <w:tc>
                <w:tcPr>
                  <w:tcW w:w="3787" w:type="dxa"/>
                  <w:shd w:val="clear" w:color="auto" w:fill="C0C0C0"/>
                  <w:vAlign w:val="center"/>
                </w:tcPr>
                <w:p w14:paraId="7FC4E285" w14:textId="77777777" w:rsidR="00FE3C47" w:rsidRPr="00362EF1" w:rsidRDefault="00FE3C47" w:rsidP="00F75AF0">
                  <w:pPr>
                    <w:bidi/>
                    <w:spacing w:after="0" w:line="240" w:lineRule="auto"/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</w:pPr>
                  <w:r w:rsidRPr="00362EF1">
                    <w:rPr>
                      <w:rFonts w:ascii="Amiri" w:hAnsi="Amiri" w:cs="Amiri"/>
                      <w:sz w:val="26"/>
                      <w:szCs w:val="26"/>
                    </w:rPr>
                    <w:object w:dxaOrig="2730" w:dyaOrig="705" w14:anchorId="06CCEDC6">
                      <v:shape id="_x0000_i1450" type="#_x0000_t75" style="width:178.5pt;height:35.25pt" o:ole="">
                        <v:imagedata r:id="rId747" o:title=""/>
                      </v:shape>
                      <o:OLEObject Type="Embed" ProgID="PBrush" ShapeID="_x0000_i1450" DrawAspect="Content" ObjectID="_1825520476" r:id="rId748"/>
                    </w:object>
                  </w:r>
                </w:p>
              </w:tc>
            </w:tr>
          </w:tbl>
          <w:p w14:paraId="2475E115" w14:textId="77777777" w:rsidR="00FE3C47" w:rsidRPr="00923397" w:rsidRDefault="00FE3C47" w:rsidP="00362EF1">
            <w:pPr>
              <w:bidi/>
              <w:rPr>
                <w:rFonts w:cs="Arabic Transparent"/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</w:p>
          <w:p w14:paraId="5948A444" w14:textId="77777777" w:rsidR="00FE3C47" w:rsidRDefault="00FE3C47" w:rsidP="00AF7BA1">
            <w:pPr>
              <w:bidi/>
              <w:spacing w:line="360" w:lineRule="auto"/>
              <w:rPr>
                <w:rFonts w:cs="Arabic Transparent"/>
                <w:color w:val="FF0000"/>
                <w:sz w:val="28"/>
                <w:szCs w:val="28"/>
                <w:rtl/>
                <w:lang w:bidi="ar-DZ"/>
              </w:rPr>
            </w:pPr>
          </w:p>
          <w:p w14:paraId="52D2A309" w14:textId="77777777" w:rsidR="00FE3C47" w:rsidRDefault="00FE3C47" w:rsidP="00AF7BA1">
            <w:pPr>
              <w:bidi/>
              <w:spacing w:line="360" w:lineRule="auto"/>
              <w:rPr>
                <w:rFonts w:cs="Arabic Transparent"/>
                <w:color w:val="FF0000"/>
                <w:sz w:val="28"/>
                <w:szCs w:val="28"/>
                <w:rtl/>
                <w:lang w:bidi="ar-DZ"/>
              </w:rPr>
            </w:pPr>
          </w:p>
          <w:p w14:paraId="75C58468" w14:textId="77777777" w:rsidR="00FE3C47" w:rsidRDefault="00FE3C47" w:rsidP="008A5593">
            <w:pPr>
              <w:bidi/>
              <w:spacing w:line="360" w:lineRule="auto"/>
              <w:rPr>
                <w:rFonts w:cs="Arabic Transparent"/>
                <w:color w:val="FF0000"/>
                <w:sz w:val="28"/>
                <w:szCs w:val="28"/>
                <w:rtl/>
                <w:lang w:bidi="ar-DZ"/>
              </w:rPr>
            </w:pPr>
          </w:p>
          <w:p w14:paraId="35757874" w14:textId="77777777" w:rsidR="00FE3C47" w:rsidRDefault="00FE3C47" w:rsidP="008A5593">
            <w:pPr>
              <w:bidi/>
              <w:spacing w:line="360" w:lineRule="auto"/>
              <w:rPr>
                <w:rFonts w:cs="Arabic Transparent"/>
                <w:color w:val="FF0000"/>
                <w:sz w:val="28"/>
                <w:szCs w:val="28"/>
                <w:rtl/>
                <w:lang w:bidi="ar-DZ"/>
              </w:rPr>
            </w:pPr>
          </w:p>
          <w:p w14:paraId="769AB88E" w14:textId="77777777" w:rsidR="00FE3C47" w:rsidRDefault="00FE3C47" w:rsidP="008A5593">
            <w:pPr>
              <w:bidi/>
              <w:spacing w:line="360" w:lineRule="auto"/>
              <w:rPr>
                <w:rFonts w:cs="Arabic Transparent"/>
                <w:color w:val="FF0000"/>
                <w:sz w:val="28"/>
                <w:szCs w:val="28"/>
                <w:rtl/>
                <w:lang w:bidi="ar-DZ"/>
              </w:rPr>
            </w:pPr>
          </w:p>
          <w:p w14:paraId="28A70531" w14:textId="77777777" w:rsidR="00FE3C47" w:rsidRDefault="00FE3C47" w:rsidP="008A5593">
            <w:pPr>
              <w:bidi/>
              <w:spacing w:line="360" w:lineRule="auto"/>
              <w:rPr>
                <w:rFonts w:cs="Arabic Transparent"/>
                <w:color w:val="FF0000"/>
                <w:sz w:val="28"/>
                <w:szCs w:val="28"/>
                <w:rtl/>
                <w:lang w:bidi="ar-DZ"/>
              </w:rPr>
            </w:pPr>
          </w:p>
          <w:p w14:paraId="2A7EE7F8" w14:textId="77777777" w:rsidR="00FE3C47" w:rsidRDefault="00FE3C47" w:rsidP="008A5593">
            <w:pPr>
              <w:bidi/>
              <w:spacing w:line="360" w:lineRule="auto"/>
              <w:rPr>
                <w:rFonts w:cs="Arabic Transparent"/>
                <w:color w:val="FF0000"/>
                <w:sz w:val="28"/>
                <w:szCs w:val="28"/>
                <w:rtl/>
                <w:lang w:bidi="ar-DZ"/>
              </w:rPr>
            </w:pPr>
          </w:p>
          <w:p w14:paraId="6195CD4A" w14:textId="77777777" w:rsidR="00FE3C47" w:rsidRPr="0042147C" w:rsidRDefault="00FE3C47" w:rsidP="00FC3FA1">
            <w:pPr>
              <w:bidi/>
              <w:spacing w:line="360" w:lineRule="auto"/>
              <w:rPr>
                <w:rFonts w:cs="Arabic Transparent"/>
                <w:color w:val="FF0000"/>
                <w:sz w:val="28"/>
                <w:szCs w:val="28"/>
                <w:rtl/>
                <w:lang w:bidi="ar-DZ"/>
              </w:rPr>
            </w:pPr>
            <w:r w:rsidRPr="0042147C">
              <w:rPr>
                <w:rFonts w:cs="Arabic Transparent" w:hint="cs"/>
                <w:color w:val="FF0000"/>
                <w:sz w:val="28"/>
                <w:szCs w:val="28"/>
                <w:rtl/>
                <w:lang w:bidi="ar-DZ"/>
              </w:rPr>
              <w:t>ملاحظات</w:t>
            </w:r>
          </w:p>
          <w:p w14:paraId="4AF17290" w14:textId="77777777" w:rsidR="00FE3C47" w:rsidRPr="001A4C6D" w:rsidRDefault="00FE3C47" w:rsidP="00FE3C47">
            <w:pPr>
              <w:numPr>
                <w:ilvl w:val="0"/>
                <w:numId w:val="67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1A4C6D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الحدّان </w:t>
            </w:r>
            <w:r w:rsidRPr="001A4C6D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7ECA673E">
                <v:shape id="_x0000_i1451" type="#_x0000_t75" style="width:9.75pt;height:11.25pt" o:ole="">
                  <v:imagedata r:id="rId749" o:title=""/>
                </v:shape>
                <o:OLEObject Type="Embed" ProgID="Equation.3" ShapeID="_x0000_i1451" DrawAspect="Content" ObjectID="_1825520477" r:id="rId750"/>
              </w:object>
            </w:r>
            <w:r w:rsidRPr="001A4C6D">
              <w:rPr>
                <w:rFonts w:ascii="Amiri" w:hAnsi="Amiri" w:cs="Amiri"/>
                <w:sz w:val="28"/>
                <w:szCs w:val="28"/>
                <w:rtl/>
                <w:lang w:bidi="ar-DZ"/>
              </w:rPr>
              <w:t>و</w:t>
            </w:r>
            <w:r w:rsidRPr="001A4C6D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79" w14:anchorId="35E7BD12">
                <v:shape id="_x0000_i1452" type="#_x0000_t75" style="width:9.75pt;height:14.25pt" o:ole="">
                  <v:imagedata r:id="rId219" o:title=""/>
                </v:shape>
                <o:OLEObject Type="Embed" ProgID="Equation.3" ShapeID="_x0000_i1452" DrawAspect="Content" ObjectID="_1825520478" r:id="rId751"/>
              </w:object>
            </w:r>
            <w:r w:rsidRPr="001A4C6D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ينتميان إلى المجال</w:t>
            </w:r>
            <w:r w:rsidRPr="001A4C6D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620" w:dyaOrig="340" w14:anchorId="164D25A5">
                <v:shape id="_x0000_i1453" type="#_x0000_t75" style="width:30.75pt;height:17.25pt" o:ole="">
                  <v:imagedata r:id="rId695" o:title=""/>
                </v:shape>
                <o:OLEObject Type="Embed" ProgID="Equation.3" ShapeID="_x0000_i1453" DrawAspect="Content" ObjectID="_1825520479" r:id="rId752"/>
              </w:object>
            </w:r>
            <w:r w:rsidRPr="001A4C6D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ولا ينتميان إلى المجال</w:t>
            </w:r>
            <w:r w:rsidRPr="001A4C6D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700" w:dyaOrig="340" w14:anchorId="28A9F712">
                <v:shape id="_x0000_i1454" type="#_x0000_t75" style="width:35.25pt;height:17.25pt" o:ole="">
                  <v:imagedata r:id="rId719" o:title=""/>
                </v:shape>
                <o:OLEObject Type="Embed" ProgID="Equation.3" ShapeID="_x0000_i1454" DrawAspect="Content" ObjectID="_1825520480" r:id="rId753"/>
              </w:object>
            </w:r>
            <w:r w:rsidRPr="001A4C6D">
              <w:rPr>
                <w:rFonts w:ascii="Amiri" w:hAnsi="Amiri" w:cs="Amiri"/>
                <w:sz w:val="28"/>
                <w:szCs w:val="28"/>
                <w:rtl/>
                <w:lang w:bidi="ar-DZ"/>
              </w:rPr>
              <w:t>.</w:t>
            </w:r>
          </w:p>
          <w:p w14:paraId="2BC4E09F" w14:textId="77777777" w:rsidR="00FE3C47" w:rsidRPr="006427A1" w:rsidRDefault="00FE3C47" w:rsidP="00FE3C47">
            <w:pPr>
              <w:numPr>
                <w:ilvl w:val="0"/>
                <w:numId w:val="67"/>
              </w:num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5299B84E" wp14:editId="6E405882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509905</wp:posOffset>
                      </wp:positionV>
                      <wp:extent cx="1990725" cy="2038350"/>
                      <wp:effectExtent l="0" t="0" r="28575" b="19050"/>
                      <wp:wrapNone/>
                      <wp:docPr id="2051428322" name="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0725" cy="20383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69E2D0" w14:textId="77777777" w:rsidR="00FE3C47" w:rsidRDefault="00FE3C47" w:rsidP="0044469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B81C67" wp14:editId="0A267C4E">
                                        <wp:extent cx="1782445" cy="1805940"/>
                                        <wp:effectExtent l="0" t="0" r="8255" b="3810"/>
                                        <wp:docPr id="364978681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4978681" name=""/>
                                                <pic:cNvPicPr/>
                                              </pic:nvPicPr>
                                              <pic:blipFill>
                                                <a:blip r:embed="rId43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82445" cy="18059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99B84E" id="Rectangle 62" o:spid="_x0000_s1132" style="position:absolute;left:0;text-align:left;margin-left:-1.1pt;margin-top:40.15pt;width:156.75pt;height:160.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" fillcolor="white [3201]" strokecolor="white [3212]" strokeweight="2pt">
                      <v:textbox>
                        <w:txbxContent>
                          <w:p w14:paraId="4369E2D0" w14:textId="77777777" w:rsidR="00FE3C47" w:rsidRDefault="00FE3C47" w:rsidP="0044469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B81C67" wp14:editId="0A267C4E">
                                  <wp:extent cx="1782445" cy="1805940"/>
                                  <wp:effectExtent l="0" t="0" r="8255" b="3810"/>
                                  <wp:docPr id="36497868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4978681" name=""/>
                                          <pic:cNvPicPr/>
                                        </pic:nvPicPr>
                                        <pic:blipFill>
                                          <a:blip r:embed="rId4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2445" cy="1805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A4C6D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الرمزان </w:t>
            </w:r>
            <w:r w:rsidRPr="001A4C6D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420" w:dyaOrig="200" w14:anchorId="1B7835FF">
                <v:shape id="_x0000_i1455" type="#_x0000_t75" style="width:21pt;height:9.75pt" o:ole="">
                  <v:imagedata r:id="rId754" o:title=""/>
                </v:shape>
                <o:OLEObject Type="Embed" ProgID="Equation.3" ShapeID="_x0000_i1455" DrawAspect="Content" ObjectID="_1825520481" r:id="rId755"/>
              </w:object>
            </w:r>
            <w:r w:rsidRPr="001A4C6D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 </w:t>
            </w:r>
            <w:r w:rsidRPr="001A4C6D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440" w:dyaOrig="220" w14:anchorId="6DBC43E9">
                <v:shape id="_x0000_i1456" type="#_x0000_t75" style="width:21.75pt;height:11.25pt" o:ole="">
                  <v:imagedata r:id="rId756" o:title=""/>
                </v:shape>
                <o:OLEObject Type="Embed" ProgID="Equation.3" ShapeID="_x0000_i1456" DrawAspect="Content" ObjectID="_1825520482" r:id="rId757"/>
              </w:object>
            </w:r>
            <w:r w:rsidRPr="001A4C6D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لا يمثلان عددين حقيقيين وبالتالي تكون العارضتان مفتوحتين عندهما.</w:t>
            </w:r>
          </w:p>
          <w:p w14:paraId="3AE9F33A" w14:textId="77777777" w:rsidR="00FE3C47" w:rsidRDefault="00FE3C47" w:rsidP="006427A1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مثال01: ت10 ص73</w:t>
            </w:r>
          </w:p>
          <w:p w14:paraId="3C24CC24" w14:textId="77777777" w:rsidR="00FE3C47" w:rsidRPr="00F75AF0" w:rsidRDefault="00FE3C47" w:rsidP="00F75AF0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مثال02: ت 09 ص 73</w:t>
            </w:r>
          </w:p>
          <w:p w14:paraId="6AB85346" w14:textId="77777777" w:rsidR="00FE3C47" w:rsidRPr="006473E8" w:rsidRDefault="00FE3C47" w:rsidP="006427A1">
            <w:pPr>
              <w:tabs>
                <w:tab w:val="right" w:pos="-131"/>
              </w:tabs>
              <w:bidi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6473E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عناصر المجال:</w:t>
            </w:r>
          </w:p>
          <w:p w14:paraId="3C5F883C" w14:textId="77777777" w:rsidR="00FE3C47" w:rsidRPr="006473E8" w:rsidRDefault="00FE3C47" w:rsidP="006473E8">
            <w:pPr>
              <w:bidi/>
              <w:ind w:left="423"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6473E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يتميّز المجال </w:t>
            </w:r>
            <w:r w:rsidRPr="006473E8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580" w:dyaOrig="340" w14:anchorId="6A863E66">
                <v:shape id="_x0000_i1457" type="#_x0000_t75" style="width:29.25pt;height:17.25pt" o:ole="">
                  <v:imagedata r:id="rId758" o:title=""/>
                </v:shape>
                <o:OLEObject Type="Embed" ProgID="Equation.3" ShapeID="_x0000_i1457" DrawAspect="Content" ObjectID="_1825520483" r:id="rId759"/>
              </w:object>
            </w:r>
            <w:r w:rsidRPr="006473E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بالعناصر الآتية: </w:t>
            </w:r>
          </w:p>
          <w:p w14:paraId="37FA3D8A" w14:textId="77777777" w:rsidR="00FE3C47" w:rsidRPr="00FF3D1B" w:rsidRDefault="00FE3C47" w:rsidP="00FE3C47">
            <w:pPr>
              <w:pStyle w:val="Paragraphedeliste"/>
              <w:numPr>
                <w:ilvl w:val="0"/>
                <w:numId w:val="55"/>
              </w:num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FF3D1B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مركزه</w:t>
            </w:r>
            <w:r w:rsidRPr="00FF3D1B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: </w:t>
            </w:r>
            <w:r w:rsidRPr="00FF3D1B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وهو العدد الحقيقي </w:t>
            </w:r>
            <w:r w:rsidRPr="006473E8">
              <w:rPr>
                <w:position w:val="-24"/>
                <w:lang w:bidi="ar-DZ"/>
              </w:rPr>
              <w:object w:dxaOrig="960" w:dyaOrig="620" w14:anchorId="3B14B987">
                <v:shape id="_x0000_i1458" type="#_x0000_t75" style="width:48pt;height:30.75pt" o:ole="">
                  <v:imagedata r:id="rId760" o:title=""/>
                </v:shape>
                <o:OLEObject Type="Embed" ProgID="Equation.3" ShapeID="_x0000_i1458" DrawAspect="Content" ObjectID="_1825520484" r:id="rId761"/>
              </w:object>
            </w:r>
          </w:p>
          <w:p w14:paraId="1617A583" w14:textId="77777777" w:rsidR="00FE3C47" w:rsidRPr="00FF3D1B" w:rsidRDefault="00FE3C47" w:rsidP="00FE3C47">
            <w:pPr>
              <w:pStyle w:val="Paragraphedeliste"/>
              <w:numPr>
                <w:ilvl w:val="0"/>
                <w:numId w:val="55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FF3D1B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طوله:</w:t>
            </w:r>
            <w:r w:rsidRPr="00FF3D1B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وهو العدد الحقيقي الموجب </w:t>
            </w:r>
            <w:r w:rsidRPr="006473E8">
              <w:rPr>
                <w:position w:val="-10"/>
                <w:lang w:bidi="ar-DZ"/>
              </w:rPr>
              <w:object w:dxaOrig="580" w:dyaOrig="320" w14:anchorId="251E4E28">
                <v:shape id="_x0000_i1459" type="#_x0000_t75" style="width:29.25pt;height:15.75pt" o:ole="">
                  <v:imagedata r:id="rId762" o:title=""/>
                </v:shape>
                <o:OLEObject Type="Embed" ProgID="Equation.3" ShapeID="_x0000_i1459" DrawAspect="Content" ObjectID="_1825520485" r:id="rId763"/>
              </w:object>
            </w:r>
          </w:p>
          <w:p w14:paraId="243545EB" w14:textId="77777777" w:rsidR="00FE3C47" w:rsidRPr="00FF3D1B" w:rsidRDefault="00FE3C47" w:rsidP="00FE3C47">
            <w:pPr>
              <w:pStyle w:val="Paragraphedeliste"/>
              <w:numPr>
                <w:ilvl w:val="0"/>
                <w:numId w:val="55"/>
              </w:numPr>
              <w:tabs>
                <w:tab w:val="clear" w:pos="720"/>
              </w:tabs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FF3D1B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نصف </w:t>
            </w:r>
            <w:r w:rsidRPr="00FF3D1B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قطره:</w:t>
            </w:r>
            <w:r w:rsidRPr="00FF3D1B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وهو العدد الحقيقي الموجب  </w:t>
            </w:r>
            <w:r w:rsidRPr="006473E8">
              <w:rPr>
                <w:position w:val="-24"/>
                <w:lang w:bidi="ar-DZ"/>
              </w:rPr>
              <w:object w:dxaOrig="960" w:dyaOrig="620" w14:anchorId="16A90D68">
                <v:shape id="_x0000_i1460" type="#_x0000_t75" style="width:48pt;height:30.75pt" o:ole="">
                  <v:imagedata r:id="rId764" o:title=""/>
                </v:shape>
                <o:OLEObject Type="Embed" ProgID="Equation.3" ShapeID="_x0000_i1460" DrawAspect="Content" ObjectID="_1825520486" r:id="rId765"/>
              </w:object>
            </w:r>
          </w:p>
          <w:p w14:paraId="2AC80C1C" w14:textId="77777777" w:rsidR="00FE3C47" w:rsidRDefault="00FE3C47" w:rsidP="00F75AF0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57854970" w14:textId="77777777" w:rsidR="00FE3C47" w:rsidRDefault="00FE3C47" w:rsidP="00051FCC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مثال: أكمل الجدول التالي:</w:t>
            </w:r>
          </w:p>
          <w:tbl>
            <w:tblPr>
              <w:tblStyle w:val="Grilledutableau"/>
              <w:tblpPr w:leftFromText="141" w:rightFromText="141" w:vertAnchor="text" w:horzAnchor="margin" w:tblpXSpec="center" w:tblpY="36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66"/>
              <w:gridCol w:w="1134"/>
              <w:gridCol w:w="1246"/>
              <w:gridCol w:w="1559"/>
            </w:tblGrid>
            <w:tr w:rsidR="00FE3C47" w14:paraId="6E4ED1F4" w14:textId="77777777" w:rsidTr="004A1BB9">
              <w:tc>
                <w:tcPr>
                  <w:tcW w:w="1266" w:type="dxa"/>
                </w:tcPr>
                <w:p w14:paraId="2F5F4187" w14:textId="77777777" w:rsidR="00FE3C47" w:rsidRDefault="00FE3C47" w:rsidP="004A1BB9">
                  <w:pPr>
                    <w:bidi/>
                    <w:rPr>
                      <w:rFonts w:ascii="Amiri" w:hAnsi="Amiri" w:cs="Amiri"/>
                      <w:color w:val="EE0000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color w:val="EE0000"/>
                      <w:sz w:val="28"/>
                      <w:szCs w:val="28"/>
                      <w:rtl/>
                      <w:lang w:bidi="ar-DZ"/>
                    </w:rPr>
                    <w:t>المجال</w:t>
                  </w:r>
                </w:p>
              </w:tc>
              <w:tc>
                <w:tcPr>
                  <w:tcW w:w="1134" w:type="dxa"/>
                </w:tcPr>
                <w:p w14:paraId="7461AAD6" w14:textId="77777777" w:rsidR="00FE3C47" w:rsidRDefault="00FE3C47" w:rsidP="004A1BB9">
                  <w:pPr>
                    <w:bidi/>
                    <w:rPr>
                      <w:rFonts w:ascii="Amiri" w:hAnsi="Amiri" w:cs="Amiri"/>
                      <w:color w:val="EE0000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color w:val="EE0000"/>
                      <w:sz w:val="28"/>
                      <w:szCs w:val="28"/>
                      <w:rtl/>
                      <w:lang w:bidi="ar-DZ"/>
                    </w:rPr>
                    <w:t>مركزه</w:t>
                  </w:r>
                </w:p>
              </w:tc>
              <w:tc>
                <w:tcPr>
                  <w:tcW w:w="1134" w:type="dxa"/>
                </w:tcPr>
                <w:p w14:paraId="61E3C8EE" w14:textId="77777777" w:rsidR="00FE3C47" w:rsidRDefault="00FE3C47" w:rsidP="004A1BB9">
                  <w:pPr>
                    <w:bidi/>
                    <w:rPr>
                      <w:rFonts w:ascii="Amiri" w:hAnsi="Amiri" w:cs="Amiri"/>
                      <w:color w:val="EE0000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color w:val="EE0000"/>
                      <w:sz w:val="28"/>
                      <w:szCs w:val="28"/>
                      <w:rtl/>
                      <w:lang w:bidi="ar-DZ"/>
                    </w:rPr>
                    <w:t>طوله</w:t>
                  </w:r>
                </w:p>
              </w:tc>
              <w:tc>
                <w:tcPr>
                  <w:tcW w:w="1559" w:type="dxa"/>
                </w:tcPr>
                <w:p w14:paraId="7AA02F98" w14:textId="77777777" w:rsidR="00FE3C47" w:rsidRDefault="00FE3C47" w:rsidP="004A1BB9">
                  <w:pPr>
                    <w:bidi/>
                    <w:rPr>
                      <w:rFonts w:ascii="Amiri" w:hAnsi="Amiri" w:cs="Amiri"/>
                      <w:color w:val="EE0000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color w:val="EE0000"/>
                      <w:sz w:val="28"/>
                      <w:szCs w:val="28"/>
                      <w:rtl/>
                      <w:lang w:bidi="ar-DZ"/>
                    </w:rPr>
                    <w:t>نصف قطره</w:t>
                  </w:r>
                </w:p>
              </w:tc>
            </w:tr>
            <w:tr w:rsidR="00FE3C47" w14:paraId="6195F180" w14:textId="77777777" w:rsidTr="004A1BB9">
              <w:tc>
                <w:tcPr>
                  <w:tcW w:w="1266" w:type="dxa"/>
                </w:tcPr>
                <w:p w14:paraId="60D961AB" w14:textId="77777777" w:rsidR="00FE3C47" w:rsidRDefault="00FE3C47" w:rsidP="004A1BB9">
                  <w:pPr>
                    <w:bidi/>
                    <w:rPr>
                      <w:rFonts w:ascii="Amiri" w:hAnsi="Amiri" w:cs="Amiri"/>
                      <w:color w:val="EE0000"/>
                      <w:sz w:val="28"/>
                      <w:szCs w:val="28"/>
                      <w:lang w:bidi="ar-DZ"/>
                    </w:rPr>
                  </w:pPr>
                  <w:r w:rsidRPr="00051FCC">
                    <w:rPr>
                      <w:rFonts w:ascii="Amiri" w:hAnsi="Amiri" w:cs="Amiri"/>
                      <w:color w:val="EE0000"/>
                      <w:position w:val="-14"/>
                      <w:sz w:val="28"/>
                      <w:szCs w:val="28"/>
                      <w:lang w:bidi="ar-DZ"/>
                    </w:rPr>
                    <w:object w:dxaOrig="680" w:dyaOrig="400" w14:anchorId="6E73FD16">
                      <v:shape id="_x0000_i1461" type="#_x0000_t75" style="width:33.75pt;height:20.25pt" o:ole="">
                        <v:imagedata r:id="rId766" o:title=""/>
                      </v:shape>
                      <o:OLEObject Type="Embed" ProgID="Equation.DSMT4" ShapeID="_x0000_i1461" DrawAspect="Content" ObjectID="_1825520487" r:id="rId767"/>
                    </w:object>
                  </w:r>
                </w:p>
              </w:tc>
              <w:tc>
                <w:tcPr>
                  <w:tcW w:w="1134" w:type="dxa"/>
                </w:tcPr>
                <w:p w14:paraId="0E84C9D8" w14:textId="77777777" w:rsidR="00FE3C47" w:rsidRPr="00C86C3A" w:rsidRDefault="00FE3C47" w:rsidP="004A1BB9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C86C3A">
                    <w:rPr>
                      <w:rFonts w:ascii="Amiri" w:hAnsi="Amiri" w:cs="Amiri"/>
                      <w:sz w:val="28"/>
                      <w:szCs w:val="28"/>
                      <w:lang w:bidi="ar-DZ"/>
                    </w:rPr>
                    <w:t>……….</w:t>
                  </w:r>
                </w:p>
              </w:tc>
              <w:tc>
                <w:tcPr>
                  <w:tcW w:w="1134" w:type="dxa"/>
                </w:tcPr>
                <w:p w14:paraId="17402C74" w14:textId="77777777" w:rsidR="00FE3C47" w:rsidRPr="00C86C3A" w:rsidRDefault="00FE3C47" w:rsidP="004A1BB9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C86C3A">
                    <w:rPr>
                      <w:rFonts w:ascii="Amiri" w:hAnsi="Amiri" w:cs="Amiri"/>
                      <w:sz w:val="28"/>
                      <w:szCs w:val="28"/>
                      <w:lang w:bidi="ar-DZ"/>
                    </w:rPr>
                    <w:t>………….</w:t>
                  </w:r>
                </w:p>
              </w:tc>
              <w:tc>
                <w:tcPr>
                  <w:tcW w:w="1559" w:type="dxa"/>
                </w:tcPr>
                <w:p w14:paraId="13F60E79" w14:textId="77777777" w:rsidR="00FE3C47" w:rsidRPr="00C86C3A" w:rsidRDefault="00FE3C47" w:rsidP="004A1BB9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C86C3A">
                    <w:rPr>
                      <w:rFonts w:ascii="Amiri" w:hAnsi="Amiri" w:cs="Amiri"/>
                      <w:sz w:val="28"/>
                      <w:szCs w:val="28"/>
                      <w:lang w:bidi="ar-DZ"/>
                    </w:rPr>
                    <w:t>………</w:t>
                  </w:r>
                </w:p>
              </w:tc>
            </w:tr>
            <w:tr w:rsidR="00FE3C47" w14:paraId="6AD99A30" w14:textId="77777777" w:rsidTr="004A1BB9">
              <w:tc>
                <w:tcPr>
                  <w:tcW w:w="1266" w:type="dxa"/>
                </w:tcPr>
                <w:p w14:paraId="505EA885" w14:textId="77777777" w:rsidR="00FE3C47" w:rsidRDefault="00FE3C47" w:rsidP="004A1BB9">
                  <w:pPr>
                    <w:bidi/>
                    <w:rPr>
                      <w:rFonts w:ascii="Amiri" w:hAnsi="Amiri" w:cs="Amiri"/>
                      <w:color w:val="EE0000"/>
                      <w:sz w:val="28"/>
                      <w:szCs w:val="28"/>
                      <w:rtl/>
                      <w:lang w:bidi="ar-DZ"/>
                    </w:rPr>
                  </w:pPr>
                  <w:r w:rsidRPr="004A1BB9">
                    <w:rPr>
                      <w:rFonts w:ascii="Amiri" w:hAnsi="Amiri" w:cs="Amiri"/>
                      <w:color w:val="EE0000"/>
                      <w:position w:val="-14"/>
                      <w:sz w:val="28"/>
                      <w:szCs w:val="28"/>
                      <w:lang w:bidi="ar-DZ"/>
                    </w:rPr>
                    <w:object w:dxaOrig="800" w:dyaOrig="400" w14:anchorId="72C11892">
                      <v:shape id="_x0000_i1462" type="#_x0000_t75" style="width:39.75pt;height:20.25pt" o:ole="">
                        <v:imagedata r:id="rId768" o:title=""/>
                      </v:shape>
                      <o:OLEObject Type="Embed" ProgID="Equation.DSMT4" ShapeID="_x0000_i1462" DrawAspect="Content" ObjectID="_1825520488" r:id="rId769"/>
                    </w:object>
                  </w:r>
                </w:p>
              </w:tc>
              <w:tc>
                <w:tcPr>
                  <w:tcW w:w="1134" w:type="dxa"/>
                </w:tcPr>
                <w:p w14:paraId="5A73DB2B" w14:textId="77777777" w:rsidR="00FE3C47" w:rsidRPr="00C86C3A" w:rsidRDefault="00FE3C47" w:rsidP="004A1BB9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C86C3A">
                    <w:rPr>
                      <w:rFonts w:ascii="Amiri" w:hAnsi="Amiri" w:cs="Amiri"/>
                      <w:sz w:val="28"/>
                      <w:szCs w:val="28"/>
                      <w:lang w:bidi="ar-DZ"/>
                    </w:rPr>
                    <w:t>……….</w:t>
                  </w:r>
                </w:p>
              </w:tc>
              <w:tc>
                <w:tcPr>
                  <w:tcW w:w="1134" w:type="dxa"/>
                </w:tcPr>
                <w:p w14:paraId="29ABED32" w14:textId="77777777" w:rsidR="00FE3C47" w:rsidRPr="00C86C3A" w:rsidRDefault="00FE3C47" w:rsidP="004A1BB9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C86C3A">
                    <w:rPr>
                      <w:rFonts w:ascii="Amiri" w:hAnsi="Amiri" w:cs="Amiri"/>
                      <w:sz w:val="28"/>
                      <w:szCs w:val="28"/>
                      <w:lang w:bidi="ar-DZ"/>
                    </w:rPr>
                    <w:t>…………..</w:t>
                  </w:r>
                </w:p>
              </w:tc>
              <w:tc>
                <w:tcPr>
                  <w:tcW w:w="1559" w:type="dxa"/>
                </w:tcPr>
                <w:p w14:paraId="43B75235" w14:textId="77777777" w:rsidR="00FE3C47" w:rsidRPr="00C86C3A" w:rsidRDefault="00FE3C47" w:rsidP="004A1BB9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C86C3A">
                    <w:rPr>
                      <w:rFonts w:ascii="Amiri" w:hAnsi="Amiri" w:cs="Amiri"/>
                      <w:sz w:val="28"/>
                      <w:szCs w:val="28"/>
                      <w:lang w:bidi="ar-DZ"/>
                    </w:rPr>
                    <w:t>………….</w:t>
                  </w:r>
                </w:p>
              </w:tc>
            </w:tr>
          </w:tbl>
          <w:p w14:paraId="38FD0299" w14:textId="77777777" w:rsidR="00FE3C47" w:rsidRDefault="00FE3C47" w:rsidP="00051FCC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5D59756E" w14:textId="77777777" w:rsidR="00FE3C47" w:rsidRDefault="00FE3C47" w:rsidP="00051FCC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4BFAF299" w14:textId="77777777" w:rsidR="00FE3C47" w:rsidRDefault="00FE3C47" w:rsidP="000C2B58">
            <w:pPr>
              <w:bidi/>
              <w:rPr>
                <w:rFonts w:ascii="Amiri" w:hAnsi="Amiri" w:cs="Amiri"/>
                <w:color w:val="EE0000"/>
                <w:sz w:val="28"/>
                <w:szCs w:val="28"/>
                <w:lang w:bidi="ar-DZ"/>
              </w:rPr>
            </w:pPr>
          </w:p>
          <w:p w14:paraId="7539B829" w14:textId="77777777" w:rsidR="00FE3C47" w:rsidRDefault="00FE3C47" w:rsidP="00122C75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تمرين: </w:t>
            </w:r>
          </w:p>
          <w:p w14:paraId="425B0244" w14:textId="77777777" w:rsidR="00FE3C47" w:rsidRPr="00122C75" w:rsidRDefault="00FE3C47" w:rsidP="00FE3C47">
            <w:pPr>
              <w:pStyle w:val="Paragraphedeliste"/>
              <w:numPr>
                <w:ilvl w:val="0"/>
                <w:numId w:val="61"/>
              </w:num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122C75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أكمل الجدول التالي:</w:t>
            </w:r>
          </w:p>
          <w:tbl>
            <w:tblPr>
              <w:tblStyle w:val="Grilledutableau"/>
              <w:bidiVisual/>
              <w:tblW w:w="7706" w:type="dxa"/>
              <w:tblInd w:w="1084" w:type="dxa"/>
              <w:tblLook w:val="04A0" w:firstRow="1" w:lastRow="0" w:firstColumn="1" w:lastColumn="0" w:noHBand="0" w:noVBand="1"/>
            </w:tblPr>
            <w:tblGrid>
              <w:gridCol w:w="753"/>
              <w:gridCol w:w="1017"/>
              <w:gridCol w:w="1133"/>
              <w:gridCol w:w="1133"/>
              <w:gridCol w:w="1133"/>
              <w:gridCol w:w="961"/>
              <w:gridCol w:w="1576"/>
            </w:tblGrid>
            <w:tr w:rsidR="00FE3C47" w14:paraId="048C04B4" w14:textId="77777777" w:rsidTr="00A658B7">
              <w:tc>
                <w:tcPr>
                  <w:tcW w:w="752" w:type="dxa"/>
                </w:tcPr>
                <w:p w14:paraId="3872D0D5" w14:textId="77777777" w:rsidR="00FE3C47" w:rsidRDefault="00FE3C47" w:rsidP="00122C75">
                  <w:pPr>
                    <w:bidi/>
                    <w:rPr>
                      <w:rFonts w:ascii="Amiri" w:hAnsi="Amiri" w:cs="Amiri"/>
                      <w:color w:val="EE0000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color w:val="EE0000"/>
                      <w:sz w:val="28"/>
                      <w:szCs w:val="28"/>
                      <w:rtl/>
                      <w:lang w:bidi="ar-DZ"/>
                    </w:rPr>
                    <w:t>الحصر</w:t>
                  </w:r>
                </w:p>
              </w:tc>
              <w:tc>
                <w:tcPr>
                  <w:tcW w:w="1015" w:type="dxa"/>
                </w:tcPr>
                <w:p w14:paraId="27C244F6" w14:textId="77777777" w:rsidR="00FE3C47" w:rsidRDefault="00FE3C47" w:rsidP="00122C75">
                  <w:pPr>
                    <w:bidi/>
                    <w:rPr>
                      <w:rFonts w:ascii="Amiri" w:hAnsi="Amiri" w:cs="Amiri"/>
                      <w:color w:val="EE0000"/>
                      <w:sz w:val="28"/>
                      <w:szCs w:val="28"/>
                      <w:lang w:bidi="ar-DZ"/>
                    </w:rPr>
                  </w:pPr>
                  <w:r w:rsidRPr="001D6D5B">
                    <w:rPr>
                      <w:rFonts w:ascii="Amiri" w:hAnsi="Amiri" w:cs="Amiri"/>
                      <w:sz w:val="28"/>
                      <w:szCs w:val="28"/>
                      <w:lang w:bidi="ar-DZ"/>
                    </w:rPr>
                    <w:t>………..</w:t>
                  </w:r>
                </w:p>
              </w:tc>
              <w:tc>
                <w:tcPr>
                  <w:tcW w:w="1131" w:type="dxa"/>
                </w:tcPr>
                <w:p w14:paraId="62DC5314" w14:textId="77777777" w:rsidR="00FE3C47" w:rsidRPr="001D6D5B" w:rsidRDefault="00FE3C47" w:rsidP="00122C75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1D6D5B">
                    <w:rPr>
                      <w:rFonts w:ascii="Amiri" w:hAnsi="Amiri" w:cs="Amiri"/>
                      <w:position w:val="-6"/>
                      <w:sz w:val="28"/>
                      <w:szCs w:val="28"/>
                      <w:lang w:bidi="ar-DZ"/>
                    </w:rPr>
                    <w:object w:dxaOrig="540" w:dyaOrig="279" w14:anchorId="74D8824F">
                      <v:shape id="_x0000_i1463" type="#_x0000_t75" style="width:27pt;height:14.25pt" o:ole="">
                        <v:imagedata r:id="rId770" o:title=""/>
                      </v:shape>
                      <o:OLEObject Type="Embed" ProgID="Equation.DSMT4" ShapeID="_x0000_i1463" DrawAspect="Content" ObjectID="_1825520489" r:id="rId771"/>
                    </w:object>
                  </w:r>
                </w:p>
              </w:tc>
              <w:tc>
                <w:tcPr>
                  <w:tcW w:w="1131" w:type="dxa"/>
                </w:tcPr>
                <w:p w14:paraId="396C0B92" w14:textId="77777777" w:rsidR="00FE3C47" w:rsidRPr="001D6D5B" w:rsidRDefault="00FE3C47" w:rsidP="00122C75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1D6D5B">
                    <w:rPr>
                      <w:rFonts w:ascii="Amiri" w:hAnsi="Amiri" w:cs="Amiri"/>
                      <w:position w:val="-6"/>
                      <w:sz w:val="28"/>
                      <w:szCs w:val="28"/>
                      <w:lang w:bidi="ar-DZ"/>
                    </w:rPr>
                    <w:object w:dxaOrig="560" w:dyaOrig="279" w14:anchorId="310C18D8">
                      <v:shape id="_x0000_i1464" type="#_x0000_t75" style="width:27.75pt;height:14.25pt" o:ole="">
                        <v:imagedata r:id="rId772" o:title=""/>
                      </v:shape>
                      <o:OLEObject Type="Embed" ProgID="Equation.DSMT4" ShapeID="_x0000_i1464" DrawAspect="Content" ObjectID="_1825520490" r:id="rId773"/>
                    </w:object>
                  </w:r>
                </w:p>
              </w:tc>
              <w:tc>
                <w:tcPr>
                  <w:tcW w:w="1131" w:type="dxa"/>
                </w:tcPr>
                <w:p w14:paraId="0104A9B3" w14:textId="77777777" w:rsidR="00FE3C47" w:rsidRPr="001D6D5B" w:rsidRDefault="00FE3C47" w:rsidP="00122C75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1D6D5B">
                    <w:rPr>
                      <w:rFonts w:ascii="Amiri" w:hAnsi="Amiri" w:cs="Amiri"/>
                      <w:position w:val="-6"/>
                      <w:sz w:val="28"/>
                      <w:szCs w:val="28"/>
                      <w:lang w:bidi="ar-DZ"/>
                    </w:rPr>
                    <w:object w:dxaOrig="560" w:dyaOrig="279" w14:anchorId="3821F1F5">
                      <v:shape id="_x0000_i1465" type="#_x0000_t75" style="width:27.75pt;height:14.25pt" o:ole="">
                        <v:imagedata r:id="rId774" o:title=""/>
                      </v:shape>
                      <o:OLEObject Type="Embed" ProgID="Equation.DSMT4" ShapeID="_x0000_i1465" DrawAspect="Content" ObjectID="_1825520491" r:id="rId775"/>
                    </w:object>
                  </w:r>
                </w:p>
              </w:tc>
              <w:tc>
                <w:tcPr>
                  <w:tcW w:w="959" w:type="dxa"/>
                </w:tcPr>
                <w:p w14:paraId="2AEEDA59" w14:textId="77777777" w:rsidR="00FE3C47" w:rsidRPr="001D6D5B" w:rsidRDefault="00FE3C47" w:rsidP="00122C75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1D6D5B">
                    <w:rPr>
                      <w:rFonts w:ascii="Amiri" w:hAnsi="Amiri" w:cs="Amiri"/>
                      <w:position w:val="-6"/>
                      <w:sz w:val="28"/>
                      <w:szCs w:val="28"/>
                      <w:lang w:bidi="ar-DZ"/>
                    </w:rPr>
                    <w:object w:dxaOrig="540" w:dyaOrig="279" w14:anchorId="094C1588">
                      <v:shape id="_x0000_i1466" type="#_x0000_t75" style="width:27pt;height:14.25pt" o:ole="">
                        <v:imagedata r:id="rId776" o:title=""/>
                      </v:shape>
                      <o:OLEObject Type="Embed" ProgID="Equation.DSMT4" ShapeID="_x0000_i1466" DrawAspect="Content" ObjectID="_1825520492" r:id="rId777"/>
                    </w:object>
                  </w:r>
                </w:p>
              </w:tc>
              <w:tc>
                <w:tcPr>
                  <w:tcW w:w="1587" w:type="dxa"/>
                </w:tcPr>
                <w:p w14:paraId="283B4327" w14:textId="77777777" w:rsidR="00FE3C47" w:rsidRPr="001D6D5B" w:rsidRDefault="00FE3C47" w:rsidP="00122C75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1D6D5B">
                    <w:rPr>
                      <w:rFonts w:ascii="Amiri" w:hAnsi="Amiri" w:cs="Amiri"/>
                      <w:sz w:val="28"/>
                      <w:szCs w:val="28"/>
                      <w:lang w:bidi="ar-DZ"/>
                    </w:rPr>
                    <w:t>………..</w:t>
                  </w:r>
                </w:p>
              </w:tc>
            </w:tr>
            <w:tr w:rsidR="00FE3C47" w14:paraId="5F4D6549" w14:textId="77777777" w:rsidTr="00A658B7">
              <w:tc>
                <w:tcPr>
                  <w:tcW w:w="752" w:type="dxa"/>
                </w:tcPr>
                <w:p w14:paraId="0A9D1AD7" w14:textId="77777777" w:rsidR="00FE3C47" w:rsidRDefault="00FE3C47" w:rsidP="00122C75">
                  <w:pPr>
                    <w:bidi/>
                    <w:rPr>
                      <w:rFonts w:ascii="Amiri" w:hAnsi="Amiri" w:cs="Amiri"/>
                      <w:color w:val="EE0000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color w:val="EE0000"/>
                      <w:sz w:val="28"/>
                      <w:szCs w:val="28"/>
                      <w:rtl/>
                      <w:lang w:bidi="ar-DZ"/>
                    </w:rPr>
                    <w:t>المجال</w:t>
                  </w:r>
                </w:p>
              </w:tc>
              <w:tc>
                <w:tcPr>
                  <w:tcW w:w="1015" w:type="dxa"/>
                </w:tcPr>
                <w:p w14:paraId="481B50BB" w14:textId="77777777" w:rsidR="00FE3C47" w:rsidRDefault="00FE3C47" w:rsidP="00122C75">
                  <w:pPr>
                    <w:bidi/>
                    <w:rPr>
                      <w:rFonts w:ascii="Amiri" w:hAnsi="Amiri" w:cs="Amiri"/>
                      <w:color w:val="EE0000"/>
                      <w:sz w:val="28"/>
                      <w:szCs w:val="28"/>
                      <w:rtl/>
                      <w:lang w:bidi="ar-DZ"/>
                    </w:rPr>
                  </w:pPr>
                  <w:r w:rsidRPr="00880492">
                    <w:rPr>
                      <w:rFonts w:ascii="Amiri" w:hAnsi="Amiri" w:cs="Amiri"/>
                      <w:color w:val="EE0000"/>
                      <w:position w:val="-14"/>
                      <w:sz w:val="28"/>
                      <w:szCs w:val="28"/>
                      <w:lang w:bidi="ar-DZ"/>
                    </w:rPr>
                    <w:object w:dxaOrig="499" w:dyaOrig="400" w14:anchorId="46E2A77F">
                      <v:shape id="_x0000_i1467" type="#_x0000_t75" style="width:24.75pt;height:20.25pt" o:ole="">
                        <v:imagedata r:id="rId778" o:title=""/>
                      </v:shape>
                      <o:OLEObject Type="Embed" ProgID="Equation.DSMT4" ShapeID="_x0000_i1467" DrawAspect="Content" ObjectID="_1825520493" r:id="rId779"/>
                    </w:object>
                  </w:r>
                </w:p>
              </w:tc>
              <w:tc>
                <w:tcPr>
                  <w:tcW w:w="1131" w:type="dxa"/>
                </w:tcPr>
                <w:p w14:paraId="5AF4F4FB" w14:textId="77777777" w:rsidR="00FE3C47" w:rsidRPr="001D6D5B" w:rsidRDefault="00FE3C47" w:rsidP="00122C75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1D6D5B">
                    <w:rPr>
                      <w:rFonts w:ascii="Amiri" w:hAnsi="Amiri" w:cs="Amiri"/>
                      <w:sz w:val="28"/>
                      <w:szCs w:val="28"/>
                      <w:lang w:bidi="ar-DZ"/>
                    </w:rPr>
                    <w:t>…………</w:t>
                  </w:r>
                </w:p>
              </w:tc>
              <w:tc>
                <w:tcPr>
                  <w:tcW w:w="1131" w:type="dxa"/>
                </w:tcPr>
                <w:p w14:paraId="026717A8" w14:textId="77777777" w:rsidR="00FE3C47" w:rsidRPr="001D6D5B" w:rsidRDefault="00FE3C47" w:rsidP="00122C75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1D6D5B">
                    <w:rPr>
                      <w:rFonts w:ascii="Amiri" w:hAnsi="Amiri" w:cs="Amiri"/>
                      <w:sz w:val="28"/>
                      <w:szCs w:val="28"/>
                      <w:lang w:bidi="ar-DZ"/>
                    </w:rPr>
                    <w:t>…………</w:t>
                  </w:r>
                </w:p>
              </w:tc>
              <w:tc>
                <w:tcPr>
                  <w:tcW w:w="1131" w:type="dxa"/>
                </w:tcPr>
                <w:p w14:paraId="48032CAC" w14:textId="77777777" w:rsidR="00FE3C47" w:rsidRPr="001D6D5B" w:rsidRDefault="00FE3C47" w:rsidP="00122C75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1D6D5B">
                    <w:rPr>
                      <w:rFonts w:ascii="Amiri" w:hAnsi="Amiri" w:cs="Amiri"/>
                      <w:sz w:val="28"/>
                      <w:szCs w:val="28"/>
                      <w:lang w:bidi="ar-DZ"/>
                    </w:rPr>
                    <w:t>…………</w:t>
                  </w:r>
                </w:p>
              </w:tc>
              <w:tc>
                <w:tcPr>
                  <w:tcW w:w="959" w:type="dxa"/>
                </w:tcPr>
                <w:p w14:paraId="3CD59582" w14:textId="77777777" w:rsidR="00FE3C47" w:rsidRPr="001D6D5B" w:rsidRDefault="00FE3C47" w:rsidP="00122C75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1D6D5B">
                    <w:rPr>
                      <w:rFonts w:ascii="Amiri" w:hAnsi="Amiri" w:cs="Amiri"/>
                      <w:sz w:val="28"/>
                      <w:szCs w:val="28"/>
                      <w:lang w:bidi="ar-DZ"/>
                    </w:rPr>
                    <w:t>……….</w:t>
                  </w:r>
                </w:p>
              </w:tc>
              <w:tc>
                <w:tcPr>
                  <w:tcW w:w="1587" w:type="dxa"/>
                </w:tcPr>
                <w:p w14:paraId="68D57098" w14:textId="77777777" w:rsidR="00FE3C47" w:rsidRPr="001D6D5B" w:rsidRDefault="00FE3C47" w:rsidP="00122C75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1D6D5B">
                    <w:rPr>
                      <w:rFonts w:ascii="Amiri" w:hAnsi="Amiri" w:cs="Amiri"/>
                      <w:position w:val="-14"/>
                      <w:sz w:val="28"/>
                      <w:szCs w:val="28"/>
                      <w:lang w:bidi="ar-DZ"/>
                    </w:rPr>
                    <w:object w:dxaOrig="540" w:dyaOrig="400" w14:anchorId="0040899C">
                      <v:shape id="_x0000_i1468" type="#_x0000_t75" style="width:27pt;height:20.25pt" o:ole="">
                        <v:imagedata r:id="rId780" o:title=""/>
                      </v:shape>
                      <o:OLEObject Type="Embed" ProgID="Equation.DSMT4" ShapeID="_x0000_i1468" DrawAspect="Content" ObjectID="_1825520494" r:id="rId781"/>
                    </w:object>
                  </w:r>
                </w:p>
              </w:tc>
            </w:tr>
          </w:tbl>
          <w:p w14:paraId="37339B34" w14:textId="77777777" w:rsidR="00FE3C47" w:rsidRDefault="00FE3C47" w:rsidP="00754150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</w:p>
          <w:p w14:paraId="51D5F321" w14:textId="77777777" w:rsidR="00FE3C47" w:rsidRPr="0077184D" w:rsidRDefault="00FE3C47" w:rsidP="00D17EDE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77184D"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  <w:t xml:space="preserve">تقاطع </w:t>
            </w:r>
            <w:r w:rsidRPr="0077184D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واتحاد</w:t>
            </w:r>
            <w:r w:rsidRPr="0077184D"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  <w:t xml:space="preserve"> مجالين</w:t>
            </w:r>
          </w:p>
          <w:p w14:paraId="17DD1FA5" w14:textId="77777777" w:rsidR="00FE3C47" w:rsidRPr="0077184D" w:rsidRDefault="00FE3C47" w:rsidP="00D17EDE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77184D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تعريف</w:t>
            </w:r>
          </w:p>
          <w:p w14:paraId="1913AA93" w14:textId="77777777" w:rsidR="00FE3C47" w:rsidRPr="0077184D" w:rsidRDefault="00FE3C47" w:rsidP="00FE3C47">
            <w:pPr>
              <w:numPr>
                <w:ilvl w:val="0"/>
                <w:numId w:val="70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77184D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تقاطع مجالين </w:t>
            </w:r>
            <w:r w:rsidRPr="0077184D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200" w:dyaOrig="260" w14:anchorId="46EBCA50">
                <v:shape id="_x0000_i1469" type="#_x0000_t75" style="width:9.75pt;height:12.75pt" o:ole="">
                  <v:imagedata r:id="rId782" o:title=""/>
                </v:shape>
                <o:OLEObject Type="Embed" ProgID="Equation.3" ShapeID="_x0000_i1469" DrawAspect="Content" ObjectID="_1825520495" r:id="rId783"/>
              </w:object>
            </w:r>
            <w:r w:rsidRPr="0077184D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</w:t>
            </w:r>
            <w:r w:rsidRPr="0077184D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20" w:dyaOrig="279" w14:anchorId="5EBD3215">
                <v:shape id="_x0000_i1470" type="#_x0000_t75" style="width:11.25pt;height:14.25pt" o:ole="">
                  <v:imagedata r:id="rId784" o:title=""/>
                </v:shape>
                <o:OLEObject Type="Embed" ProgID="Equation.3" ShapeID="_x0000_i1470" DrawAspect="Content" ObjectID="_1825520496" r:id="rId785"/>
              </w:object>
            </w:r>
            <w:r w:rsidRPr="0077184D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هو مجموعة الأعداد الحقيقية التي تنتمي إلى </w:t>
            </w:r>
            <w:r w:rsidRPr="0077184D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200" w:dyaOrig="260" w14:anchorId="1B3741BF">
                <v:shape id="_x0000_i1471" type="#_x0000_t75" style="width:9.75pt;height:12.75pt" o:ole="">
                  <v:imagedata r:id="rId782" o:title=""/>
                </v:shape>
                <o:OLEObject Type="Embed" ProgID="Equation.3" ShapeID="_x0000_i1471" DrawAspect="Content" ObjectID="_1825520497" r:id="rId786"/>
              </w:object>
            </w:r>
            <w:r w:rsidRPr="0077184D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 </w:t>
            </w:r>
            <w:r w:rsidRPr="0077184D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20" w:dyaOrig="279" w14:anchorId="31E2085D">
                <v:shape id="_x0000_i1472" type="#_x0000_t75" style="width:11.25pt;height:14.25pt" o:ole="">
                  <v:imagedata r:id="rId784" o:title=""/>
                </v:shape>
                <o:OLEObject Type="Embed" ProgID="Equation.3" ShapeID="_x0000_i1472" DrawAspect="Content" ObjectID="_1825520498" r:id="rId787"/>
              </w:object>
            </w:r>
            <w:r w:rsidRPr="0077184D">
              <w:rPr>
                <w:rFonts w:ascii="Amiri" w:hAnsi="Amiri" w:cs="Amiri"/>
                <w:sz w:val="28"/>
                <w:szCs w:val="28"/>
                <w:rtl/>
                <w:lang w:bidi="ar-DZ"/>
              </w:rPr>
              <w:t>،</w:t>
            </w:r>
          </w:p>
          <w:p w14:paraId="228394A2" w14:textId="77777777" w:rsidR="00FE3C47" w:rsidRPr="0077184D" w:rsidRDefault="00FE3C47" w:rsidP="0077184D">
            <w:pPr>
              <w:bidi/>
              <w:ind w:left="360"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  </w:t>
            </w:r>
            <w:r w:rsidRPr="0077184D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ونرمز إليه بالرّمز </w:t>
            </w:r>
            <w:r w:rsidRPr="0077184D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620" w:dyaOrig="279" w14:anchorId="4767B8AB">
                <v:shape id="_x0000_i1473" type="#_x0000_t75" style="width:30.75pt;height:14.25pt" o:ole="">
                  <v:imagedata r:id="rId788" o:title=""/>
                </v:shape>
                <o:OLEObject Type="Embed" ProgID="Equation.3" ShapeID="_x0000_i1473" DrawAspect="Content" ObjectID="_1825520499" r:id="rId789"/>
              </w:object>
            </w:r>
            <w:r w:rsidRPr="0077184D">
              <w:rPr>
                <w:rFonts w:ascii="Amiri" w:hAnsi="Amiri" w:cs="Amiri"/>
                <w:sz w:val="28"/>
                <w:szCs w:val="28"/>
                <w:rtl/>
                <w:lang w:bidi="ar-DZ"/>
              </w:rPr>
              <w:t>.</w:t>
            </w:r>
          </w:p>
          <w:p w14:paraId="2CE9CC6A" w14:textId="77777777" w:rsidR="00FE3C47" w:rsidRPr="0077184D" w:rsidRDefault="00FE3C47" w:rsidP="00FE3C47">
            <w:pPr>
              <w:numPr>
                <w:ilvl w:val="0"/>
                <w:numId w:val="70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77184D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اتحاد مجالين </w:t>
            </w:r>
            <w:r w:rsidRPr="0077184D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200" w:dyaOrig="260" w14:anchorId="71244CA3">
                <v:shape id="_x0000_i1474" type="#_x0000_t75" style="width:9.75pt;height:12.75pt" o:ole="">
                  <v:imagedata r:id="rId782" o:title=""/>
                </v:shape>
                <o:OLEObject Type="Embed" ProgID="Equation.3" ShapeID="_x0000_i1474" DrawAspect="Content" ObjectID="_1825520500" r:id="rId790"/>
              </w:object>
            </w:r>
            <w:r w:rsidRPr="0077184D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</w:t>
            </w:r>
            <w:r w:rsidRPr="0077184D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20" w:dyaOrig="279" w14:anchorId="189D0539">
                <v:shape id="_x0000_i1475" type="#_x0000_t75" style="width:11.25pt;height:14.25pt" o:ole="">
                  <v:imagedata r:id="rId784" o:title=""/>
                </v:shape>
                <o:OLEObject Type="Embed" ProgID="Equation.3" ShapeID="_x0000_i1475" DrawAspect="Content" ObjectID="_1825520501" r:id="rId791"/>
              </w:object>
            </w:r>
            <w:r w:rsidRPr="0077184D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هو مجموعة الأعداد الحقيقية التي تنتمي إلى </w:t>
            </w:r>
            <w:r w:rsidRPr="0077184D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200" w:dyaOrig="260" w14:anchorId="5ADE26DC">
                <v:shape id="_x0000_i1476" type="#_x0000_t75" style="width:9.75pt;height:12.75pt" o:ole="">
                  <v:imagedata r:id="rId782" o:title=""/>
                </v:shape>
                <o:OLEObject Type="Embed" ProgID="Equation.3" ShapeID="_x0000_i1476" DrawAspect="Content" ObjectID="_1825520502" r:id="rId792"/>
              </w:object>
            </w:r>
            <w:r w:rsidRPr="0077184D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أو </w:t>
            </w:r>
            <w:r w:rsidRPr="0077184D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20" w:dyaOrig="279" w14:anchorId="1785A6E2">
                <v:shape id="_x0000_i1477" type="#_x0000_t75" style="width:11.25pt;height:14.25pt" o:ole="">
                  <v:imagedata r:id="rId784" o:title=""/>
                </v:shape>
                <o:OLEObject Type="Embed" ProgID="Equation.3" ShapeID="_x0000_i1477" DrawAspect="Content" ObjectID="_1825520503" r:id="rId793"/>
              </w:object>
            </w:r>
            <w:r w:rsidRPr="0077184D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، ونرمز إليه بالرّمز </w:t>
            </w:r>
            <w:r w:rsidRPr="0077184D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620" w:dyaOrig="279" w14:anchorId="7D5FE139">
                <v:shape id="_x0000_i1478" type="#_x0000_t75" style="width:30.75pt;height:14.25pt" o:ole="">
                  <v:imagedata r:id="rId794" o:title=""/>
                </v:shape>
                <o:OLEObject Type="Embed" ProgID="Equation.3" ShapeID="_x0000_i1478" DrawAspect="Content" ObjectID="_1825520504" r:id="rId795"/>
              </w:object>
            </w:r>
            <w:r w:rsidRPr="0077184D">
              <w:rPr>
                <w:rFonts w:ascii="Amiri" w:hAnsi="Amiri" w:cs="Amiri"/>
                <w:sz w:val="28"/>
                <w:szCs w:val="28"/>
                <w:rtl/>
                <w:lang w:bidi="ar-DZ"/>
              </w:rPr>
              <w:t>.</w:t>
            </w:r>
          </w:p>
          <w:p w14:paraId="2053D5E0" w14:textId="77777777" w:rsidR="00FE3C47" w:rsidRPr="006427A1" w:rsidRDefault="00FE3C47" w:rsidP="0077184D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6427A1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مثال:</w:t>
            </w:r>
          </w:p>
          <w:tbl>
            <w:tblPr>
              <w:bidiVisual/>
              <w:tblW w:w="8471" w:type="dxa"/>
              <w:tblInd w:w="306" w:type="dxa"/>
              <w:tblLayout w:type="fixed"/>
              <w:tblLook w:val="01E0" w:firstRow="1" w:lastRow="1" w:firstColumn="1" w:lastColumn="1" w:noHBand="0" w:noVBand="0"/>
            </w:tblPr>
            <w:tblGrid>
              <w:gridCol w:w="3263"/>
              <w:gridCol w:w="5208"/>
            </w:tblGrid>
            <w:tr w:rsidR="00FE3C47" w:rsidRPr="00A6632B" w14:paraId="0EB6795D" w14:textId="77777777" w:rsidTr="009B3CE2">
              <w:trPr>
                <w:trHeight w:val="380"/>
              </w:trPr>
              <w:tc>
                <w:tcPr>
                  <w:tcW w:w="8467" w:type="dxa"/>
                  <w:gridSpan w:val="2"/>
                </w:tcPr>
                <w:p w14:paraId="4B40C445" w14:textId="77777777" w:rsidR="00FE3C47" w:rsidRPr="00A6632B" w:rsidRDefault="00FE3C47" w:rsidP="00FE3C47">
                  <w:pPr>
                    <w:numPr>
                      <w:ilvl w:val="0"/>
                      <w:numId w:val="70"/>
                    </w:numPr>
                    <w:tabs>
                      <w:tab w:val="right" w:pos="267"/>
                    </w:tabs>
                    <w:bidi/>
                    <w:spacing w:after="0" w:line="240" w:lineRule="auto"/>
                    <w:ind w:hanging="720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A6632B">
                    <w:rPr>
                      <w:rFonts w:cs="Arabic Transparent"/>
                      <w:position w:val="-10"/>
                      <w:sz w:val="28"/>
                      <w:szCs w:val="28"/>
                      <w:lang w:bidi="ar-DZ"/>
                    </w:rPr>
                    <w:object w:dxaOrig="1400" w:dyaOrig="340" w14:anchorId="62503F97">
                      <v:shape id="_x0000_i1479" type="#_x0000_t75" style="width:69.75pt;height:17.25pt" o:ole="">
                        <v:imagedata r:id="rId796" o:title=""/>
                      </v:shape>
                      <o:OLEObject Type="Embed" ProgID="Equation.3" ShapeID="_x0000_i1479" DrawAspect="Content" ObjectID="_1825520505" r:id="rId797"/>
                    </w:object>
                  </w:r>
                  <w:r w:rsidRPr="00A6632B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 xml:space="preserve"> هو مجموعة الأعداد الحقيقية </w:t>
                  </w:r>
                  <w:r w:rsidRPr="00A6632B">
                    <w:rPr>
                      <w:rFonts w:cs="Arabic Transparent"/>
                      <w:position w:val="-6"/>
                      <w:sz w:val="28"/>
                      <w:szCs w:val="28"/>
                      <w:lang w:bidi="ar-DZ"/>
                    </w:rPr>
                    <w:object w:dxaOrig="200" w:dyaOrig="220" w14:anchorId="3BA475AC">
                      <v:shape id="_x0000_i1480" type="#_x0000_t75" style="width:9.75pt;height:11.25pt" o:ole="">
                        <v:imagedata r:id="rId582" o:title=""/>
                      </v:shape>
                      <o:OLEObject Type="Embed" ProgID="Equation.3" ShapeID="_x0000_i1480" DrawAspect="Content" ObjectID="_1825520506" r:id="rId798"/>
                    </w:object>
                  </w:r>
                  <w:r w:rsidRPr="00A6632B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 xml:space="preserve">حيث </w:t>
                  </w:r>
                  <w:r w:rsidRPr="00A6632B">
                    <w:rPr>
                      <w:rFonts w:cs="Arabic Transparent"/>
                      <w:position w:val="-6"/>
                      <w:sz w:val="28"/>
                      <w:szCs w:val="28"/>
                      <w:lang w:bidi="ar-DZ"/>
                    </w:rPr>
                    <w:object w:dxaOrig="960" w:dyaOrig="279" w14:anchorId="2F431DF4">
                      <v:shape id="_x0000_i1481" type="#_x0000_t75" style="width:48pt;height:14.25pt" o:ole="">
                        <v:imagedata r:id="rId799" o:title=""/>
                      </v:shape>
                      <o:OLEObject Type="Embed" ProgID="Equation.3" ShapeID="_x0000_i1481" DrawAspect="Content" ObjectID="_1825520507" r:id="rId800"/>
                    </w:object>
                  </w:r>
                  <w:r w:rsidRPr="00A6632B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 xml:space="preserve"> و </w:t>
                  </w:r>
                  <w:r w:rsidRPr="00A6632B">
                    <w:rPr>
                      <w:rFonts w:cs="Arabic Transparent"/>
                      <w:position w:val="-6"/>
                      <w:sz w:val="28"/>
                      <w:szCs w:val="28"/>
                      <w:lang w:bidi="ar-DZ"/>
                    </w:rPr>
                    <w:object w:dxaOrig="560" w:dyaOrig="279" w14:anchorId="3CE0E4A5">
                      <v:shape id="_x0000_i1482" type="#_x0000_t75" style="width:27.75pt;height:14.25pt" o:ole="">
                        <v:imagedata r:id="rId801" o:title=""/>
                      </v:shape>
                      <o:OLEObject Type="Embed" ProgID="Equation.3" ShapeID="_x0000_i1482" DrawAspect="Content" ObjectID="_1825520508" r:id="rId802"/>
                    </w:object>
                  </w:r>
                  <w:r w:rsidRPr="00A6632B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6632B">
                    <w:rPr>
                      <w:rFonts w:cs="Arabic Transparent" w:hint="cs"/>
                      <w:sz w:val="28"/>
                      <w:szCs w:val="28"/>
                      <w:lang w:bidi="ar-DZ"/>
                    </w:rPr>
                    <w:sym w:font="Symbol" w:char="F03C"/>
                  </w:r>
                  <w:r w:rsidRPr="00A6632B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6632B">
                    <w:rPr>
                      <w:rFonts w:cs="Arabic Transparent"/>
                      <w:position w:val="-4"/>
                      <w:sz w:val="28"/>
                      <w:szCs w:val="28"/>
                      <w:lang w:bidi="ar-DZ"/>
                    </w:rPr>
                    <w:object w:dxaOrig="139" w:dyaOrig="260" w14:anchorId="1AB060F7">
                      <v:shape id="_x0000_i1483" type="#_x0000_t75" style="width:6.75pt;height:12.75pt" o:ole="">
                        <v:imagedata r:id="rId803" o:title=""/>
                      </v:shape>
                      <o:OLEObject Type="Embed" ProgID="Equation.3" ShapeID="_x0000_i1483" DrawAspect="Content" ObjectID="_1825520509" r:id="rId804"/>
                    </w:object>
                  </w:r>
                  <w:r w:rsidRPr="00A6632B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 xml:space="preserve">. </w:t>
                  </w:r>
                </w:p>
              </w:tc>
            </w:tr>
            <w:tr w:rsidR="00FE3C47" w:rsidRPr="00A6632B" w14:paraId="685BB3EA" w14:textId="77777777" w:rsidTr="009B3CE2">
              <w:trPr>
                <w:trHeight w:val="1302"/>
              </w:trPr>
              <w:tc>
                <w:tcPr>
                  <w:tcW w:w="3259" w:type="dxa"/>
                </w:tcPr>
                <w:p w14:paraId="095AA6A7" w14:textId="77777777" w:rsidR="00FE3C47" w:rsidRPr="00A6632B" w:rsidRDefault="00FE3C47" w:rsidP="00A658B7">
                  <w:pPr>
                    <w:bidi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A6632B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14:paraId="75B7FB2E" w14:textId="77777777" w:rsidR="00FE3C47" w:rsidRPr="00A6632B" w:rsidRDefault="00FE3C47" w:rsidP="008A5593">
                  <w:pPr>
                    <w:bidi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A6632B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6632B">
                    <w:rPr>
                      <w:rFonts w:cs="Arabic Transparent"/>
                      <w:position w:val="-10"/>
                      <w:sz w:val="28"/>
                      <w:szCs w:val="28"/>
                      <w:lang w:bidi="ar-DZ"/>
                    </w:rPr>
                    <w:object w:dxaOrig="2220" w:dyaOrig="340" w14:anchorId="7B84A118">
                      <v:shape id="_x0000_i1484" type="#_x0000_t75" style="width:111pt;height:17.25pt" o:ole="">
                        <v:imagedata r:id="rId805" o:title=""/>
                      </v:shape>
                      <o:OLEObject Type="Embed" ProgID="Equation.3" ShapeID="_x0000_i1484" DrawAspect="Content" ObjectID="_1825520510" r:id="rId806"/>
                    </w:object>
                  </w:r>
                </w:p>
              </w:tc>
              <w:tc>
                <w:tcPr>
                  <w:tcW w:w="5208" w:type="dxa"/>
                </w:tcPr>
                <w:p w14:paraId="2E2BFB7D" w14:textId="77777777" w:rsidR="00FE3C47" w:rsidRPr="00A6632B" w:rsidRDefault="00FE3C47" w:rsidP="00A658B7">
                  <w:pPr>
                    <w:bidi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A6632B">
                    <w:rPr>
                      <w:rFonts w:cs="Arabic Transparent"/>
                      <w:noProof/>
                      <w:sz w:val="28"/>
                      <w:szCs w:val="28"/>
                      <w:rtl/>
                      <w:lang w:eastAsia="zh-CN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9008" behindDoc="0" locked="0" layoutInCell="1" allowOverlap="1" wp14:anchorId="35905AB4" wp14:editId="7DF47F62">
                            <wp:simplePos x="0" y="0"/>
                            <wp:positionH relativeFrom="column">
                              <wp:posOffset>261620</wp:posOffset>
                            </wp:positionH>
                            <wp:positionV relativeFrom="paragraph">
                              <wp:posOffset>95250</wp:posOffset>
                            </wp:positionV>
                            <wp:extent cx="3051175" cy="637540"/>
                            <wp:effectExtent l="4445" t="0" r="1905" b="635"/>
                            <wp:wrapNone/>
                            <wp:docPr id="798439147" name="Rectangle 5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51175" cy="637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17B6A7F" w14:textId="77777777" w:rsidR="00FE3C47" w:rsidRDefault="00FE3C47" w:rsidP="00A658B7"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07F488F4" wp14:editId="4B36B7CE">
                                              <wp:extent cx="2867025" cy="542925"/>
                                              <wp:effectExtent l="0" t="0" r="9525" b="9525"/>
                                              <wp:docPr id="771506569" name="Image 55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016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807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867025" cy="54292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none" lIns="91440" tIns="45720" rIns="91440" bIns="45720" anchor="t" anchorCtr="0" upright="1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5905AB4" id="_x0000_s1133" style="position:absolute;left:0;text-align:left;margin-left:20.6pt;margin-top:7.5pt;width:240.25pt;height:50.2pt;z-index:251819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" filled="f" stroked="f">
                            <v:textbox style="mso-fit-shape-to-text:t">
                              <w:txbxContent>
                                <w:p w14:paraId="017B6A7F" w14:textId="77777777" w:rsidR="00FE3C47" w:rsidRDefault="00FE3C47" w:rsidP="00A658B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F488F4" wp14:editId="4B36B7CE">
                                        <wp:extent cx="2867025" cy="542925"/>
                                        <wp:effectExtent l="0" t="0" r="9525" b="9525"/>
                                        <wp:docPr id="771506569" name="Image 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0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67025" cy="542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A6632B">
                    <w:rPr>
                      <w:rFonts w:cs="Arabic Transparent"/>
                      <w:noProof/>
                      <w:sz w:val="28"/>
                      <w:szCs w:val="28"/>
                      <w:rtl/>
                      <w:lang w:bidi="ar-DZ"/>
                    </w:rPr>
                    <mc:AlternateContent>
                      <mc:Choice Requires="wpc">
                        <w:drawing>
                          <wp:inline distT="0" distB="0" distL="0" distR="0" wp14:anchorId="27C7C432" wp14:editId="35BE73BA">
                            <wp:extent cx="1943100" cy="457200"/>
                            <wp:effectExtent l="0" t="0" r="0" b="0"/>
                            <wp:docPr id="223545281" name="Zone de dessin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Canvas">
                                <wpc:wpc>
                                  <wpc:bg>
                                    <a:noFill/>
                                  </wpc:bg>
                                  <wpc:whole>
                                    <a:ln>
                                      <a:noFill/>
                                    </a:ln>
                                  </wpc:whole>
                                </wpc:wp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903BC0E" id="Zone de dessin 54" o:spid="_x0000_s1026" editas="canvas" style="width:153pt;height:36pt;mso-position-horizontal-relative:char;mso-position-vertical-relative:line" coordsize="1943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">
                            <v:shape id="_x0000_s1027" type="#_x0000_t75" style="position:absolute;width:19431;height:4572;visibility:visible;mso-wrap-style:square">
                              <v:fill o:detectmouseclick="t"/>
                              <v:path o:connecttype="none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FE3C47" w:rsidRPr="00A6632B" w14:paraId="498EB6F6" w14:textId="77777777" w:rsidTr="009B3CE2">
              <w:trPr>
                <w:trHeight w:val="366"/>
              </w:trPr>
              <w:tc>
                <w:tcPr>
                  <w:tcW w:w="8467" w:type="dxa"/>
                  <w:gridSpan w:val="2"/>
                </w:tcPr>
                <w:p w14:paraId="2111F91E" w14:textId="77777777" w:rsidR="00FE3C47" w:rsidRPr="00A6632B" w:rsidRDefault="00FE3C47" w:rsidP="00FE3C47">
                  <w:pPr>
                    <w:numPr>
                      <w:ilvl w:val="0"/>
                      <w:numId w:val="70"/>
                    </w:numPr>
                    <w:tabs>
                      <w:tab w:val="clear" w:pos="720"/>
                      <w:tab w:val="num" w:pos="250"/>
                    </w:tabs>
                    <w:bidi/>
                    <w:spacing w:after="0" w:line="240" w:lineRule="auto"/>
                    <w:ind w:hanging="650"/>
                    <w:rPr>
                      <w:rFonts w:cs="Arabic Transparent"/>
                      <w:noProof/>
                      <w:sz w:val="28"/>
                      <w:szCs w:val="28"/>
                    </w:rPr>
                  </w:pPr>
                  <w:r w:rsidRPr="00A6632B">
                    <w:rPr>
                      <w:rFonts w:cs="Arabic Transparent"/>
                      <w:noProof/>
                      <w:position w:val="-10"/>
                      <w:sz w:val="28"/>
                      <w:szCs w:val="28"/>
                    </w:rPr>
                    <w:object w:dxaOrig="1860" w:dyaOrig="340" w14:anchorId="2A250CDB">
                      <v:shape id="_x0000_i1485" type="#_x0000_t75" style="width:93pt;height:17.25pt" o:ole="">
                        <v:imagedata r:id="rId808" o:title=""/>
                      </v:shape>
                      <o:OLEObject Type="Embed" ProgID="Equation.3" ShapeID="_x0000_i1485" DrawAspect="Content" ObjectID="_1825520511" r:id="rId809"/>
                    </w:object>
                  </w:r>
                  <w:r w:rsidRPr="00A6632B">
                    <w:rPr>
                      <w:rFonts w:cs="Arabic Transparent" w:hint="cs"/>
                      <w:noProof/>
                      <w:sz w:val="28"/>
                      <w:szCs w:val="28"/>
                      <w:rtl/>
                    </w:rPr>
                    <w:t xml:space="preserve"> هو مجموعة الأعداد الحقيقية </w:t>
                  </w:r>
                  <w:r w:rsidRPr="00A6632B">
                    <w:rPr>
                      <w:rFonts w:cs="Arabic Transparent"/>
                      <w:position w:val="-6"/>
                      <w:sz w:val="28"/>
                      <w:szCs w:val="28"/>
                      <w:lang w:bidi="ar-DZ"/>
                    </w:rPr>
                    <w:object w:dxaOrig="200" w:dyaOrig="220" w14:anchorId="6A6B0034">
                      <v:shape id="_x0000_i1486" type="#_x0000_t75" style="width:9.75pt;height:11.25pt" o:ole="">
                        <v:imagedata r:id="rId582" o:title=""/>
                      </v:shape>
                      <o:OLEObject Type="Embed" ProgID="Equation.3" ShapeID="_x0000_i1486" DrawAspect="Content" ObjectID="_1825520512" r:id="rId810"/>
                    </w:object>
                  </w:r>
                  <w:r w:rsidRPr="00A6632B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 xml:space="preserve"> حيث  </w:t>
                  </w:r>
                  <w:r w:rsidRPr="00A6632B">
                    <w:rPr>
                      <w:rFonts w:cs="Arabic Transparent"/>
                      <w:position w:val="-6"/>
                      <w:sz w:val="28"/>
                      <w:szCs w:val="28"/>
                      <w:lang w:bidi="ar-DZ"/>
                    </w:rPr>
                    <w:object w:dxaOrig="560" w:dyaOrig="279" w14:anchorId="25F3B225">
                      <v:shape id="_x0000_i1487" type="#_x0000_t75" style="width:27.75pt;height:14.25pt" o:ole="">
                        <v:imagedata r:id="rId811" o:title=""/>
                      </v:shape>
                      <o:OLEObject Type="Embed" ProgID="Equation.3" ShapeID="_x0000_i1487" DrawAspect="Content" ObjectID="_1825520513" r:id="rId812"/>
                    </w:object>
                  </w:r>
                  <w:r w:rsidRPr="00A6632B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6632B">
                    <w:rPr>
                      <w:rFonts w:cs="Arabic Transparent" w:hint="cs"/>
                      <w:sz w:val="28"/>
                      <w:szCs w:val="28"/>
                      <w:lang w:bidi="ar-DZ"/>
                    </w:rPr>
                    <w:sym w:font="Symbol" w:char="F03C"/>
                  </w:r>
                  <w:r w:rsidRPr="00A6632B">
                    <w:rPr>
                      <w:rFonts w:cs="Arabic Transparent"/>
                      <w:position w:val="-4"/>
                      <w:sz w:val="28"/>
                      <w:szCs w:val="28"/>
                      <w:lang w:bidi="ar-DZ"/>
                    </w:rPr>
                    <w:object w:dxaOrig="380" w:dyaOrig="260" w14:anchorId="1105F476">
                      <v:shape id="_x0000_i1488" type="#_x0000_t75" style="width:18.75pt;height:12.75pt" o:ole="">
                        <v:imagedata r:id="rId813" o:title=""/>
                      </v:shape>
                      <o:OLEObject Type="Embed" ProgID="Equation.3" ShapeID="_x0000_i1488" DrawAspect="Content" ObjectID="_1825520514" r:id="rId814"/>
                    </w:object>
                  </w:r>
                  <w:r w:rsidRPr="00A6632B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 xml:space="preserve"> و </w:t>
                  </w:r>
                  <w:r w:rsidRPr="00A6632B">
                    <w:rPr>
                      <w:rFonts w:cs="Arabic Transparent"/>
                      <w:position w:val="-6"/>
                      <w:sz w:val="28"/>
                      <w:szCs w:val="28"/>
                      <w:lang w:bidi="ar-DZ"/>
                    </w:rPr>
                    <w:object w:dxaOrig="580" w:dyaOrig="279" w14:anchorId="2C7FFD21">
                      <v:shape id="_x0000_i1489" type="#_x0000_t75" style="width:29.25pt;height:14.25pt" o:ole="">
                        <v:imagedata r:id="rId815" o:title=""/>
                      </v:shape>
                      <o:OLEObject Type="Embed" ProgID="Equation.3" ShapeID="_x0000_i1489" DrawAspect="Content" ObjectID="_1825520515" r:id="rId816"/>
                    </w:object>
                  </w:r>
                </w:p>
              </w:tc>
            </w:tr>
            <w:tr w:rsidR="00FE3C47" w:rsidRPr="00A6632B" w14:paraId="53E73BCC" w14:textId="77777777" w:rsidTr="009B3CE2">
              <w:trPr>
                <w:trHeight w:val="1235"/>
              </w:trPr>
              <w:tc>
                <w:tcPr>
                  <w:tcW w:w="3259" w:type="dxa"/>
                </w:tcPr>
                <w:p w14:paraId="030DC4A7" w14:textId="77777777" w:rsidR="00FE3C47" w:rsidRPr="00A6632B" w:rsidRDefault="00FE3C47" w:rsidP="00A658B7">
                  <w:pPr>
                    <w:bidi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</w:p>
                <w:p w14:paraId="423DE082" w14:textId="77777777" w:rsidR="00FE3C47" w:rsidRPr="00A6632B" w:rsidRDefault="00FE3C47" w:rsidP="00A658B7">
                  <w:pPr>
                    <w:bidi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A6632B">
                    <w:rPr>
                      <w:rFonts w:cs="Arabic Transparent"/>
                      <w:position w:val="-10"/>
                      <w:sz w:val="28"/>
                      <w:szCs w:val="28"/>
                      <w:lang w:bidi="ar-DZ"/>
                    </w:rPr>
                    <w:object w:dxaOrig="3040" w:dyaOrig="340" w14:anchorId="451E9F8C">
                      <v:shape id="_x0000_i1490" type="#_x0000_t75" style="width:152.25pt;height:17.25pt" o:ole="">
                        <v:imagedata r:id="rId817" o:title=""/>
                      </v:shape>
                      <o:OLEObject Type="Embed" ProgID="Equation.3" ShapeID="_x0000_i1490" DrawAspect="Content" ObjectID="_1825520516" r:id="rId818"/>
                    </w:object>
                  </w:r>
                </w:p>
                <w:p w14:paraId="5ADAAAA7" w14:textId="77777777" w:rsidR="00FE3C47" w:rsidRDefault="00FE3C47" w:rsidP="00A658B7">
                  <w:pPr>
                    <w:bidi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</w:p>
                <w:p w14:paraId="11D1A7D4" w14:textId="77777777" w:rsidR="00FE3C47" w:rsidRDefault="00FE3C47" w:rsidP="00F75AF0">
                  <w:pPr>
                    <w:bidi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</w:p>
                <w:p w14:paraId="33203DB8" w14:textId="77777777" w:rsidR="00FE3C47" w:rsidRDefault="00FE3C47" w:rsidP="00F75AF0">
                  <w:pPr>
                    <w:bidi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</w:p>
                <w:p w14:paraId="76EC7D2E" w14:textId="77777777" w:rsidR="00FE3C47" w:rsidRDefault="00FE3C47" w:rsidP="00F75AF0">
                  <w:pPr>
                    <w:bidi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</w:p>
                <w:p w14:paraId="698B3689" w14:textId="77777777" w:rsidR="00FE3C47" w:rsidRPr="00A6632B" w:rsidRDefault="00FE3C47" w:rsidP="00F75AF0">
                  <w:pPr>
                    <w:bidi/>
                    <w:rPr>
                      <w:rFonts w:cs="Arabic Transparent"/>
                      <w:sz w:val="28"/>
                      <w:szCs w:val="28"/>
                      <w:lang w:bidi="ar-DZ"/>
                    </w:rPr>
                  </w:pPr>
                </w:p>
              </w:tc>
              <w:tc>
                <w:tcPr>
                  <w:tcW w:w="5208" w:type="dxa"/>
                </w:tcPr>
                <w:p w14:paraId="1CB8041B" w14:textId="77777777" w:rsidR="00FE3C47" w:rsidRPr="00A6632B" w:rsidRDefault="00FE3C47" w:rsidP="00A658B7">
                  <w:pPr>
                    <w:bidi/>
                    <w:rPr>
                      <w:rFonts w:cs="Arabic Transparent"/>
                      <w:noProof/>
                      <w:sz w:val="28"/>
                      <w:szCs w:val="28"/>
                    </w:rPr>
                  </w:pPr>
                  <w:r w:rsidRPr="00A6632B">
                    <w:rPr>
                      <w:rFonts w:cs="Arabic Transparent"/>
                      <w:noProof/>
                      <w:sz w:val="28"/>
                      <w:szCs w:val="28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7984" behindDoc="0" locked="0" layoutInCell="1" allowOverlap="1" wp14:anchorId="666A7DEF" wp14:editId="1E6E3216">
                            <wp:simplePos x="0" y="0"/>
                            <wp:positionH relativeFrom="column">
                              <wp:posOffset>-1547495</wp:posOffset>
                            </wp:positionH>
                            <wp:positionV relativeFrom="paragraph">
                              <wp:posOffset>362585</wp:posOffset>
                            </wp:positionV>
                            <wp:extent cx="342900" cy="228600"/>
                            <wp:effectExtent l="5080" t="10160" r="13970" b="8890"/>
                            <wp:wrapNone/>
                            <wp:docPr id="1334962890" name="Zone de texte 5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429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339966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D363866" w14:textId="77777777" w:rsidR="00FE3C47" w:rsidRPr="0034363A" w:rsidRDefault="00FE3C47" w:rsidP="00A658B7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>-4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66A7DEF" id="Zone de texte 53" o:spid="_x0000_s1134" type="#_x0000_t202" style="position:absolute;left:0;text-align:left;margin-left:-121.85pt;margin-top:28.55pt;width:27pt;height:18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" filled="f" strokecolor="#396">
                            <v:textbox>
                              <w:txbxContent>
                                <w:p w14:paraId="0D363866" w14:textId="77777777" w:rsidR="00FE3C47" w:rsidRPr="0034363A" w:rsidRDefault="00FE3C47" w:rsidP="00A658B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-4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5A824D95" w14:textId="77777777" w:rsidR="00FE3C47" w:rsidRPr="00A6632B" w:rsidRDefault="00FE3C47" w:rsidP="00A658B7">
                  <w:pPr>
                    <w:bidi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noProof/>
                      <w:rtl/>
                    </w:rPr>
                    <w:object w:dxaOrig="1440" w:dyaOrig="1440" w14:anchorId="303C9E2D">
                      <v:shape id="_x0000_s2263" type="#_x0000_t75" style="position:absolute;left:0;text-align:left;margin-left:-5.8pt;margin-top:-.35pt;width:256.5pt;height:48pt;z-index:251820032">
                        <v:imagedata r:id="rId819" o:title=""/>
                      </v:shape>
                      <o:OLEObject Type="Embed" ProgID="PBrush" ShapeID="_x0000_s2263" DrawAspect="Content" ObjectID="_1825520710" r:id="rId820"/>
                    </w:object>
                  </w:r>
                </w:p>
              </w:tc>
            </w:tr>
          </w:tbl>
          <w:p w14:paraId="68EDE5D0" w14:textId="77777777" w:rsidR="00FE3C47" w:rsidRPr="00754150" w:rsidRDefault="00FE3C47" w:rsidP="00754150">
            <w:pPr>
              <w:bidi/>
              <w:rPr>
                <w:rFonts w:ascii="Amiri" w:hAnsi="Amiri" w:cs="Amiri"/>
                <w:color w:val="EE0000"/>
                <w:sz w:val="28"/>
                <w:szCs w:val="28"/>
                <w:lang w:bidi="ar-DZ"/>
              </w:rPr>
            </w:pPr>
          </w:p>
        </w:tc>
        <w:tc>
          <w:tcPr>
            <w:tcW w:w="1179" w:type="dxa"/>
          </w:tcPr>
          <w:p w14:paraId="09963B33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369D6D0" w14:textId="77777777" w:rsidR="00FE3C47" w:rsidRDefault="00FE3C47" w:rsidP="00F16DF2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E62C7BF" w14:textId="77777777" w:rsidR="00FE3C47" w:rsidRDefault="00FE3C47" w:rsidP="00F16DF2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E95D096" w14:textId="77777777" w:rsidR="00FE3C47" w:rsidRDefault="00FE3C47" w:rsidP="00F16DF2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4700168" w14:textId="77777777" w:rsidR="00FE3C47" w:rsidRDefault="00FE3C47" w:rsidP="00F16DF2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7F2B05F" w14:textId="77777777" w:rsidR="00FE3C47" w:rsidRPr="00F16DF2" w:rsidRDefault="00FE3C47" w:rsidP="00F16DF2">
            <w:pPr>
              <w:bidi/>
              <w:rPr>
                <w:rFonts w:ascii="Amiri" w:hAnsi="Amiri" w:cs="Amiri"/>
                <w:color w:val="EE0000"/>
                <w:sz w:val="24"/>
                <w:szCs w:val="24"/>
                <w:rtl/>
              </w:rPr>
            </w:pPr>
            <w:r w:rsidRPr="00F16DF2">
              <w:rPr>
                <w:rFonts w:ascii="Amiri" w:hAnsi="Amiri" w:cs="Amiri"/>
                <w:color w:val="EE0000"/>
                <w:sz w:val="24"/>
                <w:szCs w:val="24"/>
                <w:rtl/>
              </w:rPr>
              <w:t>نحل متراجحات ونمثل الحلول اعتمادا على مكتسبات الرابعة متوسط</w:t>
            </w:r>
          </w:p>
          <w:p w14:paraId="44651231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477A7EE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D725644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6642B79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BE48059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81CA36F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DB6AFA4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47D0A03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BF5CA11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F55B1C3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5915989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424B27D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EE03775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ABC5960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6BD717E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CB7E2C3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5833393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55E54FC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EEF256E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77BDDA7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5F330B4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DA0257C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3CAD372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71EAE9B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F1D4340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0A9F160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29DC4EB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9984B6D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2928F8F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B9A1733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178C67D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1635D6A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C03613C" w14:textId="77777777" w:rsidR="00FE3C47" w:rsidRPr="00792B9B" w:rsidRDefault="00FE3C47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1997D19B" w14:textId="77777777" w:rsidR="00FE3C47" w:rsidRPr="00792B9B" w:rsidRDefault="00FE3C47" w:rsidP="003D5BFF">
      <w:pPr>
        <w:bidi/>
        <w:ind w:left="-993" w:right="-851"/>
        <w:rPr>
          <w:rFonts w:cstheme="minorHAnsi"/>
          <w:sz w:val="28"/>
          <w:szCs w:val="28"/>
        </w:rPr>
      </w:pPr>
    </w:p>
    <w:p w14:paraId="7050DAD2" w14:textId="77777777" w:rsidR="00FE3C47" w:rsidRDefault="00FE3C47" w:rsidP="00283C06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4843DED" wp14:editId="60486EF5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1592632372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0E7D1" w14:textId="77777777" w:rsidR="00FE3C47" w:rsidRPr="00F62B67" w:rsidRDefault="00FE3C47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F62B67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الكفاءة القبلية: </w:t>
                            </w:r>
                          </w:p>
                          <w:p w14:paraId="73FA22C0" w14:textId="77777777" w:rsidR="00FE3C47" w:rsidRPr="00F62B67" w:rsidRDefault="00FE3C47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F62B67"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  <w:r w:rsidRPr="00F62B67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843DED" id="_x0000_s1135" style="position:absolute;left:0;text-align:left;margin-left:-46.15pt;margin-top:66.05pt;width:543pt;height:53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" fillcolor="white [3201]" strokecolor="black [3200]" strokeweight="2pt">
                <v:textbox>
                  <w:txbxContent>
                    <w:p w14:paraId="4BF0E7D1" w14:textId="77777777" w:rsidR="00FE3C47" w:rsidRPr="00F62B67" w:rsidRDefault="00FE3C47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F62B67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الكفاءة القبلية: </w:t>
                      </w:r>
                    </w:p>
                    <w:p w14:paraId="73FA22C0" w14:textId="77777777" w:rsidR="00FE3C47" w:rsidRPr="00F62B67" w:rsidRDefault="00FE3C47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F62B67"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  <w:r w:rsidRPr="00F62B67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5D5A03E" wp14:editId="7F71524C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1554921336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3D4F6C" w14:textId="77777777" w:rsidR="00FE3C47" w:rsidRPr="00F62B67" w:rsidRDefault="00FE3C47" w:rsidP="00266A22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62B67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 w:rsidRPr="00F62B67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03 ساعات</w:t>
                            </w:r>
                          </w:p>
                          <w:p w14:paraId="7F1CAD9C" w14:textId="77777777" w:rsidR="00FE3C47" w:rsidRDefault="00FE3C47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D5A03E" id="_x0000_s1136" style="position:absolute;left:0;text-align:left;margin-left:-44.65pt;margin-top:.8pt;width:100.5pt;height:58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" fillcolor="white [3201]" strokecolor="black [3213]" strokeweight="2pt">
                <v:textbox>
                  <w:txbxContent>
                    <w:p w14:paraId="443D4F6C" w14:textId="77777777" w:rsidR="00FE3C47" w:rsidRPr="00F62B67" w:rsidRDefault="00FE3C47" w:rsidP="00266A22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62B67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 w:rsidRPr="00F62B67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03 ساعات</w:t>
                      </w:r>
                    </w:p>
                    <w:p w14:paraId="7F1CAD9C" w14:textId="77777777" w:rsidR="00FE3C47" w:rsidRDefault="00FE3C47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96F1D67" wp14:editId="76C7D28E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504048555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5569F7" w14:textId="77777777" w:rsidR="00FE3C47" w:rsidRPr="00F62B67" w:rsidRDefault="00FE3C47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F62B67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أولى جذع مشترك اداب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6F1D67" id="_x0000_s1137" style="position:absolute;left:0;text-align:left;margin-left:396.35pt;margin-top:-.7pt;width:100.5pt;height:62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" fillcolor="white [3201]" strokecolor="black [3213]" strokeweight="2pt">
                <v:textbox>
                  <w:txbxContent>
                    <w:p w14:paraId="685569F7" w14:textId="77777777" w:rsidR="00FE3C47" w:rsidRPr="00F62B67" w:rsidRDefault="00FE3C47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lang w:bidi="ar-DZ"/>
                        </w:rPr>
                      </w:pPr>
                      <w:r w:rsidRPr="00F62B67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أولى جذع مشترك اداب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AE57F21" wp14:editId="014B0469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814957040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598AE3" w14:textId="77777777" w:rsidR="00FE3C47" w:rsidRPr="00F62B67" w:rsidRDefault="00FE3C47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F62B67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المحور: </w:t>
                            </w:r>
                            <w:r w:rsidRPr="00F62B67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الأعداد والحساب</w:t>
                            </w:r>
                          </w:p>
                          <w:p w14:paraId="3B31E5DB" w14:textId="77777777" w:rsidR="00FE3C47" w:rsidRPr="00F62B67" w:rsidRDefault="00FE3C47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F62B67"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 w:rsidRPr="00F62B67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1F5E64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قيمة المطلقة لعدد حقيقي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AE57F21" id="_x0000_s1138" style="position:absolute;left:0;text-align:left;margin-left:66.35pt;margin-top:1.55pt;width:323.25pt;height:58.5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" fillcolor="white [3212]" strokecolor="black [3213]" strokeweight="2pt">
                <v:textbox>
                  <w:txbxContent>
                    <w:p w14:paraId="39598AE3" w14:textId="77777777" w:rsidR="00FE3C47" w:rsidRPr="00F62B67" w:rsidRDefault="00FE3C47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F62B67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المحور: </w:t>
                      </w:r>
                      <w:r w:rsidRPr="00F62B67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الأعداد والحساب</w:t>
                      </w:r>
                    </w:p>
                    <w:p w14:paraId="3B31E5DB" w14:textId="77777777" w:rsidR="00FE3C47" w:rsidRPr="00F62B67" w:rsidRDefault="00FE3C47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F62B67"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 w:rsidRPr="00F62B67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Pr="001F5E64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قيمة المطلقة لعدد حقيقي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68E792A0" w14:textId="77777777" w:rsidR="00FE3C47" w:rsidRDefault="00FE3C47" w:rsidP="00686629">
      <w:pPr>
        <w:bidi/>
        <w:ind w:right="-851"/>
        <w:rPr>
          <w:rFonts w:cstheme="minorHAnsi"/>
          <w:sz w:val="28"/>
          <w:szCs w:val="28"/>
          <w:rtl/>
        </w:rPr>
      </w:pPr>
    </w:p>
    <w:p w14:paraId="16F0EEC0" w14:textId="77777777" w:rsidR="00FE3C47" w:rsidRPr="00792B9B" w:rsidRDefault="00FE3C47" w:rsidP="00283C06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FE3C47" w:rsidRPr="00792B9B" w14:paraId="73645901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3404016F" w14:textId="77777777" w:rsidR="00FE3C47" w:rsidRPr="00305590" w:rsidRDefault="00FE3C47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18B7D652" w14:textId="77777777" w:rsidR="00FE3C47" w:rsidRPr="00305590" w:rsidRDefault="00FE3C47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5FA5B6D8" w14:textId="77777777" w:rsidR="00FE3C47" w:rsidRPr="00305590" w:rsidRDefault="00FE3C47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FE3C47" w:rsidRPr="00792B9B" w14:paraId="4A821654" w14:textId="77777777" w:rsidTr="00305590">
        <w:tc>
          <w:tcPr>
            <w:tcW w:w="1278" w:type="dxa"/>
          </w:tcPr>
          <w:p w14:paraId="6BB761B7" w14:textId="77777777" w:rsidR="00FE3C47" w:rsidRDefault="00FE3C47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752C881D" w14:textId="77777777" w:rsidR="00FE3C47" w:rsidRDefault="00FE3C47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86EAA42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8868B34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C9732F1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F8A145B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F3BA181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DAF9F69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5837F47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0B66B49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13E949B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8D7C3EB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883DE64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5F7A23A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8178DAC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AA2CA09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22DB135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DF4147F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7C32899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4F954F6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C3D6A57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B254094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F2B57B6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CD0DB54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37AE2CF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C5BE900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D06A1FC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280F320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7FBDD67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4699CE6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2B4ED4A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1FFD92A" w14:textId="77777777" w:rsidR="00FE3C47" w:rsidRPr="00FB5A89" w:rsidRDefault="00FE3C47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7F3B23AE" w14:textId="77777777" w:rsidR="00FE3C47" w:rsidRPr="00792B9B" w:rsidRDefault="00FE3C47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1AD4D20F" w14:textId="77777777" w:rsidR="00FE3C47" w:rsidRDefault="00FE3C47" w:rsidP="00CF6A02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نشــــــاط</w:t>
            </w:r>
          </w:p>
          <w:p w14:paraId="718B4910" w14:textId="77777777" w:rsidR="00FE3C47" w:rsidRPr="009F4A7B" w:rsidRDefault="00FE3C47" w:rsidP="00FE3C47">
            <w:pPr>
              <w:pStyle w:val="Paragraphedeliste"/>
              <w:numPr>
                <w:ilvl w:val="0"/>
                <w:numId w:val="69"/>
              </w:num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9F4A7B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ارسم مستقيا عدديا </w:t>
            </w:r>
            <w:r w:rsidRPr="009F4A7B">
              <w:rPr>
                <w:rFonts w:ascii="Amiri" w:hAnsi="Amiri" w:cs="Amiri"/>
                <w:sz w:val="28"/>
                <w:szCs w:val="28"/>
                <w:lang w:bidi="ar-DZ"/>
              </w:rPr>
              <w:t>(D)</w:t>
            </w:r>
            <w:r w:rsidRPr="009F4A7B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مبدؤه</w:t>
            </w:r>
            <w:r w:rsidRPr="009F4A7B">
              <w:rPr>
                <w:rFonts w:ascii="Amiri" w:hAnsi="Amiri" w:cs="Amiri"/>
                <w:sz w:val="28"/>
                <w:szCs w:val="28"/>
                <w:lang w:bidi="ar-DZ"/>
              </w:rPr>
              <w:object w:dxaOrig="240" w:dyaOrig="279" w14:anchorId="42DB9F6B">
                <v:shape id="_x0000_i1491" type="#_x0000_t75" style="width:12pt;height:14.25pt" o:ole="">
                  <v:imagedata r:id="rId821" o:title=""/>
                </v:shape>
                <o:OLEObject Type="Embed" ProgID="Equation.3" ShapeID="_x0000_i1491" DrawAspect="Content" ObjectID="_1825520517" r:id="rId822"/>
              </w:object>
            </w:r>
            <w:r w:rsidRPr="009F4A7B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ثمّ علّم عليه النقاط </w:t>
            </w:r>
            <w:r w:rsidRPr="009F4A7B">
              <w:rPr>
                <w:rFonts w:ascii="Amiri" w:hAnsi="Amiri" w:cs="Amiri"/>
                <w:sz w:val="28"/>
                <w:szCs w:val="28"/>
                <w:lang w:bidi="ar-DZ"/>
              </w:rPr>
              <w:object w:dxaOrig="240" w:dyaOrig="260" w14:anchorId="7E7F9260">
                <v:shape id="_x0000_i1492" type="#_x0000_t75" style="width:12pt;height:12.75pt" o:ole="">
                  <v:imagedata r:id="rId823" o:title=""/>
                </v:shape>
                <o:OLEObject Type="Embed" ProgID="Equation.3" ShapeID="_x0000_i1492" DrawAspect="Content" ObjectID="_1825520518" r:id="rId824"/>
              </w:object>
            </w:r>
            <w:r w:rsidRPr="009F4A7B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، </w:t>
            </w:r>
            <w:r w:rsidRPr="009F4A7B">
              <w:rPr>
                <w:rFonts w:ascii="Amiri" w:hAnsi="Amiri" w:cs="Amiri"/>
                <w:sz w:val="28"/>
                <w:szCs w:val="28"/>
                <w:lang w:bidi="ar-DZ"/>
              </w:rPr>
              <w:object w:dxaOrig="240" w:dyaOrig="260" w14:anchorId="7F1F6A27">
                <v:shape id="_x0000_i1493" type="#_x0000_t75" style="width:12pt;height:12.75pt" o:ole="">
                  <v:imagedata r:id="rId825" o:title=""/>
                </v:shape>
                <o:OLEObject Type="Embed" ProgID="Equation.3" ShapeID="_x0000_i1493" DrawAspect="Content" ObjectID="_1825520519" r:id="rId826"/>
              </w:object>
            </w:r>
            <w:r w:rsidRPr="009F4A7B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، </w:t>
            </w:r>
            <w:r w:rsidRPr="009F4A7B">
              <w:rPr>
                <w:rFonts w:ascii="Amiri" w:hAnsi="Amiri" w:cs="Amiri"/>
                <w:sz w:val="28"/>
                <w:szCs w:val="28"/>
                <w:lang w:bidi="ar-DZ"/>
              </w:rPr>
              <w:object w:dxaOrig="240" w:dyaOrig="279" w14:anchorId="73384EFA">
                <v:shape id="_x0000_i1494" type="#_x0000_t75" style="width:12pt;height:14.25pt" o:ole="">
                  <v:imagedata r:id="rId827" o:title=""/>
                </v:shape>
                <o:OLEObject Type="Embed" ProgID="Equation.3" ShapeID="_x0000_i1494" DrawAspect="Content" ObjectID="_1825520520" r:id="rId828"/>
              </w:object>
            </w:r>
            <w:r w:rsidRPr="009F4A7B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، </w:t>
            </w:r>
            <w:r w:rsidRPr="009F4A7B">
              <w:rPr>
                <w:rFonts w:ascii="Amiri" w:hAnsi="Amiri" w:cs="Amiri"/>
                <w:sz w:val="28"/>
                <w:szCs w:val="28"/>
                <w:lang w:bidi="ar-DZ"/>
              </w:rPr>
              <w:object w:dxaOrig="260" w:dyaOrig="260" w14:anchorId="523AD3EA">
                <v:shape id="_x0000_i1495" type="#_x0000_t75" style="width:12.75pt;height:12.75pt" o:ole="">
                  <v:imagedata r:id="rId829" o:title=""/>
                </v:shape>
                <o:OLEObject Type="Embed" ProgID="Equation.3" ShapeID="_x0000_i1495" DrawAspect="Content" ObjectID="_1825520521" r:id="rId830"/>
              </w:object>
            </w:r>
            <w:r w:rsidRPr="009F4A7B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ذات الفواصل على الترتيب: </w:t>
            </w:r>
            <w:r w:rsidRPr="009F4A7B">
              <w:rPr>
                <w:rFonts w:ascii="Amiri" w:hAnsi="Amiri" w:cs="Amiri"/>
                <w:sz w:val="28"/>
                <w:szCs w:val="28"/>
                <w:lang w:bidi="ar-DZ"/>
              </w:rPr>
              <w:object w:dxaOrig="200" w:dyaOrig="279" w14:anchorId="35E0A508">
                <v:shape id="_x0000_i1496" type="#_x0000_t75" style="width:9.75pt;height:14.25pt" o:ole="">
                  <v:imagedata r:id="rId831" o:title=""/>
                </v:shape>
                <o:OLEObject Type="Embed" ProgID="Equation.3" ShapeID="_x0000_i1496" DrawAspect="Content" ObjectID="_1825520522" r:id="rId832"/>
              </w:object>
            </w:r>
            <w:r w:rsidRPr="009F4A7B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، </w:t>
            </w:r>
            <w:r w:rsidRPr="009F4A7B">
              <w:rPr>
                <w:rFonts w:ascii="Amiri" w:hAnsi="Amiri" w:cs="Amiri"/>
                <w:sz w:val="28"/>
                <w:szCs w:val="28"/>
                <w:lang w:bidi="ar-DZ"/>
              </w:rPr>
              <w:object w:dxaOrig="279" w:dyaOrig="279" w14:anchorId="0627E266">
                <v:shape id="_x0000_i1497" type="#_x0000_t75" style="width:14.25pt;height:14.25pt" o:ole="">
                  <v:imagedata r:id="rId833" o:title=""/>
                </v:shape>
                <o:OLEObject Type="Embed" ProgID="Equation.3" ShapeID="_x0000_i1497" DrawAspect="Content" ObjectID="_1825520523" r:id="rId834"/>
              </w:object>
            </w:r>
            <w:r w:rsidRPr="009F4A7B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، </w:t>
            </w:r>
            <w:r w:rsidRPr="009F4A7B">
              <w:rPr>
                <w:rFonts w:ascii="Amiri" w:hAnsi="Amiri" w:cs="Amiri"/>
                <w:sz w:val="28"/>
                <w:szCs w:val="28"/>
                <w:lang w:bidi="ar-DZ"/>
              </w:rPr>
              <w:object w:dxaOrig="360" w:dyaOrig="279" w14:anchorId="43252943">
                <v:shape id="_x0000_i1498" type="#_x0000_t75" style="width:18pt;height:14.25pt" o:ole="">
                  <v:imagedata r:id="rId835" o:title=""/>
                </v:shape>
                <o:OLEObject Type="Embed" ProgID="Equation.3" ShapeID="_x0000_i1498" DrawAspect="Content" ObjectID="_1825520524" r:id="rId836"/>
              </w:object>
            </w:r>
            <w:r w:rsidRPr="009F4A7B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، </w:t>
            </w:r>
            <w:r w:rsidRPr="009F4A7B">
              <w:rPr>
                <w:rFonts w:ascii="Amiri" w:hAnsi="Amiri" w:cs="Amiri"/>
                <w:sz w:val="28"/>
                <w:szCs w:val="28"/>
                <w:lang w:bidi="ar-DZ"/>
              </w:rPr>
              <w:object w:dxaOrig="360" w:dyaOrig="279" w14:anchorId="03ACD0C0">
                <v:shape id="_x0000_i1499" type="#_x0000_t75" style="width:18pt;height:14.25pt" o:ole="">
                  <v:imagedata r:id="rId837" o:title=""/>
                </v:shape>
                <o:OLEObject Type="Embed" ProgID="Equation.3" ShapeID="_x0000_i1499" DrawAspect="Content" ObjectID="_1825520525" r:id="rId838"/>
              </w:object>
            </w:r>
            <w:r w:rsidRPr="009F4A7B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.  </w:t>
            </w:r>
          </w:p>
          <w:p w14:paraId="077ECCD3" w14:textId="77777777" w:rsidR="00FE3C47" w:rsidRPr="007B671B" w:rsidRDefault="00FE3C47" w:rsidP="00FE3C47">
            <w:pPr>
              <w:pStyle w:val="Paragraphedeliste"/>
              <w:numPr>
                <w:ilvl w:val="0"/>
                <w:numId w:val="69"/>
              </w:num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9F4A7B">
              <w:rPr>
                <w:rFonts w:ascii="Amiri" w:hAnsi="Amiri" w:cs="Amiri"/>
                <w:sz w:val="28"/>
                <w:szCs w:val="28"/>
                <w:rtl/>
                <w:lang w:bidi="ar-DZ"/>
              </w:rPr>
              <w:t>عيّن المسافات</w:t>
            </w:r>
            <w:r w:rsidRPr="009F4A7B">
              <w:rPr>
                <w:rFonts w:ascii="Amiri" w:hAnsi="Amiri" w:cs="Amiri"/>
                <w:sz w:val="28"/>
                <w:szCs w:val="28"/>
                <w:lang w:bidi="ar-DZ"/>
              </w:rPr>
              <w:object w:dxaOrig="380" w:dyaOrig="279" w14:anchorId="17D10E53">
                <v:shape id="_x0000_i1500" type="#_x0000_t75" style="width:18.75pt;height:14.25pt" o:ole="">
                  <v:imagedata r:id="rId839" o:title=""/>
                </v:shape>
                <o:OLEObject Type="Embed" ProgID="Equation.3" ShapeID="_x0000_i1500" DrawAspect="Content" ObjectID="_1825520526" r:id="rId840"/>
              </w:object>
            </w:r>
            <w:r w:rsidRPr="009F4A7B">
              <w:rPr>
                <w:rFonts w:ascii="Amiri" w:hAnsi="Amiri" w:cs="Amiri"/>
                <w:sz w:val="28"/>
                <w:szCs w:val="28"/>
                <w:rtl/>
                <w:lang w:bidi="ar-DZ"/>
              </w:rPr>
              <w:t>؛</w:t>
            </w:r>
            <w:r w:rsidRPr="009F4A7B">
              <w:rPr>
                <w:rFonts w:ascii="Amiri" w:hAnsi="Amiri" w:cs="Amiri"/>
                <w:sz w:val="28"/>
                <w:szCs w:val="28"/>
                <w:lang w:bidi="ar-DZ"/>
              </w:rPr>
              <w:object w:dxaOrig="400" w:dyaOrig="279" w14:anchorId="4A1F3EF3">
                <v:shape id="_x0000_i1501" type="#_x0000_t75" style="width:20.25pt;height:14.25pt" o:ole="">
                  <v:imagedata r:id="rId841" o:title=""/>
                </v:shape>
                <o:OLEObject Type="Embed" ProgID="Equation.3" ShapeID="_x0000_i1501" DrawAspect="Content" ObjectID="_1825520527" r:id="rId842"/>
              </w:object>
            </w:r>
            <w:r w:rsidRPr="009F4A7B">
              <w:rPr>
                <w:rFonts w:ascii="Amiri" w:hAnsi="Amiri" w:cs="Amiri"/>
                <w:sz w:val="28"/>
                <w:szCs w:val="28"/>
                <w:rtl/>
                <w:lang w:bidi="ar-DZ"/>
              </w:rPr>
              <w:t>؛</w:t>
            </w:r>
            <w:r w:rsidRPr="009F4A7B">
              <w:rPr>
                <w:rFonts w:ascii="Amiri" w:hAnsi="Amiri" w:cs="Amiri"/>
                <w:sz w:val="28"/>
                <w:szCs w:val="28"/>
                <w:lang w:bidi="ar-DZ"/>
              </w:rPr>
              <w:object w:dxaOrig="420" w:dyaOrig="279" w14:anchorId="2BBEBDFB">
                <v:shape id="_x0000_i1502" type="#_x0000_t75" style="width:21pt;height:14.25pt" o:ole="">
                  <v:imagedata r:id="rId843" o:title=""/>
                </v:shape>
                <o:OLEObject Type="Embed" ProgID="Equation.3" ShapeID="_x0000_i1502" DrawAspect="Content" ObjectID="_1825520528" r:id="rId844"/>
              </w:object>
            </w:r>
            <w:r w:rsidRPr="009F4A7B">
              <w:rPr>
                <w:rFonts w:ascii="Amiri" w:hAnsi="Amiri" w:cs="Amiri"/>
                <w:sz w:val="28"/>
                <w:szCs w:val="28"/>
                <w:rtl/>
                <w:lang w:bidi="ar-DZ"/>
              </w:rPr>
              <w:t>؛</w:t>
            </w:r>
            <w:r w:rsidRPr="009F4A7B">
              <w:rPr>
                <w:rFonts w:ascii="Amiri" w:hAnsi="Amiri" w:cs="Amiri"/>
                <w:sz w:val="28"/>
                <w:szCs w:val="28"/>
                <w:lang w:bidi="ar-DZ"/>
              </w:rPr>
              <w:object w:dxaOrig="400" w:dyaOrig="260" w14:anchorId="4F8B0785">
                <v:shape id="_x0000_i1503" type="#_x0000_t75" style="width:20.25pt;height:12.75pt" o:ole="">
                  <v:imagedata r:id="rId845" o:title=""/>
                </v:shape>
                <o:OLEObject Type="Embed" ProgID="Equation.3" ShapeID="_x0000_i1503" DrawAspect="Content" ObjectID="_1825520529" r:id="rId846"/>
              </w:object>
            </w:r>
            <w:r w:rsidRPr="009F4A7B">
              <w:rPr>
                <w:rFonts w:ascii="Amiri" w:hAnsi="Amiri" w:cs="Amiri"/>
                <w:sz w:val="28"/>
                <w:szCs w:val="28"/>
                <w:rtl/>
                <w:lang w:bidi="ar-DZ"/>
              </w:rPr>
              <w:t>؛</w:t>
            </w:r>
            <w:r w:rsidRPr="009F4A7B">
              <w:rPr>
                <w:rFonts w:ascii="Amiri" w:hAnsi="Amiri" w:cs="Amiri"/>
                <w:sz w:val="28"/>
                <w:szCs w:val="28"/>
                <w:lang w:bidi="ar-DZ"/>
              </w:rPr>
              <w:object w:dxaOrig="420" w:dyaOrig="279" w14:anchorId="23AC6225">
                <v:shape id="_x0000_i1504" type="#_x0000_t75" style="width:21pt;height:14.25pt" o:ole="">
                  <v:imagedata r:id="rId847" o:title=""/>
                </v:shape>
                <o:OLEObject Type="Embed" ProgID="Equation.3" ShapeID="_x0000_i1504" DrawAspect="Content" ObjectID="_1825520530" r:id="rId848"/>
              </w:object>
            </w:r>
            <w:r w:rsidRPr="009F4A7B">
              <w:rPr>
                <w:rFonts w:ascii="Amiri" w:hAnsi="Amiri" w:cs="Amiri"/>
                <w:sz w:val="28"/>
                <w:szCs w:val="28"/>
                <w:rtl/>
                <w:lang w:bidi="ar-DZ"/>
              </w:rPr>
              <w:t>؛</w:t>
            </w:r>
            <w:r w:rsidRPr="009F4A7B">
              <w:rPr>
                <w:rFonts w:ascii="Amiri" w:hAnsi="Amiri" w:cs="Amiri"/>
                <w:sz w:val="28"/>
                <w:szCs w:val="28"/>
                <w:lang w:bidi="ar-DZ"/>
              </w:rPr>
              <w:object w:dxaOrig="400" w:dyaOrig="279" w14:anchorId="273DDD57">
                <v:shape id="_x0000_i1505" type="#_x0000_t75" style="width:20.25pt;height:14.25pt" o:ole="">
                  <v:imagedata r:id="rId849" o:title=""/>
                </v:shape>
                <o:OLEObject Type="Embed" ProgID="Equation.3" ShapeID="_x0000_i1505" DrawAspect="Content" ObjectID="_1825520531" r:id="rId850"/>
              </w:object>
            </w:r>
            <w:r w:rsidRPr="009F4A7B">
              <w:rPr>
                <w:rFonts w:ascii="Amiri" w:hAnsi="Amiri" w:cs="Amiri"/>
                <w:sz w:val="28"/>
                <w:szCs w:val="28"/>
                <w:rtl/>
                <w:lang w:bidi="ar-DZ"/>
              </w:rPr>
              <w:t>؛</w:t>
            </w:r>
            <w:r w:rsidRPr="009F4A7B">
              <w:rPr>
                <w:rFonts w:ascii="Amiri" w:hAnsi="Amiri" w:cs="Amiri"/>
                <w:sz w:val="28"/>
                <w:szCs w:val="28"/>
                <w:lang w:bidi="ar-DZ"/>
              </w:rPr>
              <w:object w:dxaOrig="400" w:dyaOrig="279" w14:anchorId="0B61196B">
                <v:shape id="_x0000_i1506" type="#_x0000_t75" style="width:20.25pt;height:14.25pt" o:ole="">
                  <v:imagedata r:id="rId851" o:title=""/>
                </v:shape>
                <o:OLEObject Type="Embed" ProgID="Equation.3" ShapeID="_x0000_i1506" DrawAspect="Content" ObjectID="_1825520532" r:id="rId852"/>
              </w:object>
            </w:r>
            <w:r w:rsidRPr="009F4A7B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مع ذكر في كلّ مرة الإجراء المستعمل.</w:t>
            </w:r>
          </w:p>
          <w:p w14:paraId="26845E3F" w14:textId="77777777" w:rsidR="00FE3C47" w:rsidRPr="007B671B" w:rsidRDefault="00FE3C47" w:rsidP="00FE3C47">
            <w:pPr>
              <w:pStyle w:val="Paragraphedeliste"/>
              <w:numPr>
                <w:ilvl w:val="0"/>
                <w:numId w:val="71"/>
              </w:numPr>
              <w:bidi/>
              <w:ind w:left="360"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المسافة الى العدد 0</w:t>
            </w:r>
          </w:p>
          <w:p w14:paraId="3F205514" w14:textId="77777777" w:rsidR="00FE3C47" w:rsidRDefault="00FE3C47" w:rsidP="004C383A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تعريف:</w:t>
            </w:r>
          </w:p>
          <w:p w14:paraId="566CB0F6" w14:textId="77777777" w:rsidR="00FE3C47" w:rsidRPr="004C383A" w:rsidRDefault="00FE3C47" w:rsidP="004C383A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المسافة الى العدد 0 للعدد الحقيقي </w:t>
            </w:r>
            <w:r w:rsidRPr="004C383A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2718C3F0">
                <v:shape id="_x0000_i1507" type="#_x0000_t75" style="width:9.75pt;height:11.25pt" o:ole="">
                  <v:imagedata r:id="rId853" o:title=""/>
                </v:shape>
                <o:OLEObject Type="Embed" ProgID="Equation.DSMT4" ShapeID="_x0000_i1507" DrawAspect="Content" ObjectID="_1825520533" r:id="rId854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هي المسافة بين النقطتين </w:t>
            </w:r>
            <w:r w:rsidRPr="004C383A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40" w:dyaOrig="279" w14:anchorId="7C218C26">
                <v:shape id="_x0000_i1508" type="#_x0000_t75" style="width:12pt;height:14.25pt" o:ole="">
                  <v:imagedata r:id="rId855" o:title=""/>
                </v:shape>
                <o:OLEObject Type="Embed" ProgID="Equation.DSMT4" ShapeID="_x0000_i1508" DrawAspect="Content" ObjectID="_1825520534" r:id="rId856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 </w:t>
            </w:r>
            <w:r w:rsidRPr="004C383A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320" w:dyaOrig="260" w14:anchorId="2E0A9653">
                <v:shape id="_x0000_i1509" type="#_x0000_t75" style="width:15.75pt;height:12.75pt" o:ole="">
                  <v:imagedata r:id="rId857" o:title=""/>
                </v:shape>
                <o:OLEObject Type="Embed" ProgID="Equation.DSMT4" ShapeID="_x0000_i1509" DrawAspect="Content" ObjectID="_1825520535" r:id="rId858"/>
              </w:object>
            </w:r>
            <w:r>
              <w:rPr>
                <w:rFonts w:ascii="Amiri" w:hAnsi="Amiri" w:cs="Amiri"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حيث </w:t>
            </w:r>
            <w:r w:rsidRPr="004C383A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320" w:dyaOrig="260" w14:anchorId="6735C631">
                <v:shape id="_x0000_i1510" type="#_x0000_t75" style="width:15.75pt;height:12.75pt" o:ole="">
                  <v:imagedata r:id="rId857" o:title=""/>
                </v:shape>
                <o:OLEObject Type="Embed" ProgID="Equation.DSMT4" ShapeID="_x0000_i1510" DrawAspect="Content" ObjectID="_1825520536" r:id="rId859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هي النقطة التي فاصلتها </w:t>
            </w:r>
            <w:r w:rsidRPr="004C383A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1501300D">
                <v:shape id="_x0000_i1511" type="#_x0000_t75" style="width:9.75pt;height:11.25pt" o:ole="">
                  <v:imagedata r:id="rId853" o:title=""/>
                </v:shape>
                <o:OLEObject Type="Embed" ProgID="Equation.DSMT4" ShapeID="_x0000_i1511" DrawAspect="Content" ObjectID="_1825520537" r:id="rId860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في المعلم </w:t>
            </w:r>
            <w:r w:rsidRPr="00236F44">
              <w:rPr>
                <w:rFonts w:ascii="Amiri" w:hAnsi="Amiri" w:cs="Amiri"/>
                <w:position w:val="-18"/>
                <w:sz w:val="28"/>
                <w:szCs w:val="28"/>
                <w:lang w:bidi="ar-DZ"/>
              </w:rPr>
              <w:object w:dxaOrig="580" w:dyaOrig="480" w14:anchorId="699D2BED">
                <v:shape id="_x0000_i1512" type="#_x0000_t75" style="width:29.25pt;height:24pt" o:ole="">
                  <v:imagedata r:id="rId861" o:title=""/>
                </v:shape>
                <o:OLEObject Type="Embed" ProgID="Equation.DSMT4" ShapeID="_x0000_i1512" DrawAspect="Content" ObjectID="_1825520538" r:id="rId862"/>
              </w:object>
            </w:r>
          </w:p>
          <w:p w14:paraId="22CDBF43" w14:textId="77777777" w:rsidR="00FE3C47" w:rsidRDefault="00FE3C47" w:rsidP="00CF6A02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4A2F2469" w14:textId="77777777" w:rsidR="00FE3C47" w:rsidRPr="007B671B" w:rsidRDefault="00FE3C47" w:rsidP="00FE3C47">
            <w:pPr>
              <w:pStyle w:val="Paragraphedeliste"/>
              <w:numPr>
                <w:ilvl w:val="0"/>
                <w:numId w:val="71"/>
              </w:numPr>
              <w:bidi/>
              <w:ind w:left="489" w:hanging="489"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القيمة المطلقة لعدد حقيقي</w:t>
            </w:r>
          </w:p>
          <w:p w14:paraId="0D94BD65" w14:textId="77777777" w:rsidR="00FE3C47" w:rsidRPr="00446250" w:rsidRDefault="00FE3C47" w:rsidP="00446250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446250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تعريف: </w:t>
            </w:r>
          </w:p>
          <w:p w14:paraId="1E3278BA" w14:textId="77777777" w:rsidR="00FE3C47" w:rsidRDefault="00FE3C47" w:rsidP="00D17EDE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القيمة المطلقة للعدد الحقيقي </w:t>
            </w:r>
            <w:r w:rsidRPr="004C383A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4DAB0EB2">
                <v:shape id="_x0000_i1513" type="#_x0000_t75" style="width:9.75pt;height:11.25pt" o:ole="">
                  <v:imagedata r:id="rId853" o:title=""/>
                </v:shape>
                <o:OLEObject Type="Embed" ProgID="Equation.DSMT4" ShapeID="_x0000_i1513" DrawAspect="Content" ObjectID="_1825520539" r:id="rId863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هي المسافة الى العدد 0 للعدد الحقيقي </w:t>
            </w:r>
            <w:r w:rsidRPr="004C383A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365F9636">
                <v:shape id="_x0000_i1514" type="#_x0000_t75" style="width:9.75pt;height:11.25pt" o:ole="">
                  <v:imagedata r:id="rId853" o:title=""/>
                </v:shape>
                <o:OLEObject Type="Embed" ProgID="Equation.DSMT4" ShapeID="_x0000_i1514" DrawAspect="Content" ObjectID="_1825520540" r:id="rId864"/>
              </w:object>
            </w:r>
          </w:p>
          <w:p w14:paraId="114E316B" w14:textId="77777777" w:rsidR="00FE3C47" w:rsidRDefault="00FE3C47" w:rsidP="00DC15FE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يرمز للقينة المطلقة للعدد الحقيقي </w:t>
            </w:r>
            <w:r w:rsidRPr="004C383A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0C125D67">
                <v:shape id="_x0000_i1515" type="#_x0000_t75" style="width:9.75pt;height:11.25pt" o:ole="">
                  <v:imagedata r:id="rId853" o:title=""/>
                </v:shape>
                <o:OLEObject Type="Embed" ProgID="Equation.DSMT4" ShapeID="_x0000_i1515" DrawAspect="Content" ObjectID="_1825520541" r:id="rId865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بالرمز </w:t>
            </w:r>
            <w:r w:rsidRPr="00DC15FE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279" w:dyaOrig="400" w14:anchorId="3795EC58">
                <v:shape id="_x0000_i1516" type="#_x0000_t75" style="width:14.25pt;height:20.25pt" o:ole="">
                  <v:imagedata r:id="rId866" o:title=""/>
                </v:shape>
                <o:OLEObject Type="Embed" ProgID="Equation.DSMT4" ShapeID="_x0000_i1516" DrawAspect="Content" ObjectID="_1825520542" r:id="rId867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والمسافة بين النقطتين </w:t>
            </w:r>
            <w:r w:rsidRPr="004C383A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40" w:dyaOrig="279" w14:anchorId="0D98C117">
                <v:shape id="_x0000_i1517" type="#_x0000_t75" style="width:12pt;height:14.25pt" o:ole="">
                  <v:imagedata r:id="rId855" o:title=""/>
                </v:shape>
                <o:OLEObject Type="Embed" ProgID="Equation.DSMT4" ShapeID="_x0000_i1517" DrawAspect="Content" ObjectID="_1825520543" r:id="rId868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 </w:t>
            </w:r>
            <w:r w:rsidRPr="004C383A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320" w:dyaOrig="260" w14:anchorId="38345005">
                <v:shape id="_x0000_i1518" type="#_x0000_t75" style="width:15.75pt;height:12.75pt" o:ole="">
                  <v:imagedata r:id="rId857" o:title=""/>
                </v:shape>
                <o:OLEObject Type="Embed" ProgID="Equation.DSMT4" ShapeID="_x0000_i1518" DrawAspect="Content" ObjectID="_1825520544" r:id="rId869"/>
              </w:object>
            </w:r>
            <w:r>
              <w:rPr>
                <w:rFonts w:ascii="Amiri" w:hAnsi="Amiri" w:cs="Amiri"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بالرمز</w:t>
            </w:r>
            <w:r w:rsidRPr="00DC15FE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480" w:dyaOrig="279" w14:anchorId="49EEA04A">
                <v:shape id="_x0000_i1519" type="#_x0000_t75" style="width:24pt;height:14.25pt" o:ole="">
                  <v:imagedata r:id="rId870" o:title=""/>
                </v:shape>
                <o:OLEObject Type="Embed" ProgID="Equation.DSMT4" ShapeID="_x0000_i1519" DrawAspect="Content" ObjectID="_1825520545" r:id="rId871"/>
              </w:object>
            </w:r>
          </w:p>
          <w:p w14:paraId="7FCA9209" w14:textId="77777777" w:rsidR="00FE3C47" w:rsidRDefault="00FE3C47" w:rsidP="00D17EDE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19515E01" w14:textId="77777777" w:rsidR="00FE3C47" w:rsidRDefault="00FE3C47" w:rsidP="00D17EDE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014E2B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أمثلة:</w:t>
            </w:r>
          </w:p>
          <w:p w14:paraId="61901438" w14:textId="77777777" w:rsidR="00FE3C47" w:rsidRDefault="00FE3C47" w:rsidP="00014E2B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       </w:t>
            </w:r>
            <w:r w:rsidRPr="00014E2B">
              <w:rPr>
                <w:rFonts w:ascii="Amiri" w:hAnsi="Amiri" w:cs="Amiri"/>
                <w:color w:val="EE0000"/>
                <w:position w:val="-18"/>
                <w:sz w:val="28"/>
                <w:szCs w:val="28"/>
                <w:lang w:bidi="ar-DZ"/>
              </w:rPr>
              <w:object w:dxaOrig="5940" w:dyaOrig="480" w14:anchorId="628813DE">
                <v:shape id="_x0000_i1520" type="#_x0000_t75" style="width:297pt;height:24pt" o:ole="">
                  <v:imagedata r:id="rId872" o:title=""/>
                </v:shape>
                <o:OLEObject Type="Embed" ProgID="Equation.DSMT4" ShapeID="_x0000_i1520" DrawAspect="Content" ObjectID="_1825520546" r:id="rId873"/>
              </w:object>
            </w:r>
          </w:p>
          <w:p w14:paraId="6F648999" w14:textId="77777777" w:rsidR="00FE3C47" w:rsidRDefault="00FE3C47" w:rsidP="007B671B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35F2F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حيث: </w:t>
            </w:r>
            <w:r w:rsidRPr="00E35F2F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240" w:dyaOrig="260" w14:anchorId="196F1573">
                <v:shape id="_x0000_i1521" type="#_x0000_t75" style="width:12pt;height:12.75pt" o:ole="">
                  <v:imagedata r:id="rId874" o:title=""/>
                </v:shape>
                <o:OLEObject Type="Embed" ProgID="Equation.DSMT4" ShapeID="_x0000_i1521" DrawAspect="Content" ObjectID="_1825520547" r:id="rId875"/>
              </w:object>
            </w:r>
            <w:r w:rsidRPr="00E35F2F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فاصلتها </w:t>
            </w:r>
            <w:r w:rsidRPr="00E35F2F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380" w:dyaOrig="340" w14:anchorId="5596A289">
                <v:shape id="_x0000_i1522" type="#_x0000_t75" style="width:18.75pt;height:17.25pt" o:ole="">
                  <v:imagedata r:id="rId876" o:title=""/>
                </v:shape>
                <o:OLEObject Type="Embed" ProgID="Equation.DSMT4" ShapeID="_x0000_i1522" DrawAspect="Content" ObjectID="_1825520548" r:id="rId877"/>
              </w:object>
            </w:r>
            <w:r w:rsidRPr="00E35F2F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 </w:t>
            </w:r>
            <w:r w:rsidRPr="00E35F2F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240" w:dyaOrig="260" w14:anchorId="0EE63FBC">
                <v:shape id="_x0000_i1523" type="#_x0000_t75" style="width:12pt;height:12.75pt" o:ole="">
                  <v:imagedata r:id="rId878" o:title=""/>
                </v:shape>
                <o:OLEObject Type="Embed" ProgID="Equation.DSMT4" ShapeID="_x0000_i1523" DrawAspect="Content" ObjectID="_1825520549" r:id="rId879"/>
              </w:object>
            </w:r>
            <w:r w:rsidRPr="00E35F2F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فاصلتها 3 و </w:t>
            </w:r>
            <w:r w:rsidRPr="00E35F2F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40" w:dyaOrig="279" w14:anchorId="3227BA3B">
                <v:shape id="_x0000_i1524" type="#_x0000_t75" style="width:12pt;height:14.25pt" o:ole="">
                  <v:imagedata r:id="rId880" o:title=""/>
                </v:shape>
                <o:OLEObject Type="Embed" ProgID="Equation.DSMT4" ShapeID="_x0000_i1524" DrawAspect="Content" ObjectID="_1825520550" r:id="rId881"/>
              </w:object>
            </w:r>
            <w:r w:rsidRPr="00E35F2F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فاصلتها 7</w:t>
            </w:r>
          </w:p>
          <w:p w14:paraId="7EFFA9F0" w14:textId="77777777" w:rsidR="00FE3C47" w:rsidRPr="007B671B" w:rsidRDefault="00FE3C47" w:rsidP="00913C98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7B671B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تمرين</w:t>
            </w:r>
          </w:p>
          <w:p w14:paraId="31276A07" w14:textId="77777777" w:rsidR="00FE3C47" w:rsidRPr="00A6632B" w:rsidRDefault="00FE3C47" w:rsidP="007B671B">
            <w:pPr>
              <w:bidi/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A6632B">
              <w:rPr>
                <w:rFonts w:cs="Arabic Transparent" w:hint="cs"/>
                <w:color w:val="808000"/>
                <w:sz w:val="28"/>
                <w:szCs w:val="28"/>
                <w:rtl/>
                <w:lang w:bidi="ar-DZ"/>
              </w:rPr>
              <w:t>.</w:t>
            </w:r>
            <w:r w:rsidRPr="007B671B">
              <w:rPr>
                <w:rFonts w:ascii="Amiri" w:hAnsi="Amiri" w:cs="Amiri"/>
                <w:color w:val="99CC00"/>
                <w:sz w:val="28"/>
                <w:szCs w:val="28"/>
                <w:rtl/>
                <w:lang w:bidi="ar-DZ"/>
              </w:rPr>
              <w:t xml:space="preserve"> </w:t>
            </w:r>
            <w:r w:rsidRPr="007B671B">
              <w:rPr>
                <w:rFonts w:ascii="Amiri" w:hAnsi="Amiri" w:cs="Amiri"/>
                <w:sz w:val="28"/>
                <w:szCs w:val="28"/>
                <w:rtl/>
                <w:lang w:bidi="ar-DZ"/>
              </w:rPr>
              <w:t>أنقل ثم أكمل الجدول بالمسافة</w:t>
            </w:r>
            <w:r w:rsidRPr="007B671B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20" w:dyaOrig="279" w14:anchorId="39204658">
                <v:shape id="_x0000_i1525" type="#_x0000_t75" style="width:11.25pt;height:14.25pt" o:ole="">
                  <v:imagedata r:id="rId882" o:title=""/>
                </v:shape>
                <o:OLEObject Type="Embed" ProgID="Equation.3" ShapeID="_x0000_i1525" DrawAspect="Content" ObjectID="_1825520551" r:id="rId883"/>
              </w:object>
            </w:r>
            <w:r w:rsidRPr="007B671B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للعدد الحقيقي </w:t>
            </w:r>
            <w:r w:rsidRPr="007B671B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263780CD">
                <v:shape id="_x0000_i1526" type="#_x0000_t75" style="width:9.75pt;height:11.25pt" o:ole="">
                  <v:imagedata r:id="rId884" o:title=""/>
                </v:shape>
                <o:OLEObject Type="Embed" ProgID="Equation.3" ShapeID="_x0000_i1526" DrawAspect="Content" ObjectID="_1825520552" r:id="rId885"/>
              </w:object>
            </w:r>
            <w:r w:rsidRPr="007B671B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إلى 0.</w:t>
            </w:r>
          </w:p>
          <w:tbl>
            <w:tblPr>
              <w:bidiVisual/>
              <w:tblW w:w="0" w:type="auto"/>
              <w:tblInd w:w="143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88"/>
              <w:gridCol w:w="888"/>
              <w:gridCol w:w="888"/>
              <w:gridCol w:w="889"/>
              <w:gridCol w:w="889"/>
            </w:tblGrid>
            <w:tr w:rsidR="00FE3C47" w:rsidRPr="00A6632B" w14:paraId="6CD72D1A" w14:textId="77777777" w:rsidTr="007B671B">
              <w:trPr>
                <w:trHeight w:val="333"/>
              </w:trPr>
              <w:tc>
                <w:tcPr>
                  <w:tcW w:w="888" w:type="dxa"/>
                </w:tcPr>
                <w:p w14:paraId="501B6289" w14:textId="77777777" w:rsidR="00FE3C47" w:rsidRPr="00A6632B" w:rsidRDefault="00FE3C47" w:rsidP="00F75AF0">
                  <w:pPr>
                    <w:bidi/>
                    <w:spacing w:after="0" w:line="240" w:lineRule="auto"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A6632B">
                    <w:rPr>
                      <w:rFonts w:cs="Arabic Transparent"/>
                      <w:position w:val="-6"/>
                      <w:sz w:val="28"/>
                      <w:szCs w:val="28"/>
                      <w:lang w:bidi="ar-DZ"/>
                    </w:rPr>
                    <w:object w:dxaOrig="360" w:dyaOrig="320" w14:anchorId="3A55025A">
                      <v:shape id="_x0000_i1527" type="#_x0000_t75" style="width:18pt;height:15.75pt" o:ole="">
                        <v:imagedata r:id="rId886" o:title=""/>
                      </v:shape>
                      <o:OLEObject Type="Embed" ProgID="Equation.3" ShapeID="_x0000_i1527" DrawAspect="Content" ObjectID="_1825520553" r:id="rId887"/>
                    </w:object>
                  </w:r>
                </w:p>
              </w:tc>
              <w:tc>
                <w:tcPr>
                  <w:tcW w:w="888" w:type="dxa"/>
                </w:tcPr>
                <w:p w14:paraId="45A0135C" w14:textId="77777777" w:rsidR="00FE3C47" w:rsidRPr="00A6632B" w:rsidRDefault="00FE3C47" w:rsidP="00F75AF0">
                  <w:pPr>
                    <w:bidi/>
                    <w:spacing w:after="0" w:line="240" w:lineRule="auto"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A6632B">
                    <w:rPr>
                      <w:rFonts w:cs="Arabic Transparent"/>
                      <w:position w:val="-6"/>
                      <w:sz w:val="28"/>
                      <w:szCs w:val="28"/>
                      <w:lang w:bidi="ar-DZ"/>
                    </w:rPr>
                    <w:object w:dxaOrig="360" w:dyaOrig="279" w14:anchorId="6A481447">
                      <v:shape id="_x0000_i1528" type="#_x0000_t75" style="width:18pt;height:14.25pt" o:ole="">
                        <v:imagedata r:id="rId888" o:title=""/>
                      </v:shape>
                      <o:OLEObject Type="Embed" ProgID="Equation.3" ShapeID="_x0000_i1528" DrawAspect="Content" ObjectID="_1825520554" r:id="rId889"/>
                    </w:object>
                  </w:r>
                </w:p>
              </w:tc>
              <w:tc>
                <w:tcPr>
                  <w:tcW w:w="888" w:type="dxa"/>
                </w:tcPr>
                <w:p w14:paraId="29139859" w14:textId="77777777" w:rsidR="00FE3C47" w:rsidRPr="00A6632B" w:rsidRDefault="00FE3C47" w:rsidP="00F75AF0">
                  <w:pPr>
                    <w:bidi/>
                    <w:spacing w:after="0" w:line="240" w:lineRule="auto"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A6632B">
                    <w:rPr>
                      <w:rFonts w:cs="Arabic Transparent"/>
                      <w:noProof/>
                      <w:position w:val="-6"/>
                      <w:sz w:val="28"/>
                      <w:szCs w:val="28"/>
                      <w:lang w:bidi="ar-DZ"/>
                    </w:rPr>
                    <w:drawing>
                      <wp:inline distT="0" distB="0" distL="0" distR="0" wp14:anchorId="35F4E784" wp14:editId="0F6295B7">
                        <wp:extent cx="123825" cy="180975"/>
                        <wp:effectExtent l="0" t="0" r="9525" b="9525"/>
                        <wp:docPr id="1117211188" name="Image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89" w:type="dxa"/>
                </w:tcPr>
                <w:p w14:paraId="6FC865B2" w14:textId="77777777" w:rsidR="00FE3C47" w:rsidRPr="00A6632B" w:rsidRDefault="00FE3C47" w:rsidP="00F75AF0">
                  <w:pPr>
                    <w:bidi/>
                    <w:spacing w:after="0" w:line="240" w:lineRule="auto"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A6632B">
                    <w:rPr>
                      <w:rFonts w:cs="Arabic Transparent"/>
                      <w:noProof/>
                      <w:position w:val="-10"/>
                      <w:sz w:val="28"/>
                      <w:szCs w:val="28"/>
                      <w:lang w:bidi="ar-DZ"/>
                    </w:rPr>
                    <w:drawing>
                      <wp:inline distT="0" distB="0" distL="0" distR="0" wp14:anchorId="5416357E" wp14:editId="730EFC76">
                        <wp:extent cx="200025" cy="200025"/>
                        <wp:effectExtent l="0" t="0" r="9525" b="9525"/>
                        <wp:docPr id="896363427" name="Image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89" w:type="dxa"/>
                </w:tcPr>
                <w:p w14:paraId="75F255EC" w14:textId="77777777" w:rsidR="00FE3C47" w:rsidRPr="00A6632B" w:rsidRDefault="00FE3C47" w:rsidP="00F75AF0">
                  <w:pPr>
                    <w:bidi/>
                    <w:spacing w:after="0" w:line="240" w:lineRule="auto"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A6632B">
                    <w:rPr>
                      <w:rFonts w:cs="Arabic Transparent"/>
                      <w:position w:val="-6"/>
                      <w:sz w:val="28"/>
                      <w:szCs w:val="28"/>
                      <w:lang w:bidi="ar-DZ"/>
                    </w:rPr>
                    <w:object w:dxaOrig="200" w:dyaOrig="220" w14:anchorId="6A3EE2F9">
                      <v:shape id="_x0000_i1529" type="#_x0000_t75" style="width:9.75pt;height:11.25pt" o:ole="">
                        <v:imagedata r:id="rId884" o:title=""/>
                      </v:shape>
                      <o:OLEObject Type="Embed" ProgID="Equation.3" ShapeID="_x0000_i1529" DrawAspect="Content" ObjectID="_1825520555" r:id="rId892"/>
                    </w:object>
                  </w:r>
                </w:p>
              </w:tc>
            </w:tr>
            <w:tr w:rsidR="00FE3C47" w:rsidRPr="00A6632B" w14:paraId="0467A334" w14:textId="77777777" w:rsidTr="007B671B">
              <w:trPr>
                <w:trHeight w:val="333"/>
              </w:trPr>
              <w:tc>
                <w:tcPr>
                  <w:tcW w:w="888" w:type="dxa"/>
                </w:tcPr>
                <w:p w14:paraId="15EA2DB7" w14:textId="77777777" w:rsidR="00FE3C47" w:rsidRPr="00A6632B" w:rsidRDefault="00FE3C47" w:rsidP="00F75AF0">
                  <w:pPr>
                    <w:bidi/>
                    <w:spacing w:after="0" w:line="240" w:lineRule="auto"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888" w:type="dxa"/>
                </w:tcPr>
                <w:p w14:paraId="53E89547" w14:textId="77777777" w:rsidR="00FE3C47" w:rsidRPr="00A6632B" w:rsidRDefault="00FE3C47" w:rsidP="00F75AF0">
                  <w:pPr>
                    <w:bidi/>
                    <w:spacing w:after="0" w:line="240" w:lineRule="auto"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888" w:type="dxa"/>
                </w:tcPr>
                <w:p w14:paraId="1CB3AFCB" w14:textId="77777777" w:rsidR="00FE3C47" w:rsidRPr="00A6632B" w:rsidRDefault="00FE3C47" w:rsidP="00F75AF0">
                  <w:pPr>
                    <w:bidi/>
                    <w:spacing w:after="0" w:line="240" w:lineRule="auto"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889" w:type="dxa"/>
                </w:tcPr>
                <w:p w14:paraId="346BC0E9" w14:textId="77777777" w:rsidR="00FE3C47" w:rsidRPr="00A6632B" w:rsidRDefault="00FE3C47" w:rsidP="00F75AF0">
                  <w:pPr>
                    <w:bidi/>
                    <w:spacing w:after="0" w:line="240" w:lineRule="auto"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889" w:type="dxa"/>
                </w:tcPr>
                <w:p w14:paraId="24D46D08" w14:textId="77777777" w:rsidR="00FE3C47" w:rsidRPr="00A6632B" w:rsidRDefault="00FE3C47" w:rsidP="00F75AF0">
                  <w:pPr>
                    <w:bidi/>
                    <w:spacing w:after="0" w:line="240" w:lineRule="auto"/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A6632B">
                    <w:rPr>
                      <w:rFonts w:cs="Arabic Transparent"/>
                      <w:position w:val="-6"/>
                      <w:sz w:val="28"/>
                      <w:szCs w:val="28"/>
                      <w:lang w:bidi="ar-DZ"/>
                    </w:rPr>
                    <w:object w:dxaOrig="220" w:dyaOrig="279" w14:anchorId="09965BFA">
                      <v:shape id="_x0000_i1530" type="#_x0000_t75" style="width:11.25pt;height:14.25pt" o:ole="">
                        <v:imagedata r:id="rId882" o:title=""/>
                      </v:shape>
                      <o:OLEObject Type="Embed" ProgID="Equation.3" ShapeID="_x0000_i1530" DrawAspect="Content" ObjectID="_1825520556" r:id="rId893"/>
                    </w:object>
                  </w:r>
                </w:p>
              </w:tc>
            </w:tr>
          </w:tbl>
          <w:p w14:paraId="16ECA675" w14:textId="77777777" w:rsidR="00FE3C47" w:rsidRDefault="00FE3C47" w:rsidP="007B671B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0FBAA28F" w14:textId="77777777" w:rsidR="00FE3C47" w:rsidRDefault="00FE3C47" w:rsidP="00913C98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05FB0971" w14:textId="77777777" w:rsidR="00FE3C47" w:rsidRDefault="00FE3C47" w:rsidP="00913C98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0AA5DE17" w14:textId="77777777" w:rsidR="00FE3C47" w:rsidRDefault="00FE3C47" w:rsidP="00913C98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1845C803" w14:textId="77777777" w:rsidR="00FE3C47" w:rsidRDefault="00FE3C47" w:rsidP="00913C98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913C98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نتائج</w:t>
            </w:r>
          </w:p>
          <w:p w14:paraId="4816E2A5" w14:textId="77777777" w:rsidR="00FE3C47" w:rsidRPr="00913C98" w:rsidRDefault="00FE3C47" w:rsidP="00FE3C47">
            <w:pPr>
              <w:numPr>
                <w:ilvl w:val="0"/>
                <w:numId w:val="70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913C9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بما أنّ المسافة موجبة فإنّ  </w:t>
            </w:r>
            <w:r w:rsidRPr="00913C98">
              <w:rPr>
                <w:rFonts w:ascii="Amiri" w:hAnsi="Amiri" w:cs="Amiri"/>
                <w:i/>
                <w:position w:val="-14"/>
                <w:sz w:val="28"/>
                <w:szCs w:val="28"/>
                <w:lang w:bidi="ar-DZ"/>
              </w:rPr>
              <w:object w:dxaOrig="720" w:dyaOrig="400" w14:anchorId="68534069">
                <v:shape id="_x0000_i1531" type="#_x0000_t75" style="width:36pt;height:20.25pt" o:ole="">
                  <v:imagedata r:id="rId894" o:title=""/>
                </v:shape>
                <o:OLEObject Type="Embed" ProgID="Equation.3" ShapeID="_x0000_i1531" DrawAspect="Content" ObjectID="_1825520557" r:id="rId895"/>
              </w:object>
            </w:r>
            <w:r w:rsidRPr="00913C98"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  <w:t xml:space="preserve"> من أجل كلّ عدد حقيقي </w:t>
            </w:r>
            <w:r w:rsidRPr="00913C98">
              <w:rPr>
                <w:rFonts w:ascii="Amiri" w:hAnsi="Amiri" w:cs="Amiri"/>
                <w:i/>
                <w:sz w:val="28"/>
                <w:szCs w:val="28"/>
                <w:lang w:bidi="ar-DZ"/>
              </w:rPr>
              <w:t>x</w:t>
            </w:r>
            <w:r w:rsidRPr="00913C98"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  <w:t>.</w:t>
            </w:r>
          </w:p>
          <w:p w14:paraId="3101BFB1" w14:textId="77777777" w:rsidR="00FE3C47" w:rsidRPr="00913C98" w:rsidRDefault="00FE3C47" w:rsidP="00FE3C47">
            <w:pPr>
              <w:numPr>
                <w:ilvl w:val="0"/>
                <w:numId w:val="70"/>
              </w:num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913C98"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  <w:t xml:space="preserve">من أجل كلّ عدد حقيقي </w:t>
            </w:r>
            <w:r w:rsidRPr="00913C98">
              <w:rPr>
                <w:rFonts w:ascii="Amiri" w:hAnsi="Amiri" w:cs="Amiri"/>
                <w:i/>
                <w:sz w:val="28"/>
                <w:szCs w:val="28"/>
                <w:lang w:bidi="ar-DZ"/>
              </w:rPr>
              <w:t>x</w:t>
            </w:r>
            <w:r w:rsidRPr="00913C98"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  <w:t xml:space="preserve">: </w:t>
            </w:r>
            <w:r w:rsidRPr="00913C98">
              <w:rPr>
                <w:rFonts w:ascii="Amiri" w:hAnsi="Amiri" w:cs="Amiri"/>
                <w:i/>
                <w:position w:val="-36"/>
                <w:sz w:val="28"/>
                <w:szCs w:val="28"/>
                <w:lang w:bidi="ar-DZ"/>
              </w:rPr>
              <w:object w:dxaOrig="2799" w:dyaOrig="840" w14:anchorId="5CDAFDFE">
                <v:shape id="_x0000_i1532" type="#_x0000_t75" style="width:140.25pt;height:42pt" o:ole="">
                  <v:imagedata r:id="rId896" o:title=""/>
                </v:shape>
                <o:OLEObject Type="Embed" ProgID="Equation.3" ShapeID="_x0000_i1532" DrawAspect="Content" ObjectID="_1825520558" r:id="rId897"/>
              </w:object>
            </w:r>
            <w:r w:rsidRPr="00913C98"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  <w:t xml:space="preserve">      </w:t>
            </w:r>
          </w:p>
          <w:p w14:paraId="2B23A46C" w14:textId="77777777" w:rsidR="00FE3C47" w:rsidRDefault="00FE3C47" w:rsidP="00D17EDE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116782C7" w14:textId="77777777" w:rsidR="00FE3C47" w:rsidRPr="00904FC2" w:rsidRDefault="00FE3C47" w:rsidP="00AB7C4E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noProof/>
                <w:color w:val="EE0000"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20F824F8" wp14:editId="6AAEF95C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103505</wp:posOffset>
                      </wp:positionV>
                      <wp:extent cx="2362200" cy="2381250"/>
                      <wp:effectExtent l="0" t="0" r="19050" b="19050"/>
                      <wp:wrapNone/>
                      <wp:docPr id="1781822359" name="Rectangl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0" cy="23812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6A5CB6" w14:textId="77777777" w:rsidR="00FE3C47" w:rsidRDefault="00FE3C47" w:rsidP="0044469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3CF732" wp14:editId="10E4231E">
                                        <wp:extent cx="2153920" cy="2181860"/>
                                        <wp:effectExtent l="0" t="0" r="0" b="8890"/>
                                        <wp:docPr id="1764900444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64900444" name=""/>
                                                <pic:cNvPicPr/>
                                              </pic:nvPicPr>
                                              <pic:blipFill>
                                                <a:blip r:embed="rId43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53920" cy="21818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0F824F8" id="Rectangle 63" o:spid="_x0000_s1139" style="position:absolute;left:0;text-align:left;margin-left:4.95pt;margin-top:8.15pt;width:186pt;height:187.5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" fillcolor="white [3201]" strokecolor="white [3212]" strokeweight="2pt">
                      <v:textbox>
                        <w:txbxContent>
                          <w:p w14:paraId="6B6A5CB6" w14:textId="77777777" w:rsidR="00FE3C47" w:rsidRDefault="00FE3C47" w:rsidP="0044469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3CF732" wp14:editId="10E4231E">
                                  <wp:extent cx="2153920" cy="2181860"/>
                                  <wp:effectExtent l="0" t="0" r="0" b="8890"/>
                                  <wp:docPr id="1764900444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4900444" name=""/>
                                          <pic:cNvPicPr/>
                                        </pic:nvPicPr>
                                        <pic:blipFill>
                                          <a:blip r:embed="rId4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3920" cy="2181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04FC2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مثال: ت 12 ص 73</w:t>
            </w:r>
          </w:p>
          <w:p w14:paraId="4B10C0F8" w14:textId="77777777" w:rsidR="00FE3C47" w:rsidRDefault="00FE3C47" w:rsidP="00D17EDE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5CC7B82B" w14:textId="77777777" w:rsidR="00FE3C47" w:rsidRPr="00773029" w:rsidRDefault="00FE3C47" w:rsidP="00D17EDE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773029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خواص</w:t>
            </w:r>
          </w:p>
          <w:p w14:paraId="74F12DCC" w14:textId="77777777" w:rsidR="00FE3C47" w:rsidRPr="00773029" w:rsidRDefault="00FE3C47" w:rsidP="00773029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773029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      بفرض </w:t>
            </w:r>
            <w:r w:rsidRPr="00773029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584EF128">
                <v:shape id="_x0000_i1533" type="#_x0000_t75" style="width:9.75pt;height:11.25pt" o:ole="">
                  <v:imagedata r:id="rId582" o:title=""/>
                </v:shape>
                <o:OLEObject Type="Embed" ProgID="Equation.3" ShapeID="_x0000_i1533" DrawAspect="Content" ObjectID="_1825520559" r:id="rId898"/>
              </w:object>
            </w:r>
            <w:r w:rsidRPr="00773029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</w:t>
            </w:r>
            <w:r w:rsidRPr="00773029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220" w:dyaOrig="260" w14:anchorId="67867D58">
                <v:shape id="_x0000_i1534" type="#_x0000_t75" style="width:11.25pt;height:12.75pt" o:ole="">
                  <v:imagedata r:id="rId899" o:title=""/>
                </v:shape>
                <o:OLEObject Type="Embed" ProgID="Equation.3" ShapeID="_x0000_i1534" DrawAspect="Content" ObjectID="_1825520560" r:id="rId900"/>
              </w:object>
            </w:r>
            <w:r w:rsidRPr="00773029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عددين حقيقيين، لدينا:</w:t>
            </w:r>
          </w:p>
          <w:p w14:paraId="6376E5B1" w14:textId="77777777" w:rsidR="00FE3C47" w:rsidRPr="00773029" w:rsidRDefault="00FE3C47" w:rsidP="00FE3C47">
            <w:pPr>
              <w:numPr>
                <w:ilvl w:val="0"/>
                <w:numId w:val="70"/>
              </w:numPr>
              <w:tabs>
                <w:tab w:val="clear" w:pos="720"/>
              </w:tabs>
              <w:bidi/>
              <w:ind w:left="1482"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773029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1080" w:dyaOrig="400" w14:anchorId="2D8395CD">
                <v:shape id="_x0000_i1535" type="#_x0000_t75" style="width:54pt;height:20.25pt" o:ole="">
                  <v:imagedata r:id="rId901" o:title=""/>
                </v:shape>
                <o:OLEObject Type="Embed" ProgID="Equation.3" ShapeID="_x0000_i1535" DrawAspect="Content" ObjectID="_1825520561" r:id="rId902"/>
              </w:object>
            </w:r>
            <w:r w:rsidRPr="00773029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   </w:t>
            </w:r>
          </w:p>
          <w:p w14:paraId="6356976F" w14:textId="77777777" w:rsidR="00FE3C47" w:rsidRPr="00773029" w:rsidRDefault="00FE3C47" w:rsidP="00FE3C47">
            <w:pPr>
              <w:numPr>
                <w:ilvl w:val="0"/>
                <w:numId w:val="70"/>
              </w:numPr>
              <w:tabs>
                <w:tab w:val="clear" w:pos="720"/>
              </w:tabs>
              <w:bidi/>
              <w:ind w:left="1482"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773029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1020" w:dyaOrig="460" w14:anchorId="2C16A47A">
                <v:shape id="_x0000_i1536" type="#_x0000_t75" style="width:51pt;height:23.25pt" o:ole="">
                  <v:imagedata r:id="rId903" o:title=""/>
                </v:shape>
                <o:OLEObject Type="Embed" ProgID="Equation.3" ShapeID="_x0000_i1536" DrawAspect="Content" ObjectID="_1825520562" r:id="rId904"/>
              </w:object>
            </w:r>
          </w:p>
          <w:p w14:paraId="0BFC58E4" w14:textId="77777777" w:rsidR="00FE3C47" w:rsidRPr="00773029" w:rsidRDefault="00FE3C47" w:rsidP="00FE3C47">
            <w:pPr>
              <w:numPr>
                <w:ilvl w:val="0"/>
                <w:numId w:val="70"/>
              </w:numPr>
              <w:tabs>
                <w:tab w:val="clear" w:pos="720"/>
              </w:tabs>
              <w:bidi/>
              <w:ind w:left="1482"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773029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1500" w:dyaOrig="400" w14:anchorId="7BB0AF56">
                <v:shape id="_x0000_i1537" type="#_x0000_t75" style="width:75pt;height:20.25pt" o:ole="">
                  <v:imagedata r:id="rId905" o:title=""/>
                </v:shape>
                <o:OLEObject Type="Embed" ProgID="Equation.3" ShapeID="_x0000_i1537" DrawAspect="Content" ObjectID="_1825520563" r:id="rId906"/>
              </w:object>
            </w:r>
          </w:p>
          <w:p w14:paraId="6AEAD4F4" w14:textId="77777777" w:rsidR="00FE3C47" w:rsidRPr="00773029" w:rsidRDefault="00FE3C47" w:rsidP="00FE3C47">
            <w:pPr>
              <w:numPr>
                <w:ilvl w:val="0"/>
                <w:numId w:val="70"/>
              </w:numPr>
              <w:tabs>
                <w:tab w:val="clear" w:pos="720"/>
              </w:tabs>
              <w:bidi/>
              <w:ind w:left="1482"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773029">
              <w:rPr>
                <w:rFonts w:ascii="Amiri" w:hAnsi="Amiri" w:cs="Amiri"/>
                <w:position w:val="-32"/>
                <w:sz w:val="28"/>
                <w:szCs w:val="28"/>
                <w:lang w:bidi="ar-DZ"/>
              </w:rPr>
              <w:object w:dxaOrig="1020" w:dyaOrig="760" w14:anchorId="44438056">
                <v:shape id="_x0000_i1538" type="#_x0000_t75" style="width:51pt;height:38.25pt" o:ole="">
                  <v:imagedata r:id="rId907" o:title=""/>
                </v:shape>
                <o:OLEObject Type="Embed" ProgID="Equation.3" ShapeID="_x0000_i1538" DrawAspect="Content" ObjectID="_1825520564" r:id="rId908"/>
              </w:object>
            </w:r>
            <w:r w:rsidRPr="00773029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مع </w:t>
            </w:r>
            <w:r w:rsidRPr="00773029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600" w:dyaOrig="320" w14:anchorId="6C9F3416">
                <v:shape id="_x0000_i1539" type="#_x0000_t75" style="width:30pt;height:15.75pt" o:ole="">
                  <v:imagedata r:id="rId909" o:title=""/>
                </v:shape>
                <o:OLEObject Type="Embed" ProgID="Equation.3" ShapeID="_x0000_i1539" DrawAspect="Content" ObjectID="_1825520565" r:id="rId910"/>
              </w:object>
            </w:r>
          </w:p>
          <w:p w14:paraId="4DF88256" w14:textId="77777777" w:rsidR="00FE3C47" w:rsidRPr="00773029" w:rsidRDefault="00FE3C47" w:rsidP="00FE3C47">
            <w:pPr>
              <w:numPr>
                <w:ilvl w:val="0"/>
                <w:numId w:val="70"/>
              </w:numPr>
              <w:tabs>
                <w:tab w:val="clear" w:pos="720"/>
                <w:tab w:val="right" w:pos="430"/>
                <w:tab w:val="right" w:pos="610"/>
              </w:tabs>
              <w:bidi/>
              <w:ind w:left="1482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773029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1740" w:dyaOrig="400" w14:anchorId="329E2FD2">
                <v:shape id="_x0000_i1540" type="#_x0000_t75" style="width:87pt;height:20.25pt" o:ole="">
                  <v:imagedata r:id="rId911" o:title=""/>
                </v:shape>
                <o:OLEObject Type="Embed" ProgID="Equation.3" ShapeID="_x0000_i1540" DrawAspect="Content" ObjectID="_1825520566" r:id="rId912"/>
              </w:object>
            </w:r>
            <w:r w:rsidRPr="00773029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(المتباينة المثلثية)</w:t>
            </w:r>
          </w:p>
          <w:p w14:paraId="51ACF415" w14:textId="77777777" w:rsidR="00FE3C47" w:rsidRDefault="00FE3C47" w:rsidP="00773029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 w:rsidRPr="00D13C69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أمثلة</w:t>
            </w:r>
          </w:p>
          <w:p w14:paraId="731CB779" w14:textId="77777777" w:rsidR="00FE3C47" w:rsidRDefault="00FE3C47" w:rsidP="00FE3C47">
            <w:pPr>
              <w:pStyle w:val="Paragraphedeliste"/>
              <w:numPr>
                <w:ilvl w:val="0"/>
                <w:numId w:val="72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D13C69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1460" w:dyaOrig="400" w14:anchorId="799D60A1">
                <v:shape id="_x0000_i1541" type="#_x0000_t75" style="width:72.75pt;height:20.25pt" o:ole="">
                  <v:imagedata r:id="rId913" o:title=""/>
                </v:shape>
                <o:OLEObject Type="Embed" ProgID="Equation.DSMT4" ShapeID="_x0000_i1541" DrawAspect="Content" ObjectID="_1825520567" r:id="rId914"/>
              </w:object>
            </w:r>
          </w:p>
          <w:p w14:paraId="2FB781BD" w14:textId="77777777" w:rsidR="00FE3C47" w:rsidRDefault="00FE3C47" w:rsidP="00FE3C47">
            <w:pPr>
              <w:pStyle w:val="Paragraphedeliste"/>
              <w:numPr>
                <w:ilvl w:val="0"/>
                <w:numId w:val="72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D13C69">
              <w:rPr>
                <w:rFonts w:ascii="Amiri" w:hAnsi="Amiri" w:cs="Amiri"/>
                <w:position w:val="-16"/>
                <w:sz w:val="28"/>
                <w:szCs w:val="28"/>
                <w:lang w:bidi="ar-DZ"/>
              </w:rPr>
              <w:object w:dxaOrig="1420" w:dyaOrig="520" w14:anchorId="2590FC6C">
                <v:shape id="_x0000_i1542" type="#_x0000_t75" style="width:71.25pt;height:26.25pt" o:ole="">
                  <v:imagedata r:id="rId915" o:title=""/>
                </v:shape>
                <o:OLEObject Type="Embed" ProgID="Equation.DSMT4" ShapeID="_x0000_i1542" DrawAspect="Content" ObjectID="_1825520568" r:id="rId916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   ،     </w:t>
            </w:r>
            <w:r w:rsidRPr="00D13C69">
              <w:rPr>
                <w:rFonts w:ascii="Amiri" w:hAnsi="Amiri" w:cs="Amiri"/>
                <w:position w:val="-16"/>
                <w:sz w:val="28"/>
                <w:szCs w:val="28"/>
                <w:lang w:bidi="ar-DZ"/>
              </w:rPr>
              <w:object w:dxaOrig="1680" w:dyaOrig="520" w14:anchorId="46307F7E">
                <v:shape id="_x0000_i1543" type="#_x0000_t75" style="width:84pt;height:26.25pt" o:ole="">
                  <v:imagedata r:id="rId917" o:title=""/>
                </v:shape>
                <o:OLEObject Type="Embed" ProgID="Equation.DSMT4" ShapeID="_x0000_i1543" DrawAspect="Content" ObjectID="_1825520569" r:id="rId918"/>
              </w:object>
            </w:r>
          </w:p>
          <w:p w14:paraId="2DF8EEFA" w14:textId="77777777" w:rsidR="00FE3C47" w:rsidRDefault="00FE3C47" w:rsidP="00FE3C47">
            <w:pPr>
              <w:pStyle w:val="Paragraphedeliste"/>
              <w:numPr>
                <w:ilvl w:val="0"/>
                <w:numId w:val="72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D13C69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1640" w:dyaOrig="400" w14:anchorId="4D97F0D2">
                <v:shape id="_x0000_i1544" type="#_x0000_t75" style="width:81.75pt;height:20.25pt" o:ole="">
                  <v:imagedata r:id="rId919" o:title=""/>
                </v:shape>
                <o:OLEObject Type="Embed" ProgID="Equation.DSMT4" ShapeID="_x0000_i1544" DrawAspect="Content" ObjectID="_1825520570" r:id="rId920"/>
              </w:object>
            </w:r>
          </w:p>
          <w:p w14:paraId="41F4B2F4" w14:textId="77777777" w:rsidR="00FE3C47" w:rsidRDefault="00FE3C47" w:rsidP="00FE3C47">
            <w:pPr>
              <w:pStyle w:val="Paragraphedeliste"/>
              <w:numPr>
                <w:ilvl w:val="0"/>
                <w:numId w:val="72"/>
              </w:num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773029">
              <w:rPr>
                <w:rFonts w:ascii="Amiri" w:hAnsi="Amiri" w:cs="Amiri"/>
                <w:position w:val="-32"/>
                <w:sz w:val="28"/>
                <w:szCs w:val="28"/>
                <w:lang w:bidi="ar-DZ"/>
              </w:rPr>
              <w:object w:dxaOrig="880" w:dyaOrig="740" w14:anchorId="58FE7F48">
                <v:shape id="_x0000_i1545" type="#_x0000_t75" style="width:44.25pt;height:36.75pt" o:ole="">
                  <v:imagedata r:id="rId921" o:title=""/>
                </v:shape>
                <o:OLEObject Type="Embed" ProgID="Equation.DSMT4" ShapeID="_x0000_i1545" DrawAspect="Content" ObjectID="_1825520571" r:id="rId922"/>
              </w:object>
            </w:r>
          </w:p>
          <w:p w14:paraId="63821514" w14:textId="77777777" w:rsidR="00FE3C47" w:rsidRPr="00D13C69" w:rsidRDefault="00FE3C47" w:rsidP="00FE3C47">
            <w:pPr>
              <w:pStyle w:val="Paragraphedeliste"/>
              <w:numPr>
                <w:ilvl w:val="0"/>
                <w:numId w:val="72"/>
              </w:num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773029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1920" w:dyaOrig="400" w14:anchorId="3665C293">
                <v:shape id="_x0000_i1546" type="#_x0000_t75" style="width:96pt;height:20.25pt" o:ole="">
                  <v:imagedata r:id="rId923" o:title=""/>
                </v:shape>
                <o:OLEObject Type="Embed" ProgID="Equation.DSMT4" ShapeID="_x0000_i1546" DrawAspect="Content" ObjectID="_1825520572" r:id="rId924"/>
              </w:object>
            </w:r>
          </w:p>
          <w:p w14:paraId="106F8353" w14:textId="77777777" w:rsidR="00FE3C47" w:rsidRDefault="00FE3C47" w:rsidP="00D17EDE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210DBF93" w14:textId="77777777" w:rsidR="00FE3C47" w:rsidRPr="00FE1F05" w:rsidRDefault="00FE3C47" w:rsidP="00FE1F05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D13C69">
              <w:rPr>
                <w:rFonts w:ascii="Amiri" w:hAnsi="Amiri" w:cs="Amiri"/>
                <w:noProof/>
                <w:color w:val="EE0000"/>
                <w:sz w:val="28"/>
                <w:szCs w:val="28"/>
                <w:rtl/>
              </w:rPr>
              <w:t>المسافة بين عددين حقيقيين</w:t>
            </w:r>
          </w:p>
          <w:p w14:paraId="277B3BA0" w14:textId="77777777" w:rsidR="00FE3C47" w:rsidRPr="00D13C69" w:rsidRDefault="00FE3C47" w:rsidP="00D13C69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D13C69"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  <w:t>تعريف</w:t>
            </w:r>
          </w:p>
          <w:p w14:paraId="3DAB3F11" w14:textId="77777777" w:rsidR="00FE3C47" w:rsidRPr="00D13C69" w:rsidRDefault="00FE3C47" w:rsidP="00D13C69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D13C69"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  <w:t xml:space="preserve">المسافة بين عددين حقيقيين </w:t>
            </w:r>
            <w:r w:rsidRPr="00D13C69">
              <w:rPr>
                <w:rFonts w:ascii="Amiri" w:hAnsi="Amiri" w:cs="Amiri"/>
                <w:i/>
                <w:position w:val="-6"/>
                <w:sz w:val="28"/>
                <w:szCs w:val="28"/>
                <w:lang w:bidi="ar-DZ"/>
              </w:rPr>
              <w:object w:dxaOrig="200" w:dyaOrig="220" w14:anchorId="78E65DF0">
                <v:shape id="_x0000_i1547" type="#_x0000_t75" style="width:9.75pt;height:11.25pt" o:ole="">
                  <v:imagedata r:id="rId925" o:title=""/>
                </v:shape>
                <o:OLEObject Type="Embed" ProgID="Equation.DSMT4" ShapeID="_x0000_i1547" DrawAspect="Content" ObjectID="_1825520573" r:id="rId926"/>
              </w:object>
            </w:r>
            <w:r w:rsidRPr="00D13C69"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  <w:t xml:space="preserve"> و</w:t>
            </w:r>
            <w:r w:rsidRPr="00165AE9">
              <w:rPr>
                <w:rFonts w:ascii="Amiri" w:hAnsi="Amiri" w:cs="Amiri"/>
                <w:i/>
                <w:position w:val="-10"/>
                <w:sz w:val="28"/>
                <w:szCs w:val="28"/>
                <w:lang w:bidi="ar-DZ"/>
              </w:rPr>
              <w:object w:dxaOrig="220" w:dyaOrig="260" w14:anchorId="38AEA68A">
                <v:shape id="_x0000_i1548" type="#_x0000_t75" style="width:11.25pt;height:12.75pt" o:ole="">
                  <v:imagedata r:id="rId927" o:title=""/>
                </v:shape>
                <o:OLEObject Type="Embed" ProgID="Equation.DSMT4" ShapeID="_x0000_i1548" DrawAspect="Content" ObjectID="_1825520574" r:id="rId928"/>
              </w:object>
            </w:r>
            <w:r w:rsidRPr="00D13C69"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  <w:t xml:space="preserve"> هي العدد </w:t>
            </w:r>
            <w:r w:rsidRPr="00D13C69">
              <w:rPr>
                <w:rFonts w:ascii="Amiri" w:hAnsi="Amiri" w:cs="Amiri"/>
                <w:i/>
                <w:noProof/>
                <w:sz w:val="28"/>
                <w:szCs w:val="28"/>
                <w:rtl/>
              </w:rPr>
              <w:t xml:space="preserve"> </w:t>
            </w:r>
            <w:r w:rsidRPr="00D13C69">
              <w:rPr>
                <w:rFonts w:ascii="Amiri" w:hAnsi="Amiri" w:cs="Amiri"/>
                <w:i/>
                <w:position w:val="-14"/>
                <w:sz w:val="28"/>
                <w:szCs w:val="28"/>
              </w:rPr>
              <w:object w:dxaOrig="820" w:dyaOrig="400" w14:anchorId="1F37DAC5">
                <v:shape id="_x0000_i1549" type="#_x0000_t75" style="width:41.25pt;height:20.25pt" o:ole="">
                  <v:imagedata r:id="rId929" o:title=""/>
                </v:shape>
                <o:OLEObject Type="Embed" ProgID="Equation.DSMT4" ShapeID="_x0000_i1549" DrawAspect="Content" ObjectID="_1825520575" r:id="rId930"/>
              </w:object>
            </w:r>
            <w:r w:rsidRPr="00D13C69">
              <w:rPr>
                <w:rFonts w:ascii="Amiri" w:hAnsi="Amiri" w:cs="Amiri"/>
                <w:i/>
                <w:noProof/>
                <w:sz w:val="28"/>
                <w:szCs w:val="28"/>
                <w:rtl/>
              </w:rPr>
              <w:t xml:space="preserve"> (أو</w:t>
            </w:r>
            <w:r w:rsidRPr="00D13C69">
              <w:rPr>
                <w:rFonts w:ascii="Amiri" w:hAnsi="Amiri" w:cs="Amiri"/>
                <w:i/>
                <w:noProof/>
                <w:position w:val="-14"/>
                <w:sz w:val="28"/>
                <w:szCs w:val="28"/>
              </w:rPr>
              <w:object w:dxaOrig="820" w:dyaOrig="400" w14:anchorId="3CD07ADA">
                <v:shape id="_x0000_i1550" type="#_x0000_t75" style="width:41.25pt;height:20.25pt" o:ole="">
                  <v:imagedata r:id="rId931" o:title=""/>
                </v:shape>
                <o:OLEObject Type="Embed" ProgID="Equation.DSMT4" ShapeID="_x0000_i1550" DrawAspect="Content" ObjectID="_1825520576" r:id="rId932"/>
              </w:object>
            </w:r>
            <w:r w:rsidRPr="00D13C69">
              <w:rPr>
                <w:rFonts w:ascii="Amiri" w:hAnsi="Amiri" w:cs="Amiri"/>
                <w:i/>
                <w:sz w:val="28"/>
                <w:szCs w:val="28"/>
                <w:rtl/>
              </w:rPr>
              <w:t>).</w:t>
            </w:r>
          </w:p>
          <w:p w14:paraId="6D9F5620" w14:textId="77777777" w:rsidR="00FE3C47" w:rsidRDefault="00FE3C47" w:rsidP="00D17EDE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14B7F97F" w14:textId="77777777" w:rsidR="00FE3C47" w:rsidRDefault="00FE3C47" w:rsidP="00C91D57">
            <w:pPr>
              <w:bidi/>
              <w:rPr>
                <w:rFonts w:ascii="Amiri" w:hAnsi="Amiri" w:cs="Amiri"/>
                <w:color w:val="EE0000"/>
                <w:sz w:val="28"/>
                <w:szCs w:val="28"/>
                <w:lang w:bidi="ar-DZ"/>
              </w:rPr>
            </w:pPr>
            <w:r w:rsidRPr="00C91D57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مثال</w:t>
            </w: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: ت 13 ص 73</w:t>
            </w:r>
          </w:p>
          <w:p w14:paraId="70EB37F4" w14:textId="77777777" w:rsidR="00FE3C47" w:rsidRDefault="00FE3C47" w:rsidP="00FE1F05">
            <w:pPr>
              <w:bidi/>
              <w:rPr>
                <w:rFonts w:ascii="Amiri" w:hAnsi="Amiri" w:cs="Amiri"/>
                <w:color w:val="EE0000"/>
                <w:sz w:val="28"/>
                <w:szCs w:val="28"/>
                <w:lang w:bidi="ar-DZ"/>
              </w:rPr>
            </w:pPr>
          </w:p>
          <w:p w14:paraId="0ACE7C09" w14:textId="77777777" w:rsidR="00FE3C47" w:rsidRDefault="00FE3C47" w:rsidP="00425D02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2E792A6E" w14:textId="77777777" w:rsidR="00FE3C47" w:rsidRDefault="00FE3C47" w:rsidP="00425D02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425D02"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  <w:t xml:space="preserve">القيمة </w:t>
            </w:r>
            <w:r w:rsidRPr="00425D02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المطلقة</w:t>
            </w: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 والمجالات</w:t>
            </w:r>
          </w:p>
          <w:p w14:paraId="795D8A89" w14:textId="77777777" w:rsidR="00FE3C47" w:rsidRDefault="00FE3C47" w:rsidP="001D6D5E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14989C0A" w14:textId="77777777" w:rsidR="00FE3C47" w:rsidRDefault="00FE3C47" w:rsidP="00950D30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مبرهنة:</w:t>
            </w:r>
          </w:p>
          <w:p w14:paraId="3DA6DF42" w14:textId="77777777" w:rsidR="00FE3C47" w:rsidRPr="00950D30" w:rsidRDefault="00FE3C47" w:rsidP="00950D30">
            <w:pPr>
              <w:bidi/>
              <w:ind w:left="202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950D30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180" w:dyaOrig="220" w14:anchorId="2505DB62">
                <v:shape id="_x0000_i1551" type="#_x0000_t75" style="width:9pt;height:11.25pt" o:ole="">
                  <v:imagedata r:id="rId933" o:title=""/>
                </v:shape>
                <o:OLEObject Type="Embed" ProgID="Equation.3" ShapeID="_x0000_i1551" DrawAspect="Content" ObjectID="_1825520577" r:id="rId934"/>
              </w:object>
            </w:r>
            <w:r w:rsidRPr="00950D30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عدد </w:t>
            </w:r>
            <w:r w:rsidRPr="00950D30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حقيقي،</w:t>
            </w:r>
            <w:r w:rsidRPr="00950D30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</w:t>
            </w:r>
            <w:r w:rsidRPr="00950D30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160" w:dyaOrig="200" w14:anchorId="6CBDFE70">
                <v:shape id="_x0000_i1552" type="#_x0000_t75" style="width:8.25pt;height:9.75pt" o:ole="">
                  <v:imagedata r:id="rId935" o:title=""/>
                </v:shape>
                <o:OLEObject Type="Embed" ProgID="Equation.3" ShapeID="_x0000_i1552" DrawAspect="Content" ObjectID="_1825520578" r:id="rId936"/>
              </w:object>
            </w:r>
            <w:r w:rsidRPr="00950D30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عدد حقيقي موجب.</w:t>
            </w:r>
          </w:p>
          <w:p w14:paraId="45CFC696" w14:textId="77777777" w:rsidR="00FE3C47" w:rsidRPr="00950D30" w:rsidRDefault="00FE3C47" w:rsidP="00950D30">
            <w:pPr>
              <w:bidi/>
              <w:ind w:left="202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950D30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من أجل كل عدد حقيقي </w:t>
            </w:r>
            <w:r w:rsidRPr="00950D30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4FD70599">
                <v:shape id="_x0000_i1553" type="#_x0000_t75" style="width:9.75pt;height:11.25pt" o:ole="">
                  <v:imagedata r:id="rId582" o:title=""/>
                </v:shape>
                <o:OLEObject Type="Embed" ProgID="Equation.3" ShapeID="_x0000_i1553" DrawAspect="Content" ObjectID="_1825520579" r:id="rId937"/>
              </w:object>
            </w:r>
            <w:r w:rsidRPr="00950D30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، </w:t>
            </w:r>
            <w:r w:rsidRPr="00950D30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1040" w:dyaOrig="400" w14:anchorId="06FEA29D">
                <v:shape id="_x0000_i1554" type="#_x0000_t75" style="width:51.75pt;height:20.25pt" o:ole="">
                  <v:imagedata r:id="rId938" o:title=""/>
                </v:shape>
                <o:OLEObject Type="Embed" ProgID="Equation.3" ShapeID="_x0000_i1554" DrawAspect="Content" ObjectID="_1825520580" r:id="rId939"/>
              </w:object>
            </w:r>
            <w:r w:rsidRPr="00950D30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معناه </w:t>
            </w:r>
            <w:r w:rsidRPr="00950D30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1540" w:dyaOrig="340" w14:anchorId="71B12751">
                <v:shape id="_x0000_i1555" type="#_x0000_t75" style="width:77.25pt;height:17.25pt" o:ole="">
                  <v:imagedata r:id="rId940" o:title=""/>
                </v:shape>
                <o:OLEObject Type="Embed" ProgID="Equation.3" ShapeID="_x0000_i1555" DrawAspect="Content" ObjectID="_1825520581" r:id="rId941"/>
              </w:object>
            </w:r>
          </w:p>
          <w:p w14:paraId="4F0239A4" w14:textId="77777777" w:rsidR="00FE3C47" w:rsidRPr="00425D02" w:rsidRDefault="00FE3C47" w:rsidP="00950D30">
            <w:pPr>
              <w:bidi/>
              <w:rPr>
                <w:rFonts w:ascii="Amiri" w:hAnsi="Amiri" w:cs="Amiri"/>
                <w:color w:val="EE0000"/>
                <w:sz w:val="28"/>
                <w:szCs w:val="28"/>
                <w:lang w:bidi="ar-DZ"/>
              </w:rPr>
            </w:pPr>
          </w:p>
          <w:p w14:paraId="236A178E" w14:textId="77777777" w:rsidR="00FE3C47" w:rsidRPr="003B06F0" w:rsidRDefault="00FE3C47" w:rsidP="00950D30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3B06F0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مثال:</w:t>
            </w:r>
          </w:p>
          <w:p w14:paraId="3816674C" w14:textId="77777777" w:rsidR="00FE3C47" w:rsidRPr="003B06F0" w:rsidRDefault="00FE3C47" w:rsidP="003B06F0">
            <w:pPr>
              <w:tabs>
                <w:tab w:val="right" w:pos="-131"/>
                <w:tab w:val="right" w:pos="229"/>
              </w:tabs>
              <w:bidi/>
              <w:ind w:left="70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3B06F0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1020" w:dyaOrig="400" w14:anchorId="343E36CD">
                <v:shape id="_x0000_i1556" type="#_x0000_t75" style="width:51pt;height:20.25pt" o:ole="">
                  <v:imagedata r:id="rId942" o:title=""/>
                </v:shape>
                <o:OLEObject Type="Embed" ProgID="Equation.3" ShapeID="_x0000_i1556" DrawAspect="Content" ObjectID="_1825520582" r:id="rId943"/>
              </w:object>
            </w:r>
            <w:r w:rsidRPr="003B06F0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معناه  </w:t>
            </w:r>
            <w:r w:rsidRPr="003B06F0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1380" w:dyaOrig="279" w14:anchorId="51C9315C">
                <v:shape id="_x0000_i1557" type="#_x0000_t75" style="width:69pt;height:14.25pt" o:ole="">
                  <v:imagedata r:id="rId944" o:title=""/>
                </v:shape>
                <o:OLEObject Type="Embed" ProgID="Equation.3" ShapeID="_x0000_i1557" DrawAspect="Content" ObjectID="_1825520583" r:id="rId945"/>
              </w:object>
            </w:r>
            <w:r w:rsidRPr="003B06F0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أي </w:t>
            </w:r>
            <w:r w:rsidRPr="003B06F0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900" w:dyaOrig="340" w14:anchorId="2E777CED">
                <v:shape id="_x0000_i1558" type="#_x0000_t75" style="width:45pt;height:17.25pt" o:ole="">
                  <v:imagedata r:id="rId946" o:title=""/>
                </v:shape>
                <o:OLEObject Type="Embed" ProgID="Equation.3" ShapeID="_x0000_i1558" DrawAspect="Content" ObjectID="_1825520584" r:id="rId947"/>
              </w:object>
            </w:r>
            <w:r w:rsidRPr="003B06F0">
              <w:rPr>
                <w:rFonts w:ascii="Amiri" w:hAnsi="Amiri" w:cs="Amiri"/>
                <w:sz w:val="28"/>
                <w:szCs w:val="28"/>
                <w:rtl/>
                <w:lang w:bidi="ar-DZ"/>
              </w:rPr>
              <w:t>.</w:t>
            </w:r>
          </w:p>
          <w:p w14:paraId="4E8597BD" w14:textId="77777777" w:rsidR="00FE3C47" w:rsidRDefault="00FE3C47" w:rsidP="00CB7104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761B1249" w14:textId="77777777" w:rsidR="00FE3C47" w:rsidRDefault="00FE3C47" w:rsidP="00CB7104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023A2C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تمرين 14 ص 74</w:t>
            </w:r>
          </w:p>
          <w:p w14:paraId="0799788D" w14:textId="77777777" w:rsidR="00FE3C47" w:rsidRPr="00E8564B" w:rsidRDefault="00FE3C47" w:rsidP="00023A2C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8564B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عين الاعداد الحقيقية </w:t>
            </w:r>
            <w:r w:rsidRPr="00E8564B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00" w:dyaOrig="220" w14:anchorId="39005628">
                <v:shape id="_x0000_i1559" type="#_x0000_t75" style="width:9.75pt;height:11.25pt" o:ole="">
                  <v:imagedata r:id="rId948" o:title=""/>
                </v:shape>
                <o:OLEObject Type="Embed" ProgID="Equation.DSMT4" ShapeID="_x0000_i1559" DrawAspect="Content" ObjectID="_1825520585" r:id="rId949"/>
              </w:object>
            </w:r>
            <w:r w:rsidRPr="00E8564B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في كل حالة من الحالات التالية:</w:t>
            </w:r>
          </w:p>
          <w:p w14:paraId="25B280C8" w14:textId="77777777" w:rsidR="00FE3C47" w:rsidRDefault="00FE3C47" w:rsidP="00E8564B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 </w:t>
            </w:r>
            <w:r w:rsidRPr="00FE49C4">
              <w:rPr>
                <w:rFonts w:ascii="Amiri" w:hAnsi="Amiri" w:cs="Amiri"/>
                <w:color w:val="EE0000"/>
                <w:position w:val="-14"/>
                <w:sz w:val="28"/>
                <w:szCs w:val="28"/>
                <w:lang w:bidi="ar-DZ"/>
              </w:rPr>
              <w:object w:dxaOrig="1320" w:dyaOrig="400" w14:anchorId="5CF61000">
                <v:shape id="_x0000_i1560" type="#_x0000_t75" style="width:66pt;height:20.25pt" o:ole="">
                  <v:imagedata r:id="rId950" o:title=""/>
                </v:shape>
                <o:OLEObject Type="Embed" ProgID="Equation.DSMT4" ShapeID="_x0000_i1560" DrawAspect="Content" ObjectID="_1825520586" r:id="rId951"/>
              </w:object>
            </w:r>
            <w:r>
              <w:rPr>
                <w:rFonts w:ascii="Amiri" w:hAnsi="Amiri" w:cs="Amiri"/>
                <w:color w:val="EE0000"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      </w:t>
            </w:r>
            <w:r w:rsidRPr="00FE49C4">
              <w:rPr>
                <w:rFonts w:ascii="Amiri" w:hAnsi="Amiri" w:cs="Amiri"/>
                <w:color w:val="EE0000"/>
                <w:position w:val="-14"/>
                <w:sz w:val="28"/>
                <w:szCs w:val="28"/>
                <w:lang w:bidi="ar-DZ"/>
              </w:rPr>
              <w:object w:dxaOrig="1240" w:dyaOrig="400" w14:anchorId="66D0B72D">
                <v:shape id="_x0000_i1561" type="#_x0000_t75" style="width:62.25pt;height:20.25pt" o:ole="">
                  <v:imagedata r:id="rId952" o:title=""/>
                </v:shape>
                <o:OLEObject Type="Embed" ProgID="Equation.DSMT4" ShapeID="_x0000_i1561" DrawAspect="Content" ObjectID="_1825520587" r:id="rId953"/>
              </w:object>
            </w: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           </w:t>
            </w:r>
            <w:r w:rsidRPr="00FE49C4">
              <w:rPr>
                <w:rFonts w:ascii="Amiri" w:hAnsi="Amiri" w:cs="Amiri"/>
                <w:color w:val="EE0000"/>
                <w:position w:val="-28"/>
                <w:sz w:val="28"/>
                <w:szCs w:val="28"/>
                <w:lang w:bidi="ar-DZ"/>
              </w:rPr>
              <w:object w:dxaOrig="1440" w:dyaOrig="680" w14:anchorId="701017C1">
                <v:shape id="_x0000_i1562" type="#_x0000_t75" style="width:1in;height:33.75pt" o:ole="">
                  <v:imagedata r:id="rId954" o:title=""/>
                </v:shape>
                <o:OLEObject Type="Embed" ProgID="Equation.DSMT4" ShapeID="_x0000_i1562" DrawAspect="Content" ObjectID="_1825520588" r:id="rId955"/>
              </w:object>
            </w: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      </w:t>
            </w:r>
            <w:r w:rsidRPr="00FE49C4">
              <w:rPr>
                <w:rFonts w:ascii="Amiri" w:hAnsi="Amiri" w:cs="Amiri"/>
                <w:color w:val="EE0000"/>
                <w:position w:val="-28"/>
                <w:sz w:val="28"/>
                <w:szCs w:val="28"/>
                <w:lang w:bidi="ar-DZ"/>
              </w:rPr>
              <w:object w:dxaOrig="1380" w:dyaOrig="680" w14:anchorId="346C4239">
                <v:shape id="_x0000_i1563" type="#_x0000_t75" style="width:69pt;height:33.75pt" o:ole="">
                  <v:imagedata r:id="rId956" o:title=""/>
                </v:shape>
                <o:OLEObject Type="Embed" ProgID="Equation.DSMT4" ShapeID="_x0000_i1563" DrawAspect="Content" ObjectID="_1825520589" r:id="rId957"/>
              </w:object>
            </w:r>
          </w:p>
          <w:p w14:paraId="4C033E0A" w14:textId="77777777" w:rsidR="00FE3C47" w:rsidRPr="00023A2C" w:rsidRDefault="00FE3C47" w:rsidP="00023A2C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FE49C4">
              <w:rPr>
                <w:rFonts w:ascii="Amiri" w:hAnsi="Amiri" w:cs="Amiri"/>
                <w:color w:val="EE0000"/>
                <w:position w:val="-14"/>
                <w:sz w:val="28"/>
                <w:szCs w:val="28"/>
                <w:lang w:bidi="ar-DZ"/>
              </w:rPr>
              <w:object w:dxaOrig="1520" w:dyaOrig="400" w14:anchorId="383548F8">
                <v:shape id="_x0000_i1564" type="#_x0000_t75" style="width:75.75pt;height:20.25pt" o:ole="">
                  <v:imagedata r:id="rId958" o:title=""/>
                </v:shape>
                <o:OLEObject Type="Embed" ProgID="Equation.DSMT4" ShapeID="_x0000_i1564" DrawAspect="Content" ObjectID="_1825520590" r:id="rId959"/>
              </w:object>
            </w:r>
            <w:r>
              <w:rPr>
                <w:rFonts w:ascii="Amiri" w:hAnsi="Amiri" w:cs="Amiri"/>
                <w:color w:val="EE0000"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       </w:t>
            </w:r>
            <w:r w:rsidRPr="00FE49C4">
              <w:rPr>
                <w:rFonts w:ascii="Amiri" w:hAnsi="Amiri" w:cs="Amiri"/>
                <w:color w:val="EE0000"/>
                <w:position w:val="-14"/>
                <w:sz w:val="28"/>
                <w:szCs w:val="28"/>
                <w:lang w:bidi="ar-DZ"/>
              </w:rPr>
              <w:object w:dxaOrig="1480" w:dyaOrig="400" w14:anchorId="6F3D17C6">
                <v:shape id="_x0000_i1565" type="#_x0000_t75" style="width:74.25pt;height:20.25pt" o:ole="">
                  <v:imagedata r:id="rId960" o:title=""/>
                </v:shape>
                <o:OLEObject Type="Embed" ProgID="Equation.DSMT4" ShapeID="_x0000_i1565" DrawAspect="Content" ObjectID="_1825520591" r:id="rId961"/>
              </w:object>
            </w:r>
          </w:p>
          <w:p w14:paraId="336FE71E" w14:textId="77777777" w:rsidR="00FE3C47" w:rsidRDefault="00FE3C47" w:rsidP="00CB7104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67022970" w14:textId="77777777" w:rsidR="00FE3C47" w:rsidRDefault="00FE3C47" w:rsidP="00CB7104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55A13243" wp14:editId="24120723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52705</wp:posOffset>
                      </wp:positionV>
                      <wp:extent cx="3276600" cy="3257550"/>
                      <wp:effectExtent l="0" t="0" r="19050" b="19050"/>
                      <wp:wrapNone/>
                      <wp:docPr id="477289777" name="Rectang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0" cy="32575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23E362" w14:textId="77777777" w:rsidR="00FE3C47" w:rsidRDefault="00FE3C47" w:rsidP="0044469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F191FF" wp14:editId="3E7ABA41">
                                        <wp:extent cx="2923809" cy="2961905"/>
                                        <wp:effectExtent l="0" t="0" r="0" b="0"/>
                                        <wp:docPr id="183654168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3654168" name=""/>
                                                <pic:cNvPicPr/>
                                              </pic:nvPicPr>
                                              <pic:blipFill>
                                                <a:blip r:embed="rId43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3809" cy="29619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A13243" id="Rectangle 64" o:spid="_x0000_s1140" style="position:absolute;left:0;text-align:left;margin-left:22.2pt;margin-top:4.15pt;width:258pt;height:256.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" fillcolor="white [3201]" strokecolor="white [3212]" strokeweight="2pt">
                      <v:textbox>
                        <w:txbxContent>
                          <w:p w14:paraId="1B23E362" w14:textId="77777777" w:rsidR="00FE3C47" w:rsidRDefault="00FE3C47" w:rsidP="0044469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F191FF" wp14:editId="3E7ABA41">
                                  <wp:extent cx="2923809" cy="2961905"/>
                                  <wp:effectExtent l="0" t="0" r="0" b="0"/>
                                  <wp:docPr id="183654168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654168" name=""/>
                                          <pic:cNvPicPr/>
                                        </pic:nvPicPr>
                                        <pic:blipFill>
                                          <a:blip r:embed="rId4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3809" cy="2961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8FC88B9" w14:textId="77777777" w:rsidR="00FE3C47" w:rsidRDefault="00FE3C47" w:rsidP="00CB7104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6B1615A5" w14:textId="77777777" w:rsidR="00FE3C47" w:rsidRDefault="00FE3C47" w:rsidP="00CB7104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49493F1F" w14:textId="77777777" w:rsidR="00FE3C47" w:rsidRDefault="00FE3C47" w:rsidP="00CB7104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1A075C8F" w14:textId="77777777" w:rsidR="00FE3C47" w:rsidRDefault="00FE3C47" w:rsidP="00FE49C4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27769AB0" w14:textId="77777777" w:rsidR="00FE3C47" w:rsidRDefault="00FE3C47" w:rsidP="00FE49C4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0C192962" w14:textId="77777777" w:rsidR="00FE3C47" w:rsidRDefault="00FE3C47" w:rsidP="00FE49C4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3C55471B" w14:textId="77777777" w:rsidR="00FE3C47" w:rsidRDefault="00FE3C47" w:rsidP="00FE49C4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2E959A9F" w14:textId="77777777" w:rsidR="00FE3C47" w:rsidRDefault="00FE3C47" w:rsidP="00FE49C4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3C598800" w14:textId="77777777" w:rsidR="00FE3C47" w:rsidRDefault="00FE3C47" w:rsidP="00FE49C4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51C3315B" w14:textId="77777777" w:rsidR="00FE3C47" w:rsidRDefault="00FE3C47" w:rsidP="00FE49C4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4849433B" w14:textId="77777777" w:rsidR="00FE3C47" w:rsidRDefault="00FE3C47" w:rsidP="00FE49C4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7AD246B7" w14:textId="77777777" w:rsidR="00FE3C47" w:rsidRDefault="00FE3C47" w:rsidP="00040930">
            <w:pPr>
              <w:bidi/>
              <w:rPr>
                <w:rFonts w:ascii="Amiri" w:hAnsi="Amiri" w:cs="Amiri"/>
                <w:color w:val="EE0000"/>
                <w:sz w:val="28"/>
                <w:szCs w:val="28"/>
                <w:lang w:bidi="ar-DZ"/>
              </w:rPr>
            </w:pPr>
          </w:p>
          <w:p w14:paraId="3DA4F9BD" w14:textId="3392A992" w:rsidR="00143C2F" w:rsidRPr="00040930" w:rsidRDefault="00143C2F" w:rsidP="00143C2F">
            <w:pPr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79" w:type="dxa"/>
          </w:tcPr>
          <w:p w14:paraId="7D0D9030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C617B0D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2BA4DB5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043E423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793BBDA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99A6952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3C7416F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E262694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8A2BAC8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5E45B47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48E9DB7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E455709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528E124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C51F8FF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FCA1D16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7CAB5A6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6A78748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3FDB72A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7689035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1714C2D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28404D4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DBA38D8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C239733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C6C6C78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68A3BFD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02C579D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02A01CC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693A7D5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99A5D1C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1F2E6FE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E9486B9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30148FD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359ED53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BF253B4" w14:textId="77777777" w:rsidR="00FE3C47" w:rsidRPr="00792B9B" w:rsidRDefault="00FE3C47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54BA222B" w14:textId="216F1AAF" w:rsidR="00FE3C47" w:rsidRDefault="00143C2F" w:rsidP="00283C06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5A96F9A" wp14:editId="63388253">
                <wp:simplePos x="0" y="0"/>
                <wp:positionH relativeFrom="column">
                  <wp:posOffset>-586105</wp:posOffset>
                </wp:positionH>
                <wp:positionV relativeFrom="paragraph">
                  <wp:posOffset>758190</wp:posOffset>
                </wp:positionV>
                <wp:extent cx="6896100" cy="666750"/>
                <wp:effectExtent l="0" t="0" r="19050" b="19050"/>
                <wp:wrapNone/>
                <wp:docPr id="1247766749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667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4CE6EB" w14:textId="77777777" w:rsidR="00FE3C47" w:rsidRPr="000377BF" w:rsidRDefault="00FE3C47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2243CA4C" w14:textId="77777777" w:rsidR="00FE3C47" w:rsidRPr="000377BF" w:rsidRDefault="00FE3C47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A96F9A" id="_x0000_s1141" style="position:absolute;left:0;text-align:left;margin-left:-46.15pt;margin-top:59.7pt;width:543pt;height:52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" fillcolor="white [3201]" strokecolor="black [3200]" strokeweight="2pt">
                <v:textbox>
                  <w:txbxContent>
                    <w:p w14:paraId="754CE6EB" w14:textId="77777777" w:rsidR="00FE3C47" w:rsidRPr="000377BF" w:rsidRDefault="00FE3C47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2243CA4C" w14:textId="77777777" w:rsidR="00FE3C47" w:rsidRPr="000377BF" w:rsidRDefault="00FE3C47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8EAD376" wp14:editId="1F2D3247">
                <wp:simplePos x="0" y="0"/>
                <wp:positionH relativeFrom="column">
                  <wp:posOffset>-566420</wp:posOffset>
                </wp:positionH>
                <wp:positionV relativeFrom="paragraph">
                  <wp:posOffset>-113665</wp:posOffset>
                </wp:positionV>
                <wp:extent cx="1276350" cy="742950"/>
                <wp:effectExtent l="0" t="0" r="19050" b="19050"/>
                <wp:wrapNone/>
                <wp:docPr id="887024432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F0325" w14:textId="77777777" w:rsidR="00FE3C47" w:rsidRPr="000377BF" w:rsidRDefault="00FE3C47" w:rsidP="00305590">
                            <w:pPr>
                              <w:bidi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02 ساعة</w:t>
                            </w:r>
                          </w:p>
                          <w:p w14:paraId="5C588007" w14:textId="77777777" w:rsidR="00FE3C47" w:rsidRDefault="00FE3C47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EAD376" id="_x0000_s1142" style="position:absolute;left:0;text-align:left;margin-left:-44.6pt;margin-top:-8.95pt;width:100.5pt;height:58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" fillcolor="white [3201]" strokecolor="black [3213]" strokeweight="2pt">
                <v:textbox>
                  <w:txbxContent>
                    <w:p w14:paraId="30EF0325" w14:textId="77777777" w:rsidR="00FE3C47" w:rsidRPr="000377BF" w:rsidRDefault="00FE3C47" w:rsidP="00305590">
                      <w:pPr>
                        <w:bidi/>
                        <w:rPr>
                          <w:rFonts w:ascii="Amiri" w:hAnsi="Amiri" w:cs="Amir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02 ساعة</w:t>
                      </w:r>
                    </w:p>
                    <w:p w14:paraId="5C588007" w14:textId="77777777" w:rsidR="00FE3C47" w:rsidRDefault="00FE3C47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4DF9BF2" wp14:editId="248A735A">
                <wp:simplePos x="0" y="0"/>
                <wp:positionH relativeFrom="column">
                  <wp:posOffset>842010</wp:posOffset>
                </wp:positionH>
                <wp:positionV relativeFrom="paragraph">
                  <wp:posOffset>-75565</wp:posOffset>
                </wp:positionV>
                <wp:extent cx="4105275" cy="742950"/>
                <wp:effectExtent l="0" t="0" r="28575" b="19050"/>
                <wp:wrapNone/>
                <wp:docPr id="1097353907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FCCDEE" w14:textId="77777777" w:rsidR="00FE3C47" w:rsidRPr="000377BF" w:rsidRDefault="00FE3C47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المحور: 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الأعداد والحســـــــاب</w:t>
                            </w:r>
                          </w:p>
                          <w:p w14:paraId="3B74F4FC" w14:textId="77777777" w:rsidR="00FE3C47" w:rsidRPr="000377BF" w:rsidRDefault="00FE3C47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4E1CF5">
                              <w:rPr>
                                <w:rFonts w:ascii="Amiri" w:hAnsi="Amiri" w:cs="Amiri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المعادلات والمتراجحات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DF9BF2" id="_x0000_s1143" style="position:absolute;left:0;text-align:left;margin-left:66.3pt;margin-top:-5.95pt;width:323.25pt;height:58.5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" fillcolor="white [3212]" strokecolor="black [3213]" strokeweight="2pt">
                <v:textbox>
                  <w:txbxContent>
                    <w:p w14:paraId="56FCCDEE" w14:textId="77777777" w:rsidR="00FE3C47" w:rsidRPr="000377BF" w:rsidRDefault="00FE3C47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المحور: 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الأعداد والحســـــــاب</w:t>
                      </w:r>
                    </w:p>
                    <w:p w14:paraId="3B74F4FC" w14:textId="77777777" w:rsidR="00FE3C47" w:rsidRPr="000377BF" w:rsidRDefault="00FE3C47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Pr="004E1CF5">
                        <w:rPr>
                          <w:rFonts w:ascii="Amiri" w:hAnsi="Amiri" w:cs="Amiri" w:hint="cs"/>
                          <w:color w:val="000000" w:themeColor="text1"/>
                          <w:sz w:val="26"/>
                          <w:szCs w:val="26"/>
                          <w:rtl/>
                          <w:lang w:bidi="ar-DZ"/>
                        </w:rPr>
                        <w:t>المعادلات والمتراجحات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CAC555A" wp14:editId="3E5F81AB">
                <wp:simplePos x="0" y="0"/>
                <wp:positionH relativeFrom="column">
                  <wp:posOffset>5033645</wp:posOffset>
                </wp:positionH>
                <wp:positionV relativeFrom="paragraph">
                  <wp:posOffset>-94615</wp:posOffset>
                </wp:positionV>
                <wp:extent cx="1276350" cy="790575"/>
                <wp:effectExtent l="0" t="0" r="19050" b="28575"/>
                <wp:wrapNone/>
                <wp:docPr id="2091499576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7F7F0" w14:textId="77777777" w:rsidR="00FE3C47" w:rsidRPr="00523874" w:rsidRDefault="00FE3C47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أولى جذع مشترك اداب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AC555A" id="_x0000_s1144" style="position:absolute;left:0;text-align:left;margin-left:396.35pt;margin-top:-7.45pt;width:100.5pt;height:62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" fillcolor="white [3201]" strokecolor="black [3213]" strokeweight="2pt">
                <v:textbox>
                  <w:txbxContent>
                    <w:p w14:paraId="5687F7F0" w14:textId="77777777" w:rsidR="00FE3C47" w:rsidRPr="00523874" w:rsidRDefault="00FE3C47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أولى جذع مشترك اداب</w:t>
                      </w:r>
                    </w:p>
                  </w:txbxContent>
                </v:textbox>
              </v:roundrect>
            </w:pict>
          </mc:Fallback>
        </mc:AlternateContent>
      </w:r>
      <w:r w:rsidR="00FE3C47">
        <w:rPr>
          <w:rFonts w:cstheme="minorHAnsi"/>
          <w:sz w:val="28"/>
          <w:szCs w:val="28"/>
          <w:rtl/>
        </w:rPr>
        <w:br/>
      </w:r>
      <w:r w:rsidR="00FE3C47">
        <w:rPr>
          <w:rFonts w:cstheme="minorHAnsi"/>
          <w:sz w:val="28"/>
          <w:szCs w:val="28"/>
          <w:rtl/>
        </w:rPr>
        <w:br/>
      </w:r>
    </w:p>
    <w:p w14:paraId="1FEB75BC" w14:textId="09ECA377" w:rsidR="00FE3C47" w:rsidRPr="00792B9B" w:rsidRDefault="00143C2F" w:rsidP="00283C06">
      <w:pPr>
        <w:bidi/>
        <w:ind w:right="-851"/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</w:rPr>
        <w:br/>
      </w: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FE3C47" w:rsidRPr="00792B9B" w14:paraId="5386FC21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27108304" w14:textId="77777777" w:rsidR="00FE3C47" w:rsidRPr="00305590" w:rsidRDefault="00FE3C47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3F7F0280" w14:textId="77777777" w:rsidR="00FE3C47" w:rsidRPr="00305590" w:rsidRDefault="00FE3C47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068FBE5F" w14:textId="77777777" w:rsidR="00FE3C47" w:rsidRPr="00305590" w:rsidRDefault="00FE3C47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FE3C47" w:rsidRPr="00792B9B" w14:paraId="6A58D743" w14:textId="77777777" w:rsidTr="00395266">
        <w:trPr>
          <w:trHeight w:val="12240"/>
        </w:trPr>
        <w:tc>
          <w:tcPr>
            <w:tcW w:w="1278" w:type="dxa"/>
          </w:tcPr>
          <w:p w14:paraId="7C8371F9" w14:textId="77777777" w:rsidR="00FE3C47" w:rsidRDefault="00FE3C47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59B8648D" w14:textId="77777777" w:rsidR="00FE3C47" w:rsidRDefault="00FE3C47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1F6623F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423C961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BF15472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4417AD2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F11A938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395CEDE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52DE87F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D3D45C5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2AA9DAA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66F496A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6604C5D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75E51FE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87C5EAE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6491826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D30229B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AAC3BA6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C7910A5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B804C68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3FFE9AE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BB47F05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679AF3E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544C1DA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9CDAA59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20D1696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B2854E1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54D1427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90B02E5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67AE627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3DC53A3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6817C98" w14:textId="77777777" w:rsidR="00FE3C47" w:rsidRPr="00FB5A89" w:rsidRDefault="00FE3C47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1A026F62" w14:textId="77777777" w:rsidR="00143C2F" w:rsidRDefault="00143C2F" w:rsidP="00143C2F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lang w:bidi="ar-DZ"/>
              </w:rPr>
            </w:pPr>
          </w:p>
          <w:p w14:paraId="03828AA9" w14:textId="5647C2A1" w:rsidR="00FE3C47" w:rsidRPr="00242CBD" w:rsidRDefault="00FE3C47" w:rsidP="00143C2F">
            <w:pPr>
              <w:shd w:val="clear" w:color="auto" w:fill="DAEEF3" w:themeFill="accent5" w:themeFillTint="33"/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242CBD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المعادلات من الدرجة الأولى بمجهول واحد</w:t>
            </w:r>
          </w:p>
          <w:p w14:paraId="420E1936" w14:textId="77777777" w:rsidR="00FE3C47" w:rsidRPr="00242CBD" w:rsidRDefault="00FE3C47" w:rsidP="004E1CF5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31EA0B36" w14:textId="77777777" w:rsidR="00FE3C47" w:rsidRPr="00242CBD" w:rsidRDefault="00FE3C47" w:rsidP="00F470E6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242CBD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تعريف:</w:t>
            </w:r>
          </w:p>
          <w:p w14:paraId="7ABCE1FE" w14:textId="77777777" w:rsidR="00FE3C47" w:rsidRPr="00242CBD" w:rsidRDefault="00FE3C47" w:rsidP="00F470E6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sz w:val="28"/>
                <w:szCs w:val="28"/>
              </w:rPr>
            </w:pPr>
            <w:r w:rsidRPr="00242CBD"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  <w:t xml:space="preserve">نسمي معادلة من الدرجة الأولى بمجهول واحد كل معادلة تكتب على الشكل: </w:t>
            </w:r>
            <w:r w:rsidRPr="00242CBD">
              <w:rPr>
                <w:rFonts w:ascii="Amiri" w:hAnsi="Amiri" w:cs="Amiri"/>
                <w:position w:val="-6"/>
                <w:sz w:val="28"/>
                <w:szCs w:val="28"/>
              </w:rPr>
              <w:object w:dxaOrig="999" w:dyaOrig="279" w14:anchorId="500E71D8">
                <v:shape id="_x0000_i1874" type="#_x0000_t75" style="width:50.25pt;height:14.25pt" o:ole="">
                  <v:imagedata r:id="rId962" o:title=""/>
                </v:shape>
                <o:OLEObject Type="Embed" ProgID="Equation.DSMT4" ShapeID="_x0000_i1874" DrawAspect="Content" ObjectID="_1825520592" r:id="rId963"/>
              </w:object>
            </w:r>
          </w:p>
          <w:p w14:paraId="3B36C323" w14:textId="77777777" w:rsidR="00FE3C47" w:rsidRPr="00242CBD" w:rsidRDefault="00FE3C47" w:rsidP="00F470E6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242CBD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حيث </w:t>
            </w:r>
            <w:r w:rsidRPr="00242CBD">
              <w:rPr>
                <w:rFonts w:ascii="Amiri" w:hAnsi="Amiri" w:cs="Amiri"/>
                <w:position w:val="-10"/>
                <w:sz w:val="28"/>
                <w:szCs w:val="28"/>
              </w:rPr>
              <w:object w:dxaOrig="620" w:dyaOrig="320" w14:anchorId="553248E7">
                <v:shape id="_x0000_i1875" type="#_x0000_t75" style="width:30.75pt;height:15.75pt" o:ole="">
                  <v:imagedata r:id="rId964" o:title=""/>
                </v:shape>
                <o:OLEObject Type="Embed" ProgID="Equation.DSMT4" ShapeID="_x0000_i1875" DrawAspect="Content" ObjectID="_1825520593" r:id="rId965"/>
              </w:object>
            </w:r>
            <w:r w:rsidRPr="00242CBD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عددان حقيقيان و </w:t>
            </w:r>
            <w:r w:rsidRPr="00242CBD">
              <w:rPr>
                <w:rFonts w:ascii="Amiri" w:hAnsi="Amiri" w:cs="Amiri"/>
                <w:position w:val="-6"/>
                <w:sz w:val="28"/>
                <w:szCs w:val="28"/>
              </w:rPr>
              <w:object w:dxaOrig="560" w:dyaOrig="279" w14:anchorId="0523B32B">
                <v:shape id="_x0000_i1876" type="#_x0000_t75" style="width:27.75pt;height:14.25pt" o:ole="">
                  <v:imagedata r:id="rId966" o:title=""/>
                </v:shape>
                <o:OLEObject Type="Embed" ProgID="Equation.DSMT4" ShapeID="_x0000_i1876" DrawAspect="Content" ObjectID="_1825520594" r:id="rId967"/>
              </w:object>
            </w:r>
            <w:r w:rsidRPr="00242CBD">
              <w:rPr>
                <w:rFonts w:ascii="Amiri" w:hAnsi="Amiri" w:cs="Amiri"/>
                <w:sz w:val="28"/>
                <w:szCs w:val="28"/>
              </w:rPr>
              <w:t xml:space="preserve"> </w:t>
            </w:r>
            <w:r w:rsidRPr="00242CBD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 </w:t>
            </w:r>
            <w:r w:rsidRPr="00242CBD">
              <w:rPr>
                <w:rFonts w:ascii="Amiri" w:hAnsi="Amiri" w:cs="Amiri"/>
                <w:position w:val="-6"/>
                <w:sz w:val="28"/>
                <w:szCs w:val="28"/>
              </w:rPr>
              <w:object w:dxaOrig="200" w:dyaOrig="220" w14:anchorId="459D25A7">
                <v:shape id="_x0000_i1877" type="#_x0000_t75" style="width:9.75pt;height:11.25pt" o:ole="">
                  <v:imagedata r:id="rId968" o:title=""/>
                </v:shape>
                <o:OLEObject Type="Embed" ProgID="Equation.DSMT4" ShapeID="_x0000_i1877" DrawAspect="Content" ObjectID="_1825520595" r:id="rId969"/>
              </w:object>
            </w:r>
            <w:r w:rsidRPr="00242CBD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هو المجهول</w:t>
            </w:r>
          </w:p>
          <w:p w14:paraId="3EE8E4EA" w14:textId="77777777" w:rsidR="00FE3C47" w:rsidRPr="00242CBD" w:rsidRDefault="00FE3C47" w:rsidP="00F470E6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07A2BEA0" w14:textId="77777777" w:rsidR="00FE3C47" w:rsidRPr="00242CBD" w:rsidRDefault="00FE3C47" w:rsidP="00F470E6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color w:val="EE0000"/>
                <w:sz w:val="28"/>
                <w:szCs w:val="28"/>
                <w:rtl/>
              </w:rPr>
            </w:pPr>
            <w:r w:rsidRPr="00242CBD"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  <w:t xml:space="preserve">الحل في </w:t>
            </w:r>
            <w:r w:rsidRPr="00242CBD">
              <w:rPr>
                <w:rFonts w:ascii="Amiri" w:hAnsi="Amiri" w:cs="Amiri"/>
                <w:color w:val="EE0000"/>
                <w:position w:val="-4"/>
                <w:sz w:val="28"/>
                <w:szCs w:val="28"/>
              </w:rPr>
              <w:object w:dxaOrig="260" w:dyaOrig="260" w14:anchorId="38BA57E0">
                <v:shape id="_x0000_i1878" type="#_x0000_t75" style="width:12.75pt;height:12.75pt" o:ole="">
                  <v:imagedata r:id="rId970" o:title=""/>
                </v:shape>
                <o:OLEObject Type="Embed" ProgID="Equation.DSMT4" ShapeID="_x0000_i1878" DrawAspect="Content" ObjectID="_1825520596" r:id="rId971"/>
              </w:object>
            </w:r>
            <w:r w:rsidRPr="00242CBD"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  <w:t xml:space="preserve"> للمعادلة </w:t>
            </w:r>
            <w:r w:rsidRPr="00242CBD">
              <w:rPr>
                <w:rFonts w:ascii="Amiri" w:hAnsi="Amiri" w:cs="Amiri"/>
                <w:color w:val="EE0000"/>
                <w:position w:val="-6"/>
                <w:sz w:val="28"/>
                <w:szCs w:val="28"/>
              </w:rPr>
              <w:object w:dxaOrig="999" w:dyaOrig="279" w14:anchorId="5FCA0EE7">
                <v:shape id="_x0000_i1879" type="#_x0000_t75" style="width:50.25pt;height:14.25pt" o:ole="">
                  <v:imagedata r:id="rId972" o:title=""/>
                </v:shape>
                <o:OLEObject Type="Embed" ProgID="Equation.DSMT4" ShapeID="_x0000_i1879" DrawAspect="Content" ObjectID="_1825520597" r:id="rId973"/>
              </w:object>
            </w:r>
          </w:p>
          <w:p w14:paraId="0977BCE5" w14:textId="77777777" w:rsidR="00FE3C47" w:rsidRPr="00242CBD" w:rsidRDefault="00FE3C47" w:rsidP="00F470E6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51965C94" w14:textId="77777777" w:rsidR="00FE3C47" w:rsidRDefault="00FE3C47" w:rsidP="00F470E6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color w:val="000000" w:themeColor="text1"/>
                <w:sz w:val="28"/>
                <w:szCs w:val="28"/>
                <w:lang w:bidi="ar-DZ"/>
              </w:rPr>
            </w:pPr>
            <w:r w:rsidRPr="00242CBD">
              <w:rPr>
                <w:rFonts w:ascii="Amiri" w:eastAsia="Calibri" w:hAnsi="Amiri" w:cs="Amiri" w:hint="cs"/>
                <w:color w:val="000000" w:themeColor="text1"/>
                <w:sz w:val="28"/>
                <w:szCs w:val="28"/>
                <w:rtl/>
                <w:lang w:bidi="ar-DZ"/>
              </w:rPr>
              <w:t>لدينا:</w:t>
            </w:r>
            <w:r w:rsidRPr="00242CBD">
              <w:rPr>
                <w:rFonts w:ascii="Amiri" w:hAnsi="Amiri" w:cs="Amiri"/>
                <w:color w:val="000000" w:themeColor="text1"/>
                <w:position w:val="-6"/>
                <w:sz w:val="28"/>
                <w:szCs w:val="28"/>
              </w:rPr>
              <w:object w:dxaOrig="999" w:dyaOrig="279" w14:anchorId="65AAAEA6">
                <v:shape id="_x0000_i1880" type="#_x0000_t75" style="width:50.25pt;height:14.25pt" o:ole="">
                  <v:imagedata r:id="rId962" o:title=""/>
                </v:shape>
                <o:OLEObject Type="Embed" ProgID="Equation.DSMT4" ShapeID="_x0000_i1880" DrawAspect="Content" ObjectID="_1825520598" r:id="rId974"/>
              </w:object>
            </w:r>
            <w:r w:rsidRPr="00242CBD">
              <w:rPr>
                <w:rFonts w:ascii="Amiri" w:hAnsi="Amiri" w:cs="Amir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242CBD">
              <w:rPr>
                <w:rFonts w:ascii="Amiri" w:hAnsi="Amiri" w:cs="Amiri" w:hint="cs"/>
                <w:color w:val="000000" w:themeColor="text1"/>
                <w:sz w:val="28"/>
                <w:szCs w:val="28"/>
                <w:rtl/>
              </w:rPr>
              <w:t>يعني:</w:t>
            </w:r>
            <w:r w:rsidRPr="00242CBD">
              <w:rPr>
                <w:rFonts w:ascii="Amiri" w:hAnsi="Amiri" w:cs="Amir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242CBD">
              <w:rPr>
                <w:rFonts w:ascii="Amiri" w:hAnsi="Amiri" w:cs="Amiri"/>
                <w:color w:val="000000" w:themeColor="text1"/>
                <w:position w:val="-6"/>
                <w:sz w:val="28"/>
                <w:szCs w:val="28"/>
              </w:rPr>
              <w:object w:dxaOrig="800" w:dyaOrig="279" w14:anchorId="5FFB045F">
                <v:shape id="_x0000_i1881" type="#_x0000_t75" style="width:39.75pt;height:14.25pt" o:ole="">
                  <v:imagedata r:id="rId975" o:title=""/>
                </v:shape>
                <o:OLEObject Type="Embed" ProgID="Equation.DSMT4" ShapeID="_x0000_i1881" DrawAspect="Content" ObjectID="_1825520599" r:id="rId976"/>
              </w:object>
            </w:r>
            <w:r w:rsidRPr="00242CBD">
              <w:rPr>
                <w:rFonts w:ascii="Amiri" w:hAnsi="Amiri" w:cs="Amiri"/>
                <w:color w:val="000000" w:themeColor="text1"/>
                <w:sz w:val="28"/>
                <w:szCs w:val="28"/>
              </w:rPr>
              <w:t xml:space="preserve"> </w:t>
            </w:r>
            <w:r w:rsidRPr="00242CBD">
              <w:rPr>
                <w:rFonts w:ascii="Amiri" w:hAnsi="Amiri" w:cs="Amiri"/>
                <w:color w:val="000000" w:themeColor="text1"/>
                <w:sz w:val="28"/>
                <w:szCs w:val="28"/>
                <w:rtl/>
                <w:lang w:bidi="ar-DZ"/>
              </w:rPr>
              <w:t xml:space="preserve"> ومنه: </w:t>
            </w:r>
            <w:r w:rsidRPr="00242CBD">
              <w:rPr>
                <w:rFonts w:ascii="Amiri" w:hAnsi="Amiri" w:cs="Amiri"/>
                <w:color w:val="000000" w:themeColor="text1"/>
                <w:position w:val="-24"/>
                <w:sz w:val="28"/>
                <w:szCs w:val="28"/>
              </w:rPr>
              <w:object w:dxaOrig="740" w:dyaOrig="620" w14:anchorId="3BE3AA32">
                <v:shape id="_x0000_i1882" type="#_x0000_t75" style="width:36.75pt;height:30.75pt" o:ole="">
                  <v:imagedata r:id="rId977" o:title=""/>
                </v:shape>
                <o:OLEObject Type="Embed" ProgID="Equation.DSMT4" ShapeID="_x0000_i1882" DrawAspect="Content" ObjectID="_1825520600" r:id="rId978"/>
              </w:object>
            </w:r>
            <w:r w:rsidRPr="00242CBD">
              <w:rPr>
                <w:rFonts w:ascii="Amiri" w:hAnsi="Amiri" w:cs="Amiri"/>
                <w:color w:val="000000" w:themeColor="text1"/>
                <w:sz w:val="28"/>
                <w:szCs w:val="28"/>
              </w:rPr>
              <w:t xml:space="preserve"> </w:t>
            </w:r>
            <w:r w:rsidRPr="00242CBD">
              <w:rPr>
                <w:rFonts w:ascii="Amiri" w:hAnsi="Amiri" w:cs="Amiri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</w:p>
          <w:p w14:paraId="106A8D3C" w14:textId="77777777" w:rsidR="00FE3C47" w:rsidRDefault="00FE3C47" w:rsidP="00242CBD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color w:val="000000" w:themeColor="text1"/>
                <w:sz w:val="28"/>
                <w:szCs w:val="28"/>
              </w:rPr>
            </w:pPr>
            <w:r>
              <w:rPr>
                <w:rFonts w:ascii="Amiri" w:hAnsi="Amiri" w:cs="Amiri"/>
                <w:noProof/>
                <w:color w:val="000000" w:themeColor="text1"/>
                <w:sz w:val="28"/>
                <w:szCs w:val="28"/>
                <w:lang w:bidi="ar-DZ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5FD12D84" wp14:editId="76CBF924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61595</wp:posOffset>
                      </wp:positionV>
                      <wp:extent cx="2190750" cy="2200275"/>
                      <wp:effectExtent l="0" t="0" r="19050" b="28575"/>
                      <wp:wrapNone/>
                      <wp:docPr id="734791060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0" cy="22002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9C5D78" w14:textId="77777777" w:rsidR="00FE3C47" w:rsidRDefault="00FE3C47" w:rsidP="00FC792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23B39A" wp14:editId="25ADFEAD">
                                        <wp:extent cx="1982470" cy="1995170"/>
                                        <wp:effectExtent l="0" t="0" r="0" b="5080"/>
                                        <wp:docPr id="312870593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1161643" name=""/>
                                                <pic:cNvPicPr/>
                                              </pic:nvPicPr>
                                              <pic:blipFill>
                                                <a:blip r:embed="rId97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2470" cy="1995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D12D84" id="_x0000_s1145" style="position:absolute;left:0;text-align:left;margin-left:7.95pt;margin-top:4.85pt;width:172.5pt;height:173.2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" fillcolor="white [3201]" strokecolor="white [3212]" strokeweight="2pt">
                      <v:textbox>
                        <w:txbxContent>
                          <w:p w14:paraId="109C5D78" w14:textId="77777777" w:rsidR="00FE3C47" w:rsidRDefault="00FE3C47" w:rsidP="00FC792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23B39A" wp14:editId="25ADFEAD">
                                  <wp:extent cx="1982470" cy="1995170"/>
                                  <wp:effectExtent l="0" t="0" r="0" b="5080"/>
                                  <wp:docPr id="312870593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1161643" name=""/>
                                          <pic:cNvPicPr/>
                                        </pic:nvPicPr>
                                        <pic:blipFill>
                                          <a:blip r:embed="rId97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2470" cy="1995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miri" w:hAnsi="Amiri" w:cs="Amiri"/>
                <w:color w:val="000000" w:themeColor="text1"/>
                <w:sz w:val="28"/>
                <w:szCs w:val="28"/>
                <w:lang w:bidi="ar-DZ"/>
              </w:rPr>
              <w:t xml:space="preserve"> </w:t>
            </w:r>
            <w:r w:rsidRPr="00242CBD">
              <w:rPr>
                <w:rFonts w:ascii="Amiri" w:hAnsi="Amiri" w:cs="Amiri"/>
                <w:color w:val="000000" w:themeColor="text1"/>
                <w:sz w:val="28"/>
                <w:szCs w:val="28"/>
                <w:rtl/>
                <w:lang w:bidi="ar-DZ"/>
              </w:rPr>
              <w:t xml:space="preserve">وعليه للمعادلة </w:t>
            </w:r>
            <w:r w:rsidRPr="00242CBD">
              <w:rPr>
                <w:rFonts w:ascii="Amiri" w:eastAsia="Calibri" w:hAnsi="Amiri" w:cs="Amiri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w:r w:rsidRPr="00242CBD">
              <w:rPr>
                <w:rFonts w:ascii="Amiri" w:hAnsi="Amiri" w:cs="Amiri"/>
                <w:color w:val="000000" w:themeColor="text1"/>
                <w:position w:val="-6"/>
                <w:sz w:val="28"/>
                <w:szCs w:val="28"/>
              </w:rPr>
              <w:object w:dxaOrig="999" w:dyaOrig="279" w14:anchorId="28051968">
                <v:shape id="_x0000_i1883" type="#_x0000_t75" style="width:50.25pt;height:14.25pt" o:ole="">
                  <v:imagedata r:id="rId962" o:title=""/>
                </v:shape>
                <o:OLEObject Type="Embed" ProgID="Equation.DSMT4" ShapeID="_x0000_i1883" DrawAspect="Content" ObjectID="_1825520601" r:id="rId980"/>
              </w:object>
            </w:r>
            <w:r w:rsidRPr="00242CBD">
              <w:rPr>
                <w:rFonts w:ascii="Amiri" w:hAnsi="Amiri" w:cs="Amiri"/>
                <w:color w:val="000000" w:themeColor="text1"/>
                <w:sz w:val="28"/>
                <w:szCs w:val="28"/>
                <w:rtl/>
              </w:rPr>
              <w:t xml:space="preserve"> حل وحيد في </w:t>
            </w:r>
            <w:r w:rsidRPr="00242CBD">
              <w:rPr>
                <w:rFonts w:ascii="Amiri" w:hAnsi="Amiri" w:cs="Amiri"/>
                <w:color w:val="000000" w:themeColor="text1"/>
                <w:position w:val="-4"/>
                <w:sz w:val="28"/>
                <w:szCs w:val="28"/>
              </w:rPr>
              <w:object w:dxaOrig="260" w:dyaOrig="260" w14:anchorId="66AC6B11">
                <v:shape id="_x0000_i1884" type="#_x0000_t75" style="width:12.75pt;height:12.75pt" o:ole="">
                  <v:imagedata r:id="rId981" o:title=""/>
                </v:shape>
                <o:OLEObject Type="Embed" ProgID="Equation.DSMT4" ShapeID="_x0000_i1884" DrawAspect="Content" ObjectID="_1825520602" r:id="rId982"/>
              </w:object>
            </w:r>
            <w:r w:rsidRPr="00242CBD">
              <w:rPr>
                <w:rFonts w:ascii="Amiri" w:hAnsi="Amiri" w:cs="Amiri"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14:paraId="62B8E6C0" w14:textId="77777777" w:rsidR="00FE3C47" w:rsidRDefault="00FE3C47" w:rsidP="00242CBD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color w:val="000000" w:themeColor="text1"/>
                <w:sz w:val="28"/>
                <w:szCs w:val="28"/>
              </w:rPr>
            </w:pPr>
            <w:r>
              <w:rPr>
                <w:rFonts w:ascii="Amiri" w:hAnsi="Amiri" w:cs="Amiri"/>
                <w:color w:val="000000" w:themeColor="text1"/>
                <w:sz w:val="28"/>
                <w:szCs w:val="28"/>
              </w:rPr>
              <w:t xml:space="preserve">         </w:t>
            </w:r>
            <w:r w:rsidRPr="00242CBD">
              <w:rPr>
                <w:rFonts w:ascii="Amiri" w:hAnsi="Amiri" w:cs="Amiri" w:hint="cs"/>
                <w:color w:val="000000" w:themeColor="text1"/>
                <w:sz w:val="28"/>
                <w:szCs w:val="28"/>
                <w:rtl/>
              </w:rPr>
              <w:t>إذا:</w:t>
            </w:r>
            <w:r w:rsidRPr="00242CBD">
              <w:rPr>
                <w:rFonts w:ascii="Amiri" w:hAnsi="Amiri" w:cs="Amir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242CBD">
              <w:rPr>
                <w:rFonts w:ascii="Amiri" w:hAnsi="Amiri" w:cs="Amiri"/>
                <w:color w:val="000000" w:themeColor="text1"/>
                <w:position w:val="-34"/>
                <w:sz w:val="28"/>
                <w:szCs w:val="28"/>
              </w:rPr>
              <w:object w:dxaOrig="1100" w:dyaOrig="800" w14:anchorId="7F946588">
                <v:shape id="_x0000_i1885" type="#_x0000_t75" style="width:54.75pt;height:39.75pt" o:ole="">
                  <v:imagedata r:id="rId983" o:title=""/>
                </v:shape>
                <o:OLEObject Type="Embed" ProgID="Equation.DSMT4" ShapeID="_x0000_i1885" DrawAspect="Content" ObjectID="_1825520603" r:id="rId984"/>
              </w:object>
            </w:r>
          </w:p>
          <w:p w14:paraId="6A79372D" w14:textId="77777777" w:rsidR="00FE3C47" w:rsidRDefault="00FE3C47" w:rsidP="00242CBD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 w:themeColor="text1"/>
                <w:sz w:val="28"/>
                <w:szCs w:val="28"/>
                <w:lang w:bidi="ar-DZ"/>
              </w:rPr>
            </w:pPr>
          </w:p>
          <w:p w14:paraId="4746BAF9" w14:textId="77777777" w:rsidR="00FE3C47" w:rsidRDefault="00FE3C47" w:rsidP="00242CBD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242CBD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مثال: ت 03 ص 86</w:t>
            </w:r>
          </w:p>
          <w:p w14:paraId="7F7FC56F" w14:textId="77777777" w:rsidR="00FE3C47" w:rsidRDefault="00FE3C47" w:rsidP="00242CBD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63C63180" w14:textId="77777777" w:rsidR="00FE3C47" w:rsidRDefault="00FE3C47" w:rsidP="00993367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color w:val="EE0000"/>
                <w:sz w:val="28"/>
                <w:szCs w:val="28"/>
                <w:rtl/>
              </w:rPr>
            </w:pPr>
            <w:r>
              <w:rPr>
                <w:rFonts w:ascii="Amiri" w:eastAsia="Calibri" w:hAnsi="Amiri" w:cs="Amiri"/>
                <w:color w:val="EE0000"/>
                <w:sz w:val="28"/>
                <w:szCs w:val="28"/>
                <w:lang w:bidi="ar-DZ"/>
              </w:rPr>
              <w:t xml:space="preserve">    </w:t>
            </w:r>
            <w:r w:rsidRPr="00993367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حل في المجموعة </w:t>
            </w:r>
            <w:r w:rsidRPr="00993367">
              <w:rPr>
                <w:rFonts w:ascii="Amiri" w:hAnsi="Amiri" w:cs="Amiri"/>
                <w:color w:val="EE0000"/>
                <w:position w:val="-4"/>
                <w:sz w:val="28"/>
                <w:szCs w:val="28"/>
              </w:rPr>
              <w:object w:dxaOrig="260" w:dyaOrig="260" w14:anchorId="7B0803FF">
                <v:shape id="_x0000_i1886" type="#_x0000_t75" style="width:12.75pt;height:12.75pt" o:ole="">
                  <v:imagedata r:id="rId985" o:title=""/>
                </v:shape>
                <o:OLEObject Type="Embed" ProgID="Equation.DSMT4" ShapeID="_x0000_i1886" DrawAspect="Content" ObjectID="_1825520604" r:id="rId986"/>
              </w:object>
            </w:r>
            <w:r w:rsidRPr="00993367">
              <w:rPr>
                <w:rFonts w:ascii="Amiri" w:hAnsi="Amiri" w:cs="Amiri" w:hint="cs"/>
                <w:color w:val="EE0000"/>
                <w:sz w:val="28"/>
                <w:szCs w:val="28"/>
                <w:rtl/>
              </w:rPr>
              <w:t xml:space="preserve"> المعادلات التالية:</w:t>
            </w:r>
          </w:p>
          <w:p w14:paraId="4565F735" w14:textId="77777777" w:rsidR="00FE3C47" w:rsidRDefault="00FE3C47" w:rsidP="00993367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73C981D2" w14:textId="77777777" w:rsidR="00FE3C47" w:rsidRPr="00993367" w:rsidRDefault="00FE3C47" w:rsidP="00993367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sz w:val="28"/>
                <w:szCs w:val="28"/>
              </w:rPr>
            </w:pPr>
            <w:r>
              <w:rPr>
                <w:rFonts w:ascii="Amiri" w:hAnsi="Amiri" w:cs="Amiri"/>
                <w:sz w:val="28"/>
                <w:szCs w:val="28"/>
              </w:rPr>
              <w:t xml:space="preserve">    </w:t>
            </w:r>
            <w:r w:rsidRPr="00993367">
              <w:rPr>
                <w:rFonts w:ascii="Amiri" w:hAnsi="Amiri" w:cs="Amiri"/>
                <w:position w:val="-6"/>
                <w:sz w:val="28"/>
                <w:szCs w:val="28"/>
              </w:rPr>
              <w:object w:dxaOrig="980" w:dyaOrig="279" w14:anchorId="7D8E358F">
                <v:shape id="_x0000_i1887" type="#_x0000_t75" style="width:48.75pt;height:14.25pt" o:ole="">
                  <v:imagedata r:id="rId987" o:title=""/>
                </v:shape>
                <o:OLEObject Type="Embed" ProgID="Equation.DSMT4" ShapeID="_x0000_i1887" DrawAspect="Content" ObjectID="_1825520605" r:id="rId988"/>
              </w:object>
            </w:r>
            <w:r w:rsidRPr="00993367">
              <w:rPr>
                <w:rFonts w:ascii="Amiri" w:hAnsi="Amiri" w:cs="Amiri"/>
                <w:sz w:val="28"/>
                <w:szCs w:val="28"/>
              </w:rPr>
              <w:t xml:space="preserve"> </w:t>
            </w:r>
            <w:r w:rsidRPr="00993367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،  </w:t>
            </w:r>
            <w:r w:rsidRPr="00993367">
              <w:rPr>
                <w:rFonts w:ascii="Amiri" w:hAnsi="Amiri" w:cs="Amiri"/>
                <w:position w:val="-6"/>
                <w:sz w:val="28"/>
                <w:szCs w:val="28"/>
              </w:rPr>
              <w:object w:dxaOrig="1140" w:dyaOrig="279" w14:anchorId="53A9ACC1">
                <v:shape id="_x0000_i1888" type="#_x0000_t75" style="width:57pt;height:14.25pt" o:ole="">
                  <v:imagedata r:id="rId989" o:title=""/>
                </v:shape>
                <o:OLEObject Type="Embed" ProgID="Equation.DSMT4" ShapeID="_x0000_i1888" DrawAspect="Content" ObjectID="_1825520606" r:id="rId990"/>
              </w:object>
            </w:r>
            <w:r w:rsidRPr="00993367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،   </w:t>
            </w:r>
            <w:r w:rsidRPr="00993367">
              <w:rPr>
                <w:rFonts w:ascii="Amiri" w:hAnsi="Amiri" w:cs="Amiri"/>
                <w:position w:val="-24"/>
                <w:sz w:val="28"/>
                <w:szCs w:val="28"/>
              </w:rPr>
              <w:object w:dxaOrig="740" w:dyaOrig="620" w14:anchorId="2F55410E">
                <v:shape id="_x0000_i1889" type="#_x0000_t75" style="width:36.75pt;height:30.75pt" o:ole="">
                  <v:imagedata r:id="rId991" o:title=""/>
                </v:shape>
                <o:OLEObject Type="Embed" ProgID="Equation.DSMT4" ShapeID="_x0000_i1889" DrawAspect="Content" ObjectID="_1825520607" r:id="rId992"/>
              </w:object>
            </w:r>
            <w:r w:rsidRPr="00993367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،    </w:t>
            </w:r>
            <w:r w:rsidRPr="00993367">
              <w:rPr>
                <w:rFonts w:ascii="Amiri" w:hAnsi="Amiri" w:cs="Amiri"/>
                <w:position w:val="-6"/>
                <w:sz w:val="28"/>
                <w:szCs w:val="28"/>
              </w:rPr>
              <w:object w:dxaOrig="980" w:dyaOrig="340" w14:anchorId="74AD80DD">
                <v:shape id="_x0000_i1890" type="#_x0000_t75" style="width:48.75pt;height:17.25pt" o:ole="">
                  <v:imagedata r:id="rId993" o:title=""/>
                </v:shape>
                <o:OLEObject Type="Embed" ProgID="Equation.DSMT4" ShapeID="_x0000_i1890" DrawAspect="Content" ObjectID="_1825520608" r:id="rId994"/>
              </w:object>
            </w:r>
            <w:r w:rsidRPr="00993367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،  </w:t>
            </w:r>
            <w:r w:rsidRPr="00993367">
              <w:rPr>
                <w:rFonts w:ascii="Amiri" w:hAnsi="Amiri" w:cs="Amiri"/>
                <w:position w:val="-6"/>
                <w:sz w:val="28"/>
                <w:szCs w:val="28"/>
              </w:rPr>
              <w:object w:dxaOrig="999" w:dyaOrig="279" w14:anchorId="3F3582C4">
                <v:shape id="_x0000_i1891" type="#_x0000_t75" style="width:50.25pt;height:14.25pt" o:ole="">
                  <v:imagedata r:id="rId995" o:title=""/>
                </v:shape>
                <o:OLEObject Type="Embed" ProgID="Equation.DSMT4" ShapeID="_x0000_i1891" DrawAspect="Content" ObjectID="_1825520609" r:id="rId996"/>
              </w:object>
            </w:r>
          </w:p>
          <w:p w14:paraId="6E08C18D" w14:textId="6FEFE4B8" w:rsidR="00FE3C47" w:rsidRDefault="00FE3C47" w:rsidP="00143C2F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sz w:val="28"/>
                <w:szCs w:val="28"/>
              </w:rPr>
            </w:pPr>
            <w:r w:rsidRPr="00993367">
              <w:rPr>
                <w:rFonts w:ascii="Amiri" w:hAnsi="Amiri" w:cs="Amiri"/>
                <w:position w:val="-6"/>
                <w:sz w:val="28"/>
                <w:szCs w:val="28"/>
              </w:rPr>
              <w:object w:dxaOrig="1680" w:dyaOrig="279" w14:anchorId="02E66303">
                <v:shape id="_x0000_i1892" type="#_x0000_t75" style="width:84pt;height:14.25pt" o:ole="">
                  <v:imagedata r:id="rId997" o:title=""/>
                </v:shape>
                <o:OLEObject Type="Embed" ProgID="Equation.DSMT4" ShapeID="_x0000_i1892" DrawAspect="Content" ObjectID="_1825520610" r:id="rId998"/>
              </w:object>
            </w:r>
          </w:p>
          <w:p w14:paraId="789AB434" w14:textId="77777777" w:rsidR="00143C2F" w:rsidRDefault="00143C2F" w:rsidP="00143C2F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sz w:val="28"/>
                <w:szCs w:val="28"/>
              </w:rPr>
            </w:pPr>
          </w:p>
          <w:p w14:paraId="3C8E784B" w14:textId="77777777" w:rsidR="00143C2F" w:rsidRDefault="00143C2F" w:rsidP="00143C2F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sz w:val="28"/>
                <w:szCs w:val="28"/>
              </w:rPr>
            </w:pPr>
          </w:p>
          <w:p w14:paraId="47F3D912" w14:textId="77777777" w:rsidR="00143C2F" w:rsidRDefault="00143C2F" w:rsidP="00143C2F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sz w:val="28"/>
                <w:szCs w:val="28"/>
              </w:rPr>
            </w:pPr>
          </w:p>
          <w:p w14:paraId="2B0879DA" w14:textId="77777777" w:rsidR="00143C2F" w:rsidRDefault="00143C2F" w:rsidP="00143C2F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sz w:val="28"/>
                <w:szCs w:val="28"/>
              </w:rPr>
            </w:pPr>
          </w:p>
          <w:p w14:paraId="1A09C093" w14:textId="77777777" w:rsidR="00143C2F" w:rsidRPr="00143C2F" w:rsidRDefault="00143C2F" w:rsidP="00143C2F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sz w:val="28"/>
                <w:szCs w:val="28"/>
              </w:rPr>
            </w:pPr>
          </w:p>
          <w:p w14:paraId="60F63F66" w14:textId="77777777" w:rsidR="00FE3C47" w:rsidRDefault="00FE3C47" w:rsidP="00FE3C47">
            <w:pPr>
              <w:numPr>
                <w:ilvl w:val="0"/>
                <w:numId w:val="74"/>
              </w:numPr>
              <w:shd w:val="clear" w:color="auto" w:fill="DAEEF3" w:themeFill="accent5" w:themeFillTint="33"/>
              <w:tabs>
                <w:tab w:val="clear" w:pos="720"/>
                <w:tab w:val="num" w:pos="250"/>
              </w:tabs>
              <w:bidi/>
              <w:ind w:hanging="650"/>
              <w:rPr>
                <w:rFonts w:ascii="Amiri" w:hAnsi="Amiri" w:cs="Amiri"/>
                <w:i/>
                <w:color w:val="EE0000"/>
                <w:szCs w:val="28"/>
                <w:lang w:bidi="ar-DZ"/>
              </w:rPr>
            </w:pPr>
            <w:r w:rsidRPr="0008655B">
              <w:rPr>
                <w:rFonts w:ascii="Amiri" w:hAnsi="Amiri" w:cs="Amiri"/>
                <w:i/>
                <w:color w:val="EE0000"/>
                <w:szCs w:val="28"/>
                <w:rtl/>
                <w:lang w:bidi="ar-DZ"/>
              </w:rPr>
              <w:t>معادلات يؤول حلّها إلى حلّ معادلات من الدرجة الأولى ذات مجهول واحد</w:t>
            </w:r>
          </w:p>
          <w:p w14:paraId="61EB0B96" w14:textId="77777777" w:rsidR="00FE3C47" w:rsidRDefault="00FE3C47" w:rsidP="0008655B">
            <w:pPr>
              <w:bidi/>
              <w:rPr>
                <w:rFonts w:ascii="Amiri" w:hAnsi="Amiri" w:cs="Amiri"/>
                <w:i/>
                <w:color w:val="EE0000"/>
                <w:szCs w:val="28"/>
                <w:lang w:bidi="ar-DZ"/>
              </w:rPr>
            </w:pPr>
          </w:p>
          <w:p w14:paraId="11286A0A" w14:textId="77777777" w:rsidR="00FE3C47" w:rsidRDefault="00FE3C47" w:rsidP="0008655B">
            <w:pPr>
              <w:bidi/>
              <w:rPr>
                <w:rFonts w:ascii="Amiri" w:hAnsi="Amiri" w:cs="Amiri"/>
                <w:i/>
                <w:color w:val="EE0000"/>
                <w:szCs w:val="28"/>
                <w:rtl/>
                <w:lang w:bidi="ar-DZ"/>
              </w:rPr>
            </w:pPr>
            <w:r w:rsidRPr="008D0FC6">
              <w:rPr>
                <w:rFonts w:ascii="Amiri" w:hAnsi="Amiri" w:cs="Amiri" w:hint="cs"/>
                <w:i/>
                <w:color w:val="EE0000"/>
                <w:szCs w:val="28"/>
                <w:rtl/>
                <w:lang w:bidi="ar-DZ"/>
              </w:rPr>
              <w:t xml:space="preserve"> </w:t>
            </w:r>
            <w:r w:rsidRPr="00C72C7A">
              <w:rPr>
                <w:rFonts w:ascii="Amiri" w:hAnsi="Amiri" w:cs="Amiri" w:hint="cs"/>
                <w:i/>
                <w:color w:val="EE0000"/>
                <w:szCs w:val="28"/>
                <w:shd w:val="clear" w:color="auto" w:fill="FDE9D9" w:themeFill="accent6" w:themeFillTint="33"/>
                <w:rtl/>
                <w:lang w:bidi="ar-DZ"/>
              </w:rPr>
              <w:t>ط</w:t>
            </w:r>
            <w:r>
              <w:rPr>
                <w:rFonts w:ascii="Amiri" w:hAnsi="Amiri" w:cs="Amiri" w:hint="cs"/>
                <w:i/>
                <w:color w:val="EE0000"/>
                <w:szCs w:val="28"/>
                <w:shd w:val="clear" w:color="auto" w:fill="FDE9D9" w:themeFill="accent6" w:themeFillTint="33"/>
                <w:rtl/>
                <w:lang w:bidi="ar-DZ"/>
              </w:rPr>
              <w:t>ــــــــــــ</w:t>
            </w:r>
            <w:r w:rsidRPr="00C72C7A">
              <w:rPr>
                <w:rFonts w:ascii="Amiri" w:hAnsi="Amiri" w:cs="Amiri" w:hint="cs"/>
                <w:i/>
                <w:color w:val="EE0000"/>
                <w:szCs w:val="28"/>
                <w:shd w:val="clear" w:color="auto" w:fill="FDE9D9" w:themeFill="accent6" w:themeFillTint="33"/>
                <w:rtl/>
                <w:lang w:bidi="ar-DZ"/>
              </w:rPr>
              <w:t>رائق</w:t>
            </w:r>
          </w:p>
          <w:p w14:paraId="5678AE5D" w14:textId="77777777" w:rsidR="00FE3C47" w:rsidRPr="0046015E" w:rsidRDefault="00FE3C47" w:rsidP="0046015E">
            <w:pPr>
              <w:bidi/>
              <w:rPr>
                <w:rFonts w:ascii="Amiri" w:hAnsi="Amiri" w:cs="Amiri"/>
                <w:i/>
                <w:color w:val="EE0000"/>
                <w:sz w:val="28"/>
                <w:szCs w:val="28"/>
                <w:rtl/>
                <w:lang w:bidi="ar-DZ"/>
              </w:rPr>
            </w:pPr>
            <w:r w:rsidRPr="0046015E">
              <w:rPr>
                <w:rFonts w:ascii="Amiri" w:hAnsi="Amiri" w:cs="Amiri"/>
                <w:i/>
                <w:position w:val="-10"/>
                <w:sz w:val="28"/>
                <w:szCs w:val="28"/>
                <w:lang w:bidi="ar-DZ"/>
              </w:rPr>
              <w:object w:dxaOrig="580" w:dyaOrig="320" w14:anchorId="5B711A58">
                <v:shape id="_x0000_i1893" type="#_x0000_t75" style="width:29.25pt;height:15.75pt" o:ole="">
                  <v:imagedata r:id="rId999" o:title=""/>
                </v:shape>
                <o:OLEObject Type="Embed" ProgID="Equation.3" ShapeID="_x0000_i1893" DrawAspect="Content" ObjectID="_1825520611" r:id="rId1000"/>
              </w:object>
            </w:r>
            <w:r w:rsidRPr="0046015E"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  <w:t xml:space="preserve">، </w:t>
            </w:r>
            <w:r w:rsidRPr="0046015E">
              <w:rPr>
                <w:rFonts w:ascii="Amiri" w:hAnsi="Amiri" w:cs="Amiri"/>
                <w:i/>
                <w:position w:val="-10"/>
                <w:sz w:val="28"/>
                <w:szCs w:val="28"/>
                <w:lang w:bidi="ar-DZ"/>
              </w:rPr>
              <w:object w:dxaOrig="580" w:dyaOrig="320" w14:anchorId="1D0C7AEA">
                <v:shape id="_x0000_i1894" type="#_x0000_t75" style="width:29.25pt;height:15.75pt" o:ole="">
                  <v:imagedata r:id="rId1001" o:title=""/>
                </v:shape>
                <o:OLEObject Type="Embed" ProgID="Equation.3" ShapeID="_x0000_i1894" DrawAspect="Content" ObjectID="_1825520612" r:id="rId1002"/>
              </w:object>
            </w:r>
            <w:r w:rsidRPr="0046015E"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  <w:t xml:space="preserve"> عبارتان من الدرجة الأولى</w:t>
            </w:r>
            <w:r>
              <w:rPr>
                <w:rFonts w:ascii="Amiri" w:hAnsi="Amiri" w:cs="Amiri" w:hint="cs"/>
                <w:i/>
                <w:sz w:val="28"/>
                <w:szCs w:val="28"/>
                <w:rtl/>
                <w:lang w:bidi="ar-DZ"/>
              </w:rPr>
              <w:t xml:space="preserve"> </w:t>
            </w:r>
          </w:p>
          <w:p w14:paraId="6EC6107B" w14:textId="77777777" w:rsidR="00FE3C47" w:rsidRPr="00985D1B" w:rsidRDefault="00FE3C47" w:rsidP="00FE3C47">
            <w:pPr>
              <w:pStyle w:val="Paragraphedeliste"/>
              <w:numPr>
                <w:ilvl w:val="0"/>
                <w:numId w:val="75"/>
              </w:numPr>
              <w:bidi/>
              <w:rPr>
                <w:rFonts w:ascii="Amiri" w:hAnsi="Amiri" w:cs="Amiri"/>
                <w:i/>
                <w:color w:val="EE0000"/>
                <w:szCs w:val="28"/>
                <w:lang w:bidi="ar-DZ"/>
              </w:rPr>
            </w:pPr>
            <w:r w:rsidRPr="007107F0">
              <w:rPr>
                <w:position w:val="-10"/>
              </w:rPr>
              <w:object w:dxaOrig="1520" w:dyaOrig="320" w14:anchorId="02D41E6E">
                <v:shape id="_x0000_i1895" type="#_x0000_t75" style="width:75.75pt;height:15.75pt" o:ole="">
                  <v:imagedata r:id="rId1003" o:title=""/>
                </v:shape>
                <o:OLEObject Type="Embed" ProgID="Equation.DSMT4" ShapeID="_x0000_i1895" DrawAspect="Content" ObjectID="_1825520613" r:id="rId1004"/>
              </w:object>
            </w:r>
            <w:r>
              <w:rPr>
                <w:rFonts w:hint="cs"/>
                <w:rtl/>
                <w:lang w:bidi="ar-DZ"/>
              </w:rPr>
              <w:t xml:space="preserve">   </w:t>
            </w:r>
            <w:r w:rsidRPr="0046015E"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  <w:t>تكافئ</w:t>
            </w:r>
            <w:r>
              <w:rPr>
                <w:rFonts w:ascii="Amiri" w:hAnsi="Amiri" w:cs="Amiri" w:hint="cs"/>
                <w:i/>
                <w:sz w:val="28"/>
                <w:szCs w:val="28"/>
                <w:rtl/>
                <w:lang w:bidi="ar-DZ"/>
              </w:rPr>
              <w:t xml:space="preserve">   </w:t>
            </w:r>
            <w:r w:rsidRPr="00985D1B">
              <w:rPr>
                <w:rFonts w:ascii="Amiri" w:hAnsi="Amiri" w:cs="Amiri"/>
                <w:position w:val="-10"/>
                <w:sz w:val="28"/>
                <w:szCs w:val="28"/>
              </w:rPr>
              <w:object w:dxaOrig="880" w:dyaOrig="320" w14:anchorId="1EA01703">
                <v:shape id="_x0000_i1896" type="#_x0000_t75" style="width:44.25pt;height:15.75pt" o:ole="">
                  <v:imagedata r:id="rId1005" o:title=""/>
                </v:shape>
                <o:OLEObject Type="Embed" ProgID="Equation.DSMT4" ShapeID="_x0000_i1896" DrawAspect="Content" ObjectID="_1825520614" r:id="rId1006"/>
              </w:object>
            </w:r>
            <w:r w:rsidRPr="00985D1B">
              <w:rPr>
                <w:rFonts w:ascii="Amiri" w:hAnsi="Amiri" w:cs="Amiri"/>
                <w:sz w:val="28"/>
                <w:szCs w:val="28"/>
                <w:rtl/>
              </w:rPr>
              <w:t xml:space="preserve">  أو  </w:t>
            </w:r>
            <w:r w:rsidRPr="00985D1B">
              <w:rPr>
                <w:rFonts w:ascii="Amiri" w:hAnsi="Amiri" w:cs="Amiri"/>
                <w:position w:val="-10"/>
                <w:sz w:val="28"/>
                <w:szCs w:val="28"/>
              </w:rPr>
              <w:object w:dxaOrig="880" w:dyaOrig="320" w14:anchorId="7E9F98A4">
                <v:shape id="_x0000_i1897" type="#_x0000_t75" style="width:44.25pt;height:15.75pt" o:ole="">
                  <v:imagedata r:id="rId1007" o:title=""/>
                </v:shape>
                <o:OLEObject Type="Embed" ProgID="Equation.DSMT4" ShapeID="_x0000_i1897" DrawAspect="Content" ObjectID="_1825520615" r:id="rId1008"/>
              </w:object>
            </w:r>
          </w:p>
          <w:p w14:paraId="3F7331B3" w14:textId="77777777" w:rsidR="00FE3C47" w:rsidRPr="00D90777" w:rsidRDefault="00FE3C47" w:rsidP="00FE3C47">
            <w:pPr>
              <w:pStyle w:val="Paragraphedeliste"/>
              <w:numPr>
                <w:ilvl w:val="0"/>
                <w:numId w:val="75"/>
              </w:numPr>
              <w:bidi/>
              <w:rPr>
                <w:rFonts w:ascii="Amiri" w:hAnsi="Amiri" w:cs="Amiri"/>
                <w:i/>
                <w:color w:val="EE0000"/>
                <w:sz w:val="28"/>
                <w:szCs w:val="28"/>
                <w:lang w:bidi="ar-DZ"/>
              </w:rPr>
            </w:pPr>
            <w:r w:rsidRPr="00D90777">
              <w:rPr>
                <w:rFonts w:ascii="Amiri" w:hAnsi="Amiri" w:cs="Amiri"/>
                <w:i/>
                <w:sz w:val="28"/>
                <w:szCs w:val="28"/>
                <w:rtl/>
                <w:lang w:val="en-US" w:bidi="ar-DZ"/>
              </w:rPr>
              <w:t xml:space="preserve">المعادلة  </w:t>
            </w:r>
            <w:r w:rsidRPr="00D90777">
              <w:rPr>
                <w:rFonts w:ascii="Amiri" w:hAnsi="Amiri" w:cs="Amiri"/>
                <w:i/>
                <w:position w:val="-30"/>
                <w:sz w:val="28"/>
                <w:szCs w:val="28"/>
                <w:lang w:val="en-US" w:bidi="ar-DZ"/>
              </w:rPr>
              <w:object w:dxaOrig="999" w:dyaOrig="680" w14:anchorId="4BAFD885">
                <v:shape id="_x0000_i1898" type="#_x0000_t75" style="width:50.25pt;height:33.75pt" o:ole="">
                  <v:imagedata r:id="rId1009" o:title=""/>
                </v:shape>
                <o:OLEObject Type="Embed" ProgID="Equation.3" ShapeID="_x0000_i1898" DrawAspect="Content" ObjectID="_1825520616" r:id="rId1010"/>
              </w:object>
            </w:r>
            <w:r w:rsidRPr="00D90777"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  <w:t xml:space="preserve">    تكافئ   </w:t>
            </w:r>
            <w:r w:rsidRPr="00985D1B">
              <w:rPr>
                <w:rFonts w:ascii="Amiri" w:hAnsi="Amiri" w:cs="Amiri"/>
                <w:position w:val="-10"/>
                <w:sz w:val="28"/>
                <w:szCs w:val="28"/>
              </w:rPr>
              <w:object w:dxaOrig="880" w:dyaOrig="320" w14:anchorId="3412336B">
                <v:shape id="_x0000_i1899" type="#_x0000_t75" style="width:44.25pt;height:15.75pt" o:ole="">
                  <v:imagedata r:id="rId1005" o:title=""/>
                </v:shape>
                <o:OLEObject Type="Embed" ProgID="Equation.DSMT4" ShapeID="_x0000_i1899" DrawAspect="Content" ObjectID="_1825520617" r:id="rId1011"/>
              </w:object>
            </w:r>
            <w:r w:rsidRPr="00D90777"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  <w:t xml:space="preserve">  و </w:t>
            </w:r>
            <w:r w:rsidRPr="00985D1B">
              <w:rPr>
                <w:rFonts w:ascii="Amiri" w:hAnsi="Amiri" w:cs="Amiri"/>
                <w:position w:val="-10"/>
                <w:sz w:val="28"/>
                <w:szCs w:val="28"/>
              </w:rPr>
              <w:object w:dxaOrig="880" w:dyaOrig="320" w14:anchorId="394B6630">
                <v:shape id="_x0000_i1900" type="#_x0000_t75" style="width:44.25pt;height:15.75pt" o:ole="">
                  <v:imagedata r:id="rId1012" o:title=""/>
                </v:shape>
                <o:OLEObject Type="Embed" ProgID="Equation.DSMT4" ShapeID="_x0000_i1900" DrawAspect="Content" ObjectID="_1825520618" r:id="rId1013"/>
              </w:object>
            </w:r>
            <w:r w:rsidRPr="00D90777"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  <w:t xml:space="preserve"> </w:t>
            </w:r>
          </w:p>
          <w:p w14:paraId="414672F9" w14:textId="77777777" w:rsidR="00FE3C47" w:rsidRDefault="00FE3C47" w:rsidP="00FE3C47">
            <w:pPr>
              <w:pStyle w:val="Paragraphedeliste"/>
              <w:numPr>
                <w:ilvl w:val="0"/>
                <w:numId w:val="75"/>
              </w:numPr>
              <w:bidi/>
              <w:rPr>
                <w:rFonts w:ascii="Amiri" w:hAnsi="Amiri" w:cs="Amiri"/>
                <w:i/>
                <w:sz w:val="28"/>
                <w:szCs w:val="28"/>
                <w:lang w:bidi="ar-DZ"/>
              </w:rPr>
            </w:pPr>
            <w:r w:rsidRPr="00C72C7A">
              <w:rPr>
                <w:rFonts w:ascii="Amiri" w:hAnsi="Amiri" w:cs="Amiri" w:hint="cs"/>
                <w:i/>
                <w:sz w:val="28"/>
                <w:szCs w:val="28"/>
                <w:rtl/>
                <w:lang w:bidi="ar-DZ"/>
              </w:rPr>
              <w:t xml:space="preserve">لحل معادلة من الشكل </w:t>
            </w:r>
            <w:r w:rsidRPr="00C72C7A">
              <w:rPr>
                <w:rFonts w:ascii="Amiri" w:hAnsi="Amiri" w:cs="Amiri"/>
                <w:position w:val="-10"/>
                <w:sz w:val="28"/>
                <w:szCs w:val="28"/>
              </w:rPr>
              <w:object w:dxaOrig="880" w:dyaOrig="320" w14:anchorId="1C9C22DF">
                <v:shape id="_x0000_i1901" type="#_x0000_t75" style="width:44.25pt;height:15.75pt" o:ole="">
                  <v:imagedata r:id="rId1005" o:title=""/>
                </v:shape>
                <o:OLEObject Type="Embed" ProgID="Equation.DSMT4" ShapeID="_x0000_i1901" DrawAspect="Content" ObjectID="_1825520619" r:id="rId1014"/>
              </w:object>
            </w:r>
            <w:r w:rsidRPr="00C72C7A">
              <w:rPr>
                <w:rFonts w:ascii="Amiri" w:hAnsi="Amiri" w:cs="Amiri" w:hint="cs"/>
                <w:sz w:val="28"/>
                <w:szCs w:val="28"/>
                <w:rtl/>
              </w:rPr>
              <w:t xml:space="preserve"> نحلل </w:t>
            </w:r>
            <w:r w:rsidRPr="00C72C7A">
              <w:rPr>
                <w:rFonts w:ascii="Amiri" w:hAnsi="Amiri" w:cs="Amiri"/>
                <w:i/>
                <w:position w:val="-10"/>
                <w:sz w:val="28"/>
                <w:szCs w:val="28"/>
                <w:lang w:bidi="ar-DZ"/>
              </w:rPr>
              <w:object w:dxaOrig="580" w:dyaOrig="320" w14:anchorId="2CF279EA">
                <v:shape id="_x0000_i1902" type="#_x0000_t75" style="width:29.25pt;height:15.75pt" o:ole="">
                  <v:imagedata r:id="rId999" o:title=""/>
                </v:shape>
                <o:OLEObject Type="Embed" ProgID="Equation.3" ShapeID="_x0000_i1902" DrawAspect="Content" ObjectID="_1825520620" r:id="rId1015"/>
              </w:object>
            </w:r>
            <w:r w:rsidRPr="00C72C7A">
              <w:rPr>
                <w:rFonts w:ascii="Amiri" w:hAnsi="Amiri" w:cs="Amiri" w:hint="cs"/>
                <w:i/>
                <w:sz w:val="28"/>
                <w:szCs w:val="28"/>
                <w:rtl/>
                <w:lang w:bidi="ar-DZ"/>
              </w:rPr>
              <w:t xml:space="preserve"> الى جداء عوامل من الدرجة الأولى وذلك باستخراج عامل مشترك أو باستعمال المتطابقات الشهيرة</w:t>
            </w:r>
          </w:p>
          <w:p w14:paraId="16AC0ADD" w14:textId="77777777" w:rsidR="00143C2F" w:rsidRPr="00143C2F" w:rsidRDefault="00143C2F" w:rsidP="00143C2F">
            <w:pPr>
              <w:bidi/>
              <w:rPr>
                <w:rFonts w:ascii="Amiri" w:hAnsi="Amiri" w:cs="Amiri"/>
                <w:i/>
                <w:sz w:val="28"/>
                <w:szCs w:val="28"/>
                <w:lang w:bidi="ar-DZ"/>
              </w:rPr>
            </w:pPr>
          </w:p>
          <w:p w14:paraId="46B59738" w14:textId="77777777" w:rsidR="00FE3C47" w:rsidRDefault="00FE3C47" w:rsidP="0008655B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shd w:val="clear" w:color="auto" w:fill="DAEEF3" w:themeFill="accent5" w:themeFillTint="33"/>
                <w:rtl/>
                <w:lang w:bidi="ar-DZ"/>
              </w:rPr>
            </w:pPr>
            <w:r w:rsidRPr="00C72C7A">
              <w:rPr>
                <w:rFonts w:ascii="Amiri" w:eastAsia="Calibri" w:hAnsi="Amiri" w:cs="Amiri" w:hint="cs"/>
                <w:color w:val="EE0000"/>
                <w:sz w:val="28"/>
                <w:szCs w:val="28"/>
                <w:shd w:val="clear" w:color="auto" w:fill="DAEEF3" w:themeFill="accent5" w:themeFillTint="33"/>
                <w:rtl/>
                <w:lang w:bidi="ar-DZ"/>
              </w:rPr>
              <w:t>تطـــــــــــــبيقات</w:t>
            </w:r>
          </w:p>
          <w:p w14:paraId="3F77143D" w14:textId="77777777" w:rsidR="00FE3C47" w:rsidRDefault="00FE3C47" w:rsidP="00C72C7A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shd w:val="clear" w:color="auto" w:fill="DAEEF3" w:themeFill="accent5" w:themeFillTint="33"/>
                <w:rtl/>
                <w:lang w:bidi="ar-DZ"/>
              </w:rPr>
            </w:pPr>
          </w:p>
          <w:p w14:paraId="56503A48" w14:textId="77777777" w:rsidR="00FE3C47" w:rsidRDefault="00FE3C47" w:rsidP="007645DF">
            <w:pPr>
              <w:shd w:val="clear" w:color="auto" w:fill="EEECE1" w:themeFill="background2"/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C36AFB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تمرين 01:</w:t>
            </w:r>
          </w:p>
          <w:p w14:paraId="5ED8B8FE" w14:textId="77777777" w:rsidR="00FE3C47" w:rsidRDefault="00FE3C47" w:rsidP="00BC3B06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</w:pPr>
          </w:p>
          <w:p w14:paraId="3B3DC423" w14:textId="77777777" w:rsidR="00FE3C47" w:rsidRPr="00533329" w:rsidRDefault="00FE3C47" w:rsidP="00533329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sz w:val="28"/>
                <w:szCs w:val="28"/>
              </w:rPr>
            </w:pPr>
            <w:r w:rsidRPr="00533329">
              <w:rPr>
                <w:rFonts w:ascii="Amiri" w:eastAsia="Calibri" w:hAnsi="Amiri" w:cs="Amiri" w:hint="cs"/>
                <w:sz w:val="28"/>
                <w:szCs w:val="28"/>
                <w:rtl/>
                <w:lang w:bidi="ar-DZ"/>
              </w:rPr>
              <w:t xml:space="preserve">حل في المجموعة </w:t>
            </w:r>
            <w:r w:rsidRPr="00533329">
              <w:rPr>
                <w:rFonts w:ascii="Amiri" w:hAnsi="Amiri" w:cs="Amiri"/>
                <w:position w:val="-4"/>
                <w:sz w:val="28"/>
                <w:szCs w:val="28"/>
              </w:rPr>
              <w:object w:dxaOrig="260" w:dyaOrig="260" w14:anchorId="6D3BC29F">
                <v:shape id="_x0000_i1903" type="#_x0000_t75" style="width:12.75pt;height:12.75pt" o:ole="">
                  <v:imagedata r:id="rId1016" o:title=""/>
                </v:shape>
                <o:OLEObject Type="Embed" ProgID="Equation.DSMT4" ShapeID="_x0000_i1903" DrawAspect="Content" ObjectID="_1825520621" r:id="rId1017"/>
              </w:object>
            </w:r>
            <w:r w:rsidRPr="00533329">
              <w:rPr>
                <w:rFonts w:ascii="Amiri" w:hAnsi="Amiri" w:cs="Amiri" w:hint="cs"/>
                <w:sz w:val="28"/>
                <w:szCs w:val="28"/>
                <w:rtl/>
              </w:rPr>
              <w:t xml:space="preserve"> المعادلات التالية:</w:t>
            </w:r>
          </w:p>
          <w:p w14:paraId="4B9A40B7" w14:textId="77777777" w:rsidR="00FE3C47" w:rsidRPr="00BC3B06" w:rsidRDefault="00FE3C47" w:rsidP="00BC3B06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lang w:bidi="ar-DZ"/>
              </w:rPr>
            </w:pPr>
            <w:r w:rsidRPr="00BC3B06">
              <w:rPr>
                <w:rFonts w:ascii="Amiri" w:hAnsi="Amiri" w:cs="Amiri"/>
                <w:position w:val="-10"/>
                <w:sz w:val="28"/>
                <w:szCs w:val="28"/>
              </w:rPr>
              <w:object w:dxaOrig="1740" w:dyaOrig="320" w14:anchorId="28A64BF1">
                <v:shape id="_x0000_i1904" type="#_x0000_t75" style="width:87pt;height:15.75pt" o:ole="">
                  <v:imagedata r:id="rId1018" o:title=""/>
                </v:shape>
                <o:OLEObject Type="Embed" ProgID="Equation.DSMT4" ShapeID="_x0000_i1904" DrawAspect="Content" ObjectID="_1825520622" r:id="rId1019"/>
              </w:object>
            </w:r>
            <w:r w:rsidRPr="00BC3B0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              </w:t>
            </w:r>
            <w:r w:rsidRPr="00BC3B06">
              <w:rPr>
                <w:rFonts w:ascii="Amiri" w:hAnsi="Amiri" w:cs="Amiri"/>
                <w:position w:val="-10"/>
                <w:sz w:val="28"/>
                <w:szCs w:val="28"/>
              </w:rPr>
              <w:object w:dxaOrig="1420" w:dyaOrig="320" w14:anchorId="0EBC31E6">
                <v:shape id="_x0000_i1905" type="#_x0000_t75" style="width:71.25pt;height:15.75pt" o:ole="">
                  <v:imagedata r:id="rId1020" o:title=""/>
                </v:shape>
                <o:OLEObject Type="Embed" ProgID="Equation.DSMT4" ShapeID="_x0000_i1905" DrawAspect="Content" ObjectID="_1825520623" r:id="rId1021"/>
              </w:object>
            </w:r>
            <w:r w:rsidRPr="00BC3B06">
              <w:rPr>
                <w:rFonts w:ascii="Amiri" w:hAnsi="Amiri" w:cs="Amiri"/>
                <w:sz w:val="28"/>
                <w:szCs w:val="28"/>
              </w:rPr>
              <w:t xml:space="preserve">   </w:t>
            </w:r>
            <w:r w:rsidRPr="00BC3B06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     </w:t>
            </w:r>
            <w:r w:rsidRPr="00BC3B06">
              <w:rPr>
                <w:rFonts w:ascii="Amiri" w:hAnsi="Amiri" w:cs="Amiri"/>
                <w:position w:val="-10"/>
                <w:sz w:val="28"/>
                <w:szCs w:val="28"/>
              </w:rPr>
              <w:object w:dxaOrig="1219" w:dyaOrig="360" w14:anchorId="64D2F3C2">
                <v:shape id="_x0000_i1906" type="#_x0000_t75" style="width:60.75pt;height:18pt" o:ole="">
                  <v:imagedata r:id="rId1022" o:title=""/>
                </v:shape>
                <o:OLEObject Type="Embed" ProgID="Equation.DSMT4" ShapeID="_x0000_i1906" DrawAspect="Content" ObjectID="_1825520624" r:id="rId1023"/>
              </w:object>
            </w:r>
          </w:p>
          <w:p w14:paraId="77B189B0" w14:textId="77777777" w:rsidR="00FE3C47" w:rsidRDefault="00FE3C47" w:rsidP="005850CC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</w:rPr>
            </w:pPr>
          </w:p>
          <w:p w14:paraId="70FC23A3" w14:textId="77777777" w:rsidR="00FE3C47" w:rsidRDefault="00FE3C47" w:rsidP="007645DF">
            <w:pPr>
              <w:shd w:val="clear" w:color="auto" w:fill="EEECE1" w:themeFill="background2"/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C36AFB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تمرين 0</w:t>
            </w:r>
            <w:r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2</w:t>
            </w:r>
            <w:r w:rsidRPr="00C36AFB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:</w:t>
            </w:r>
            <w:r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 ت 11 ص 87</w:t>
            </w:r>
          </w:p>
          <w:p w14:paraId="13F02A6A" w14:textId="77777777" w:rsidR="00FE3C47" w:rsidRDefault="00FE3C47" w:rsidP="007645DF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7F97E445" w14:textId="77777777" w:rsidR="00FE3C47" w:rsidRPr="00B17168" w:rsidRDefault="00FE3C47" w:rsidP="00B17168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533329">
              <w:rPr>
                <w:rFonts w:ascii="Amiri" w:eastAsia="Calibri" w:hAnsi="Amiri" w:cs="Amiri" w:hint="cs"/>
                <w:sz w:val="28"/>
                <w:szCs w:val="28"/>
                <w:rtl/>
                <w:lang w:bidi="ar-DZ"/>
              </w:rPr>
              <w:t xml:space="preserve">حل في المجموعة </w:t>
            </w:r>
            <w:r w:rsidRPr="00533329">
              <w:rPr>
                <w:rFonts w:ascii="Amiri" w:hAnsi="Amiri" w:cs="Amiri"/>
                <w:position w:val="-4"/>
                <w:sz w:val="28"/>
                <w:szCs w:val="28"/>
              </w:rPr>
              <w:object w:dxaOrig="260" w:dyaOrig="260" w14:anchorId="0BDE43F4">
                <v:shape id="_x0000_i1907" type="#_x0000_t75" style="width:12.75pt;height:12.75pt" o:ole="">
                  <v:imagedata r:id="rId1016" o:title=""/>
                </v:shape>
                <o:OLEObject Type="Embed" ProgID="Equation.DSMT4" ShapeID="_x0000_i1907" DrawAspect="Content" ObjectID="_1825520625" r:id="rId1024"/>
              </w:object>
            </w:r>
            <w:r w:rsidRPr="00533329">
              <w:rPr>
                <w:rFonts w:ascii="Amiri" w:hAnsi="Amiri" w:cs="Amiri" w:hint="cs"/>
                <w:sz w:val="28"/>
                <w:szCs w:val="28"/>
                <w:rtl/>
              </w:rPr>
              <w:t xml:space="preserve"> المعادلات التالية:</w:t>
            </w:r>
          </w:p>
          <w:p w14:paraId="011D1B03" w14:textId="77777777" w:rsidR="00FE3C47" w:rsidRPr="00075F8C" w:rsidRDefault="00FE3C47" w:rsidP="00533329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sz w:val="28"/>
                <w:szCs w:val="28"/>
              </w:rPr>
            </w:pPr>
            <w:r w:rsidRPr="00075F8C">
              <w:rPr>
                <w:rFonts w:ascii="Amiri" w:hAnsi="Amiri" w:cs="Amiri"/>
                <w:position w:val="-24"/>
                <w:sz w:val="28"/>
                <w:szCs w:val="28"/>
              </w:rPr>
              <w:object w:dxaOrig="920" w:dyaOrig="620" w14:anchorId="68E19F63">
                <v:shape id="_x0000_i1908" type="#_x0000_t75" style="width:45.75pt;height:30.75pt" o:ole="">
                  <v:imagedata r:id="rId1025" o:title=""/>
                </v:shape>
                <o:OLEObject Type="Embed" ProgID="Equation.DSMT4" ShapeID="_x0000_i1908" DrawAspect="Content" ObjectID="_1825520626" r:id="rId1026"/>
              </w:object>
            </w:r>
            <w:r w:rsidRPr="00075F8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           </w:t>
            </w:r>
            <w:r w:rsidRPr="00075F8C">
              <w:rPr>
                <w:rFonts w:ascii="Amiri" w:hAnsi="Amiri" w:cs="Amiri"/>
                <w:position w:val="-24"/>
                <w:sz w:val="28"/>
                <w:szCs w:val="28"/>
              </w:rPr>
              <w:object w:dxaOrig="980" w:dyaOrig="620" w14:anchorId="32AC7833">
                <v:shape id="_x0000_i1909" type="#_x0000_t75" style="width:48.75pt;height:30.75pt" o:ole="">
                  <v:imagedata r:id="rId1027" o:title=""/>
                </v:shape>
                <o:OLEObject Type="Embed" ProgID="Equation.DSMT4" ShapeID="_x0000_i1909" DrawAspect="Content" ObjectID="_1825520627" r:id="rId1028"/>
              </w:object>
            </w:r>
            <w:r w:rsidRPr="00075F8C">
              <w:rPr>
                <w:rFonts w:ascii="Amiri" w:hAnsi="Amiri" w:cs="Amiri"/>
                <w:sz w:val="28"/>
                <w:szCs w:val="28"/>
              </w:rPr>
              <w:t xml:space="preserve">  </w:t>
            </w:r>
            <w:r w:rsidRPr="00075F8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    </w:t>
            </w:r>
            <w:r w:rsidRPr="00075F8C">
              <w:rPr>
                <w:rFonts w:ascii="Amiri" w:hAnsi="Amiri" w:cs="Amiri"/>
                <w:position w:val="-24"/>
                <w:sz w:val="28"/>
                <w:szCs w:val="28"/>
              </w:rPr>
              <w:object w:dxaOrig="1040" w:dyaOrig="620" w14:anchorId="1D8C1133">
                <v:shape id="_x0000_i1910" type="#_x0000_t75" style="width:51.75pt;height:30.75pt" o:ole="">
                  <v:imagedata r:id="rId1029" o:title=""/>
                </v:shape>
                <o:OLEObject Type="Embed" ProgID="Equation.DSMT4" ShapeID="_x0000_i1910" DrawAspect="Content" ObjectID="_1825520628" r:id="rId1030"/>
              </w:object>
            </w:r>
            <w:r w:rsidRPr="00075F8C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     </w:t>
            </w:r>
            <w:r w:rsidRPr="00075F8C">
              <w:rPr>
                <w:rFonts w:ascii="Amiri" w:hAnsi="Amiri" w:cs="Amiri"/>
                <w:position w:val="-24"/>
                <w:sz w:val="28"/>
                <w:szCs w:val="28"/>
              </w:rPr>
              <w:object w:dxaOrig="1359" w:dyaOrig="620" w14:anchorId="217C8EBF">
                <v:shape id="_x0000_i1911" type="#_x0000_t75" style="width:68.25pt;height:30.75pt" o:ole="">
                  <v:imagedata r:id="rId1031" o:title=""/>
                </v:shape>
                <o:OLEObject Type="Embed" ProgID="Equation.DSMT4" ShapeID="_x0000_i1911" DrawAspect="Content" ObjectID="_1825520629" r:id="rId1032"/>
              </w:object>
            </w:r>
          </w:p>
          <w:p w14:paraId="54A203F3" w14:textId="77777777" w:rsidR="00FE3C47" w:rsidRPr="00075F8C" w:rsidRDefault="00FE3C47" w:rsidP="00075F8C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sz w:val="28"/>
                <w:szCs w:val="28"/>
              </w:rPr>
            </w:pPr>
          </w:p>
          <w:p w14:paraId="667E7484" w14:textId="77777777" w:rsidR="00FE3C47" w:rsidRPr="00075F8C" w:rsidRDefault="00FE3C47" w:rsidP="00075F8C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lang w:bidi="ar-DZ"/>
              </w:rPr>
            </w:pPr>
            <w:r w:rsidRPr="00075F8C">
              <w:rPr>
                <w:rFonts w:ascii="Amiri" w:hAnsi="Amiri" w:cs="Amiri"/>
                <w:position w:val="-24"/>
                <w:sz w:val="28"/>
                <w:szCs w:val="28"/>
              </w:rPr>
              <w:object w:dxaOrig="1400" w:dyaOrig="620" w14:anchorId="427CF839">
                <v:shape id="_x0000_i1912" type="#_x0000_t75" style="width:69.75pt;height:30.75pt" o:ole="">
                  <v:imagedata r:id="rId1033" o:title=""/>
                </v:shape>
                <o:OLEObject Type="Embed" ProgID="Equation.DSMT4" ShapeID="_x0000_i1912" DrawAspect="Content" ObjectID="_1825520630" r:id="rId1034"/>
              </w:object>
            </w:r>
          </w:p>
          <w:p w14:paraId="1C48DF32" w14:textId="77777777" w:rsidR="00FE3C47" w:rsidRDefault="00FE3C47" w:rsidP="00BC3B06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32A74294" w14:textId="77777777" w:rsidR="00FE3C47" w:rsidRDefault="00FE3C47" w:rsidP="00075F8C">
            <w:pPr>
              <w:shd w:val="clear" w:color="auto" w:fill="EEECE1" w:themeFill="background2"/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C36AFB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تمرين </w:t>
            </w:r>
            <w:r>
              <w:rPr>
                <w:rFonts w:ascii="Amiri" w:eastAsia="Calibri" w:hAnsi="Amiri" w:cs="Amiri"/>
                <w:color w:val="EE0000"/>
                <w:sz w:val="28"/>
                <w:szCs w:val="28"/>
                <w:lang w:bidi="ar-DZ"/>
              </w:rPr>
              <w:t>03</w:t>
            </w:r>
            <w:r w:rsidRPr="00C36AFB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:</w:t>
            </w:r>
            <w:r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 ت </w:t>
            </w:r>
            <w:r>
              <w:rPr>
                <w:rFonts w:ascii="Amiri" w:eastAsia="Calibri" w:hAnsi="Amiri" w:cs="Amiri"/>
                <w:color w:val="EE0000"/>
                <w:sz w:val="28"/>
                <w:szCs w:val="28"/>
                <w:lang w:bidi="ar-DZ"/>
              </w:rPr>
              <w:t>10</w:t>
            </w:r>
            <w:r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 ص 87</w:t>
            </w:r>
          </w:p>
          <w:p w14:paraId="267EE54E" w14:textId="77777777" w:rsidR="00FE3C47" w:rsidRPr="00533329" w:rsidRDefault="00FE3C47" w:rsidP="00916573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sz w:val="28"/>
                <w:szCs w:val="28"/>
              </w:rPr>
            </w:pPr>
            <w:r w:rsidRPr="00533329">
              <w:rPr>
                <w:rFonts w:ascii="Amiri" w:eastAsia="Calibri" w:hAnsi="Amiri" w:cs="Amiri" w:hint="cs"/>
                <w:sz w:val="28"/>
                <w:szCs w:val="28"/>
                <w:rtl/>
                <w:lang w:bidi="ar-DZ"/>
              </w:rPr>
              <w:t xml:space="preserve">حل في المجموعة </w:t>
            </w:r>
            <w:r w:rsidRPr="00533329">
              <w:rPr>
                <w:rFonts w:ascii="Amiri" w:hAnsi="Amiri" w:cs="Amiri"/>
                <w:position w:val="-4"/>
                <w:sz w:val="28"/>
                <w:szCs w:val="28"/>
              </w:rPr>
              <w:object w:dxaOrig="260" w:dyaOrig="260" w14:anchorId="4F4B7D72">
                <v:shape id="_x0000_i1913" type="#_x0000_t75" style="width:12.75pt;height:12.75pt" o:ole="">
                  <v:imagedata r:id="rId1016" o:title=""/>
                </v:shape>
                <o:OLEObject Type="Embed" ProgID="Equation.DSMT4" ShapeID="_x0000_i1913" DrawAspect="Content" ObjectID="_1825520631" r:id="rId1035"/>
              </w:object>
            </w:r>
            <w:r w:rsidRPr="00533329">
              <w:rPr>
                <w:rFonts w:ascii="Amiri" w:hAnsi="Amiri" w:cs="Amiri" w:hint="cs"/>
                <w:sz w:val="28"/>
                <w:szCs w:val="28"/>
                <w:rtl/>
              </w:rPr>
              <w:t xml:space="preserve"> المعادلات التالية:</w:t>
            </w:r>
          </w:p>
          <w:p w14:paraId="6D2FA884" w14:textId="77777777" w:rsidR="00FE3C47" w:rsidRPr="00EF4A70" w:rsidRDefault="00FE3C47" w:rsidP="00EF4A70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sz w:val="28"/>
                <w:szCs w:val="28"/>
              </w:rPr>
            </w:pPr>
            <w:r w:rsidRPr="00916573">
              <w:rPr>
                <w:rFonts w:ascii="Amiri" w:hAnsi="Amiri" w:cs="Amiri"/>
                <w:position w:val="-6"/>
                <w:sz w:val="28"/>
                <w:szCs w:val="28"/>
              </w:rPr>
              <w:object w:dxaOrig="1120" w:dyaOrig="320" w14:anchorId="1E1856FB">
                <v:shape id="_x0000_i1914" type="#_x0000_t75" style="width:56.25pt;height:15.75pt" o:ole="">
                  <v:imagedata r:id="rId1036" o:title=""/>
                </v:shape>
                <o:OLEObject Type="Embed" ProgID="Equation.DSMT4" ShapeID="_x0000_i1914" DrawAspect="Content" ObjectID="_1825520632" r:id="rId1037"/>
              </w:object>
            </w:r>
            <w:r w:rsidRPr="00916573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    </w:t>
            </w:r>
            <w:r w:rsidRPr="00916573">
              <w:rPr>
                <w:rFonts w:ascii="Amiri" w:hAnsi="Amiri" w:cs="Amiri"/>
                <w:position w:val="-24"/>
                <w:sz w:val="28"/>
                <w:szCs w:val="28"/>
              </w:rPr>
              <w:object w:dxaOrig="1180" w:dyaOrig="660" w14:anchorId="26CDA97C">
                <v:shape id="_x0000_i1915" type="#_x0000_t75" style="width:59.25pt;height:33pt" o:ole="">
                  <v:imagedata r:id="rId1038" o:title=""/>
                </v:shape>
                <o:OLEObject Type="Embed" ProgID="Equation.DSMT4" ShapeID="_x0000_i1915" DrawAspect="Content" ObjectID="_1825520633" r:id="rId1039"/>
              </w:object>
            </w:r>
            <w:r w:rsidRPr="00916573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   </w:t>
            </w:r>
            <w:r w:rsidRPr="00916573">
              <w:rPr>
                <w:rFonts w:ascii="Amiri" w:hAnsi="Amiri" w:cs="Amiri"/>
                <w:position w:val="-6"/>
                <w:sz w:val="28"/>
                <w:szCs w:val="28"/>
              </w:rPr>
              <w:object w:dxaOrig="1240" w:dyaOrig="320" w14:anchorId="3AEBCCC5">
                <v:shape id="_x0000_i1916" type="#_x0000_t75" style="width:62.25pt;height:15.75pt" o:ole="">
                  <v:imagedata r:id="rId1040" o:title=""/>
                </v:shape>
                <o:OLEObject Type="Embed" ProgID="Equation.DSMT4" ShapeID="_x0000_i1916" DrawAspect="Content" ObjectID="_1825520634" r:id="rId1041"/>
              </w:object>
            </w:r>
            <w:r w:rsidRPr="00916573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</w:t>
            </w:r>
            <w:r>
              <w:rPr>
                <w:rFonts w:ascii="Amiri" w:hAnsi="Amiri" w:cs="Amiri"/>
                <w:sz w:val="28"/>
                <w:szCs w:val="28"/>
                <w:lang w:bidi="ar-DZ"/>
              </w:rPr>
              <w:t xml:space="preserve">   </w:t>
            </w:r>
            <w:r w:rsidRPr="00916573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</w:t>
            </w:r>
            <w:r w:rsidRPr="00916573">
              <w:rPr>
                <w:rFonts w:ascii="Amiri" w:hAnsi="Amiri" w:cs="Amiri"/>
                <w:position w:val="-10"/>
                <w:sz w:val="28"/>
                <w:szCs w:val="28"/>
              </w:rPr>
              <w:object w:dxaOrig="2720" w:dyaOrig="320" w14:anchorId="031B696D">
                <v:shape id="_x0000_i1917" type="#_x0000_t75" style="width:135.75pt;height:15.75pt" o:ole="">
                  <v:imagedata r:id="rId1042" o:title=""/>
                </v:shape>
                <o:OLEObject Type="Embed" ProgID="Equation.DSMT4" ShapeID="_x0000_i1917" DrawAspect="Content" ObjectID="_1825520635" r:id="rId1043"/>
              </w:object>
            </w:r>
          </w:p>
          <w:p w14:paraId="5860BF38" w14:textId="77777777" w:rsidR="00FE3C47" w:rsidRPr="00916573" w:rsidRDefault="00FE3C47" w:rsidP="0091657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lang w:bidi="ar-DZ"/>
              </w:rPr>
            </w:pPr>
            <w:r w:rsidRPr="00916573">
              <w:rPr>
                <w:rFonts w:ascii="Amiri" w:hAnsi="Amiri" w:cs="Amiri"/>
                <w:position w:val="-14"/>
                <w:sz w:val="28"/>
                <w:szCs w:val="28"/>
              </w:rPr>
              <w:object w:dxaOrig="1719" w:dyaOrig="440" w14:anchorId="4DA8357E">
                <v:shape id="_x0000_i1918" type="#_x0000_t75" style="width:86.25pt;height:21.75pt" o:ole="">
                  <v:imagedata r:id="rId1044" o:title=""/>
                </v:shape>
                <o:OLEObject Type="Embed" ProgID="Equation.DSMT4" ShapeID="_x0000_i1918" DrawAspect="Content" ObjectID="_1825520636" r:id="rId1045"/>
              </w:object>
            </w:r>
            <w:r w:rsidRPr="00916573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   </w:t>
            </w:r>
            <w:r w:rsidRPr="00916573">
              <w:rPr>
                <w:rFonts w:ascii="Amiri" w:hAnsi="Amiri" w:cs="Amiri"/>
                <w:position w:val="-14"/>
                <w:sz w:val="28"/>
                <w:szCs w:val="28"/>
              </w:rPr>
              <w:object w:dxaOrig="1820" w:dyaOrig="440" w14:anchorId="4918F3C6">
                <v:shape id="_x0000_i1919" type="#_x0000_t75" style="width:90.75pt;height:21.75pt" o:ole="">
                  <v:imagedata r:id="rId1046" o:title=""/>
                </v:shape>
                <o:OLEObject Type="Embed" ProgID="Equation.DSMT4" ShapeID="_x0000_i1919" DrawAspect="Content" ObjectID="_1825520637" r:id="rId1047"/>
              </w:object>
            </w:r>
            <w:r w:rsidRPr="00916573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          </w:t>
            </w:r>
            <w:r w:rsidRPr="00916573">
              <w:rPr>
                <w:rFonts w:ascii="Amiri" w:hAnsi="Amiri" w:cs="Amiri"/>
                <w:position w:val="-6"/>
                <w:sz w:val="28"/>
                <w:szCs w:val="28"/>
              </w:rPr>
              <w:object w:dxaOrig="1520" w:dyaOrig="320" w14:anchorId="5D4CCAF8">
                <v:shape id="_x0000_i1920" type="#_x0000_t75" style="width:75.75pt;height:15.75pt" o:ole="">
                  <v:imagedata r:id="rId1048" o:title=""/>
                </v:shape>
                <o:OLEObject Type="Embed" ProgID="Equation.DSMT4" ShapeID="_x0000_i1920" DrawAspect="Content" ObjectID="_1825520638" r:id="rId1049"/>
              </w:object>
            </w:r>
          </w:p>
          <w:p w14:paraId="1294BD82" w14:textId="77777777" w:rsidR="00FE3C47" w:rsidRPr="0008655B" w:rsidRDefault="00FE3C47" w:rsidP="00BC3B06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79" w:type="dxa"/>
          </w:tcPr>
          <w:p w14:paraId="6F36E8DC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8902873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D6C863D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766B06C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98AE60C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0A8006D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8251390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16C5D79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54A9C7C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A621D5D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10D2F5E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1DF22A6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840EEFC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E1CE142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4FA8527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9D323C0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40F5CE2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C6B25AB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590C33F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D9F3595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FD76BF8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655F6F1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AEF39F6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68F9E55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EBA0869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1E15C58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DA0584A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B67CAD3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7DCE67B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082D0C1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58F4E50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5BC1082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AD1FC9B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4D494B0" w14:textId="77777777" w:rsidR="00FE3C47" w:rsidRPr="00792B9B" w:rsidRDefault="00FE3C47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6D470F70" w14:textId="6BA8EA7F" w:rsidR="00FE3C47" w:rsidRDefault="00143C2F" w:rsidP="00283C06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A21D244" wp14:editId="1C7B303F">
                <wp:simplePos x="0" y="0"/>
                <wp:positionH relativeFrom="column">
                  <wp:posOffset>-586105</wp:posOffset>
                </wp:positionH>
                <wp:positionV relativeFrom="paragraph">
                  <wp:posOffset>734060</wp:posOffset>
                </wp:positionV>
                <wp:extent cx="6896100" cy="676275"/>
                <wp:effectExtent l="0" t="0" r="19050" b="28575"/>
                <wp:wrapNone/>
                <wp:docPr id="1548585598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0039F" w14:textId="77777777" w:rsidR="00FE3C47" w:rsidRPr="000377BF" w:rsidRDefault="00FE3C47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4467BD42" w14:textId="77777777" w:rsidR="00FE3C47" w:rsidRPr="000377BF" w:rsidRDefault="00FE3C47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21D244" id="_x0000_s1146" style="position:absolute;left:0;text-align:left;margin-left:-46.15pt;margin-top:57.8pt;width:543pt;height:53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" fillcolor="white [3201]" strokecolor="black [3200]" strokeweight="2pt">
                <v:textbox>
                  <w:txbxContent>
                    <w:p w14:paraId="1F10039F" w14:textId="77777777" w:rsidR="00FE3C47" w:rsidRPr="000377BF" w:rsidRDefault="00FE3C47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4467BD42" w14:textId="77777777" w:rsidR="00FE3C47" w:rsidRPr="000377BF" w:rsidRDefault="00FE3C47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C907712" wp14:editId="4A3902D9">
                <wp:simplePos x="0" y="0"/>
                <wp:positionH relativeFrom="column">
                  <wp:posOffset>5033645</wp:posOffset>
                </wp:positionH>
                <wp:positionV relativeFrom="paragraph">
                  <wp:posOffset>-142240</wp:posOffset>
                </wp:positionV>
                <wp:extent cx="1276350" cy="790575"/>
                <wp:effectExtent l="0" t="0" r="19050" b="28575"/>
                <wp:wrapNone/>
                <wp:docPr id="2071603667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472BE" w14:textId="77777777" w:rsidR="00FE3C47" w:rsidRPr="00523874" w:rsidRDefault="00FE3C47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أولى جذع مشترك اداب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907712" id="_x0000_s1147" style="position:absolute;left:0;text-align:left;margin-left:396.35pt;margin-top:-11.2pt;width:100.5pt;height:62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" fillcolor="white [3201]" strokecolor="black [3213]" strokeweight="2pt">
                <v:textbox>
                  <w:txbxContent>
                    <w:p w14:paraId="695472BE" w14:textId="77777777" w:rsidR="00FE3C47" w:rsidRPr="00523874" w:rsidRDefault="00FE3C47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أولى جذع مشترك اداب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4D9D51A" wp14:editId="2210F753">
                <wp:simplePos x="0" y="0"/>
                <wp:positionH relativeFrom="column">
                  <wp:posOffset>-566420</wp:posOffset>
                </wp:positionH>
                <wp:positionV relativeFrom="paragraph">
                  <wp:posOffset>-94615</wp:posOffset>
                </wp:positionV>
                <wp:extent cx="1276350" cy="742950"/>
                <wp:effectExtent l="0" t="0" r="19050" b="19050"/>
                <wp:wrapNone/>
                <wp:docPr id="1357489155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51281" w14:textId="77777777" w:rsidR="00FE3C47" w:rsidRPr="000377BF" w:rsidRDefault="00FE3C47" w:rsidP="00305590">
                            <w:pPr>
                              <w:bidi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02ساعة</w:t>
                            </w:r>
                          </w:p>
                          <w:p w14:paraId="3D83AEBD" w14:textId="77777777" w:rsidR="00FE3C47" w:rsidRDefault="00FE3C47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D9D51A" id="_x0000_s1148" style="position:absolute;left:0;text-align:left;margin-left:-44.6pt;margin-top:-7.45pt;width:100.5pt;height:58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" fillcolor="white [3201]" strokecolor="black [3213]" strokeweight="2pt">
                <v:textbox>
                  <w:txbxContent>
                    <w:p w14:paraId="21651281" w14:textId="77777777" w:rsidR="00FE3C47" w:rsidRPr="000377BF" w:rsidRDefault="00FE3C47" w:rsidP="00305590">
                      <w:pPr>
                        <w:bidi/>
                        <w:rPr>
                          <w:rFonts w:ascii="Amiri" w:hAnsi="Amiri" w:cs="Amir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02ساعة</w:t>
                      </w:r>
                    </w:p>
                    <w:p w14:paraId="3D83AEBD" w14:textId="77777777" w:rsidR="00FE3C47" w:rsidRDefault="00FE3C47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E7DF2A3" wp14:editId="0191BB43">
                <wp:simplePos x="0" y="0"/>
                <wp:positionH relativeFrom="column">
                  <wp:posOffset>842010</wp:posOffset>
                </wp:positionH>
                <wp:positionV relativeFrom="paragraph">
                  <wp:posOffset>-104140</wp:posOffset>
                </wp:positionV>
                <wp:extent cx="4105275" cy="742950"/>
                <wp:effectExtent l="0" t="0" r="28575" b="19050"/>
                <wp:wrapNone/>
                <wp:docPr id="339354284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EA193" w14:textId="77777777" w:rsidR="00FE3C47" w:rsidRPr="000377BF" w:rsidRDefault="00FE3C47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المحور: 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الأعداد والحســـــــاب</w:t>
                            </w:r>
                          </w:p>
                          <w:p w14:paraId="2D296117" w14:textId="77777777" w:rsidR="00FE3C47" w:rsidRPr="000377BF" w:rsidRDefault="00FE3C47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0377BF">
                              <w:rPr>
                                <w:rFonts w:ascii="Amiri" w:hAnsi="Amiri" w:cs="Amir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="Amiri" w:hAnsi="Amiri" w:cs="Amir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453E0D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المعادلات والمتراجحات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E7DF2A3" id="_x0000_s1149" style="position:absolute;left:0;text-align:left;margin-left:66.3pt;margin-top:-8.2pt;width:323.25pt;height:58.5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" fillcolor="white [3212]" strokecolor="black [3213]" strokeweight="2pt">
                <v:textbox>
                  <w:txbxContent>
                    <w:p w14:paraId="371EA193" w14:textId="77777777" w:rsidR="00FE3C47" w:rsidRPr="000377BF" w:rsidRDefault="00FE3C47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0377BF"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المحور: 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الأعداد والحســـــــاب</w:t>
                      </w:r>
                    </w:p>
                    <w:p w14:paraId="2D296117" w14:textId="77777777" w:rsidR="00FE3C47" w:rsidRPr="000377BF" w:rsidRDefault="00FE3C47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0377BF">
                        <w:rPr>
                          <w:rFonts w:ascii="Amiri" w:hAnsi="Amiri" w:cs="Amir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="Amiri" w:hAnsi="Amiri" w:cs="Amiri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Pr="00453E0D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المعادلات والمتراجحات</w:t>
                      </w:r>
                    </w:p>
                  </w:txbxContent>
                </v:textbox>
              </v:roundrect>
            </w:pict>
          </mc:Fallback>
        </mc:AlternateContent>
      </w:r>
      <w:r w:rsidR="00FE3C47">
        <w:rPr>
          <w:rFonts w:cstheme="minorHAnsi"/>
          <w:sz w:val="28"/>
          <w:szCs w:val="28"/>
          <w:rtl/>
        </w:rPr>
        <w:br/>
      </w:r>
      <w:r w:rsidR="00FE3C47">
        <w:rPr>
          <w:rFonts w:cstheme="minorHAnsi"/>
          <w:sz w:val="28"/>
          <w:szCs w:val="28"/>
          <w:rtl/>
        </w:rPr>
        <w:br/>
      </w:r>
    </w:p>
    <w:p w14:paraId="4FF9A057" w14:textId="3CF69A22" w:rsidR="00FE3C47" w:rsidRPr="00792B9B" w:rsidRDefault="00143C2F" w:rsidP="00283C06">
      <w:pPr>
        <w:bidi/>
        <w:ind w:right="-851"/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</w:rPr>
        <w:br/>
      </w: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FE3C47" w:rsidRPr="00792B9B" w14:paraId="1D350CA0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3689035F" w14:textId="77777777" w:rsidR="00FE3C47" w:rsidRPr="00305590" w:rsidRDefault="00FE3C47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41531E37" w14:textId="77777777" w:rsidR="00FE3C47" w:rsidRPr="00305590" w:rsidRDefault="00FE3C47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2CBB017E" w14:textId="77777777" w:rsidR="00FE3C47" w:rsidRPr="00305590" w:rsidRDefault="00FE3C47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FE3C47" w:rsidRPr="00792B9B" w14:paraId="395ED222" w14:textId="77777777" w:rsidTr="00395266">
        <w:trPr>
          <w:trHeight w:val="12240"/>
        </w:trPr>
        <w:tc>
          <w:tcPr>
            <w:tcW w:w="1278" w:type="dxa"/>
          </w:tcPr>
          <w:p w14:paraId="17322567" w14:textId="77777777" w:rsidR="00FE3C47" w:rsidRDefault="00FE3C47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79D19AA2" w14:textId="77777777" w:rsidR="00FE3C47" w:rsidRDefault="00FE3C47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9263E39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B2DF6D5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D633966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29DC6BD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9DDFB7B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40567B6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E689CA5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E4E0C3A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338064D" w14:textId="77777777" w:rsidR="00FE3C47" w:rsidRDefault="00FE3C47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756B421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4492F13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69FEAFB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0067B6C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3B9A8B7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48A3D15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6564F34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8297267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916C4A5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9829EA6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30CFC54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438FAEE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8FF632F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88D0366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4C84DAD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358B5CC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D4325AF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409647F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7611F45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3F990AE" w14:textId="77777777" w:rsidR="00FE3C47" w:rsidRDefault="00FE3C47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8302B4A" w14:textId="77777777" w:rsidR="00FE3C47" w:rsidRPr="00FB5A89" w:rsidRDefault="00FE3C47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1AF9AC0C" w14:textId="77777777" w:rsidR="00FE3C47" w:rsidRDefault="00FE3C47" w:rsidP="0052387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774A0CFE" w14:textId="77777777" w:rsidR="00FE3C47" w:rsidRDefault="00FE3C47" w:rsidP="00143C2F">
            <w:pPr>
              <w:shd w:val="clear" w:color="auto" w:fill="DAEEF3" w:themeFill="accent5" w:themeFillTint="33"/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8A626C">
              <w:rPr>
                <w:rFonts w:ascii="Amiri" w:eastAsia="Calibri" w:hAnsi="Amiri" w:cs="Amiri" w:hint="cs"/>
                <w:color w:val="EE0000"/>
                <w:sz w:val="24"/>
                <w:szCs w:val="24"/>
                <w:rtl/>
                <w:lang w:bidi="ar-DZ"/>
              </w:rPr>
              <w:t>الم</w:t>
            </w:r>
            <w:r>
              <w:rPr>
                <w:rFonts w:ascii="Amiri" w:eastAsia="Calibri" w:hAnsi="Amiri" w:cs="Amiri" w:hint="cs"/>
                <w:color w:val="EE0000"/>
                <w:sz w:val="24"/>
                <w:szCs w:val="24"/>
                <w:rtl/>
                <w:lang w:bidi="ar-DZ"/>
              </w:rPr>
              <w:t>تراجحات</w:t>
            </w:r>
            <w:r w:rsidRPr="008A626C">
              <w:rPr>
                <w:rFonts w:ascii="Amiri" w:eastAsia="Calibri" w:hAnsi="Amiri" w:cs="Amiri" w:hint="cs"/>
                <w:color w:val="EE0000"/>
                <w:sz w:val="24"/>
                <w:szCs w:val="24"/>
                <w:rtl/>
                <w:lang w:bidi="ar-DZ"/>
              </w:rPr>
              <w:t xml:space="preserve"> </w:t>
            </w:r>
            <w:r w:rsidRPr="00242CBD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من الدرجة الأولى بمجهول واحد</w:t>
            </w:r>
          </w:p>
          <w:p w14:paraId="6EE154CC" w14:textId="77777777" w:rsidR="00FE3C47" w:rsidRDefault="00FE3C47" w:rsidP="00B27E0E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557EFEEF" w14:textId="77777777" w:rsidR="00FE3C47" w:rsidRDefault="00FE3C47" w:rsidP="00B27E0E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>تعريف</w:t>
            </w:r>
          </w:p>
          <w:p w14:paraId="0406F52A" w14:textId="77777777" w:rsidR="00FE3C47" w:rsidRPr="00242CBD" w:rsidRDefault="00FE3C47" w:rsidP="001A2AF7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sz w:val="28"/>
                <w:szCs w:val="28"/>
              </w:rPr>
            </w:pPr>
            <w:r w:rsidRPr="00242CBD"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  <w:t>نسمي م</w:t>
            </w:r>
            <w:r>
              <w:rPr>
                <w:rFonts w:ascii="Amiri" w:eastAsia="Calibri" w:hAnsi="Amiri" w:cs="Amiri" w:hint="cs"/>
                <w:color w:val="000000"/>
                <w:sz w:val="28"/>
                <w:szCs w:val="28"/>
                <w:rtl/>
                <w:lang w:bidi="ar-DZ"/>
              </w:rPr>
              <w:t>تراجحة</w:t>
            </w:r>
            <w:r w:rsidRPr="00242CBD"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  <w:t xml:space="preserve"> من الدرجة الأولى بمجهول واحد كل </w:t>
            </w:r>
            <w:r>
              <w:rPr>
                <w:rFonts w:ascii="Amiri" w:eastAsia="Calibri" w:hAnsi="Amiri" w:cs="Amiri" w:hint="cs"/>
                <w:color w:val="000000"/>
                <w:sz w:val="28"/>
                <w:szCs w:val="28"/>
                <w:rtl/>
                <w:lang w:bidi="ar-DZ"/>
              </w:rPr>
              <w:t>متباينة من</w:t>
            </w:r>
            <w:r w:rsidRPr="00242CBD"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  <w:t xml:space="preserve"> الشكل: </w:t>
            </w:r>
            <w:r w:rsidRPr="00242CBD">
              <w:rPr>
                <w:rFonts w:ascii="Amiri" w:hAnsi="Amiri" w:cs="Amiri"/>
                <w:position w:val="-6"/>
                <w:sz w:val="28"/>
                <w:szCs w:val="28"/>
              </w:rPr>
              <w:object w:dxaOrig="980" w:dyaOrig="279" w14:anchorId="66137657">
                <v:shape id="_x0000_i1615" type="#_x0000_t75" style="width:48.75pt;height:14.25pt" o:ole="">
                  <v:imagedata r:id="rId1050" o:title=""/>
                </v:shape>
                <o:OLEObject Type="Embed" ProgID="Equation.DSMT4" ShapeID="_x0000_i1615" DrawAspect="Content" ObjectID="_1825520639" r:id="rId1051"/>
              </w:object>
            </w:r>
          </w:p>
          <w:p w14:paraId="19F7F3AC" w14:textId="77777777" w:rsidR="00FE3C47" w:rsidRDefault="00FE3C47" w:rsidP="001A2AF7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242CBD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حيث </w:t>
            </w:r>
            <w:r w:rsidRPr="00242CBD">
              <w:rPr>
                <w:rFonts w:ascii="Amiri" w:hAnsi="Amiri" w:cs="Amiri"/>
                <w:position w:val="-10"/>
                <w:sz w:val="28"/>
                <w:szCs w:val="28"/>
              </w:rPr>
              <w:object w:dxaOrig="620" w:dyaOrig="320" w14:anchorId="13AFD72D">
                <v:shape id="_x0000_i1616" type="#_x0000_t75" style="width:30.75pt;height:15.75pt" o:ole="">
                  <v:imagedata r:id="rId964" o:title=""/>
                </v:shape>
                <o:OLEObject Type="Embed" ProgID="Equation.DSMT4" ShapeID="_x0000_i1616" DrawAspect="Content" ObjectID="_1825520640" r:id="rId1052"/>
              </w:object>
            </w:r>
            <w:r w:rsidRPr="00242CBD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عددان حقيقيان و </w:t>
            </w:r>
            <w:r w:rsidRPr="00242CBD">
              <w:rPr>
                <w:rFonts w:ascii="Amiri" w:hAnsi="Amiri" w:cs="Amiri"/>
                <w:position w:val="-6"/>
                <w:sz w:val="28"/>
                <w:szCs w:val="28"/>
              </w:rPr>
              <w:object w:dxaOrig="560" w:dyaOrig="279" w14:anchorId="5BDE9E94">
                <v:shape id="_x0000_i1617" type="#_x0000_t75" style="width:27.75pt;height:14.25pt" o:ole="">
                  <v:imagedata r:id="rId966" o:title=""/>
                </v:shape>
                <o:OLEObject Type="Embed" ProgID="Equation.DSMT4" ShapeID="_x0000_i1617" DrawAspect="Content" ObjectID="_1825520641" r:id="rId1053"/>
              </w:object>
            </w:r>
            <w:r w:rsidRPr="00242CBD">
              <w:rPr>
                <w:rFonts w:ascii="Amiri" w:hAnsi="Amiri" w:cs="Amiri"/>
                <w:sz w:val="28"/>
                <w:szCs w:val="28"/>
              </w:rPr>
              <w:t xml:space="preserve"> </w:t>
            </w:r>
            <w:r w:rsidRPr="00242CBD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 </w:t>
            </w:r>
            <w:r w:rsidRPr="00242CBD">
              <w:rPr>
                <w:rFonts w:ascii="Amiri" w:hAnsi="Amiri" w:cs="Amiri"/>
                <w:position w:val="-6"/>
                <w:sz w:val="28"/>
                <w:szCs w:val="28"/>
              </w:rPr>
              <w:object w:dxaOrig="200" w:dyaOrig="220" w14:anchorId="06768DAE">
                <v:shape id="_x0000_i1618" type="#_x0000_t75" style="width:9.75pt;height:11.25pt" o:ole="">
                  <v:imagedata r:id="rId968" o:title=""/>
                </v:shape>
                <o:OLEObject Type="Embed" ProgID="Equation.DSMT4" ShapeID="_x0000_i1618" DrawAspect="Content" ObjectID="_1825520642" r:id="rId1054"/>
              </w:object>
            </w:r>
            <w:r w:rsidRPr="00242CBD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هو المجهول</w:t>
            </w:r>
          </w:p>
          <w:p w14:paraId="584BD5CA" w14:textId="77777777" w:rsidR="00FE3C47" w:rsidRDefault="00FE3C47" w:rsidP="001A2AF7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70558B15" w14:textId="77777777" w:rsidR="00FE3C47" w:rsidRDefault="00FE3C47" w:rsidP="001A2AF7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6E7869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ملاحظة:</w:t>
            </w:r>
          </w:p>
          <w:p w14:paraId="1CC5A9A1" w14:textId="77777777" w:rsidR="00FE3C47" w:rsidRDefault="00FE3C47" w:rsidP="006E7869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A13B35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المتراجحات من الشكل </w:t>
            </w:r>
            <w:r w:rsidRPr="00A13B35">
              <w:rPr>
                <w:rFonts w:ascii="Amiri" w:hAnsi="Amiri" w:cs="Amiri"/>
                <w:position w:val="-6"/>
                <w:sz w:val="28"/>
                <w:szCs w:val="28"/>
              </w:rPr>
              <w:object w:dxaOrig="999" w:dyaOrig="279" w14:anchorId="0D25EDA2">
                <v:shape id="_x0000_i1619" type="#_x0000_t75" style="width:50.25pt;height:14.25pt" o:ole="">
                  <v:imagedata r:id="rId1055" o:title=""/>
                </v:shape>
                <o:OLEObject Type="Embed" ProgID="Equation.DSMT4" ShapeID="_x0000_i1619" DrawAspect="Content" ObjectID="_1825520643" r:id="rId1056"/>
              </w:object>
            </w:r>
            <w:r w:rsidRPr="00A13B35">
              <w:rPr>
                <w:rFonts w:ascii="Amiri" w:hAnsi="Amiri" w:cs="Amiri" w:hint="cs"/>
                <w:sz w:val="28"/>
                <w:szCs w:val="28"/>
                <w:rtl/>
              </w:rPr>
              <w:t xml:space="preserve"> ، </w:t>
            </w:r>
            <w:r w:rsidRPr="00A13B35">
              <w:rPr>
                <w:rFonts w:ascii="Amiri" w:hAnsi="Amiri" w:cs="Amiri"/>
                <w:position w:val="-6"/>
                <w:sz w:val="28"/>
                <w:szCs w:val="28"/>
              </w:rPr>
              <w:object w:dxaOrig="980" w:dyaOrig="279" w14:anchorId="031A13C8">
                <v:shape id="_x0000_i1620" type="#_x0000_t75" style="width:48.75pt;height:14.25pt" o:ole="">
                  <v:imagedata r:id="rId1057" o:title=""/>
                </v:shape>
                <o:OLEObject Type="Embed" ProgID="Equation.DSMT4" ShapeID="_x0000_i1620" DrawAspect="Content" ObjectID="_1825520644" r:id="rId1058"/>
              </w:object>
            </w:r>
            <w:r w:rsidRPr="00A13B35">
              <w:rPr>
                <w:rFonts w:ascii="Amiri" w:hAnsi="Amiri" w:cs="Amiri" w:hint="cs"/>
                <w:sz w:val="28"/>
                <w:szCs w:val="28"/>
                <w:rtl/>
              </w:rPr>
              <w:t xml:space="preserve"> ، </w:t>
            </w:r>
            <w:r w:rsidRPr="00A13B35">
              <w:rPr>
                <w:rFonts w:ascii="Amiri" w:hAnsi="Amiri" w:cs="Amiri"/>
                <w:position w:val="-6"/>
                <w:sz w:val="28"/>
                <w:szCs w:val="28"/>
              </w:rPr>
              <w:object w:dxaOrig="999" w:dyaOrig="279" w14:anchorId="1A758E6A">
                <v:shape id="_x0000_i1621" type="#_x0000_t75" style="width:50.25pt;height:14.25pt" o:ole="">
                  <v:imagedata r:id="rId1059" o:title=""/>
                </v:shape>
                <o:OLEObject Type="Embed" ProgID="Equation.DSMT4" ShapeID="_x0000_i1621" DrawAspect="Content" ObjectID="_1825520645" r:id="rId1060"/>
              </w:object>
            </w:r>
            <w:r w:rsidRPr="00A13B35">
              <w:rPr>
                <w:rFonts w:ascii="Amiri" w:hAnsi="Amiri" w:cs="Amiri" w:hint="cs"/>
                <w:sz w:val="28"/>
                <w:szCs w:val="28"/>
                <w:rtl/>
              </w:rPr>
              <w:t xml:space="preserve"> هي أيضا </w:t>
            </w:r>
            <w:r w:rsidRPr="00A13B35"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  <w:t>م</w:t>
            </w:r>
            <w:r w:rsidRPr="00A13B35">
              <w:rPr>
                <w:rFonts w:ascii="Amiri" w:eastAsia="Calibri" w:hAnsi="Amiri" w:cs="Amiri" w:hint="cs"/>
                <w:sz w:val="28"/>
                <w:szCs w:val="28"/>
                <w:rtl/>
                <w:lang w:bidi="ar-DZ"/>
              </w:rPr>
              <w:t>تراجحات</w:t>
            </w:r>
            <w:r w:rsidRPr="00A13B35"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  <w:t xml:space="preserve"> من الدرجة الأولى</w:t>
            </w:r>
            <w:r w:rsidRPr="00A13B35">
              <w:rPr>
                <w:rFonts w:ascii="Amiri" w:eastAsia="Calibri" w:hAnsi="Amiri" w:cs="Amiri" w:hint="cs"/>
                <w:sz w:val="28"/>
                <w:szCs w:val="28"/>
                <w:rtl/>
                <w:lang w:bidi="ar-DZ"/>
              </w:rPr>
              <w:t xml:space="preserve"> ذات المجهول </w:t>
            </w:r>
            <w:r w:rsidRPr="00A13B35">
              <w:rPr>
                <w:rFonts w:ascii="Amiri" w:hAnsi="Amiri" w:cs="Amiri"/>
                <w:position w:val="-6"/>
                <w:sz w:val="28"/>
                <w:szCs w:val="28"/>
              </w:rPr>
              <w:object w:dxaOrig="200" w:dyaOrig="220" w14:anchorId="2AE5392D">
                <v:shape id="_x0000_i1622" type="#_x0000_t75" style="width:9.75pt;height:11.25pt" o:ole="">
                  <v:imagedata r:id="rId968" o:title=""/>
                </v:shape>
                <o:OLEObject Type="Embed" ProgID="Equation.DSMT4" ShapeID="_x0000_i1622" DrawAspect="Content" ObjectID="_1825520646" r:id="rId1061"/>
              </w:object>
            </w:r>
          </w:p>
          <w:p w14:paraId="660948D9" w14:textId="77777777" w:rsidR="00FE3C47" w:rsidRDefault="00FE3C47" w:rsidP="00A13B35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0D3C91FD" w14:textId="77777777" w:rsidR="00FE3C47" w:rsidRPr="00784D09" w:rsidRDefault="00FE3C47" w:rsidP="00F13E5B">
            <w:pPr>
              <w:shd w:val="clear" w:color="auto" w:fill="DAEEF3" w:themeFill="accent5" w:themeFillTint="33"/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color w:val="EE0000"/>
                <w:sz w:val="28"/>
                <w:szCs w:val="28"/>
              </w:rPr>
            </w:pPr>
            <w:r w:rsidRPr="004441D6">
              <w:rPr>
                <w:rFonts w:ascii="Amiri" w:eastAsia="Calib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الحل في المجموعة </w:t>
            </w:r>
            <w:r w:rsidRPr="004441D6">
              <w:rPr>
                <w:rFonts w:ascii="Amiri" w:hAnsi="Amiri" w:cs="Amiri"/>
                <w:color w:val="EE0000"/>
                <w:position w:val="-4"/>
                <w:sz w:val="28"/>
                <w:szCs w:val="28"/>
              </w:rPr>
              <w:object w:dxaOrig="260" w:dyaOrig="260" w14:anchorId="36CF3476">
                <v:shape id="_x0000_i1623" type="#_x0000_t75" style="width:12.75pt;height:12.75pt" o:ole="">
                  <v:imagedata r:id="rId1062" o:title=""/>
                </v:shape>
                <o:OLEObject Type="Embed" ProgID="Equation.DSMT4" ShapeID="_x0000_i1623" DrawAspect="Content" ObjectID="_1825520647" r:id="rId1063"/>
              </w:object>
            </w:r>
            <w:r w:rsidRPr="004441D6">
              <w:rPr>
                <w:rFonts w:ascii="Amiri" w:hAnsi="Amiri" w:cs="Amiri" w:hint="cs"/>
                <w:color w:val="EE0000"/>
                <w:sz w:val="28"/>
                <w:szCs w:val="28"/>
                <w:rtl/>
              </w:rPr>
              <w:t xml:space="preserve"> المتراجحة </w:t>
            </w:r>
            <w:r w:rsidRPr="004441D6">
              <w:rPr>
                <w:rFonts w:ascii="Amiri" w:hAnsi="Amiri" w:cs="Amiri"/>
                <w:color w:val="EE0000"/>
                <w:position w:val="-6"/>
                <w:sz w:val="28"/>
                <w:szCs w:val="28"/>
              </w:rPr>
              <w:object w:dxaOrig="980" w:dyaOrig="279" w14:anchorId="461C66C9">
                <v:shape id="_x0000_i1624" type="#_x0000_t75" style="width:48.75pt;height:14.25pt" o:ole="">
                  <v:imagedata r:id="rId1064" o:title=""/>
                </v:shape>
                <o:OLEObject Type="Embed" ProgID="Equation.DSMT4" ShapeID="_x0000_i1624" DrawAspect="Content" ObjectID="_1825520648" r:id="rId1065"/>
              </w:object>
            </w:r>
            <w:r w:rsidRPr="004441D6">
              <w:rPr>
                <w:rFonts w:ascii="Amiri" w:hAnsi="Amiri" w:cs="Amiri" w:hint="cs"/>
                <w:color w:val="EE0000"/>
                <w:sz w:val="28"/>
                <w:szCs w:val="28"/>
                <w:rtl/>
              </w:rPr>
              <w:t xml:space="preserve"> </w:t>
            </w:r>
          </w:p>
          <w:p w14:paraId="67B952A0" w14:textId="77777777" w:rsidR="00FE3C47" w:rsidRPr="00784D09" w:rsidRDefault="00FE3C47" w:rsidP="00FE3C47">
            <w:pPr>
              <w:pStyle w:val="Paragraphedeliste"/>
              <w:numPr>
                <w:ilvl w:val="0"/>
                <w:numId w:val="74"/>
              </w:num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color w:val="EE0000"/>
                <w:sz w:val="28"/>
                <w:szCs w:val="28"/>
                <w:lang w:bidi="ar-DZ"/>
              </w:rPr>
            </w:pPr>
            <w:r w:rsidRPr="00784D09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في حالة </w:t>
            </w:r>
            <w:r w:rsidRPr="00784D09">
              <w:rPr>
                <w:color w:val="EE0000"/>
                <w:position w:val="-6"/>
              </w:rPr>
              <w:object w:dxaOrig="580" w:dyaOrig="279" w14:anchorId="4AA017A4">
                <v:shape id="_x0000_i1625" type="#_x0000_t75" style="width:29.25pt;height:14.25pt" o:ole="">
                  <v:imagedata r:id="rId1066" o:title=""/>
                </v:shape>
                <o:OLEObject Type="Embed" ProgID="Equation.DSMT4" ShapeID="_x0000_i1625" DrawAspect="Content" ObjectID="_1825520649" r:id="rId1067"/>
              </w:object>
            </w:r>
          </w:p>
          <w:p w14:paraId="4BA3BB69" w14:textId="77777777" w:rsidR="00FE3C47" w:rsidRDefault="00FE3C47" w:rsidP="00784D09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/>
                <w:color w:val="000000" w:themeColor="text1"/>
                <w:sz w:val="28"/>
                <w:szCs w:val="28"/>
                <w:lang w:bidi="ar-DZ"/>
              </w:rPr>
              <w:t xml:space="preserve">    </w:t>
            </w:r>
            <w:r w:rsidRPr="00242CBD">
              <w:rPr>
                <w:rFonts w:ascii="Amiri" w:eastAsia="Calibri" w:hAnsi="Amiri" w:cs="Amiri" w:hint="cs"/>
                <w:color w:val="000000" w:themeColor="text1"/>
                <w:sz w:val="28"/>
                <w:szCs w:val="28"/>
                <w:rtl/>
                <w:lang w:bidi="ar-DZ"/>
              </w:rPr>
              <w:t>لدينا:</w:t>
            </w:r>
            <w:r>
              <w:rPr>
                <w:rFonts w:ascii="Amiri" w:eastAsia="Calibri" w:hAnsi="Amiri" w:cs="Amir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</w:t>
            </w:r>
            <w:r w:rsidRPr="00242CBD">
              <w:rPr>
                <w:rFonts w:ascii="Amiri" w:hAnsi="Amiri" w:cs="Amiri"/>
                <w:color w:val="000000" w:themeColor="text1"/>
                <w:position w:val="-6"/>
                <w:sz w:val="28"/>
                <w:szCs w:val="28"/>
              </w:rPr>
              <w:object w:dxaOrig="980" w:dyaOrig="279" w14:anchorId="7AB7DA9F">
                <v:shape id="_x0000_i1626" type="#_x0000_t75" style="width:48.75pt;height:14.25pt" o:ole="">
                  <v:imagedata r:id="rId1068" o:title=""/>
                </v:shape>
                <o:OLEObject Type="Embed" ProgID="Equation.DSMT4" ShapeID="_x0000_i1626" DrawAspect="Content" ObjectID="_1825520650" r:id="rId1069"/>
              </w:object>
            </w:r>
            <w:r w:rsidRPr="00242CBD">
              <w:rPr>
                <w:rFonts w:ascii="Amiri" w:hAnsi="Amiri" w:cs="Amiri"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="Amiri" w:hAnsi="Amiri" w:cs="Amiri"/>
                <w:color w:val="000000" w:themeColor="text1"/>
                <w:sz w:val="28"/>
                <w:szCs w:val="28"/>
              </w:rPr>
              <w:t xml:space="preserve">  </w:t>
            </w:r>
            <w:r w:rsidRPr="00242CBD">
              <w:rPr>
                <w:rFonts w:ascii="Amiri" w:hAnsi="Amiri" w:cs="Amiri" w:hint="cs"/>
                <w:color w:val="000000" w:themeColor="text1"/>
                <w:sz w:val="28"/>
                <w:szCs w:val="28"/>
                <w:rtl/>
              </w:rPr>
              <w:t>يعني:</w:t>
            </w:r>
            <w:r>
              <w:rPr>
                <w:rFonts w:ascii="Amiri" w:hAnsi="Amiri" w:cs="Amir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w:r w:rsidRPr="00242CBD">
              <w:rPr>
                <w:rFonts w:ascii="Amiri" w:hAnsi="Amiri" w:cs="Amir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242CBD">
              <w:rPr>
                <w:rFonts w:ascii="Amiri" w:hAnsi="Amiri" w:cs="Amiri"/>
                <w:color w:val="000000" w:themeColor="text1"/>
                <w:position w:val="-6"/>
                <w:sz w:val="28"/>
                <w:szCs w:val="28"/>
              </w:rPr>
              <w:object w:dxaOrig="800" w:dyaOrig="279" w14:anchorId="7A4B031D">
                <v:shape id="_x0000_i1627" type="#_x0000_t75" style="width:39.75pt;height:14.25pt" o:ole="">
                  <v:imagedata r:id="rId1070" o:title=""/>
                </v:shape>
                <o:OLEObject Type="Embed" ProgID="Equation.DSMT4" ShapeID="_x0000_i1627" DrawAspect="Content" ObjectID="_1825520651" r:id="rId1071"/>
              </w:object>
            </w:r>
            <w:r w:rsidRPr="00242CBD">
              <w:rPr>
                <w:rFonts w:ascii="Amiri" w:hAnsi="Amiri" w:cs="Amiri"/>
                <w:color w:val="000000" w:themeColor="text1"/>
                <w:sz w:val="28"/>
                <w:szCs w:val="28"/>
              </w:rPr>
              <w:t xml:space="preserve"> </w:t>
            </w:r>
            <w:r w:rsidRPr="00242CBD">
              <w:rPr>
                <w:rFonts w:ascii="Amiri" w:hAnsi="Amiri" w:cs="Amiri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Amiri" w:hAnsi="Amiri" w:cs="Amir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وعليه:  </w:t>
            </w:r>
            <w:r w:rsidRPr="00784D09">
              <w:rPr>
                <w:rFonts w:ascii="Amiri" w:hAnsi="Amiri" w:cs="Amiri"/>
                <w:color w:val="000000" w:themeColor="text1"/>
                <w:position w:val="-24"/>
                <w:sz w:val="28"/>
                <w:szCs w:val="28"/>
              </w:rPr>
              <w:object w:dxaOrig="720" w:dyaOrig="620" w14:anchorId="2AC36B65">
                <v:shape id="_x0000_i1628" type="#_x0000_t75" style="width:36pt;height:30.75pt" o:ole="">
                  <v:imagedata r:id="rId1072" o:title=""/>
                </v:shape>
                <o:OLEObject Type="Embed" ProgID="Equation.DSMT4" ShapeID="_x0000_i1628" DrawAspect="Content" ObjectID="_1825520652" r:id="rId1073"/>
              </w:object>
            </w:r>
            <w:r>
              <w:rPr>
                <w:rFonts w:ascii="Amiri" w:hAnsi="Amiri" w:cs="Amir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 يعني: </w:t>
            </w:r>
            <w:r w:rsidRPr="000F1A53">
              <w:rPr>
                <w:rFonts w:ascii="Amiri" w:hAnsi="Amiri" w:cs="Amiri"/>
                <w:color w:val="000000" w:themeColor="text1"/>
                <w:position w:val="-28"/>
                <w:sz w:val="28"/>
                <w:szCs w:val="28"/>
              </w:rPr>
              <w:object w:dxaOrig="1340" w:dyaOrig="680" w14:anchorId="25FBBEE9">
                <v:shape id="_x0000_i1629" type="#_x0000_t75" style="width:66.75pt;height:33.75pt" o:ole="">
                  <v:imagedata r:id="rId1074" o:title=""/>
                </v:shape>
                <o:OLEObject Type="Embed" ProgID="Equation.DSMT4" ShapeID="_x0000_i1629" DrawAspect="Content" ObjectID="_1825520653" r:id="rId1075"/>
              </w:object>
            </w:r>
          </w:p>
          <w:p w14:paraId="63598B93" w14:textId="77777777" w:rsidR="00FE3C47" w:rsidRDefault="00FE3C47" w:rsidP="000F1A53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color w:val="000000" w:themeColor="text1"/>
                <w:sz w:val="28"/>
                <w:szCs w:val="28"/>
              </w:rPr>
            </w:pPr>
            <w:r>
              <w:rPr>
                <w:rFonts w:ascii="Amiri" w:hAnsi="Amiri" w:cs="Amiri"/>
                <w:color w:val="000000" w:themeColor="text1"/>
                <w:sz w:val="28"/>
                <w:szCs w:val="28"/>
                <w:lang w:bidi="ar-DZ"/>
              </w:rPr>
              <w:t xml:space="preserve">        </w:t>
            </w:r>
            <w:r>
              <w:rPr>
                <w:rFonts w:ascii="Amiri" w:hAnsi="Amiri" w:cs="Amir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إذا من أجل </w:t>
            </w:r>
            <w:r w:rsidRPr="00784D09">
              <w:rPr>
                <w:color w:val="EE0000"/>
                <w:position w:val="-6"/>
              </w:rPr>
              <w:object w:dxaOrig="580" w:dyaOrig="279" w14:anchorId="45D7B37B">
                <v:shape id="_x0000_i1630" type="#_x0000_t75" style="width:29.25pt;height:14.25pt" o:ole="">
                  <v:imagedata r:id="rId1076" o:title=""/>
                </v:shape>
                <o:OLEObject Type="Embed" ProgID="Equation.DSMT4" ShapeID="_x0000_i1630" DrawAspect="Content" ObjectID="_1825520654" r:id="rId1077"/>
              </w:object>
            </w:r>
            <w:r>
              <w:rPr>
                <w:rFonts w:ascii="Amiri" w:hAnsi="Amiri" w:cs="Amir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مجموعة حلول المتراجحة هي:</w:t>
            </w:r>
            <w:r w:rsidRPr="00242CBD">
              <w:rPr>
                <w:rFonts w:ascii="Amiri" w:hAnsi="Amiri" w:cs="Amiri"/>
                <w:color w:val="000000" w:themeColor="text1"/>
                <w:sz w:val="28"/>
                <w:szCs w:val="28"/>
              </w:rPr>
              <w:t xml:space="preserve"> </w:t>
            </w:r>
            <w:r w:rsidRPr="000F1A53">
              <w:rPr>
                <w:rFonts w:ascii="Amiri" w:hAnsi="Amiri" w:cs="Amiri"/>
                <w:color w:val="000000" w:themeColor="text1"/>
                <w:position w:val="-34"/>
                <w:sz w:val="28"/>
                <w:szCs w:val="28"/>
              </w:rPr>
              <w:object w:dxaOrig="1480" w:dyaOrig="800" w14:anchorId="7F0D506B">
                <v:shape id="_x0000_i1631" type="#_x0000_t75" style="width:74.25pt;height:39.75pt" o:ole="">
                  <v:imagedata r:id="rId1078" o:title=""/>
                </v:shape>
                <o:OLEObject Type="Embed" ProgID="Equation.DSMT4" ShapeID="_x0000_i1631" DrawAspect="Content" ObjectID="_1825520655" r:id="rId1079"/>
              </w:object>
            </w:r>
          </w:p>
          <w:p w14:paraId="7D4C7DD6" w14:textId="77777777" w:rsidR="00FE3C47" w:rsidRPr="00784D09" w:rsidRDefault="00FE3C47" w:rsidP="00FE3C47">
            <w:pPr>
              <w:pStyle w:val="Paragraphedeliste"/>
              <w:numPr>
                <w:ilvl w:val="0"/>
                <w:numId w:val="74"/>
              </w:num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color w:val="EE0000"/>
                <w:sz w:val="28"/>
                <w:szCs w:val="28"/>
                <w:lang w:bidi="ar-DZ"/>
              </w:rPr>
            </w:pPr>
            <w:r w:rsidRPr="00784D09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في حالة </w:t>
            </w:r>
            <w:r w:rsidRPr="00784D09">
              <w:rPr>
                <w:color w:val="EE0000"/>
                <w:position w:val="-6"/>
              </w:rPr>
              <w:object w:dxaOrig="560" w:dyaOrig="279" w14:anchorId="3CD317CD">
                <v:shape id="_x0000_i1632" type="#_x0000_t75" style="width:27.75pt;height:14.25pt" o:ole="">
                  <v:imagedata r:id="rId1080" o:title=""/>
                </v:shape>
                <o:OLEObject Type="Embed" ProgID="Equation.DSMT4" ShapeID="_x0000_i1632" DrawAspect="Content" ObjectID="_1825520656" r:id="rId1081"/>
              </w:object>
            </w:r>
          </w:p>
          <w:p w14:paraId="7A84691C" w14:textId="77777777" w:rsidR="00FE3C47" w:rsidRDefault="00FE3C47" w:rsidP="000F1A53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/>
                <w:color w:val="000000" w:themeColor="text1"/>
                <w:sz w:val="28"/>
                <w:szCs w:val="28"/>
                <w:lang w:bidi="ar-DZ"/>
              </w:rPr>
              <w:t xml:space="preserve">    </w:t>
            </w:r>
            <w:r w:rsidRPr="00242CBD">
              <w:rPr>
                <w:rFonts w:ascii="Amiri" w:eastAsia="Calibri" w:hAnsi="Amiri" w:cs="Amiri" w:hint="cs"/>
                <w:color w:val="000000" w:themeColor="text1"/>
                <w:sz w:val="28"/>
                <w:szCs w:val="28"/>
                <w:rtl/>
                <w:lang w:bidi="ar-DZ"/>
              </w:rPr>
              <w:t>لدينا:</w:t>
            </w:r>
            <w:r>
              <w:rPr>
                <w:rFonts w:ascii="Amiri" w:eastAsia="Calibri" w:hAnsi="Amiri" w:cs="Amir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</w:t>
            </w:r>
            <w:r w:rsidRPr="00242CBD">
              <w:rPr>
                <w:rFonts w:ascii="Amiri" w:hAnsi="Amiri" w:cs="Amiri"/>
                <w:color w:val="000000" w:themeColor="text1"/>
                <w:position w:val="-6"/>
                <w:sz w:val="28"/>
                <w:szCs w:val="28"/>
              </w:rPr>
              <w:object w:dxaOrig="980" w:dyaOrig="279" w14:anchorId="0944E1ED">
                <v:shape id="_x0000_i1633" type="#_x0000_t75" style="width:48.75pt;height:14.25pt" o:ole="">
                  <v:imagedata r:id="rId1068" o:title=""/>
                </v:shape>
                <o:OLEObject Type="Embed" ProgID="Equation.DSMT4" ShapeID="_x0000_i1633" DrawAspect="Content" ObjectID="_1825520657" r:id="rId1082"/>
              </w:object>
            </w:r>
            <w:r w:rsidRPr="00242CBD">
              <w:rPr>
                <w:rFonts w:ascii="Amiri" w:hAnsi="Amiri" w:cs="Amiri"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="Amiri" w:hAnsi="Amiri" w:cs="Amiri"/>
                <w:color w:val="000000" w:themeColor="text1"/>
                <w:sz w:val="28"/>
                <w:szCs w:val="28"/>
              </w:rPr>
              <w:t xml:space="preserve">  </w:t>
            </w:r>
            <w:r w:rsidRPr="00242CBD">
              <w:rPr>
                <w:rFonts w:ascii="Amiri" w:hAnsi="Amiri" w:cs="Amiri" w:hint="cs"/>
                <w:color w:val="000000" w:themeColor="text1"/>
                <w:sz w:val="28"/>
                <w:szCs w:val="28"/>
                <w:rtl/>
              </w:rPr>
              <w:t>يعني:</w:t>
            </w:r>
            <w:r>
              <w:rPr>
                <w:rFonts w:ascii="Amiri" w:hAnsi="Amiri" w:cs="Amir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w:r w:rsidRPr="00242CBD">
              <w:rPr>
                <w:rFonts w:ascii="Amiri" w:hAnsi="Amiri" w:cs="Amir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242CBD">
              <w:rPr>
                <w:rFonts w:ascii="Amiri" w:hAnsi="Amiri" w:cs="Amiri"/>
                <w:color w:val="000000" w:themeColor="text1"/>
                <w:position w:val="-6"/>
                <w:sz w:val="28"/>
                <w:szCs w:val="28"/>
              </w:rPr>
              <w:object w:dxaOrig="800" w:dyaOrig="279" w14:anchorId="329BFB65">
                <v:shape id="_x0000_i1634" type="#_x0000_t75" style="width:39.75pt;height:14.25pt" o:ole="">
                  <v:imagedata r:id="rId1070" o:title=""/>
                </v:shape>
                <o:OLEObject Type="Embed" ProgID="Equation.DSMT4" ShapeID="_x0000_i1634" DrawAspect="Content" ObjectID="_1825520658" r:id="rId1083"/>
              </w:object>
            </w:r>
            <w:r w:rsidRPr="00242CBD">
              <w:rPr>
                <w:rFonts w:ascii="Amiri" w:hAnsi="Amiri" w:cs="Amiri"/>
                <w:color w:val="000000" w:themeColor="text1"/>
                <w:sz w:val="28"/>
                <w:szCs w:val="28"/>
              </w:rPr>
              <w:t xml:space="preserve"> </w:t>
            </w:r>
            <w:r w:rsidRPr="00242CBD">
              <w:rPr>
                <w:rFonts w:ascii="Amiri" w:hAnsi="Amiri" w:cs="Amiri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Amiri" w:hAnsi="Amiri" w:cs="Amir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وعليه:  </w:t>
            </w:r>
            <w:r w:rsidRPr="00784D09">
              <w:rPr>
                <w:rFonts w:ascii="Amiri" w:hAnsi="Amiri" w:cs="Amiri"/>
                <w:color w:val="000000" w:themeColor="text1"/>
                <w:position w:val="-24"/>
                <w:sz w:val="28"/>
                <w:szCs w:val="28"/>
              </w:rPr>
              <w:object w:dxaOrig="720" w:dyaOrig="620" w14:anchorId="2508114F">
                <v:shape id="_x0000_i1635" type="#_x0000_t75" style="width:36pt;height:30.75pt" o:ole="">
                  <v:imagedata r:id="rId1084" o:title=""/>
                </v:shape>
                <o:OLEObject Type="Embed" ProgID="Equation.DSMT4" ShapeID="_x0000_i1635" DrawAspect="Content" ObjectID="_1825520659" r:id="rId1085"/>
              </w:object>
            </w:r>
            <w:r>
              <w:rPr>
                <w:rFonts w:ascii="Amiri" w:hAnsi="Amiri" w:cs="Amir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 يعني: </w:t>
            </w:r>
            <w:r w:rsidRPr="000F1A53">
              <w:rPr>
                <w:rFonts w:ascii="Amiri" w:hAnsi="Amiri" w:cs="Amiri"/>
                <w:color w:val="000000" w:themeColor="text1"/>
                <w:position w:val="-28"/>
                <w:sz w:val="28"/>
                <w:szCs w:val="28"/>
              </w:rPr>
              <w:object w:dxaOrig="1359" w:dyaOrig="680" w14:anchorId="418CBF58">
                <v:shape id="_x0000_i1636" type="#_x0000_t75" style="width:68.25pt;height:33.75pt" o:ole="">
                  <v:imagedata r:id="rId1086" o:title=""/>
                </v:shape>
                <o:OLEObject Type="Embed" ProgID="Equation.DSMT4" ShapeID="_x0000_i1636" DrawAspect="Content" ObjectID="_1825520660" r:id="rId1087"/>
              </w:object>
            </w:r>
          </w:p>
          <w:p w14:paraId="44C14671" w14:textId="77777777" w:rsidR="00FE3C47" w:rsidRDefault="00FE3C47" w:rsidP="000F1A53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color w:val="000000" w:themeColor="text1"/>
                <w:sz w:val="28"/>
                <w:szCs w:val="28"/>
              </w:rPr>
            </w:pPr>
            <w:r>
              <w:rPr>
                <w:rFonts w:ascii="Amiri" w:hAnsi="Amiri" w:cs="Amiri"/>
                <w:color w:val="000000" w:themeColor="text1"/>
                <w:sz w:val="28"/>
                <w:szCs w:val="28"/>
                <w:lang w:bidi="ar-DZ"/>
              </w:rPr>
              <w:t xml:space="preserve">        </w:t>
            </w:r>
            <w:r>
              <w:rPr>
                <w:rFonts w:ascii="Amiri" w:hAnsi="Amiri" w:cs="Amir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إذا من أجل </w:t>
            </w:r>
            <w:r w:rsidRPr="00784D09">
              <w:rPr>
                <w:color w:val="EE0000"/>
                <w:position w:val="-6"/>
              </w:rPr>
              <w:object w:dxaOrig="580" w:dyaOrig="279" w14:anchorId="4F955CEC">
                <v:shape id="_x0000_i1637" type="#_x0000_t75" style="width:29.25pt;height:14.25pt" o:ole="">
                  <v:imagedata r:id="rId1076" o:title=""/>
                </v:shape>
                <o:OLEObject Type="Embed" ProgID="Equation.DSMT4" ShapeID="_x0000_i1637" DrawAspect="Content" ObjectID="_1825520661" r:id="rId1088"/>
              </w:object>
            </w:r>
            <w:r>
              <w:rPr>
                <w:rFonts w:ascii="Amiri" w:hAnsi="Amiri" w:cs="Amir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مجموعة حلول المتراجحة هي:</w:t>
            </w:r>
            <w:r w:rsidRPr="00242CBD">
              <w:rPr>
                <w:rFonts w:ascii="Amiri" w:hAnsi="Amiri" w:cs="Amiri"/>
                <w:color w:val="000000" w:themeColor="text1"/>
                <w:sz w:val="28"/>
                <w:szCs w:val="28"/>
              </w:rPr>
              <w:t xml:space="preserve"> </w:t>
            </w:r>
            <w:r w:rsidRPr="000F1A53">
              <w:rPr>
                <w:rFonts w:ascii="Amiri" w:hAnsi="Amiri" w:cs="Amiri"/>
                <w:color w:val="000000" w:themeColor="text1"/>
                <w:position w:val="-34"/>
                <w:sz w:val="28"/>
                <w:szCs w:val="28"/>
              </w:rPr>
              <w:object w:dxaOrig="1500" w:dyaOrig="800" w14:anchorId="301AAE4A">
                <v:shape id="_x0000_i1638" type="#_x0000_t75" style="width:75pt;height:39.75pt" o:ole="">
                  <v:imagedata r:id="rId1089" o:title=""/>
                </v:shape>
                <o:OLEObject Type="Embed" ProgID="Equation.DSMT4" ShapeID="_x0000_i1638" DrawAspect="Content" ObjectID="_1825520662" r:id="rId1090"/>
              </w:object>
            </w:r>
          </w:p>
          <w:p w14:paraId="45B82CD9" w14:textId="77777777" w:rsidR="00FE3C47" w:rsidRPr="00604C14" w:rsidRDefault="00FE3C47" w:rsidP="00F13E5B">
            <w:pPr>
              <w:shd w:val="clear" w:color="auto" w:fill="DAEEF3" w:themeFill="accent5" w:themeFillTint="33"/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604C14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>مثال</w:t>
            </w:r>
            <w:r w:rsidRPr="00604C14">
              <w:rPr>
                <w:rFonts w:ascii="Amiri" w:hAnsi="Amiri" w:cs="Amiri" w:hint="cs"/>
                <w:color w:val="EE0000"/>
                <w:sz w:val="28"/>
                <w:szCs w:val="28"/>
                <w:rtl/>
              </w:rPr>
              <w:t>:</w:t>
            </w:r>
            <w:r w:rsidRPr="00604C14">
              <w:rPr>
                <w:rFonts w:ascii="Amiri" w:hAnsi="Amiri" w:cs="Amiri" w:hint="cs"/>
                <w:color w:val="EE0000"/>
                <w:sz w:val="28"/>
                <w:szCs w:val="28"/>
                <w:rtl/>
                <w:lang w:bidi="ar-DZ"/>
              </w:rPr>
              <w:t xml:space="preserve"> ت 12 ص 87</w:t>
            </w:r>
          </w:p>
          <w:p w14:paraId="433E8C8A" w14:textId="06FDB2FE" w:rsidR="00FE3C47" w:rsidRPr="00143C2F" w:rsidRDefault="00FE3C47" w:rsidP="00143C2F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sz w:val="28"/>
                <w:szCs w:val="28"/>
              </w:rPr>
            </w:pPr>
            <w:r w:rsidRPr="00533329">
              <w:rPr>
                <w:rFonts w:ascii="Amiri" w:eastAsia="Calibri" w:hAnsi="Amiri" w:cs="Amiri" w:hint="cs"/>
                <w:sz w:val="28"/>
                <w:szCs w:val="28"/>
                <w:rtl/>
                <w:lang w:bidi="ar-DZ"/>
              </w:rPr>
              <w:t xml:space="preserve">حل في المجموعة </w:t>
            </w:r>
            <w:r w:rsidRPr="00533329">
              <w:rPr>
                <w:rFonts w:ascii="Amiri" w:hAnsi="Amiri" w:cs="Amiri"/>
                <w:position w:val="-4"/>
                <w:sz w:val="28"/>
                <w:szCs w:val="28"/>
              </w:rPr>
              <w:object w:dxaOrig="260" w:dyaOrig="260" w14:anchorId="0A9D1D96">
                <v:shape id="_x0000_i1639" type="#_x0000_t75" style="width:12.75pt;height:12.75pt" o:ole="">
                  <v:imagedata r:id="rId1016" o:title=""/>
                </v:shape>
                <o:OLEObject Type="Embed" ProgID="Equation.DSMT4" ShapeID="_x0000_i1639" DrawAspect="Content" ObjectID="_1825520663" r:id="rId1091"/>
              </w:object>
            </w:r>
            <w:r w:rsidRPr="00533329">
              <w:rPr>
                <w:rFonts w:ascii="Amiri" w:hAnsi="Amiri" w:cs="Amiri" w:hint="cs"/>
                <w:sz w:val="28"/>
                <w:szCs w:val="28"/>
                <w:rtl/>
              </w:rPr>
              <w:t xml:space="preserve"> الم</w:t>
            </w:r>
            <w:r>
              <w:rPr>
                <w:rFonts w:ascii="Amiri" w:hAnsi="Amiri" w:cs="Amiri" w:hint="cs"/>
                <w:sz w:val="28"/>
                <w:szCs w:val="28"/>
                <w:rtl/>
              </w:rPr>
              <w:t>تراجحات</w:t>
            </w:r>
            <w:r w:rsidRPr="00533329">
              <w:rPr>
                <w:rFonts w:ascii="Amiri" w:hAnsi="Amiri" w:cs="Amiri" w:hint="cs"/>
                <w:sz w:val="28"/>
                <w:szCs w:val="28"/>
                <w:rtl/>
              </w:rPr>
              <w:t xml:space="preserve"> التالية:</w:t>
            </w:r>
          </w:p>
          <w:p w14:paraId="51A272E2" w14:textId="77777777" w:rsidR="00FE3C47" w:rsidRPr="0030028A" w:rsidRDefault="00FE3C47" w:rsidP="00BB34EC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sz w:val="28"/>
                <w:szCs w:val="28"/>
              </w:rPr>
            </w:pPr>
            <w:r w:rsidRPr="0030028A">
              <w:rPr>
                <w:rFonts w:ascii="Amiri" w:hAnsi="Amiri" w:cs="Amiri"/>
                <w:position w:val="-6"/>
                <w:sz w:val="28"/>
                <w:szCs w:val="28"/>
              </w:rPr>
              <w:object w:dxaOrig="999" w:dyaOrig="279" w14:anchorId="4884A8A8">
                <v:shape id="_x0000_i1640" type="#_x0000_t75" style="width:50.25pt;height:14.25pt" o:ole="">
                  <v:imagedata r:id="rId1092" o:title=""/>
                </v:shape>
                <o:OLEObject Type="Embed" ProgID="Equation.DSMT4" ShapeID="_x0000_i1640" DrawAspect="Content" ObjectID="_1825520664" r:id="rId1093"/>
              </w:object>
            </w:r>
            <w:r w:rsidRPr="0030028A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   </w:t>
            </w:r>
            <w:r w:rsidRPr="0030028A">
              <w:rPr>
                <w:rFonts w:ascii="Amiri" w:hAnsi="Amiri" w:cs="Amiri"/>
                <w:position w:val="-6"/>
                <w:sz w:val="28"/>
                <w:szCs w:val="28"/>
              </w:rPr>
              <w:object w:dxaOrig="980" w:dyaOrig="279" w14:anchorId="24471278">
                <v:shape id="_x0000_i1641" type="#_x0000_t75" style="width:48.75pt;height:14.25pt" o:ole="">
                  <v:imagedata r:id="rId1094" o:title=""/>
                </v:shape>
                <o:OLEObject Type="Embed" ProgID="Equation.DSMT4" ShapeID="_x0000_i1641" DrawAspect="Content" ObjectID="_1825520665" r:id="rId1095"/>
              </w:object>
            </w:r>
            <w:r w:rsidRPr="0030028A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</w:t>
            </w:r>
            <w:r w:rsidRPr="0030028A">
              <w:rPr>
                <w:rFonts w:ascii="Amiri" w:hAnsi="Amiri" w:cs="Amiri"/>
                <w:sz w:val="28"/>
                <w:szCs w:val="28"/>
                <w:lang w:bidi="ar-DZ"/>
              </w:rPr>
              <w:t xml:space="preserve">  </w:t>
            </w:r>
            <w:r w:rsidRPr="0030028A">
              <w:rPr>
                <w:rFonts w:ascii="Amiri" w:hAnsi="Amiri" w:cs="Amiri"/>
                <w:position w:val="-6"/>
                <w:sz w:val="28"/>
                <w:szCs w:val="28"/>
              </w:rPr>
              <w:object w:dxaOrig="680" w:dyaOrig="279" w14:anchorId="559C4C7A">
                <v:shape id="_x0000_i1642" type="#_x0000_t75" style="width:33.75pt;height:14.25pt" o:ole="">
                  <v:imagedata r:id="rId1096" o:title=""/>
                </v:shape>
                <o:OLEObject Type="Embed" ProgID="Equation.DSMT4" ShapeID="_x0000_i1642" DrawAspect="Content" ObjectID="_1825520666" r:id="rId1097"/>
              </w:object>
            </w:r>
            <w:r w:rsidRPr="0030028A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  </w:t>
            </w:r>
            <w:r w:rsidRPr="0030028A">
              <w:rPr>
                <w:rFonts w:ascii="Amiri" w:hAnsi="Amiri" w:cs="Amiri"/>
                <w:position w:val="-6"/>
                <w:sz w:val="28"/>
                <w:szCs w:val="28"/>
              </w:rPr>
              <w:object w:dxaOrig="760" w:dyaOrig="279" w14:anchorId="682EB7B7">
                <v:shape id="_x0000_i1643" type="#_x0000_t75" style="width:38.25pt;height:14.25pt" o:ole="">
                  <v:imagedata r:id="rId1098" o:title=""/>
                </v:shape>
                <o:OLEObject Type="Embed" ProgID="Equation.DSMT4" ShapeID="_x0000_i1643" DrawAspect="Content" ObjectID="_1825520667" r:id="rId1099"/>
              </w:object>
            </w:r>
            <w:r w:rsidRPr="0030028A">
              <w:rPr>
                <w:rFonts w:ascii="Amiri" w:hAnsi="Amiri" w:cs="Amiri"/>
                <w:sz w:val="28"/>
                <w:szCs w:val="28"/>
              </w:rPr>
              <w:t xml:space="preserve">  </w:t>
            </w:r>
            <w:r w:rsidRPr="0030028A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</w:t>
            </w:r>
            <w:r w:rsidRPr="0030028A">
              <w:rPr>
                <w:rFonts w:ascii="Amiri" w:hAnsi="Amiri" w:cs="Amiri"/>
                <w:position w:val="-6"/>
                <w:sz w:val="28"/>
                <w:szCs w:val="28"/>
              </w:rPr>
              <w:object w:dxaOrig="980" w:dyaOrig="279" w14:anchorId="634AC7B0">
                <v:shape id="_x0000_i1644" type="#_x0000_t75" style="width:48.75pt;height:14.25pt" o:ole="">
                  <v:imagedata r:id="rId1100" o:title=""/>
                </v:shape>
                <o:OLEObject Type="Embed" ProgID="Equation.DSMT4" ShapeID="_x0000_i1644" DrawAspect="Content" ObjectID="_1825520668" r:id="rId1101"/>
              </w:object>
            </w:r>
            <w:r w:rsidRPr="0030028A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 </w:t>
            </w:r>
            <w:r w:rsidRPr="0030028A">
              <w:rPr>
                <w:rFonts w:ascii="Amiri" w:hAnsi="Amiri" w:cs="Amiri"/>
                <w:position w:val="-6"/>
                <w:sz w:val="28"/>
                <w:szCs w:val="28"/>
              </w:rPr>
              <w:object w:dxaOrig="999" w:dyaOrig="279" w14:anchorId="46DB8D78">
                <v:shape id="_x0000_i1645" type="#_x0000_t75" style="width:50.25pt;height:14.25pt" o:ole="">
                  <v:imagedata r:id="rId1102" o:title=""/>
                </v:shape>
                <o:OLEObject Type="Embed" ProgID="Equation.DSMT4" ShapeID="_x0000_i1645" DrawAspect="Content" ObjectID="_1825520669" r:id="rId1103"/>
              </w:object>
            </w:r>
          </w:p>
          <w:p w14:paraId="601E1F64" w14:textId="77777777" w:rsidR="00FE3C47" w:rsidRDefault="00FE3C47" w:rsidP="0030028A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30028A">
              <w:rPr>
                <w:rFonts w:ascii="Amiri" w:hAnsi="Amiri" w:cs="Amiri"/>
                <w:position w:val="-6"/>
                <w:sz w:val="28"/>
                <w:szCs w:val="28"/>
              </w:rPr>
              <w:object w:dxaOrig="1460" w:dyaOrig="279" w14:anchorId="6FCF08F6">
                <v:shape id="_x0000_i1646" type="#_x0000_t75" style="width:72.75pt;height:14.25pt" o:ole="">
                  <v:imagedata r:id="rId1104" o:title=""/>
                </v:shape>
                <o:OLEObject Type="Embed" ProgID="Equation.DSMT4" ShapeID="_x0000_i1646" DrawAspect="Content" ObjectID="_1825520670" r:id="rId1105"/>
              </w:object>
            </w:r>
          </w:p>
          <w:p w14:paraId="6F010FD0" w14:textId="77777777" w:rsidR="00FE3C47" w:rsidRDefault="00FE3C47" w:rsidP="00896F05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sz w:val="28"/>
                <w:szCs w:val="28"/>
              </w:rPr>
            </w:pPr>
          </w:p>
          <w:p w14:paraId="16C8867E" w14:textId="77777777" w:rsidR="00FE3C47" w:rsidRPr="0030028A" w:rsidRDefault="00FE3C47" w:rsidP="00FE3C47">
            <w:pPr>
              <w:numPr>
                <w:ilvl w:val="0"/>
                <w:numId w:val="74"/>
              </w:numPr>
              <w:shd w:val="clear" w:color="auto" w:fill="DAEEF3" w:themeFill="accent5" w:themeFillTint="33"/>
              <w:bidi/>
              <w:spacing w:line="216" w:lineRule="auto"/>
              <w:ind w:left="113" w:firstLine="0"/>
              <w:rPr>
                <w:rFonts w:ascii="Amiri" w:hAnsi="Amiri" w:cs="Amiri"/>
                <w:i/>
                <w:color w:val="EE0000"/>
                <w:sz w:val="28"/>
                <w:szCs w:val="28"/>
                <w:lang w:bidi="ar-DZ"/>
              </w:rPr>
            </w:pPr>
            <w:r w:rsidRPr="0030028A">
              <w:rPr>
                <w:rFonts w:ascii="Amiri" w:hAnsi="Amiri" w:cs="Amiri"/>
                <w:i/>
                <w:color w:val="EE0000"/>
                <w:sz w:val="28"/>
                <w:szCs w:val="28"/>
                <w:rtl/>
                <w:lang w:bidi="ar-DZ"/>
              </w:rPr>
              <w:t xml:space="preserve">إشارة </w:t>
            </w:r>
            <w:r w:rsidRPr="0030028A">
              <w:rPr>
                <w:rFonts w:ascii="Amiri" w:hAnsi="Amiri" w:cs="Amiri" w:hint="cs"/>
                <w:i/>
                <w:color w:val="EE0000"/>
                <w:sz w:val="28"/>
                <w:szCs w:val="28"/>
                <w:rtl/>
                <w:lang w:bidi="ar-DZ"/>
              </w:rPr>
              <w:t xml:space="preserve">العبارة </w:t>
            </w:r>
            <w:r w:rsidRPr="007107F0">
              <w:rPr>
                <w:position w:val="-6"/>
              </w:rPr>
              <w:object w:dxaOrig="639" w:dyaOrig="279" w14:anchorId="7497B36F">
                <v:shape id="_x0000_i1647" type="#_x0000_t75" style="width:32.25pt;height:14.25pt" o:ole="">
                  <v:imagedata r:id="rId1106" o:title=""/>
                </v:shape>
                <o:OLEObject Type="Embed" ProgID="Equation.DSMT4" ShapeID="_x0000_i1647" DrawAspect="Content" ObjectID="_1825520671" r:id="rId1107"/>
              </w:object>
            </w:r>
            <w:r>
              <w:rPr>
                <w:rFonts w:hint="cs"/>
                <w:rtl/>
                <w:lang w:bidi="ar-DZ"/>
              </w:rPr>
              <w:t xml:space="preserve"> </w:t>
            </w:r>
            <w:r w:rsidRPr="0030028A">
              <w:rPr>
                <w:rFonts w:ascii="Amiri" w:hAnsi="Amiri" w:cs="Amiri"/>
                <w:i/>
                <w:color w:val="EE0000"/>
                <w:sz w:val="28"/>
                <w:szCs w:val="28"/>
                <w:rtl/>
                <w:lang w:bidi="ar-DZ"/>
              </w:rPr>
              <w:t xml:space="preserve">حيث </w:t>
            </w:r>
            <w:r w:rsidRPr="007107F0">
              <w:rPr>
                <w:position w:val="-14"/>
              </w:rPr>
              <w:object w:dxaOrig="740" w:dyaOrig="400" w14:anchorId="7ACBA314">
                <v:shape id="_x0000_i1648" type="#_x0000_t75" style="width:36.75pt;height:20.25pt" o:ole="">
                  <v:imagedata r:id="rId1108" o:title=""/>
                </v:shape>
                <o:OLEObject Type="Embed" ProgID="Equation.DSMT4" ShapeID="_x0000_i1648" DrawAspect="Content" ObjectID="_1825520672" r:id="rId1109"/>
              </w:object>
            </w:r>
          </w:p>
          <w:p w14:paraId="25DC40DA" w14:textId="77777777" w:rsidR="00FE3C47" w:rsidRDefault="00FE3C47" w:rsidP="00033EF0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i/>
                <w:color w:val="EE0000"/>
                <w:sz w:val="28"/>
                <w:szCs w:val="28"/>
                <w:rtl/>
                <w:lang w:bidi="ar-DZ"/>
              </w:rPr>
              <w:t xml:space="preserve"> </w:t>
            </w:r>
            <w:r w:rsidRPr="00242CBD">
              <w:rPr>
                <w:rFonts w:ascii="Amiri" w:eastAsia="Calibri" w:hAnsi="Amiri" w:cs="Amiri" w:hint="cs"/>
                <w:color w:val="000000" w:themeColor="text1"/>
                <w:sz w:val="28"/>
                <w:szCs w:val="28"/>
                <w:rtl/>
                <w:lang w:bidi="ar-DZ"/>
              </w:rPr>
              <w:t>لدينا:</w:t>
            </w:r>
            <w:r w:rsidRPr="00242CBD">
              <w:rPr>
                <w:rFonts w:ascii="Amiri" w:hAnsi="Amiri" w:cs="Amiri"/>
                <w:color w:val="000000" w:themeColor="text1"/>
                <w:position w:val="-6"/>
                <w:sz w:val="28"/>
                <w:szCs w:val="28"/>
              </w:rPr>
              <w:object w:dxaOrig="999" w:dyaOrig="279" w14:anchorId="713C3CE9">
                <v:shape id="_x0000_i1649" type="#_x0000_t75" style="width:50.25pt;height:14.25pt" o:ole="">
                  <v:imagedata r:id="rId962" o:title=""/>
                </v:shape>
                <o:OLEObject Type="Embed" ProgID="Equation.DSMT4" ShapeID="_x0000_i1649" DrawAspect="Content" ObjectID="_1825520673" r:id="rId1110"/>
              </w:object>
            </w:r>
            <w:r w:rsidRPr="00242CBD">
              <w:rPr>
                <w:rFonts w:ascii="Amiri" w:hAnsi="Amiri" w:cs="Amir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242CBD">
              <w:rPr>
                <w:rFonts w:ascii="Amiri" w:hAnsi="Amiri" w:cs="Amiri" w:hint="cs"/>
                <w:color w:val="000000" w:themeColor="text1"/>
                <w:sz w:val="28"/>
                <w:szCs w:val="28"/>
                <w:rtl/>
              </w:rPr>
              <w:t>يعني:</w:t>
            </w:r>
            <w:r w:rsidRPr="00242CBD">
              <w:rPr>
                <w:rFonts w:ascii="Amiri" w:hAnsi="Amiri" w:cs="Amir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242CBD">
              <w:rPr>
                <w:rFonts w:ascii="Amiri" w:hAnsi="Amiri" w:cs="Amiri"/>
                <w:color w:val="000000" w:themeColor="text1"/>
                <w:position w:val="-6"/>
                <w:sz w:val="28"/>
                <w:szCs w:val="28"/>
              </w:rPr>
              <w:object w:dxaOrig="800" w:dyaOrig="279" w14:anchorId="2EF9A038">
                <v:shape id="_x0000_i1650" type="#_x0000_t75" style="width:39.75pt;height:14.25pt" o:ole="">
                  <v:imagedata r:id="rId975" o:title=""/>
                </v:shape>
                <o:OLEObject Type="Embed" ProgID="Equation.DSMT4" ShapeID="_x0000_i1650" DrawAspect="Content" ObjectID="_1825520674" r:id="rId1111"/>
              </w:object>
            </w:r>
            <w:r w:rsidRPr="00242CBD">
              <w:rPr>
                <w:rFonts w:ascii="Amiri" w:hAnsi="Amiri" w:cs="Amiri"/>
                <w:color w:val="000000" w:themeColor="text1"/>
                <w:sz w:val="28"/>
                <w:szCs w:val="28"/>
              </w:rPr>
              <w:t xml:space="preserve"> </w:t>
            </w:r>
            <w:r w:rsidRPr="00242CBD">
              <w:rPr>
                <w:rFonts w:ascii="Amiri" w:hAnsi="Amiri" w:cs="Amiri"/>
                <w:color w:val="000000" w:themeColor="text1"/>
                <w:sz w:val="28"/>
                <w:szCs w:val="28"/>
                <w:rtl/>
                <w:lang w:bidi="ar-DZ"/>
              </w:rPr>
              <w:t xml:space="preserve"> ومنه: </w:t>
            </w:r>
            <w:r w:rsidRPr="00242CBD">
              <w:rPr>
                <w:rFonts w:ascii="Amiri" w:hAnsi="Amiri" w:cs="Amiri"/>
                <w:color w:val="000000" w:themeColor="text1"/>
                <w:position w:val="-24"/>
                <w:sz w:val="28"/>
                <w:szCs w:val="28"/>
              </w:rPr>
              <w:object w:dxaOrig="740" w:dyaOrig="620" w14:anchorId="39845BA3">
                <v:shape id="_x0000_i1651" type="#_x0000_t75" style="width:36.75pt;height:30.75pt" o:ole="">
                  <v:imagedata r:id="rId977" o:title=""/>
                </v:shape>
                <o:OLEObject Type="Embed" ProgID="Equation.DSMT4" ShapeID="_x0000_i1651" DrawAspect="Content" ObjectID="_1825520675" r:id="rId1112"/>
              </w:object>
            </w:r>
            <w:r w:rsidRPr="00242CBD">
              <w:rPr>
                <w:rFonts w:ascii="Amiri" w:hAnsi="Amiri" w:cs="Amiri"/>
                <w:color w:val="000000" w:themeColor="text1"/>
                <w:sz w:val="28"/>
                <w:szCs w:val="28"/>
              </w:rPr>
              <w:t xml:space="preserve"> </w:t>
            </w:r>
            <w:r w:rsidRPr="00242CBD">
              <w:rPr>
                <w:rFonts w:ascii="Amiri" w:hAnsi="Amiri" w:cs="Amiri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</w:p>
          <w:p w14:paraId="0DB0C410" w14:textId="77777777" w:rsidR="00FE3C47" w:rsidRPr="00033EF0" w:rsidRDefault="00FE3C47" w:rsidP="00033EF0">
            <w:pPr>
              <w:bidi/>
              <w:spacing w:line="216" w:lineRule="auto"/>
              <w:ind w:left="113"/>
              <w:rPr>
                <w:rFonts w:ascii="Amiri" w:hAnsi="Amiri" w:cs="Amiri"/>
                <w:i/>
                <w:sz w:val="28"/>
                <w:szCs w:val="28"/>
                <w:lang w:bidi="ar-DZ"/>
              </w:rPr>
            </w:pPr>
            <w:r w:rsidRPr="00033EF0">
              <w:rPr>
                <w:rFonts w:ascii="Amiri" w:hAnsi="Amiri" w:cs="Amiri"/>
                <w:i/>
                <w:sz w:val="28"/>
                <w:szCs w:val="28"/>
                <w:rtl/>
                <w:lang w:val="en-US" w:bidi="ar-DZ"/>
              </w:rPr>
              <w:t xml:space="preserve">يمكن تلخيص إشارة العبارة </w:t>
            </w:r>
            <w:r w:rsidRPr="007107F0">
              <w:rPr>
                <w:position w:val="-6"/>
              </w:rPr>
              <w:object w:dxaOrig="639" w:dyaOrig="279" w14:anchorId="25BC4725">
                <v:shape id="_x0000_i1652" type="#_x0000_t75" style="width:32.25pt;height:14.25pt" o:ole="">
                  <v:imagedata r:id="rId1113" o:title=""/>
                </v:shape>
                <o:OLEObject Type="Embed" ProgID="Equation.DSMT4" ShapeID="_x0000_i1652" DrawAspect="Content" ObjectID="_1825520676" r:id="rId1114"/>
              </w:object>
            </w:r>
            <w:r>
              <w:rPr>
                <w:rFonts w:hint="cs"/>
                <w:rtl/>
                <w:lang w:bidi="ar-DZ"/>
              </w:rPr>
              <w:t xml:space="preserve"> </w:t>
            </w:r>
            <w:r w:rsidRPr="00033EF0">
              <w:rPr>
                <w:rFonts w:ascii="Amiri" w:hAnsi="Amiri" w:cs="Amiri" w:hint="cs"/>
                <w:i/>
                <w:sz w:val="28"/>
                <w:szCs w:val="28"/>
                <w:rtl/>
                <w:lang w:bidi="ar-DZ"/>
              </w:rPr>
              <w:t>كما</w:t>
            </w:r>
            <w:r w:rsidRPr="00033EF0"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  <w:t xml:space="preserve"> هو موضح في الجدول المقابل:</w:t>
            </w:r>
          </w:p>
          <w:tbl>
            <w:tblPr>
              <w:tblpPr w:leftFromText="141" w:rightFromText="141" w:vertAnchor="text" w:horzAnchor="margin" w:tblpXSpec="center" w:tblpY="124"/>
              <w:tblOverlap w:val="never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693"/>
              <w:gridCol w:w="761"/>
            </w:tblGrid>
            <w:tr w:rsidR="00FE3C47" w:rsidRPr="00C521CF" w14:paraId="5C1B0A23" w14:textId="77777777" w:rsidTr="00033EF0">
              <w:tc>
                <w:tcPr>
                  <w:tcW w:w="0" w:type="auto"/>
                  <w:vAlign w:val="center"/>
                </w:tcPr>
                <w:p w14:paraId="515E5D9F" w14:textId="77777777" w:rsidR="00FE3C47" w:rsidRPr="00C521CF" w:rsidRDefault="00FE3C47" w:rsidP="0030028A">
                  <w:pPr>
                    <w:tabs>
                      <w:tab w:val="center" w:pos="1738"/>
                      <w:tab w:val="right" w:pos="3476"/>
                    </w:tabs>
                    <w:bidi/>
                    <w:spacing w:line="216" w:lineRule="auto"/>
                    <w:ind w:left="113"/>
                    <w:rPr>
                      <w:rFonts w:cs="Arabic Transparent"/>
                      <w:iCs/>
                      <w:color w:val="0000FF"/>
                      <w:szCs w:val="28"/>
                      <w:rtl/>
                      <w:lang w:bidi="ar-DZ"/>
                    </w:rPr>
                  </w:pPr>
                  <w:r w:rsidRPr="00C521CF">
                    <w:rPr>
                      <w:rFonts w:cs="Arabic Transparent"/>
                      <w:iCs/>
                      <w:color w:val="0000FF"/>
                      <w:position w:val="-4"/>
                      <w:szCs w:val="28"/>
                      <w:lang w:bidi="ar-DZ"/>
                    </w:rPr>
                    <w:object w:dxaOrig="440" w:dyaOrig="220" w14:anchorId="4302227E">
                      <v:shape id="_x0000_i1653" type="#_x0000_t75" style="width:21.75pt;height:11.25pt" o:ole="">
                        <v:imagedata r:id="rId1115" o:title=""/>
                      </v:shape>
                      <o:OLEObject Type="Embed" ProgID="Equation.3" ShapeID="_x0000_i1653" DrawAspect="Content" ObjectID="_1825520677" r:id="rId1116"/>
                    </w:object>
                  </w:r>
                  <w:r w:rsidRPr="00C521CF">
                    <w:rPr>
                      <w:rFonts w:cs="Arabic Transparent"/>
                      <w:iCs/>
                      <w:color w:val="0000FF"/>
                      <w:szCs w:val="28"/>
                      <w:rtl/>
                      <w:lang w:bidi="ar-DZ"/>
                    </w:rPr>
                    <w:tab/>
                  </w:r>
                  <w:r w:rsidRPr="00C521CF">
                    <w:rPr>
                      <w:rFonts w:cs="Arabic Transparent"/>
                      <w:iCs/>
                      <w:color w:val="0000FF"/>
                      <w:position w:val="-20"/>
                      <w:szCs w:val="28"/>
                      <w:lang w:bidi="ar-DZ"/>
                    </w:rPr>
                    <w:object w:dxaOrig="340" w:dyaOrig="499" w14:anchorId="43F223A0">
                      <v:shape id="_x0000_i1654" type="#_x0000_t75" style="width:17.25pt;height:24.75pt" o:ole="">
                        <v:imagedata r:id="rId1117" o:title=""/>
                      </v:shape>
                      <o:OLEObject Type="Embed" ProgID="Equation.DSMT4" ShapeID="_x0000_i1654" DrawAspect="Content" ObjectID="_1825520678" r:id="rId1118"/>
                    </w:object>
                  </w:r>
                  <w:r w:rsidRPr="00C521CF">
                    <w:rPr>
                      <w:rFonts w:cs="Arabic Transparent"/>
                      <w:iCs/>
                      <w:color w:val="0000FF"/>
                      <w:szCs w:val="28"/>
                      <w:rtl/>
                      <w:lang w:bidi="ar-DZ"/>
                    </w:rPr>
                    <w:tab/>
                  </w:r>
                  <w:r w:rsidRPr="00C521CF">
                    <w:rPr>
                      <w:rFonts w:cs="Arabic Transparent"/>
                      <w:iCs/>
                      <w:color w:val="0000FF"/>
                      <w:position w:val="-4"/>
                      <w:szCs w:val="28"/>
                      <w:lang w:bidi="ar-DZ"/>
                    </w:rPr>
                    <w:object w:dxaOrig="420" w:dyaOrig="200" w14:anchorId="3B4D8186">
                      <v:shape id="_x0000_i1655" type="#_x0000_t75" style="width:21pt;height:9.75pt" o:ole="">
                        <v:imagedata r:id="rId1119" o:title=""/>
                      </v:shape>
                      <o:OLEObject Type="Embed" ProgID="Equation.3" ShapeID="_x0000_i1655" DrawAspect="Content" ObjectID="_1825520679" r:id="rId1120"/>
                    </w:object>
                  </w:r>
                </w:p>
              </w:tc>
              <w:tc>
                <w:tcPr>
                  <w:tcW w:w="0" w:type="auto"/>
                  <w:shd w:val="clear" w:color="auto" w:fill="FFE6D2"/>
                  <w:vAlign w:val="center"/>
                </w:tcPr>
                <w:p w14:paraId="2C3A855D" w14:textId="77777777" w:rsidR="00FE3C47" w:rsidRPr="00C521CF" w:rsidRDefault="00FE3C47" w:rsidP="0030028A">
                  <w:pPr>
                    <w:bidi/>
                    <w:spacing w:line="216" w:lineRule="auto"/>
                    <w:ind w:left="113"/>
                    <w:rPr>
                      <w:rFonts w:cs="Arabic Transparent"/>
                      <w:i/>
                      <w:szCs w:val="28"/>
                      <w:lang w:bidi="ar-DZ"/>
                    </w:rPr>
                  </w:pPr>
                  <w:r w:rsidRPr="00C521CF">
                    <w:rPr>
                      <w:rFonts w:cs="Arabic Transparent"/>
                      <w:i/>
                      <w:szCs w:val="28"/>
                      <w:lang w:bidi="ar-DZ"/>
                    </w:rPr>
                    <w:t>x</w:t>
                  </w:r>
                </w:p>
              </w:tc>
            </w:tr>
            <w:tr w:rsidR="00FE3C47" w:rsidRPr="00C521CF" w14:paraId="6BCCD41D" w14:textId="77777777" w:rsidTr="00033EF0">
              <w:trPr>
                <w:trHeight w:val="522"/>
              </w:trPr>
              <w:tc>
                <w:tcPr>
                  <w:tcW w:w="0" w:type="auto"/>
                  <w:vAlign w:val="center"/>
                </w:tcPr>
                <w:p w14:paraId="1460DA40" w14:textId="77777777" w:rsidR="00FE3C47" w:rsidRPr="00C521CF" w:rsidRDefault="00FE3C47" w:rsidP="0030028A">
                  <w:pPr>
                    <w:tabs>
                      <w:tab w:val="left" w:pos="880"/>
                      <w:tab w:val="center" w:pos="1738"/>
                      <w:tab w:val="left" w:pos="2676"/>
                    </w:tabs>
                    <w:bidi/>
                    <w:spacing w:line="216" w:lineRule="auto"/>
                    <w:ind w:left="113"/>
                    <w:rPr>
                      <w:rFonts w:cs="Arabic Transparent"/>
                      <w:i/>
                      <w:szCs w:val="28"/>
                      <w:lang w:bidi="ar-DZ"/>
                    </w:rPr>
                  </w:pPr>
                  <w:r w:rsidRPr="00C521CF">
                    <w:rPr>
                      <w:rFonts w:cs="Arabic Transparent" w:hint="cs"/>
                      <w:i/>
                      <w:color w:val="FF0000"/>
                      <w:rtl/>
                      <w:lang w:bidi="ar-DZ"/>
                    </w:rPr>
                    <w:lastRenderedPageBreak/>
                    <w:t xml:space="preserve">  إشارة</w:t>
                  </w:r>
                  <w:r w:rsidRPr="00C521CF">
                    <w:rPr>
                      <w:rFonts w:cs="Arabic Transparent" w:hint="cs"/>
                      <w:i/>
                      <w:color w:val="FF0000"/>
                      <w:szCs w:val="28"/>
                      <w:rtl/>
                      <w:lang w:bidi="ar-DZ"/>
                    </w:rPr>
                    <w:t xml:space="preserve"> </w:t>
                  </w:r>
                  <w:r w:rsidRPr="00C521CF">
                    <w:rPr>
                      <w:rFonts w:cs="Arabic Transparent"/>
                      <w:i/>
                      <w:color w:val="FF0000"/>
                      <w:position w:val="-6"/>
                      <w:szCs w:val="28"/>
                      <w:lang w:bidi="ar-DZ"/>
                    </w:rPr>
                    <w:object w:dxaOrig="180" w:dyaOrig="200" w14:anchorId="276EC7B3">
                      <v:shape id="_x0000_i1656" type="#_x0000_t75" style="width:9pt;height:9.75pt" o:ole="">
                        <v:imagedata r:id="rId1121" o:title=""/>
                      </v:shape>
                      <o:OLEObject Type="Embed" ProgID="Equation.DSMT4" ShapeID="_x0000_i1656" DrawAspect="Content" ObjectID="_1825520680" r:id="rId1122"/>
                    </w:object>
                  </w:r>
                  <w:r w:rsidRPr="00C521CF">
                    <w:rPr>
                      <w:rFonts w:cs="Arabic Transparent" w:hint="cs"/>
                      <w:i/>
                      <w:szCs w:val="28"/>
                      <w:rtl/>
                      <w:lang w:bidi="ar-DZ"/>
                    </w:rPr>
                    <w:t xml:space="preserve">       </w:t>
                  </w:r>
                  <w:r w:rsidRPr="00C521CF">
                    <w:rPr>
                      <w:rFonts w:cs="Arabic Transparent"/>
                      <w:i/>
                      <w:position w:val="-6"/>
                      <w:szCs w:val="28"/>
                      <w:lang w:bidi="ar-DZ"/>
                    </w:rPr>
                    <w:object w:dxaOrig="180" w:dyaOrig="240" w14:anchorId="5FEFE595">
                      <v:shape id="_x0000_i1657" type="#_x0000_t75" style="width:9pt;height:12pt" o:ole="">
                        <v:imagedata r:id="rId1123" o:title=""/>
                      </v:shape>
                      <o:OLEObject Type="Embed" ProgID="Equation.DSMT4" ShapeID="_x0000_i1657" DrawAspect="Content" ObjectID="_1825520681" r:id="rId1124"/>
                    </w:object>
                  </w:r>
                  <w:r w:rsidRPr="00C521CF">
                    <w:rPr>
                      <w:rFonts w:cs="Arabic Transparent" w:hint="cs"/>
                      <w:i/>
                      <w:szCs w:val="28"/>
                      <w:rtl/>
                      <w:lang w:bidi="ar-DZ"/>
                    </w:rPr>
                    <w:t xml:space="preserve">   </w:t>
                  </w:r>
                  <w:r w:rsidRPr="00C521CF">
                    <w:rPr>
                      <w:rFonts w:cs="Arabic Transparent" w:hint="cs"/>
                      <w:i/>
                      <w:color w:val="FF0000"/>
                      <w:szCs w:val="28"/>
                      <w:rtl/>
                      <w:lang w:bidi="ar-DZ"/>
                    </w:rPr>
                    <w:t xml:space="preserve">  </w:t>
                  </w:r>
                  <w:r w:rsidRPr="00C521CF">
                    <w:rPr>
                      <w:rFonts w:cs="Arabic Transparent" w:hint="cs"/>
                      <w:i/>
                      <w:color w:val="FF0000"/>
                      <w:rtl/>
                      <w:lang w:bidi="ar-DZ"/>
                    </w:rPr>
                    <w:t>عكس إشارة</w:t>
                  </w:r>
                  <w:r w:rsidRPr="00C521CF">
                    <w:rPr>
                      <w:rFonts w:cs="Arabic Transparent" w:hint="cs"/>
                      <w:i/>
                      <w:color w:val="FF0000"/>
                      <w:szCs w:val="28"/>
                      <w:rtl/>
                      <w:lang w:bidi="ar-DZ"/>
                    </w:rPr>
                    <w:t xml:space="preserve"> </w:t>
                  </w:r>
                  <w:r w:rsidRPr="00C521CF">
                    <w:rPr>
                      <w:rFonts w:cs="Arabic Transparent"/>
                      <w:i/>
                      <w:color w:val="0000FF"/>
                      <w:position w:val="-6"/>
                      <w:szCs w:val="28"/>
                      <w:lang w:bidi="ar-DZ"/>
                    </w:rPr>
                    <w:object w:dxaOrig="180" w:dyaOrig="200" w14:anchorId="114770E1">
                      <v:shape id="_x0000_i1658" type="#_x0000_t75" style="width:9pt;height:9.75pt" o:ole="">
                        <v:imagedata r:id="rId1125" o:title=""/>
                      </v:shape>
                      <o:OLEObject Type="Embed" ProgID="Equation.DSMT4" ShapeID="_x0000_i1658" DrawAspect="Content" ObjectID="_1825520682" r:id="rId1126"/>
                    </w:object>
                  </w:r>
                </w:p>
              </w:tc>
              <w:tc>
                <w:tcPr>
                  <w:tcW w:w="0" w:type="auto"/>
                  <w:shd w:val="clear" w:color="auto" w:fill="FFE6D2"/>
                  <w:vAlign w:val="center"/>
                </w:tcPr>
                <w:p w14:paraId="62A1948D" w14:textId="77777777" w:rsidR="00FE3C47" w:rsidRPr="00C521CF" w:rsidRDefault="00FE3C47" w:rsidP="0030028A">
                  <w:pPr>
                    <w:bidi/>
                    <w:spacing w:line="216" w:lineRule="auto"/>
                    <w:ind w:left="113"/>
                    <w:rPr>
                      <w:rFonts w:cs="Arabic Transparent"/>
                      <w:i/>
                      <w:lang w:bidi="ar-DZ"/>
                    </w:rPr>
                  </w:pPr>
                  <w:r w:rsidRPr="00C521CF">
                    <w:rPr>
                      <w:rFonts w:cs="Arabic Transparent"/>
                      <w:i/>
                      <w:lang w:bidi="ar-DZ"/>
                    </w:rPr>
                    <w:t>ax+b</w:t>
                  </w:r>
                </w:p>
              </w:tc>
            </w:tr>
          </w:tbl>
          <w:p w14:paraId="2BF25625" w14:textId="77777777" w:rsidR="00FE3C47" w:rsidRPr="00896F05" w:rsidRDefault="00FE3C47" w:rsidP="006E7869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0ADF9BCB" w14:textId="77777777" w:rsidR="00FE3C47" w:rsidRDefault="00FE3C47" w:rsidP="00B27E0E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</w:p>
          <w:p w14:paraId="3F685FC3" w14:textId="77777777" w:rsidR="00FE3C47" w:rsidRDefault="00FE3C47" w:rsidP="008A626C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222E8B57" w14:textId="77777777" w:rsidR="00FE3C47" w:rsidRDefault="00FE3C47" w:rsidP="0052387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8"/>
                <w:szCs w:val="28"/>
                <w:rtl/>
                <w:lang w:bidi="ar-DZ"/>
              </w:rPr>
            </w:pPr>
            <w:r w:rsidRPr="00523874"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  <w:t xml:space="preserve"> </w:t>
            </w:r>
            <w:r w:rsidRPr="00C11F9F">
              <w:rPr>
                <w:rFonts w:ascii="Amiri" w:eastAsia="Calibri" w:hAnsi="Amiri" w:cs="Amiri" w:hint="cs"/>
                <w:color w:val="EE0000"/>
                <w:sz w:val="28"/>
                <w:szCs w:val="28"/>
                <w:shd w:val="clear" w:color="auto" w:fill="EEECE1" w:themeFill="background2"/>
                <w:rtl/>
                <w:lang w:bidi="ar-DZ"/>
              </w:rPr>
              <w:t>مث</w:t>
            </w:r>
            <w:r>
              <w:rPr>
                <w:rFonts w:ascii="Amiri" w:eastAsia="Calibri" w:hAnsi="Amiri" w:cs="Amiri" w:hint="cs"/>
                <w:color w:val="EE0000"/>
                <w:sz w:val="28"/>
                <w:szCs w:val="28"/>
                <w:shd w:val="clear" w:color="auto" w:fill="EEECE1" w:themeFill="background2"/>
                <w:rtl/>
                <w:lang w:bidi="ar-DZ"/>
              </w:rPr>
              <w:t>ــــــــــ</w:t>
            </w:r>
            <w:r w:rsidRPr="00C11F9F">
              <w:rPr>
                <w:rFonts w:ascii="Amiri" w:eastAsia="Calibri" w:hAnsi="Amiri" w:cs="Amiri" w:hint="cs"/>
                <w:color w:val="EE0000"/>
                <w:sz w:val="28"/>
                <w:szCs w:val="28"/>
                <w:shd w:val="clear" w:color="auto" w:fill="EEECE1" w:themeFill="background2"/>
                <w:rtl/>
                <w:lang w:bidi="ar-DZ"/>
              </w:rPr>
              <w:t>ال</w:t>
            </w:r>
          </w:p>
          <w:p w14:paraId="6EA457BA" w14:textId="77777777" w:rsidR="00FE3C47" w:rsidRPr="00C11F9F" w:rsidRDefault="00FE3C47" w:rsidP="00FE3C47">
            <w:pPr>
              <w:pStyle w:val="Paragraphedeliste"/>
              <w:numPr>
                <w:ilvl w:val="0"/>
                <w:numId w:val="76"/>
              </w:num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lang w:bidi="ar-DZ"/>
              </w:rPr>
            </w:pPr>
            <w:r w:rsidRPr="00C11F9F">
              <w:rPr>
                <w:rFonts w:ascii="Amiri" w:eastAsia="Calibri" w:hAnsi="Amiri" w:cs="Amiri" w:hint="cs"/>
                <w:color w:val="000000"/>
                <w:sz w:val="28"/>
                <w:szCs w:val="28"/>
                <w:rtl/>
                <w:lang w:bidi="ar-DZ"/>
              </w:rPr>
              <w:t xml:space="preserve">ادرس إشارة العبارتين </w:t>
            </w:r>
            <w:r w:rsidRPr="00C11F9F">
              <w:rPr>
                <w:position w:val="-10"/>
              </w:rPr>
              <w:object w:dxaOrig="520" w:dyaOrig="320" w14:anchorId="7CC222DA">
                <v:shape id="_x0000_i1659" type="#_x0000_t75" style="width:26.25pt;height:15.75pt" o:ole="">
                  <v:imagedata r:id="rId1127" o:title=""/>
                </v:shape>
                <o:OLEObject Type="Embed" ProgID="Equation.DSMT4" ShapeID="_x0000_i1659" DrawAspect="Content" ObjectID="_1825520683" r:id="rId1128"/>
              </w:object>
            </w:r>
            <w:r w:rsidRPr="00C11F9F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و </w:t>
            </w:r>
            <w:r w:rsidRPr="00C11F9F">
              <w:rPr>
                <w:position w:val="-10"/>
              </w:rPr>
              <w:object w:dxaOrig="520" w:dyaOrig="320" w14:anchorId="3EC01176">
                <v:shape id="_x0000_i1660" type="#_x0000_t75" style="width:26.25pt;height:15.75pt" o:ole="">
                  <v:imagedata r:id="rId1129" o:title=""/>
                </v:shape>
                <o:OLEObject Type="Embed" ProgID="Equation.DSMT4" ShapeID="_x0000_i1660" DrawAspect="Content" ObjectID="_1825520684" r:id="rId1130"/>
              </w:object>
            </w:r>
            <w:r w:rsidRPr="00C11F9F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</w:t>
            </w:r>
            <w:r w:rsidRPr="00C11F9F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حيث:</w:t>
            </w:r>
            <w:r>
              <w:rPr>
                <w:rFonts w:ascii="Amiri" w:hAnsi="Amiri" w:cs="Amiri"/>
                <w:sz w:val="28"/>
                <w:szCs w:val="28"/>
                <w:rtl/>
                <w:lang w:bidi="ar-DZ"/>
              </w:rPr>
              <w:br/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   </w:t>
            </w:r>
            <w:r w:rsidRPr="00C11F9F">
              <w:rPr>
                <w:rFonts w:ascii="Amiri" w:hAnsi="Amiri" w:cs="Amiri"/>
                <w:position w:val="-10"/>
                <w:sz w:val="28"/>
                <w:szCs w:val="28"/>
              </w:rPr>
              <w:object w:dxaOrig="1340" w:dyaOrig="320" w14:anchorId="696AB6E7">
                <v:shape id="_x0000_i1661" type="#_x0000_t75" style="width:66.75pt;height:15.75pt" o:ole="">
                  <v:imagedata r:id="rId1131" o:title=""/>
                </v:shape>
                <o:OLEObject Type="Embed" ProgID="Equation.DSMT4" ShapeID="_x0000_i1661" DrawAspect="Content" ObjectID="_1825520685" r:id="rId1132"/>
              </w:object>
            </w:r>
            <w:r w:rsidRPr="00C11F9F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</w:t>
            </w:r>
            <w:r w:rsidRPr="00C11F9F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،</w:t>
            </w:r>
            <w:r w:rsidRPr="00C11F9F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 </w:t>
            </w:r>
            <w:r w:rsidRPr="00C11F9F">
              <w:rPr>
                <w:rFonts w:ascii="Amiri" w:hAnsi="Amiri" w:cs="Amiri"/>
                <w:position w:val="-10"/>
                <w:sz w:val="28"/>
                <w:szCs w:val="28"/>
              </w:rPr>
              <w:object w:dxaOrig="1480" w:dyaOrig="320" w14:anchorId="3DF7B05B">
                <v:shape id="_x0000_i1662" type="#_x0000_t75" style="width:74.25pt;height:15.75pt" o:ole="">
                  <v:imagedata r:id="rId1133" o:title=""/>
                </v:shape>
                <o:OLEObject Type="Embed" ProgID="Equation.DSMT4" ShapeID="_x0000_i1662" DrawAspect="Content" ObjectID="_1825520686" r:id="rId1134"/>
              </w:object>
            </w:r>
          </w:p>
          <w:p w14:paraId="31C67395" w14:textId="77777777" w:rsidR="00FE3C47" w:rsidRPr="00B17168" w:rsidRDefault="00FE3C47" w:rsidP="00FE3C47">
            <w:pPr>
              <w:pStyle w:val="Paragraphedeliste"/>
              <w:numPr>
                <w:ilvl w:val="0"/>
                <w:numId w:val="76"/>
              </w:num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lang w:bidi="ar-DZ"/>
              </w:rPr>
            </w:pPr>
            <w:r w:rsidRPr="00C11F9F">
              <w:rPr>
                <w:rFonts w:ascii="Amiri" w:hAnsi="Amiri" w:cs="Amiri"/>
                <w:sz w:val="28"/>
                <w:szCs w:val="28"/>
                <w:rtl/>
              </w:rPr>
              <w:t xml:space="preserve">استنتج في </w:t>
            </w:r>
            <w:r w:rsidRPr="00C11F9F">
              <w:rPr>
                <w:rFonts w:ascii="Amiri" w:hAnsi="Amiri" w:cs="Amiri"/>
                <w:position w:val="-4"/>
                <w:sz w:val="28"/>
                <w:szCs w:val="28"/>
              </w:rPr>
              <w:object w:dxaOrig="260" w:dyaOrig="260" w14:anchorId="6235773C">
                <v:shape id="_x0000_i1663" type="#_x0000_t75" style="width:12.75pt;height:12.75pt" o:ole="">
                  <v:imagedata r:id="rId1016" o:title=""/>
                </v:shape>
                <o:OLEObject Type="Embed" ProgID="Equation.DSMT4" ShapeID="_x0000_i1663" DrawAspect="Content" ObjectID="_1825520687" r:id="rId1135"/>
              </w:object>
            </w:r>
            <w:r w:rsidRPr="00C11F9F">
              <w:rPr>
                <w:rFonts w:ascii="Amiri" w:hAnsi="Amiri" w:cs="Amiri"/>
                <w:sz w:val="28"/>
                <w:szCs w:val="28"/>
                <w:rtl/>
              </w:rPr>
              <w:t xml:space="preserve"> حلول </w:t>
            </w:r>
            <w:r w:rsidRPr="00C11F9F">
              <w:rPr>
                <w:rFonts w:ascii="Amiri" w:hAnsi="Amiri" w:cs="Amiri" w:hint="cs"/>
                <w:sz w:val="28"/>
                <w:szCs w:val="28"/>
                <w:rtl/>
              </w:rPr>
              <w:t>المتراجحتين:</w:t>
            </w:r>
            <w:r w:rsidRPr="00C11F9F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</w:t>
            </w:r>
            <w:r w:rsidRPr="00C11F9F">
              <w:rPr>
                <w:rFonts w:ascii="Amiri" w:hAnsi="Amiri" w:cs="Amiri"/>
                <w:position w:val="-10"/>
                <w:sz w:val="28"/>
                <w:szCs w:val="28"/>
              </w:rPr>
              <w:object w:dxaOrig="880" w:dyaOrig="320" w14:anchorId="382C3361">
                <v:shape id="_x0000_i1664" type="#_x0000_t75" style="width:44.25pt;height:15.75pt" o:ole="">
                  <v:imagedata r:id="rId1136" o:title=""/>
                </v:shape>
                <o:OLEObject Type="Embed" ProgID="Equation.DSMT4" ShapeID="_x0000_i1664" DrawAspect="Content" ObjectID="_1825520688" r:id="rId1137"/>
              </w:object>
            </w:r>
            <w:r w:rsidRPr="00C11F9F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،  </w:t>
            </w:r>
            <w:r w:rsidRPr="00C11F9F">
              <w:rPr>
                <w:rFonts w:ascii="Amiri" w:hAnsi="Amiri" w:cs="Amiri"/>
                <w:position w:val="-10"/>
                <w:sz w:val="28"/>
                <w:szCs w:val="28"/>
              </w:rPr>
              <w:object w:dxaOrig="900" w:dyaOrig="320" w14:anchorId="12BBF060">
                <v:shape id="_x0000_i1665" type="#_x0000_t75" style="width:45pt;height:15.75pt" o:ole="">
                  <v:imagedata r:id="rId1138" o:title=""/>
                </v:shape>
                <o:OLEObject Type="Embed" ProgID="Equation.DSMT4" ShapeID="_x0000_i1665" DrawAspect="Content" ObjectID="_1825520689" r:id="rId1139"/>
              </w:object>
            </w:r>
          </w:p>
          <w:p w14:paraId="254CDC18" w14:textId="77777777" w:rsidR="00FE3C47" w:rsidRPr="00CD2C93" w:rsidRDefault="00FE3C47" w:rsidP="00B17168">
            <w:pPr>
              <w:pStyle w:val="Paragraphedeliste"/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lang w:bidi="ar-DZ"/>
              </w:rPr>
            </w:pPr>
          </w:p>
          <w:p w14:paraId="10A44AB4" w14:textId="77777777" w:rsidR="00FE3C47" w:rsidRDefault="00FE3C47" w:rsidP="00FE3C47">
            <w:pPr>
              <w:numPr>
                <w:ilvl w:val="0"/>
                <w:numId w:val="74"/>
              </w:numPr>
              <w:shd w:val="clear" w:color="auto" w:fill="DAEEF3" w:themeFill="accent5" w:themeFillTint="33"/>
              <w:tabs>
                <w:tab w:val="clear" w:pos="720"/>
                <w:tab w:val="num" w:pos="250"/>
              </w:tabs>
              <w:bidi/>
              <w:ind w:hanging="650"/>
              <w:rPr>
                <w:rFonts w:ascii="Amiri" w:hAnsi="Amiri" w:cs="Amiri"/>
                <w:i/>
                <w:color w:val="EE0000"/>
                <w:szCs w:val="28"/>
                <w:lang w:bidi="ar-DZ"/>
              </w:rPr>
            </w:pPr>
            <w:r w:rsidRPr="0008655B">
              <w:rPr>
                <w:rFonts w:ascii="Amiri" w:hAnsi="Amiri" w:cs="Amiri"/>
                <w:i/>
                <w:color w:val="EE0000"/>
                <w:szCs w:val="28"/>
                <w:rtl/>
                <w:lang w:bidi="ar-DZ"/>
              </w:rPr>
              <w:t>م</w:t>
            </w:r>
            <w:r>
              <w:rPr>
                <w:rFonts w:ascii="Amiri" w:hAnsi="Amiri" w:cs="Amiri" w:hint="cs"/>
                <w:i/>
                <w:color w:val="EE0000"/>
                <w:szCs w:val="28"/>
                <w:rtl/>
                <w:lang w:bidi="ar-DZ"/>
              </w:rPr>
              <w:t>تراجحات</w:t>
            </w:r>
            <w:r w:rsidRPr="0008655B">
              <w:rPr>
                <w:rFonts w:ascii="Amiri" w:hAnsi="Amiri" w:cs="Amiri"/>
                <w:i/>
                <w:color w:val="EE0000"/>
                <w:szCs w:val="28"/>
                <w:rtl/>
                <w:lang w:bidi="ar-DZ"/>
              </w:rPr>
              <w:t xml:space="preserve"> يؤول حلّها إلى حلّ م</w:t>
            </w:r>
            <w:r>
              <w:rPr>
                <w:rFonts w:ascii="Amiri" w:hAnsi="Amiri" w:cs="Amiri" w:hint="cs"/>
                <w:i/>
                <w:color w:val="EE0000"/>
                <w:szCs w:val="28"/>
                <w:rtl/>
                <w:lang w:bidi="ar-DZ"/>
              </w:rPr>
              <w:t>تراجحات</w:t>
            </w:r>
            <w:r w:rsidRPr="0008655B">
              <w:rPr>
                <w:rFonts w:ascii="Amiri" w:hAnsi="Amiri" w:cs="Amiri"/>
                <w:i/>
                <w:color w:val="EE0000"/>
                <w:szCs w:val="28"/>
                <w:rtl/>
                <w:lang w:bidi="ar-DZ"/>
              </w:rPr>
              <w:t xml:space="preserve"> من الدرجة الأولى ذات مجهول واحد</w:t>
            </w:r>
          </w:p>
          <w:p w14:paraId="09D2A7E5" w14:textId="77777777" w:rsidR="00FE3C47" w:rsidRDefault="00FE3C47" w:rsidP="00B17168">
            <w:pPr>
              <w:bidi/>
              <w:rPr>
                <w:rFonts w:ascii="Amiri" w:hAnsi="Amiri" w:cs="Amiri"/>
                <w:i/>
                <w:color w:val="EE0000"/>
                <w:szCs w:val="28"/>
                <w:lang w:bidi="ar-DZ"/>
              </w:rPr>
            </w:pPr>
          </w:p>
          <w:p w14:paraId="717FC11F" w14:textId="77777777" w:rsidR="00FE3C47" w:rsidRDefault="00FE3C47" w:rsidP="00B17168">
            <w:pPr>
              <w:bidi/>
              <w:rPr>
                <w:rFonts w:ascii="Amiri" w:hAnsi="Amiri" w:cs="Amiri"/>
                <w:i/>
                <w:color w:val="EE0000"/>
                <w:szCs w:val="28"/>
                <w:shd w:val="clear" w:color="auto" w:fill="FDE9D9" w:themeFill="accent6" w:themeFillTint="33"/>
                <w:rtl/>
                <w:lang w:bidi="ar-DZ"/>
              </w:rPr>
            </w:pPr>
            <w:r w:rsidRPr="008D0FC6">
              <w:rPr>
                <w:rFonts w:ascii="Amiri" w:hAnsi="Amiri" w:cs="Amiri" w:hint="cs"/>
                <w:i/>
                <w:color w:val="EE0000"/>
                <w:szCs w:val="28"/>
                <w:rtl/>
                <w:lang w:bidi="ar-DZ"/>
              </w:rPr>
              <w:t xml:space="preserve"> </w:t>
            </w:r>
            <w:r w:rsidRPr="00C72C7A">
              <w:rPr>
                <w:rFonts w:ascii="Amiri" w:hAnsi="Amiri" w:cs="Amiri" w:hint="cs"/>
                <w:i/>
                <w:color w:val="EE0000"/>
                <w:szCs w:val="28"/>
                <w:shd w:val="clear" w:color="auto" w:fill="FDE9D9" w:themeFill="accent6" w:themeFillTint="33"/>
                <w:rtl/>
                <w:lang w:bidi="ar-DZ"/>
              </w:rPr>
              <w:t>ط</w:t>
            </w:r>
            <w:r>
              <w:rPr>
                <w:rFonts w:ascii="Amiri" w:hAnsi="Amiri" w:cs="Amiri" w:hint="cs"/>
                <w:i/>
                <w:color w:val="EE0000"/>
                <w:szCs w:val="28"/>
                <w:shd w:val="clear" w:color="auto" w:fill="FDE9D9" w:themeFill="accent6" w:themeFillTint="33"/>
                <w:rtl/>
                <w:lang w:bidi="ar-DZ"/>
              </w:rPr>
              <w:t xml:space="preserve">ـــــــريقة </w:t>
            </w:r>
          </w:p>
          <w:p w14:paraId="4D20C6A9" w14:textId="77777777" w:rsidR="00FE3C47" w:rsidRDefault="00FE3C47" w:rsidP="00CE20A3">
            <w:pPr>
              <w:bidi/>
              <w:rPr>
                <w:rFonts w:ascii="Amiri" w:hAnsi="Amiri" w:cs="Amiri"/>
                <w:i/>
                <w:color w:val="EE0000"/>
                <w:szCs w:val="28"/>
                <w:rtl/>
                <w:lang w:bidi="ar-DZ"/>
              </w:rPr>
            </w:pPr>
          </w:p>
          <w:p w14:paraId="7D7219BB" w14:textId="77777777" w:rsidR="00FE3C47" w:rsidRDefault="00FE3C47" w:rsidP="00B17168">
            <w:pPr>
              <w:bidi/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</w:pPr>
            <w:r w:rsidRPr="0046015E">
              <w:rPr>
                <w:rFonts w:ascii="Amiri" w:hAnsi="Amiri" w:cs="Amiri"/>
                <w:i/>
                <w:position w:val="-10"/>
                <w:sz w:val="28"/>
                <w:szCs w:val="28"/>
                <w:lang w:bidi="ar-DZ"/>
              </w:rPr>
              <w:object w:dxaOrig="580" w:dyaOrig="320" w14:anchorId="4F014813">
                <v:shape id="_x0000_i1666" type="#_x0000_t75" style="width:29.25pt;height:15.75pt" o:ole="">
                  <v:imagedata r:id="rId999" o:title=""/>
                </v:shape>
                <o:OLEObject Type="Embed" ProgID="Equation.3" ShapeID="_x0000_i1666" DrawAspect="Content" ObjectID="_1825520690" r:id="rId1140"/>
              </w:object>
            </w:r>
            <w:r w:rsidRPr="0046015E"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  <w:t xml:space="preserve">، </w:t>
            </w:r>
            <w:r w:rsidRPr="0046015E">
              <w:rPr>
                <w:rFonts w:ascii="Amiri" w:hAnsi="Amiri" w:cs="Amiri"/>
                <w:i/>
                <w:position w:val="-10"/>
                <w:sz w:val="28"/>
                <w:szCs w:val="28"/>
                <w:lang w:bidi="ar-DZ"/>
              </w:rPr>
              <w:object w:dxaOrig="580" w:dyaOrig="320" w14:anchorId="7F36D964">
                <v:shape id="_x0000_i1667" type="#_x0000_t75" style="width:29.25pt;height:15.75pt" o:ole="">
                  <v:imagedata r:id="rId1001" o:title=""/>
                </v:shape>
                <o:OLEObject Type="Embed" ProgID="Equation.3" ShapeID="_x0000_i1667" DrawAspect="Content" ObjectID="_1825520691" r:id="rId1141"/>
              </w:object>
            </w:r>
            <w:r w:rsidRPr="0046015E"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  <w:t xml:space="preserve"> عبارتان من الدرجة الأولى</w:t>
            </w:r>
            <w:r>
              <w:rPr>
                <w:rFonts w:ascii="Amiri" w:hAnsi="Amiri" w:cs="Amiri" w:hint="cs"/>
                <w:i/>
                <w:sz w:val="28"/>
                <w:szCs w:val="28"/>
                <w:rtl/>
                <w:lang w:bidi="ar-DZ"/>
              </w:rPr>
              <w:t xml:space="preserve"> </w:t>
            </w:r>
          </w:p>
          <w:p w14:paraId="1D52210F" w14:textId="77777777" w:rsidR="00FE3C47" w:rsidRDefault="00FE3C47" w:rsidP="00C53481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>
              <w:rPr>
                <w:rFonts w:ascii="Amiri" w:hAnsi="Amiri" w:cs="Amiri" w:hint="cs"/>
                <w:i/>
                <w:sz w:val="28"/>
                <w:szCs w:val="28"/>
                <w:rtl/>
                <w:lang w:bidi="ar-DZ"/>
              </w:rPr>
              <w:t xml:space="preserve">لحل معادلة من الشكل </w:t>
            </w:r>
            <w:r w:rsidRPr="007107F0">
              <w:rPr>
                <w:position w:val="-10"/>
              </w:rPr>
              <w:object w:dxaOrig="1520" w:dyaOrig="320" w14:anchorId="763EBF05">
                <v:shape id="_x0000_i1668" type="#_x0000_t75" style="width:75.75pt;height:15.75pt" o:ole="">
                  <v:imagedata r:id="rId1142" o:title=""/>
                </v:shape>
                <o:OLEObject Type="Embed" ProgID="Equation.DSMT4" ShapeID="_x0000_i1668" DrawAspect="Content" ObjectID="_1825520692" r:id="rId1143"/>
              </w:object>
            </w:r>
            <w:r>
              <w:rPr>
                <w:rFonts w:hint="cs"/>
                <w:rtl/>
              </w:rPr>
              <w:t xml:space="preserve">  (</w:t>
            </w:r>
            <w:r w:rsidRPr="00C53481">
              <w:rPr>
                <w:rFonts w:ascii="Amiri" w:hAnsi="Amiri" w:cs="Amiri"/>
                <w:sz w:val="28"/>
                <w:szCs w:val="28"/>
                <w:rtl/>
              </w:rPr>
              <w:t xml:space="preserve">أو </w:t>
            </w:r>
            <w:r w:rsidRPr="00C53481">
              <w:rPr>
                <w:rFonts w:ascii="Amiri" w:hAnsi="Amiri" w:cs="Amiri"/>
                <w:i/>
                <w:position w:val="-28"/>
                <w:sz w:val="28"/>
                <w:szCs w:val="28"/>
                <w:lang w:val="en-US" w:bidi="ar-DZ"/>
              </w:rPr>
              <w:object w:dxaOrig="920" w:dyaOrig="660" w14:anchorId="60332005">
                <v:shape id="_x0000_i1669" type="#_x0000_t75" style="width:45.75pt;height:33pt" o:ole="">
                  <v:imagedata r:id="rId1144" o:title=""/>
                </v:shape>
                <o:OLEObject Type="Embed" ProgID="Equation.DSMT4" ShapeID="_x0000_i1669" DrawAspect="Content" ObjectID="_1825520693" r:id="rId1145"/>
              </w:object>
            </w:r>
            <w:r w:rsidRPr="00C53481"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  <w:t xml:space="preserve">    مع </w:t>
            </w:r>
            <w:r w:rsidRPr="00C53481">
              <w:rPr>
                <w:rFonts w:ascii="Amiri" w:hAnsi="Amiri" w:cs="Amiri"/>
                <w:position w:val="-10"/>
                <w:sz w:val="28"/>
                <w:szCs w:val="28"/>
              </w:rPr>
              <w:object w:dxaOrig="880" w:dyaOrig="320" w14:anchorId="24604DBD">
                <v:shape id="_x0000_i1670" type="#_x0000_t75" style="width:44.25pt;height:15.75pt" o:ole="">
                  <v:imagedata r:id="rId1012" o:title=""/>
                </v:shape>
                <o:OLEObject Type="Embed" ProgID="Equation.DSMT4" ShapeID="_x0000_i1670" DrawAspect="Content" ObjectID="_1825520694" r:id="rId1146"/>
              </w:object>
            </w:r>
            <w:r w:rsidRPr="00C53481">
              <w:rPr>
                <w:rFonts w:ascii="Amiri" w:hAnsi="Amiri" w:cs="Amiri"/>
                <w:sz w:val="28"/>
                <w:szCs w:val="28"/>
                <w:rtl/>
              </w:rPr>
              <w:t xml:space="preserve"> )</w:t>
            </w:r>
            <w:r>
              <w:rPr>
                <w:rFonts w:ascii="Amiri" w:hAnsi="Amiri" w:cs="Amiri" w:hint="cs"/>
                <w:sz w:val="28"/>
                <w:szCs w:val="28"/>
                <w:rtl/>
              </w:rPr>
              <w:t xml:space="preserve"> نعتمد على قواعد الإشارة ونستعين بجدول الإشارات</w:t>
            </w:r>
          </w:p>
          <w:p w14:paraId="72CAF551" w14:textId="77777777" w:rsidR="00FE3C47" w:rsidRDefault="00FE3C47" w:rsidP="00CE20A3">
            <w:pPr>
              <w:bidi/>
              <w:rPr>
                <w:rFonts w:ascii="Amiri" w:hAnsi="Amiri" w:cs="Amiri"/>
                <w:i/>
                <w:color w:val="EE0000"/>
                <w:sz w:val="28"/>
                <w:szCs w:val="28"/>
                <w:rtl/>
                <w:lang w:bidi="ar-DZ"/>
              </w:rPr>
            </w:pPr>
          </w:p>
          <w:p w14:paraId="6F321F75" w14:textId="77777777" w:rsidR="00FE3C47" w:rsidRDefault="00FE3C47" w:rsidP="00CE20A3">
            <w:pPr>
              <w:shd w:val="clear" w:color="auto" w:fill="DAEEF3" w:themeFill="accent5" w:themeFillTint="33"/>
              <w:bidi/>
              <w:rPr>
                <w:rFonts w:ascii="Amiri" w:hAnsi="Amiri" w:cs="Amiri"/>
                <w:i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i/>
                <w:color w:val="EE0000"/>
                <w:sz w:val="28"/>
                <w:szCs w:val="28"/>
                <w:rtl/>
                <w:lang w:bidi="ar-DZ"/>
              </w:rPr>
              <w:t xml:space="preserve"> تطـــــــــــبيقات</w:t>
            </w:r>
          </w:p>
          <w:p w14:paraId="70EDAF3B" w14:textId="77777777" w:rsidR="00FE3C47" w:rsidRDefault="00FE3C47" w:rsidP="00CE20A3">
            <w:pPr>
              <w:bidi/>
              <w:rPr>
                <w:rFonts w:ascii="Amiri" w:hAnsi="Amiri" w:cs="Amiri"/>
                <w:i/>
                <w:color w:val="EE0000"/>
                <w:sz w:val="28"/>
                <w:szCs w:val="28"/>
                <w:rtl/>
                <w:lang w:bidi="ar-DZ"/>
              </w:rPr>
            </w:pPr>
          </w:p>
          <w:p w14:paraId="696861A4" w14:textId="77777777" w:rsidR="00FE3C47" w:rsidRDefault="00FE3C47" w:rsidP="00576A98">
            <w:pPr>
              <w:bidi/>
              <w:rPr>
                <w:rFonts w:ascii="Amiri" w:hAnsi="Amiri" w:cs="Amiri"/>
                <w:i/>
                <w:color w:val="EE0000"/>
                <w:sz w:val="28"/>
                <w:szCs w:val="28"/>
                <w:rtl/>
                <w:lang w:bidi="ar-DZ"/>
              </w:rPr>
            </w:pPr>
          </w:p>
          <w:p w14:paraId="6476D07B" w14:textId="77777777" w:rsidR="00FE3C47" w:rsidRDefault="00FE3C47" w:rsidP="00CE20A3">
            <w:pPr>
              <w:bidi/>
              <w:rPr>
                <w:rFonts w:ascii="Amiri" w:hAnsi="Amiri" w:cs="Amiri"/>
                <w:i/>
                <w:color w:val="EE0000"/>
                <w:sz w:val="28"/>
                <w:szCs w:val="28"/>
                <w:rtl/>
                <w:lang w:bidi="ar-DZ"/>
              </w:rPr>
            </w:pPr>
            <w:r w:rsidRPr="00CE20A3">
              <w:rPr>
                <w:rFonts w:ascii="Amiri" w:hAnsi="Amiri" w:cs="Amiri" w:hint="cs"/>
                <w:i/>
                <w:color w:val="EE0000"/>
                <w:sz w:val="28"/>
                <w:szCs w:val="28"/>
                <w:highlight w:val="lightGray"/>
                <w:rtl/>
                <w:lang w:bidi="ar-DZ"/>
              </w:rPr>
              <w:t>تمرين 01: ت 14 ص 87</w:t>
            </w:r>
          </w:p>
          <w:p w14:paraId="3D28DAD9" w14:textId="77777777" w:rsidR="00FE3C47" w:rsidRDefault="00FE3C47" w:rsidP="00CE20A3">
            <w:pPr>
              <w:bidi/>
              <w:rPr>
                <w:rFonts w:ascii="Amiri" w:hAnsi="Amiri" w:cs="Amiri"/>
                <w:i/>
                <w:color w:val="EE0000"/>
                <w:sz w:val="28"/>
                <w:szCs w:val="28"/>
                <w:rtl/>
                <w:lang w:bidi="ar-DZ"/>
              </w:rPr>
            </w:pPr>
          </w:p>
          <w:p w14:paraId="63607A57" w14:textId="77777777" w:rsidR="00FE3C47" w:rsidRPr="004B257B" w:rsidRDefault="00FE3C47" w:rsidP="004B257B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i/>
                <w:sz w:val="28"/>
                <w:szCs w:val="28"/>
                <w:rtl/>
                <w:lang w:bidi="ar-DZ"/>
              </w:rPr>
              <w:t xml:space="preserve">- </w:t>
            </w:r>
            <w:r w:rsidRPr="004B257B"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  <w:t>حلل الى جداء عاملين من الدرجة الاولى العبارة</w:t>
            </w:r>
            <w:r w:rsidRPr="00ED3643">
              <w:rPr>
                <w:position w:val="-10"/>
              </w:rPr>
              <w:object w:dxaOrig="520" w:dyaOrig="320" w14:anchorId="1D93110C">
                <v:shape id="_x0000_i1671" type="#_x0000_t75" style="width:26.25pt;height:15.75pt" o:ole="">
                  <v:imagedata r:id="rId1147" o:title=""/>
                </v:shape>
                <o:OLEObject Type="Embed" ProgID="Equation.DSMT4" ShapeID="_x0000_i1671" DrawAspect="Content" ObjectID="_1825520695" r:id="rId1148"/>
              </w:object>
            </w:r>
            <w:r w:rsidRPr="004B257B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حيث:</w:t>
            </w:r>
            <w:r w:rsidRPr="004B257B">
              <w:rPr>
                <w:rFonts w:ascii="Amiri" w:hAnsi="Amiri" w:cs="Amiri"/>
                <w:sz w:val="28"/>
                <w:szCs w:val="28"/>
                <w:lang w:bidi="ar-DZ"/>
              </w:rPr>
              <w:t xml:space="preserve"> </w:t>
            </w:r>
            <w:r w:rsidRPr="007107F0">
              <w:rPr>
                <w:position w:val="-10"/>
              </w:rPr>
              <w:object w:dxaOrig="2420" w:dyaOrig="360" w14:anchorId="2E01B47B">
                <v:shape id="_x0000_i1672" type="#_x0000_t75" style="width:120.75pt;height:18pt" o:ole="">
                  <v:imagedata r:id="rId1149" o:title=""/>
                </v:shape>
                <o:OLEObject Type="Embed" ProgID="Equation.DSMT4" ShapeID="_x0000_i1672" DrawAspect="Content" ObjectID="_1825520696" r:id="rId1150"/>
              </w:object>
            </w:r>
          </w:p>
          <w:p w14:paraId="07424EB3" w14:textId="77777777" w:rsidR="00FE3C47" w:rsidRDefault="00FE3C47" w:rsidP="004B257B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- ادرس إشارة العبارة </w:t>
            </w:r>
            <w:r w:rsidRPr="00ED3643">
              <w:rPr>
                <w:position w:val="-10"/>
              </w:rPr>
              <w:object w:dxaOrig="520" w:dyaOrig="320" w14:anchorId="1275923A">
                <v:shape id="_x0000_i1673" type="#_x0000_t75" style="width:26.25pt;height:15.75pt" o:ole="">
                  <v:imagedata r:id="rId1147" o:title=""/>
                </v:shape>
                <o:OLEObject Type="Embed" ProgID="Equation.DSMT4" ShapeID="_x0000_i1673" DrawAspect="Content" ObjectID="_1825520697" r:id="rId1151"/>
              </w:object>
            </w:r>
          </w:p>
          <w:p w14:paraId="15D1DC82" w14:textId="77777777" w:rsidR="00FE3C47" w:rsidRPr="004B257B" w:rsidRDefault="00FE3C47" w:rsidP="004B257B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</w:rPr>
              <w:t xml:space="preserve">- حل في </w:t>
            </w:r>
            <w:r w:rsidRPr="00C11F9F">
              <w:rPr>
                <w:rFonts w:ascii="Amiri" w:hAnsi="Amiri" w:cs="Amiri"/>
                <w:position w:val="-4"/>
                <w:sz w:val="28"/>
                <w:szCs w:val="28"/>
              </w:rPr>
              <w:object w:dxaOrig="260" w:dyaOrig="260" w14:anchorId="43776FBF">
                <v:shape id="_x0000_i1674" type="#_x0000_t75" style="width:12.75pt;height:12.75pt" o:ole="">
                  <v:imagedata r:id="rId1016" o:title=""/>
                </v:shape>
                <o:OLEObject Type="Embed" ProgID="Equation.DSMT4" ShapeID="_x0000_i1674" DrawAspect="Content" ObjectID="_1825520698" r:id="rId1152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</w:rPr>
              <w:t xml:space="preserve"> المتراجحة  </w:t>
            </w:r>
            <w:r w:rsidRPr="00ED3643">
              <w:rPr>
                <w:position w:val="-10"/>
              </w:rPr>
              <w:object w:dxaOrig="880" w:dyaOrig="320" w14:anchorId="5806C076">
                <v:shape id="_x0000_i1675" type="#_x0000_t75" style="width:44.25pt;height:15.75pt" o:ole="">
                  <v:imagedata r:id="rId1153" o:title=""/>
                </v:shape>
                <o:OLEObject Type="Embed" ProgID="Equation.DSMT4" ShapeID="_x0000_i1675" DrawAspect="Content" ObjectID="_1825520699" r:id="rId1154"/>
              </w:object>
            </w:r>
          </w:p>
          <w:p w14:paraId="2F051289" w14:textId="77777777" w:rsidR="00FE3C47" w:rsidRDefault="00FE3C47" w:rsidP="00ED3643">
            <w:pPr>
              <w:bidi/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</w:pPr>
          </w:p>
          <w:p w14:paraId="70A4EB28" w14:textId="77777777" w:rsidR="00FE3C47" w:rsidRDefault="00FE3C47" w:rsidP="00576A98">
            <w:pPr>
              <w:bidi/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</w:pPr>
          </w:p>
          <w:p w14:paraId="01DE5220" w14:textId="77777777" w:rsidR="00FE3C47" w:rsidRDefault="00FE3C47" w:rsidP="00576A98">
            <w:pPr>
              <w:bidi/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</w:pPr>
          </w:p>
          <w:p w14:paraId="49013B04" w14:textId="77777777" w:rsidR="00FE3C47" w:rsidRDefault="00FE3C47" w:rsidP="00576A98">
            <w:pPr>
              <w:bidi/>
              <w:rPr>
                <w:rFonts w:ascii="Amiri" w:hAnsi="Amiri" w:cs="Amiri"/>
                <w:i/>
                <w:sz w:val="28"/>
                <w:szCs w:val="28"/>
                <w:rtl/>
                <w:lang w:bidi="ar-DZ"/>
              </w:rPr>
            </w:pPr>
          </w:p>
          <w:p w14:paraId="4F41D46F" w14:textId="77777777" w:rsidR="00FE3C47" w:rsidRDefault="00FE3C47" w:rsidP="00576A98">
            <w:pPr>
              <w:bidi/>
              <w:rPr>
                <w:rFonts w:ascii="Amiri" w:hAnsi="Amiri" w:cs="Amiri"/>
                <w:i/>
                <w:color w:val="EE0000"/>
                <w:sz w:val="28"/>
                <w:szCs w:val="28"/>
                <w:rtl/>
                <w:lang w:bidi="ar-DZ"/>
              </w:rPr>
            </w:pPr>
            <w:r w:rsidRPr="00CE20A3">
              <w:rPr>
                <w:rFonts w:ascii="Amiri" w:hAnsi="Amiri" w:cs="Amiri" w:hint="cs"/>
                <w:i/>
                <w:color w:val="EE0000"/>
                <w:sz w:val="28"/>
                <w:szCs w:val="28"/>
                <w:highlight w:val="lightGray"/>
                <w:rtl/>
                <w:lang w:bidi="ar-DZ"/>
              </w:rPr>
              <w:t xml:space="preserve">تمرين </w:t>
            </w:r>
            <w:r>
              <w:rPr>
                <w:rFonts w:ascii="Amiri" w:hAnsi="Amiri" w:cs="Amiri" w:hint="cs"/>
                <w:i/>
                <w:color w:val="EE0000"/>
                <w:sz w:val="28"/>
                <w:szCs w:val="28"/>
                <w:highlight w:val="lightGray"/>
                <w:rtl/>
                <w:lang w:bidi="ar-DZ"/>
              </w:rPr>
              <w:t>02</w:t>
            </w:r>
            <w:r w:rsidRPr="00CE20A3">
              <w:rPr>
                <w:rFonts w:ascii="Amiri" w:hAnsi="Amiri" w:cs="Amiri" w:hint="cs"/>
                <w:i/>
                <w:color w:val="EE0000"/>
                <w:sz w:val="28"/>
                <w:szCs w:val="28"/>
                <w:highlight w:val="lightGray"/>
                <w:rtl/>
                <w:lang w:bidi="ar-DZ"/>
              </w:rPr>
              <w:t xml:space="preserve">: ت </w:t>
            </w:r>
            <w:r>
              <w:rPr>
                <w:rFonts w:ascii="Amiri" w:hAnsi="Amiri" w:cs="Amiri" w:hint="cs"/>
                <w:i/>
                <w:color w:val="EE0000"/>
                <w:sz w:val="28"/>
                <w:szCs w:val="28"/>
                <w:highlight w:val="lightGray"/>
                <w:rtl/>
                <w:lang w:bidi="ar-DZ"/>
              </w:rPr>
              <w:t>16</w:t>
            </w:r>
            <w:r w:rsidRPr="00CE20A3">
              <w:rPr>
                <w:rFonts w:ascii="Amiri" w:hAnsi="Amiri" w:cs="Amiri" w:hint="cs"/>
                <w:i/>
                <w:color w:val="EE0000"/>
                <w:sz w:val="28"/>
                <w:szCs w:val="28"/>
                <w:highlight w:val="lightGray"/>
                <w:rtl/>
                <w:lang w:bidi="ar-DZ"/>
              </w:rPr>
              <w:t xml:space="preserve"> </w:t>
            </w:r>
            <w:r w:rsidRPr="00576A98">
              <w:rPr>
                <w:rFonts w:ascii="Amiri" w:hAnsi="Amiri" w:cs="Amiri" w:hint="cs"/>
                <w:i/>
                <w:color w:val="EE0000"/>
                <w:sz w:val="28"/>
                <w:szCs w:val="28"/>
                <w:highlight w:val="lightGray"/>
                <w:rtl/>
                <w:lang w:bidi="ar-DZ"/>
              </w:rPr>
              <w:t>ص88</w:t>
            </w:r>
          </w:p>
          <w:p w14:paraId="2B7F77D9" w14:textId="77777777" w:rsidR="00FE3C47" w:rsidRDefault="00FE3C47" w:rsidP="00576A98">
            <w:pPr>
              <w:bidi/>
              <w:rPr>
                <w:rFonts w:ascii="Amiri" w:hAnsi="Amiri" w:cs="Amiri"/>
                <w:i/>
                <w:color w:val="EE0000"/>
                <w:sz w:val="28"/>
                <w:szCs w:val="28"/>
                <w:rtl/>
                <w:lang w:bidi="ar-DZ"/>
              </w:rPr>
            </w:pPr>
          </w:p>
          <w:p w14:paraId="54258B49" w14:textId="77777777" w:rsidR="00FE3C47" w:rsidRDefault="00FE3C47" w:rsidP="0002507C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</w:rPr>
              <w:lastRenderedPageBreak/>
              <w:t xml:space="preserve">حل في </w:t>
            </w:r>
            <w:r w:rsidRPr="00C11F9F">
              <w:rPr>
                <w:rFonts w:ascii="Amiri" w:hAnsi="Amiri" w:cs="Amiri"/>
                <w:position w:val="-4"/>
                <w:sz w:val="28"/>
                <w:szCs w:val="28"/>
              </w:rPr>
              <w:object w:dxaOrig="260" w:dyaOrig="260" w14:anchorId="1612530D">
                <v:shape id="_x0000_i1676" type="#_x0000_t75" style="width:12.75pt;height:12.75pt" o:ole="">
                  <v:imagedata r:id="rId1016" o:title=""/>
                </v:shape>
                <o:OLEObject Type="Embed" ProgID="Equation.DSMT4" ShapeID="_x0000_i1676" DrawAspect="Content" ObjectID="_1825520700" r:id="rId1155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</w:rPr>
              <w:t xml:space="preserve"> المتراجحات التالية:</w:t>
            </w:r>
          </w:p>
          <w:p w14:paraId="3F5D45FD" w14:textId="77777777" w:rsidR="00FE3C47" w:rsidRDefault="00FE3C47" w:rsidP="0002507C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7852C5E9" w14:textId="77777777" w:rsidR="00FE3C47" w:rsidRPr="00836D44" w:rsidRDefault="00FE3C47" w:rsidP="0002507C">
            <w:pPr>
              <w:bidi/>
              <w:rPr>
                <w:rFonts w:ascii="Amiri" w:hAnsi="Amiri" w:cs="Amiri"/>
                <w:i/>
                <w:color w:val="EE0000"/>
                <w:sz w:val="28"/>
                <w:szCs w:val="28"/>
                <w:lang w:bidi="ar-DZ"/>
              </w:rPr>
            </w:pPr>
            <w:r w:rsidRPr="00836D44">
              <w:rPr>
                <w:rFonts w:ascii="Amiri" w:hAnsi="Amiri" w:cs="Amiri"/>
                <w:position w:val="-14"/>
                <w:sz w:val="28"/>
                <w:szCs w:val="28"/>
              </w:rPr>
              <w:object w:dxaOrig="1800" w:dyaOrig="400" w14:anchorId="5808C794">
                <v:shape id="_x0000_i1677" type="#_x0000_t75" style="width:90pt;height:20.25pt" o:ole="">
                  <v:imagedata r:id="rId1156" o:title=""/>
                </v:shape>
                <o:OLEObject Type="Embed" ProgID="Equation.DSMT4" ShapeID="_x0000_i1677" DrawAspect="Content" ObjectID="_1825520701" r:id="rId1157"/>
              </w:object>
            </w:r>
            <w:r w:rsidRPr="00836D4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،  </w:t>
            </w:r>
            <w:r w:rsidRPr="00836D44">
              <w:rPr>
                <w:rFonts w:ascii="Amiri" w:hAnsi="Amiri" w:cs="Amiri"/>
                <w:sz w:val="28"/>
                <w:szCs w:val="28"/>
                <w:rtl/>
              </w:rPr>
              <w:t xml:space="preserve">  </w:t>
            </w:r>
            <w:r w:rsidRPr="00836D44">
              <w:rPr>
                <w:rFonts w:ascii="Amiri" w:hAnsi="Amiri" w:cs="Amiri"/>
                <w:position w:val="-10"/>
                <w:sz w:val="28"/>
                <w:szCs w:val="28"/>
              </w:rPr>
              <w:object w:dxaOrig="1660" w:dyaOrig="320" w14:anchorId="63DD58E6">
                <v:shape id="_x0000_i1678" type="#_x0000_t75" style="width:83.25pt;height:15.75pt" o:ole="">
                  <v:imagedata r:id="rId1158" o:title=""/>
                </v:shape>
                <o:OLEObject Type="Embed" ProgID="Equation.DSMT4" ShapeID="_x0000_i1678" DrawAspect="Content" ObjectID="_1825520702" r:id="rId1159"/>
              </w:object>
            </w:r>
            <w:r w:rsidRPr="00836D4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،   </w:t>
            </w:r>
            <w:r w:rsidRPr="00836D44">
              <w:rPr>
                <w:rFonts w:ascii="Amiri" w:hAnsi="Amiri" w:cs="Amiri"/>
                <w:position w:val="-6"/>
                <w:sz w:val="28"/>
                <w:szCs w:val="28"/>
              </w:rPr>
              <w:object w:dxaOrig="1219" w:dyaOrig="320" w14:anchorId="3DA84B1E">
                <v:shape id="_x0000_i1679" type="#_x0000_t75" style="width:60.75pt;height:15.75pt" o:ole="">
                  <v:imagedata r:id="rId1160" o:title=""/>
                </v:shape>
                <o:OLEObject Type="Embed" ProgID="Equation.DSMT4" ShapeID="_x0000_i1679" DrawAspect="Content" ObjectID="_1825520703" r:id="rId1161"/>
              </w:object>
            </w:r>
            <w:r w:rsidRPr="00836D44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،  </w:t>
            </w:r>
            <w:r w:rsidRPr="00836D44">
              <w:rPr>
                <w:rFonts w:ascii="Amiri" w:hAnsi="Amiri" w:cs="Amiri"/>
                <w:position w:val="-6"/>
                <w:sz w:val="28"/>
                <w:szCs w:val="28"/>
              </w:rPr>
              <w:object w:dxaOrig="1420" w:dyaOrig="320" w14:anchorId="7C569663">
                <v:shape id="_x0000_i1680" type="#_x0000_t75" style="width:71.25pt;height:15.75pt" o:ole="">
                  <v:imagedata r:id="rId1162" o:title=""/>
                </v:shape>
                <o:OLEObject Type="Embed" ProgID="Equation.DSMT4" ShapeID="_x0000_i1680" DrawAspect="Content" ObjectID="_1825520704" r:id="rId1163"/>
              </w:object>
            </w:r>
          </w:p>
          <w:p w14:paraId="1A7F7508" w14:textId="77777777" w:rsidR="00FE3C47" w:rsidRDefault="00FE3C47" w:rsidP="00576A98">
            <w:pPr>
              <w:bidi/>
              <w:rPr>
                <w:rFonts w:ascii="Amiri" w:hAnsi="Amiri" w:cs="Amiri"/>
                <w:i/>
                <w:color w:val="EE0000"/>
                <w:sz w:val="28"/>
                <w:szCs w:val="28"/>
                <w:rtl/>
                <w:lang w:bidi="ar-DZ"/>
              </w:rPr>
            </w:pPr>
          </w:p>
          <w:p w14:paraId="26B97146" w14:textId="77777777" w:rsidR="00FE3C47" w:rsidRDefault="00FE3C47" w:rsidP="00836D44">
            <w:pPr>
              <w:bidi/>
              <w:rPr>
                <w:rFonts w:ascii="Amiri" w:hAnsi="Amiri" w:cs="Amiri"/>
                <w:iCs/>
                <w:color w:val="EE0000"/>
                <w:sz w:val="28"/>
                <w:szCs w:val="28"/>
                <w:lang w:bidi="ar-DZ"/>
              </w:rPr>
            </w:pPr>
            <w:r w:rsidRPr="00836D44">
              <w:rPr>
                <w:rFonts w:ascii="Amiri" w:hAnsi="Amiri" w:cs="Amiri" w:hint="cs"/>
                <w:iCs/>
                <w:color w:val="EE0000"/>
                <w:sz w:val="28"/>
                <w:szCs w:val="28"/>
                <w:highlight w:val="lightGray"/>
                <w:rtl/>
                <w:lang w:bidi="ar-DZ"/>
              </w:rPr>
              <w:t xml:space="preserve">تمرين </w:t>
            </w:r>
            <w:r w:rsidRPr="00836D44">
              <w:rPr>
                <w:rFonts w:ascii="Amiri" w:hAnsi="Amiri" w:cs="Amiri"/>
                <w:iCs/>
                <w:color w:val="EE0000"/>
                <w:sz w:val="28"/>
                <w:szCs w:val="28"/>
                <w:highlight w:val="lightGray"/>
                <w:lang w:bidi="ar-DZ"/>
              </w:rPr>
              <w:t>03</w:t>
            </w:r>
            <w:r w:rsidRPr="00836D44">
              <w:rPr>
                <w:rFonts w:ascii="Amiri" w:hAnsi="Amiri" w:cs="Amiri" w:hint="cs"/>
                <w:iCs/>
                <w:color w:val="EE0000"/>
                <w:sz w:val="28"/>
                <w:szCs w:val="28"/>
                <w:highlight w:val="lightGray"/>
                <w:rtl/>
                <w:lang w:bidi="ar-DZ"/>
              </w:rPr>
              <w:t xml:space="preserve">: ت </w:t>
            </w:r>
            <w:r w:rsidRPr="00836D44">
              <w:rPr>
                <w:rFonts w:ascii="Amiri" w:hAnsi="Amiri" w:cs="Amiri"/>
                <w:iCs/>
                <w:color w:val="EE0000"/>
                <w:sz w:val="28"/>
                <w:szCs w:val="28"/>
                <w:highlight w:val="lightGray"/>
                <w:lang w:bidi="ar-DZ"/>
              </w:rPr>
              <w:t>17</w:t>
            </w:r>
            <w:r w:rsidRPr="00836D44">
              <w:rPr>
                <w:rFonts w:ascii="Amiri" w:hAnsi="Amiri" w:cs="Amiri" w:hint="cs"/>
                <w:iCs/>
                <w:color w:val="EE0000"/>
                <w:sz w:val="28"/>
                <w:szCs w:val="28"/>
                <w:highlight w:val="lightGray"/>
                <w:rtl/>
                <w:lang w:bidi="ar-DZ"/>
              </w:rPr>
              <w:t xml:space="preserve"> ص88</w:t>
            </w:r>
          </w:p>
          <w:p w14:paraId="333B5B34" w14:textId="77777777" w:rsidR="00FE3C47" w:rsidRDefault="00FE3C47" w:rsidP="00836D44">
            <w:pPr>
              <w:bidi/>
              <w:rPr>
                <w:rFonts w:ascii="Amiri" w:hAnsi="Amiri" w:cs="Amiri"/>
                <w:iCs/>
                <w:color w:val="EE0000"/>
                <w:sz w:val="28"/>
                <w:szCs w:val="28"/>
                <w:rtl/>
                <w:lang w:bidi="ar-DZ"/>
              </w:rPr>
            </w:pPr>
          </w:p>
          <w:p w14:paraId="0726AC64" w14:textId="77777777" w:rsidR="00FE3C47" w:rsidRDefault="00FE3C47" w:rsidP="00555139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</w:rPr>
              <w:t xml:space="preserve">حل في </w:t>
            </w:r>
            <w:r w:rsidRPr="00C11F9F">
              <w:rPr>
                <w:rFonts w:ascii="Amiri" w:hAnsi="Amiri" w:cs="Amiri"/>
                <w:position w:val="-4"/>
                <w:sz w:val="28"/>
                <w:szCs w:val="28"/>
              </w:rPr>
              <w:object w:dxaOrig="260" w:dyaOrig="260" w14:anchorId="20D441A9">
                <v:shape id="_x0000_i1681" type="#_x0000_t75" style="width:12.75pt;height:12.75pt" o:ole="">
                  <v:imagedata r:id="rId1016" o:title=""/>
                </v:shape>
                <o:OLEObject Type="Embed" ProgID="Equation.DSMT4" ShapeID="_x0000_i1681" DrawAspect="Content" ObjectID="_1825520705" r:id="rId1164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</w:rPr>
              <w:t xml:space="preserve"> المتراجحات التالية:</w:t>
            </w:r>
          </w:p>
          <w:p w14:paraId="71B02B47" w14:textId="77777777" w:rsidR="00FE3C47" w:rsidRDefault="00FE3C47" w:rsidP="00555139">
            <w:pPr>
              <w:bidi/>
              <w:rPr>
                <w:rFonts w:ascii="Amiri" w:hAnsi="Amiri" w:cs="Amiri"/>
                <w:iCs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iCs/>
                <w:color w:val="EE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0E79306B" w14:textId="77777777" w:rsidR="00FE3C47" w:rsidRPr="00555139" w:rsidRDefault="00FE3C47" w:rsidP="00555139">
            <w:pPr>
              <w:bidi/>
              <w:rPr>
                <w:rFonts w:ascii="Amiri" w:hAnsi="Amiri" w:cs="Amiri"/>
                <w:iCs/>
                <w:color w:val="EE0000"/>
                <w:sz w:val="28"/>
                <w:szCs w:val="28"/>
                <w:lang w:bidi="ar-DZ"/>
              </w:rPr>
            </w:pPr>
            <w:r w:rsidRPr="00555139">
              <w:rPr>
                <w:rFonts w:ascii="Amiri" w:hAnsi="Amiri" w:cs="Amiri"/>
                <w:position w:val="-24"/>
                <w:sz w:val="28"/>
                <w:szCs w:val="28"/>
              </w:rPr>
              <w:object w:dxaOrig="920" w:dyaOrig="620" w14:anchorId="09E7C73D">
                <v:shape id="_x0000_i1682" type="#_x0000_t75" style="width:45.75pt;height:30.75pt" o:ole="">
                  <v:imagedata r:id="rId1165" o:title=""/>
                </v:shape>
                <o:OLEObject Type="Embed" ProgID="Equation.DSMT4" ShapeID="_x0000_i1682" DrawAspect="Content" ObjectID="_1825520706" r:id="rId1166"/>
              </w:object>
            </w:r>
            <w:r w:rsidRPr="00555139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     </w:t>
            </w:r>
            <w:r w:rsidRPr="00555139">
              <w:rPr>
                <w:rFonts w:ascii="Amiri" w:hAnsi="Amiri" w:cs="Amiri"/>
                <w:position w:val="-24"/>
                <w:sz w:val="28"/>
                <w:szCs w:val="28"/>
              </w:rPr>
              <w:object w:dxaOrig="920" w:dyaOrig="620" w14:anchorId="1BD336A5">
                <v:shape id="_x0000_i1683" type="#_x0000_t75" style="width:45.75pt;height:30.75pt" o:ole="">
                  <v:imagedata r:id="rId1167" o:title=""/>
                </v:shape>
                <o:OLEObject Type="Embed" ProgID="Equation.DSMT4" ShapeID="_x0000_i1683" DrawAspect="Content" ObjectID="_1825520707" r:id="rId1168"/>
              </w:object>
            </w:r>
            <w:r w:rsidRPr="00555139">
              <w:rPr>
                <w:rFonts w:ascii="Amiri" w:hAnsi="Amiri" w:cs="Amiri"/>
                <w:sz w:val="28"/>
                <w:szCs w:val="28"/>
                <w:rtl/>
              </w:rPr>
              <w:t xml:space="preserve">              </w:t>
            </w:r>
            <w:r w:rsidRPr="00555139">
              <w:rPr>
                <w:rFonts w:ascii="Amiri" w:hAnsi="Amiri" w:cs="Amiri"/>
                <w:position w:val="-24"/>
                <w:sz w:val="28"/>
                <w:szCs w:val="28"/>
              </w:rPr>
              <w:object w:dxaOrig="999" w:dyaOrig="620" w14:anchorId="10E4165C">
                <v:shape id="_x0000_i1684" type="#_x0000_t75" style="width:50.25pt;height:30.75pt" o:ole="">
                  <v:imagedata r:id="rId1169" o:title=""/>
                </v:shape>
                <o:OLEObject Type="Embed" ProgID="Equation.DSMT4" ShapeID="_x0000_i1684" DrawAspect="Content" ObjectID="_1825520708" r:id="rId1170"/>
              </w:object>
            </w:r>
            <w:r w:rsidRPr="00555139">
              <w:rPr>
                <w:rFonts w:ascii="Amiri" w:hAnsi="Amiri" w:cs="Amiri"/>
                <w:sz w:val="28"/>
                <w:szCs w:val="28"/>
              </w:rPr>
              <w:t xml:space="preserve">   </w:t>
            </w:r>
            <w:r w:rsidRPr="00555139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     </w:t>
            </w:r>
            <w:r w:rsidRPr="00555139">
              <w:rPr>
                <w:rFonts w:ascii="Amiri" w:hAnsi="Amiri" w:cs="Amiri"/>
                <w:position w:val="-24"/>
                <w:sz w:val="28"/>
                <w:szCs w:val="28"/>
              </w:rPr>
              <w:object w:dxaOrig="880" w:dyaOrig="620" w14:anchorId="193A86AA">
                <v:shape id="_x0000_i1685" type="#_x0000_t75" style="width:44.25pt;height:30.75pt" o:ole="">
                  <v:imagedata r:id="rId1171" o:title=""/>
                </v:shape>
                <o:OLEObject Type="Embed" ProgID="Equation.DSMT4" ShapeID="_x0000_i1685" DrawAspect="Content" ObjectID="_1825520709" r:id="rId1172"/>
              </w:object>
            </w:r>
          </w:p>
          <w:p w14:paraId="5A432274" w14:textId="77777777" w:rsidR="00FE3C47" w:rsidRPr="00836D44" w:rsidRDefault="00FE3C47" w:rsidP="00836D44">
            <w:pPr>
              <w:bidi/>
              <w:rPr>
                <w:rFonts w:ascii="Amiri" w:hAnsi="Amiri" w:cs="Amiri"/>
                <w:iCs/>
                <w:color w:val="EE0000"/>
                <w:sz w:val="28"/>
                <w:szCs w:val="28"/>
                <w:rtl/>
                <w:lang w:bidi="ar-DZ"/>
              </w:rPr>
            </w:pPr>
          </w:p>
          <w:p w14:paraId="5C8DB513" w14:textId="77777777" w:rsidR="00FE3C47" w:rsidRDefault="00FE3C47" w:rsidP="00576A98">
            <w:pPr>
              <w:bidi/>
              <w:rPr>
                <w:rFonts w:ascii="Amiri" w:hAnsi="Amiri" w:cs="Amiri"/>
                <w:i/>
                <w:color w:val="EE0000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/>
                <w:i/>
                <w:noProof/>
                <w:color w:val="EE0000"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505976A7" wp14:editId="1329BFB5">
                      <wp:simplePos x="0" y="0"/>
                      <wp:positionH relativeFrom="column">
                        <wp:posOffset>691515</wp:posOffset>
                      </wp:positionH>
                      <wp:positionV relativeFrom="paragraph">
                        <wp:posOffset>132080</wp:posOffset>
                      </wp:positionV>
                      <wp:extent cx="3524250" cy="3219450"/>
                      <wp:effectExtent l="0" t="0" r="19050" b="19050"/>
                      <wp:wrapNone/>
                      <wp:docPr id="387449176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0" cy="32194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990966" w14:textId="77777777" w:rsidR="00FE3C47" w:rsidRDefault="00FE3C47" w:rsidP="00FC792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A52956" wp14:editId="192FAADA">
                                        <wp:extent cx="3028571" cy="3047619"/>
                                        <wp:effectExtent l="0" t="0" r="635" b="635"/>
                                        <wp:docPr id="1721182639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21182639" name=""/>
                                                <pic:cNvPicPr/>
                                              </pic:nvPicPr>
                                              <pic:blipFill>
                                                <a:blip r:embed="rId97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28571" cy="30476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5976A7" id="_x0000_s1150" style="position:absolute;left:0;text-align:left;margin-left:54.45pt;margin-top:10.4pt;width:277.5pt;height:253.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" fillcolor="white [3201]" strokecolor="white [3212]" strokeweight="2pt">
                      <v:textbox>
                        <w:txbxContent>
                          <w:p w14:paraId="3A990966" w14:textId="77777777" w:rsidR="00FE3C47" w:rsidRDefault="00FE3C47" w:rsidP="00FC792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A52956" wp14:editId="192FAADA">
                                  <wp:extent cx="3028571" cy="3047619"/>
                                  <wp:effectExtent l="0" t="0" r="635" b="635"/>
                                  <wp:docPr id="172118263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1182639" name=""/>
                                          <pic:cNvPicPr/>
                                        </pic:nvPicPr>
                                        <pic:blipFill>
                                          <a:blip r:embed="rId97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8571" cy="30476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3687A2F" w14:textId="77777777" w:rsidR="00FE3C47" w:rsidRDefault="00FE3C47" w:rsidP="00576A98">
            <w:pPr>
              <w:bidi/>
              <w:rPr>
                <w:rFonts w:ascii="Amiri" w:hAnsi="Amiri" w:cs="Amiri"/>
                <w:i/>
                <w:color w:val="EE0000"/>
                <w:sz w:val="28"/>
                <w:szCs w:val="28"/>
                <w:rtl/>
                <w:lang w:bidi="ar-DZ"/>
              </w:rPr>
            </w:pPr>
          </w:p>
          <w:p w14:paraId="1A244693" w14:textId="77777777" w:rsidR="00FE3C47" w:rsidRPr="00ED3643" w:rsidRDefault="00FE3C47" w:rsidP="00576A98">
            <w:pPr>
              <w:bidi/>
              <w:rPr>
                <w:rFonts w:ascii="Amiri" w:hAnsi="Amiri" w:cs="Amiri"/>
                <w:i/>
                <w:sz w:val="28"/>
                <w:szCs w:val="28"/>
                <w:lang w:bidi="ar-DZ"/>
              </w:rPr>
            </w:pPr>
          </w:p>
          <w:p w14:paraId="7CB445A6" w14:textId="77777777" w:rsidR="00FE3C47" w:rsidRDefault="00FE3C47" w:rsidP="00CE20A3">
            <w:pPr>
              <w:bidi/>
              <w:rPr>
                <w:rFonts w:ascii="Amiri" w:hAnsi="Amiri" w:cs="Amiri"/>
                <w:i/>
                <w:color w:val="EE0000"/>
                <w:sz w:val="28"/>
                <w:szCs w:val="28"/>
                <w:rtl/>
                <w:lang w:bidi="ar-DZ"/>
              </w:rPr>
            </w:pPr>
          </w:p>
          <w:p w14:paraId="2AE0DFC0" w14:textId="77777777" w:rsidR="00FE3C47" w:rsidRDefault="00FE3C47" w:rsidP="00CE20A3">
            <w:pPr>
              <w:bidi/>
              <w:rPr>
                <w:rFonts w:ascii="Amiri" w:hAnsi="Amiri" w:cs="Amiri"/>
                <w:i/>
                <w:color w:val="EE0000"/>
                <w:sz w:val="28"/>
                <w:szCs w:val="28"/>
                <w:rtl/>
                <w:lang w:bidi="ar-DZ"/>
              </w:rPr>
            </w:pPr>
          </w:p>
          <w:p w14:paraId="0FF498B4" w14:textId="77777777" w:rsidR="00FE3C47" w:rsidRPr="0046015E" w:rsidRDefault="00FE3C47" w:rsidP="00CE20A3">
            <w:pPr>
              <w:bidi/>
              <w:rPr>
                <w:rFonts w:ascii="Amiri" w:hAnsi="Amiri" w:cs="Amiri"/>
                <w:i/>
                <w:color w:val="EE0000"/>
                <w:sz w:val="28"/>
                <w:szCs w:val="28"/>
                <w:rtl/>
                <w:lang w:bidi="ar-DZ"/>
              </w:rPr>
            </w:pPr>
          </w:p>
          <w:p w14:paraId="3592DD99" w14:textId="77777777" w:rsidR="00FE3C47" w:rsidRDefault="00FE3C47" w:rsidP="00CD2C9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5E4C16DD" w14:textId="77777777" w:rsidR="00FE3C47" w:rsidRDefault="00FE3C47" w:rsidP="00CD2C9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lang w:bidi="ar-DZ"/>
              </w:rPr>
            </w:pPr>
          </w:p>
          <w:p w14:paraId="281605C9" w14:textId="77777777" w:rsidR="00FE3C47" w:rsidRDefault="00FE3C47" w:rsidP="00555139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lang w:bidi="ar-DZ"/>
              </w:rPr>
            </w:pPr>
          </w:p>
          <w:p w14:paraId="6FE8C044" w14:textId="77777777" w:rsidR="00FE3C47" w:rsidRDefault="00FE3C47" w:rsidP="00555139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lang w:bidi="ar-DZ"/>
              </w:rPr>
            </w:pPr>
          </w:p>
          <w:p w14:paraId="4F24DF26" w14:textId="77777777" w:rsidR="00FE3C47" w:rsidRDefault="00FE3C47" w:rsidP="00555139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lang w:bidi="ar-DZ"/>
              </w:rPr>
            </w:pPr>
          </w:p>
          <w:p w14:paraId="549184C1" w14:textId="77777777" w:rsidR="00FE3C47" w:rsidRDefault="00FE3C47" w:rsidP="00555139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lang w:bidi="ar-DZ"/>
              </w:rPr>
            </w:pPr>
          </w:p>
          <w:p w14:paraId="6D9EB2AF" w14:textId="77777777" w:rsidR="00FE3C47" w:rsidRDefault="00FE3C47" w:rsidP="00555139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lang w:bidi="ar-DZ"/>
              </w:rPr>
            </w:pPr>
          </w:p>
          <w:p w14:paraId="7C39C3DB" w14:textId="77777777" w:rsidR="00FE3C47" w:rsidRDefault="00FE3C47" w:rsidP="00555139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lang w:bidi="ar-DZ"/>
              </w:rPr>
            </w:pPr>
          </w:p>
          <w:p w14:paraId="6FC1F9A4" w14:textId="77777777" w:rsidR="00FE3C47" w:rsidRPr="00CD2C93" w:rsidRDefault="00FE3C47" w:rsidP="00555139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lang w:bidi="ar-DZ"/>
              </w:rPr>
            </w:pPr>
          </w:p>
        </w:tc>
        <w:tc>
          <w:tcPr>
            <w:tcW w:w="1179" w:type="dxa"/>
          </w:tcPr>
          <w:p w14:paraId="7F92F9DE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488AC10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A3DC9BD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F712F07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425F170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EAC43FB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1B8DC68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BEC7519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9550877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E32828B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2C6C2A6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E261DF6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7586765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5835F71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BF12C0C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E339277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B86AB5C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868B0E1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3567403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6AD93D8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C0DAFF1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4238EAA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324C8A1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5319D29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B66EB1C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6567A5F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EA16940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14F94D2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50CE439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A9C57CB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AE0DA12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F1A976A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A2FA428" w14:textId="77777777" w:rsidR="00FE3C47" w:rsidRDefault="00FE3C47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0B98CE4" w14:textId="77777777" w:rsidR="00FE3C47" w:rsidRPr="00792B9B" w:rsidRDefault="00FE3C47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035BAC79" w14:textId="77777777" w:rsidR="009B5910" w:rsidRPr="00792B9B" w:rsidRDefault="009B5910" w:rsidP="00C02D88">
      <w:pPr>
        <w:bidi/>
        <w:ind w:right="-851"/>
        <w:rPr>
          <w:rFonts w:cstheme="minorHAnsi"/>
          <w:sz w:val="28"/>
          <w:szCs w:val="28"/>
        </w:rPr>
      </w:pPr>
    </w:p>
    <w:sectPr w:rsidR="009B5910" w:rsidRPr="00792B9B" w:rsidSect="00143C2F">
      <w:headerReference w:type="default" r:id="rId1173"/>
      <w:footerReference w:type="default" r:id="rId1174"/>
      <w:pgSz w:w="11906" w:h="16838"/>
      <w:pgMar w:top="284" w:right="1418" w:bottom="284" w:left="1418" w:header="279" w:footer="6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B5A01D" w14:textId="77777777" w:rsidR="00F7031C" w:rsidRDefault="00F7031C" w:rsidP="00DA4F13">
      <w:pPr>
        <w:spacing w:after="0" w:line="240" w:lineRule="auto"/>
      </w:pPr>
      <w:r>
        <w:separator/>
      </w:r>
    </w:p>
  </w:endnote>
  <w:endnote w:type="continuationSeparator" w:id="0">
    <w:p w14:paraId="4705BB21" w14:textId="77777777" w:rsidR="00F7031C" w:rsidRDefault="00F7031C" w:rsidP="00DA4F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iri">
    <w:panose1 w:val="00000500000000000000"/>
    <w:charset w:val="00"/>
    <w:family w:val="auto"/>
    <w:pitch w:val="variable"/>
    <w:sig w:usb0="A000206F" w:usb1="80002042" w:usb2="00000008" w:usb3="00000000" w:csb0="000000D3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clid Extra">
    <w:panose1 w:val="02050502000505020303"/>
    <w:charset w:val="02"/>
    <w:family w:val="roman"/>
    <w:pitch w:val="variable"/>
    <w:sig w:usb0="80000000" w:usb1="10000000" w:usb2="00000000" w:usb3="00000000" w:csb0="80000000" w:csb1="00000000"/>
  </w:font>
  <w:font w:name="Euclid Math Two">
    <w:panose1 w:val="02050601010101010101"/>
    <w:charset w:val="02"/>
    <w:family w:val="roman"/>
    <w:pitch w:val="variable"/>
    <w:sig w:usb0="80000000" w:usb1="10000000" w:usb2="00000000" w:usb3="00000000" w:csb0="80000000" w:csb1="00000000"/>
  </w:font>
  <w:font w:name="Euclid Math One">
    <w:panose1 w:val="05050601010101010101"/>
    <w:charset w:val="02"/>
    <w:family w:val="roman"/>
    <w:pitch w:val="variable"/>
    <w:sig w:usb0="8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01962273"/>
      <w:docPartObj>
        <w:docPartGallery w:val="Page Numbers (Bottom of Page)"/>
        <w:docPartUnique/>
      </w:docPartObj>
    </w:sdtPr>
    <w:sdtContent>
      <w:p w14:paraId="12DDB4FF" w14:textId="5E56A6E4" w:rsidR="009B5910" w:rsidRDefault="00FE3C47">
        <w:pPr>
          <w:pStyle w:val="Pieddepag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3D4D670C" wp14:editId="7F837055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-12700</wp:posOffset>
                  </wp:positionV>
                  <wp:extent cx="3686175" cy="428625"/>
                  <wp:effectExtent l="0" t="0" r="28575" b="28575"/>
                  <wp:wrapNone/>
                  <wp:docPr id="1025164919" name="Rectangle 9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686175" cy="4286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1F6491" w14:textId="18FD66AB" w:rsidR="00FE3C47" w:rsidRDefault="00FE3C47" w:rsidP="00FE3C47">
                              <w:pPr>
                                <w:jc w:val="center"/>
                              </w:pPr>
                              <w:hyperlink r:id="rId1" w:history="1">
                                <w:r w:rsidRPr="00F662C1">
                                  <w:rPr>
                                    <w:rStyle w:val="Lienhypertexte"/>
                                  </w:rPr>
                                  <w:t>https://www.facebook.com/mebarki.fatima32</w:t>
                                </w:r>
                              </w:hyperlink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3D4D670C" id="Rectangle 90" o:spid="_x0000_s1153" style="position:absolute;margin-left:-4.15pt;margin-top:-1pt;width:290.25pt;height:33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" fillcolor="white [3201]" strokecolor="white [3212]" strokeweight="2pt">
                  <v:textbox>
                    <w:txbxContent>
                      <w:p w14:paraId="361F6491" w14:textId="18FD66AB" w:rsidR="00FE3C47" w:rsidRDefault="00FE3C47" w:rsidP="00FE3C47">
                        <w:pPr>
                          <w:jc w:val="center"/>
                        </w:pPr>
                        <w:hyperlink r:id="rId2" w:history="1">
                          <w:r w:rsidRPr="00F662C1">
                            <w:rPr>
                              <w:rStyle w:val="Lienhypertexte"/>
                            </w:rPr>
                            <w:t>https://www.facebook.com/mebarki.fatima32</w:t>
                          </w:r>
                        </w:hyperlink>
                        <w:r>
                          <w:t xml:space="preserve"> </w:t>
                        </w:r>
                      </w:p>
                    </w:txbxContent>
                  </v:textbox>
                </v:rect>
              </w:pict>
            </mc:Fallback>
          </mc:AlternateContent>
        </w:r>
        <w:r w:rsidR="009B5910"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0" allowOverlap="1" wp14:anchorId="4E32BF52" wp14:editId="3ECA8D1A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10523855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761910156" name="Rectangle : carré corné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BE29D8F" w14:textId="77777777" w:rsidR="009B5910" w:rsidRDefault="009B5910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E32BF52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Rectangle : carré corné 7" o:spid="_x0000_s1154" type="#_x0000_t65" style="position:absolute;margin-left:0;margin-top:0;width:29pt;height:21.6pt;z-index:251662336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" o:allowincell="f" adj="14135" strokecolor="gray" strokeweight=".25pt">
                  <v:textbox>
                    <w:txbxContent>
                      <w:p w14:paraId="0BE29D8F" w14:textId="77777777" w:rsidR="009B5910" w:rsidRDefault="009B5910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66B339" w14:textId="77777777" w:rsidR="00F7031C" w:rsidRDefault="00F7031C" w:rsidP="00DA4F13">
      <w:pPr>
        <w:spacing w:after="0" w:line="240" w:lineRule="auto"/>
      </w:pPr>
      <w:r>
        <w:separator/>
      </w:r>
    </w:p>
  </w:footnote>
  <w:footnote w:type="continuationSeparator" w:id="0">
    <w:p w14:paraId="7751F97A" w14:textId="77777777" w:rsidR="00F7031C" w:rsidRDefault="00F7031C" w:rsidP="00DA4F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93FF0" w14:textId="1073134A" w:rsidR="00DA4F13" w:rsidRPr="00DA4F13" w:rsidRDefault="00DA4F13" w:rsidP="00DA4F13">
    <w:pPr>
      <w:pStyle w:val="En-tte"/>
      <w:jc w:val="center"/>
      <w:rPr>
        <w:rFonts w:ascii="Amiri" w:hAnsi="Amiri" w:cs="Amiri"/>
        <w:b/>
        <w:bCs/>
        <w:sz w:val="28"/>
        <w:szCs w:val="28"/>
        <w:rtl/>
        <w:lang w:bidi="ar-DZ"/>
      </w:rPr>
    </w:pPr>
    <w:r>
      <w:rPr>
        <w:rFonts w:ascii="Amiri" w:hAnsi="Amiri" w:cs="Amiri"/>
        <w:b/>
        <w:bCs/>
        <w:noProof/>
        <w:sz w:val="28"/>
        <w:szCs w:val="28"/>
        <w:rtl/>
        <w:lang w:val="ar-DZ" w:bidi="ar-D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07C62ED" wp14:editId="16AEF688">
              <wp:simplePos x="0" y="0"/>
              <wp:positionH relativeFrom="column">
                <wp:posOffset>3757295</wp:posOffset>
              </wp:positionH>
              <wp:positionV relativeFrom="paragraph">
                <wp:posOffset>-148589</wp:posOffset>
              </wp:positionV>
              <wp:extent cx="2800350" cy="361950"/>
              <wp:effectExtent l="0" t="0" r="19050" b="19050"/>
              <wp:wrapNone/>
              <wp:docPr id="489372436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00350" cy="361950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9860F8" w14:textId="4F0890FC" w:rsidR="00DA4F13" w:rsidRPr="00DA4F13" w:rsidRDefault="00DA4F13" w:rsidP="00DA4F13">
                          <w:pPr>
                            <w:bidi/>
                            <w:spacing w:after="0" w:line="240" w:lineRule="auto"/>
                            <w:rPr>
                              <w:rFonts w:ascii="Amiri" w:hAnsi="Amiri" w:cs="Amiri"/>
                              <w:b/>
                              <w:bCs/>
                              <w:rtl/>
                              <w:lang w:bidi="ar-DZ"/>
                            </w:rPr>
                          </w:pPr>
                          <w:r w:rsidRPr="00DA4F13">
                            <w:rPr>
                              <w:rFonts w:ascii="Amiri" w:hAnsi="Amiri" w:cs="Amiri" w:hint="cs"/>
                              <w:b/>
                              <w:bCs/>
                              <w:rtl/>
                              <w:lang w:bidi="ar-DZ"/>
                            </w:rPr>
                            <w:t>الأستاذة:</w:t>
                          </w:r>
                          <w:r w:rsidRPr="00DA4F13">
                            <w:rPr>
                              <w:rFonts w:ascii="Amiri" w:hAnsi="Amiri" w:cs="Amiri"/>
                              <w:b/>
                              <w:bCs/>
                              <w:rtl/>
                              <w:lang w:bidi="ar-DZ"/>
                            </w:rPr>
                            <w:t xml:space="preserve"> مباركي فاطمة ثانوية الشلالة-البيض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7C62ED" id="Rectangle 5" o:spid="_x0000_s1151" style="position:absolute;left:0;text-align:left;margin-left:295.85pt;margin-top:-11.7pt;width:220.5pt;height:28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" fillcolor="white [3201]" strokecolor="white [3212]" strokeweight="2pt">
              <v:textbox>
                <w:txbxContent>
                  <w:p w14:paraId="159860F8" w14:textId="4F0890FC" w:rsidR="00DA4F13" w:rsidRPr="00DA4F13" w:rsidRDefault="00DA4F13" w:rsidP="00DA4F13">
                    <w:pPr>
                      <w:bidi/>
                      <w:spacing w:after="0" w:line="240" w:lineRule="auto"/>
                      <w:rPr>
                        <w:rFonts w:ascii="Amiri" w:hAnsi="Amiri" w:cs="Amiri"/>
                        <w:b/>
                        <w:bCs/>
                        <w:rtl/>
                        <w:lang w:bidi="ar-DZ"/>
                      </w:rPr>
                    </w:pPr>
                    <w:r w:rsidRPr="00DA4F13">
                      <w:rPr>
                        <w:rFonts w:ascii="Amiri" w:hAnsi="Amiri" w:cs="Amiri" w:hint="cs"/>
                        <w:b/>
                        <w:bCs/>
                        <w:rtl/>
                        <w:lang w:bidi="ar-DZ"/>
                      </w:rPr>
                      <w:t>الأستاذة:</w:t>
                    </w:r>
                    <w:r w:rsidRPr="00DA4F13">
                      <w:rPr>
                        <w:rFonts w:ascii="Amiri" w:hAnsi="Amiri" w:cs="Amiri"/>
                        <w:b/>
                        <w:bCs/>
                        <w:rtl/>
                        <w:lang w:bidi="ar-DZ"/>
                      </w:rPr>
                      <w:t xml:space="preserve"> مباركي فاطمة ثانوية الشلالة-البيض</w:t>
                    </w:r>
                  </w:p>
                </w:txbxContent>
              </v:textbox>
            </v:rect>
          </w:pict>
        </mc:Fallback>
      </mc:AlternateContent>
    </w:r>
    <w:r>
      <w:rPr>
        <w:rFonts w:ascii="Amiri" w:hAnsi="Amiri" w:cs="Amiri"/>
        <w:b/>
        <w:bCs/>
        <w:noProof/>
        <w:sz w:val="28"/>
        <w:szCs w:val="28"/>
        <w:rtl/>
        <w:lang w:val="ar-DZ" w:bidi="ar-D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18D564" wp14:editId="2EE9B75B">
              <wp:simplePos x="0" y="0"/>
              <wp:positionH relativeFrom="column">
                <wp:posOffset>-814705</wp:posOffset>
              </wp:positionH>
              <wp:positionV relativeFrom="paragraph">
                <wp:posOffset>-62865</wp:posOffset>
              </wp:positionV>
              <wp:extent cx="2428875" cy="295275"/>
              <wp:effectExtent l="0" t="0" r="28575" b="28575"/>
              <wp:wrapNone/>
              <wp:docPr id="1940239110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28875" cy="295275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1B3E76" w14:textId="4989FA0D" w:rsidR="00DA4F13" w:rsidRPr="00DA4F13" w:rsidRDefault="00DA4F13" w:rsidP="00DA4F13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t xml:space="preserve"> </w:t>
                          </w:r>
                          <w:hyperlink r:id="rId1" w:history="1">
                            <w:r w:rsidR="00FE3C47" w:rsidRPr="00F662C1">
                              <w:rPr>
                                <w:rStyle w:val="Lienhypertexte"/>
                                <w:b/>
                                <w:bCs/>
                              </w:rPr>
                              <w:t>mebarki.math32@gmail.com</w:t>
                            </w:r>
                          </w:hyperlink>
                          <w:r w:rsidR="00FE3C47">
                            <w:rPr>
                              <w:b/>
                              <w:bCs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618D564" id="Rectangle 4" o:spid="_x0000_s1152" style="position:absolute;left:0;text-align:left;margin-left:-64.15pt;margin-top:-4.95pt;width:191.2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" fillcolor="white [3201]" strokecolor="white [3212]" strokeweight="2pt">
              <v:textbox>
                <w:txbxContent>
                  <w:p w14:paraId="661B3E76" w14:textId="4989FA0D" w:rsidR="00DA4F13" w:rsidRPr="00DA4F13" w:rsidRDefault="00DA4F13" w:rsidP="00DA4F13">
                    <w:pPr>
                      <w:rPr>
                        <w:b/>
                        <w:bCs/>
                      </w:rPr>
                    </w:pPr>
                    <w:r>
                      <w:t xml:space="preserve"> </w:t>
                    </w:r>
                    <w:hyperlink r:id="rId2" w:history="1">
                      <w:r w:rsidR="00FE3C47" w:rsidRPr="00F662C1">
                        <w:rPr>
                          <w:rStyle w:val="Lienhypertexte"/>
                          <w:b/>
                          <w:bCs/>
                        </w:rPr>
                        <w:t>mebarki.math32@gmail.com</w:t>
                      </w:r>
                    </w:hyperlink>
                    <w:r w:rsidR="00FE3C47">
                      <w:rPr>
                        <w:b/>
                        <w:bCs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="00283C06">
      <w:rPr>
        <w:rFonts w:ascii="Amiri" w:hAnsi="Amiri" w:cs="Amiri" w:hint="cs"/>
        <w:b/>
        <w:bCs/>
        <w:sz w:val="28"/>
        <w:szCs w:val="28"/>
        <w:rtl/>
        <w:lang w:bidi="ar-DZ"/>
      </w:rPr>
      <w:t>2026</w:t>
    </w:r>
    <w:r w:rsidR="00F0594E">
      <w:rPr>
        <w:rFonts w:ascii="Amiri" w:hAnsi="Amiri" w:cs="Amiri"/>
        <w:b/>
        <w:bCs/>
        <w:sz w:val="28"/>
        <w:szCs w:val="28"/>
        <w:lang w:bidi="ar-DZ"/>
      </w:rPr>
      <w:t>/2025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66E41"/>
    <w:multiLevelType w:val="hybridMultilevel"/>
    <w:tmpl w:val="AD4E3AC8"/>
    <w:lvl w:ilvl="0" w:tplc="09D8F26C">
      <w:start w:val="1"/>
      <w:numFmt w:val="decimal"/>
      <w:lvlText w:val="%1."/>
      <w:lvlJc w:val="left"/>
      <w:pPr>
        <w:ind w:left="1080" w:hanging="360"/>
      </w:pPr>
      <w:rPr>
        <w:rFonts w:cstheme="minorHAnsi" w:hint="default"/>
        <w:b/>
        <w:sz w:val="28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426289"/>
    <w:multiLevelType w:val="hybridMultilevel"/>
    <w:tmpl w:val="A42E0C34"/>
    <w:lvl w:ilvl="0" w:tplc="DE2A859E">
      <w:start w:val="1"/>
      <w:numFmt w:val="decimal"/>
      <w:lvlText w:val="%1)"/>
      <w:lvlJc w:val="left"/>
      <w:pPr>
        <w:ind w:left="5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05" w:hanging="360"/>
      </w:pPr>
    </w:lvl>
    <w:lvl w:ilvl="2" w:tplc="040C001B" w:tentative="1">
      <w:start w:val="1"/>
      <w:numFmt w:val="lowerRoman"/>
      <w:lvlText w:val="%3."/>
      <w:lvlJc w:val="right"/>
      <w:pPr>
        <w:ind w:left="2025" w:hanging="180"/>
      </w:pPr>
    </w:lvl>
    <w:lvl w:ilvl="3" w:tplc="040C000F" w:tentative="1">
      <w:start w:val="1"/>
      <w:numFmt w:val="decimal"/>
      <w:lvlText w:val="%4."/>
      <w:lvlJc w:val="left"/>
      <w:pPr>
        <w:ind w:left="2745" w:hanging="360"/>
      </w:pPr>
    </w:lvl>
    <w:lvl w:ilvl="4" w:tplc="040C0019" w:tentative="1">
      <w:start w:val="1"/>
      <w:numFmt w:val="lowerLetter"/>
      <w:lvlText w:val="%5."/>
      <w:lvlJc w:val="left"/>
      <w:pPr>
        <w:ind w:left="3465" w:hanging="360"/>
      </w:pPr>
    </w:lvl>
    <w:lvl w:ilvl="5" w:tplc="040C001B" w:tentative="1">
      <w:start w:val="1"/>
      <w:numFmt w:val="lowerRoman"/>
      <w:lvlText w:val="%6."/>
      <w:lvlJc w:val="right"/>
      <w:pPr>
        <w:ind w:left="4185" w:hanging="180"/>
      </w:pPr>
    </w:lvl>
    <w:lvl w:ilvl="6" w:tplc="040C000F" w:tentative="1">
      <w:start w:val="1"/>
      <w:numFmt w:val="decimal"/>
      <w:lvlText w:val="%7."/>
      <w:lvlJc w:val="left"/>
      <w:pPr>
        <w:ind w:left="4905" w:hanging="360"/>
      </w:pPr>
    </w:lvl>
    <w:lvl w:ilvl="7" w:tplc="040C0019" w:tentative="1">
      <w:start w:val="1"/>
      <w:numFmt w:val="lowerLetter"/>
      <w:lvlText w:val="%8."/>
      <w:lvlJc w:val="left"/>
      <w:pPr>
        <w:ind w:left="5625" w:hanging="360"/>
      </w:pPr>
    </w:lvl>
    <w:lvl w:ilvl="8" w:tplc="040C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" w15:restartNumberingAfterBreak="0">
    <w:nsid w:val="020B7E17"/>
    <w:multiLevelType w:val="hybridMultilevel"/>
    <w:tmpl w:val="0B62071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910738"/>
    <w:multiLevelType w:val="hybridMultilevel"/>
    <w:tmpl w:val="59126BB2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48A1BC">
      <w:start w:val="1"/>
      <w:numFmt w:val="bullet"/>
      <w:lvlText w:val=""/>
      <w:lvlJc w:val="left"/>
      <w:pPr>
        <w:tabs>
          <w:tab w:val="num" w:pos="1250"/>
        </w:tabs>
        <w:ind w:left="1250" w:hanging="17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AE3665"/>
    <w:multiLevelType w:val="hybridMultilevel"/>
    <w:tmpl w:val="6C36F286"/>
    <w:lvl w:ilvl="0" w:tplc="5E8EF2D4">
      <w:start w:val="1"/>
      <w:numFmt w:val="decimal"/>
      <w:lvlText w:val="%1."/>
      <w:lvlJc w:val="left"/>
      <w:pPr>
        <w:ind w:left="47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91" w:hanging="360"/>
      </w:pPr>
    </w:lvl>
    <w:lvl w:ilvl="2" w:tplc="040C001B" w:tentative="1">
      <w:start w:val="1"/>
      <w:numFmt w:val="lowerRoman"/>
      <w:lvlText w:val="%3."/>
      <w:lvlJc w:val="right"/>
      <w:pPr>
        <w:ind w:left="1911" w:hanging="180"/>
      </w:pPr>
    </w:lvl>
    <w:lvl w:ilvl="3" w:tplc="040C000F" w:tentative="1">
      <w:start w:val="1"/>
      <w:numFmt w:val="decimal"/>
      <w:lvlText w:val="%4."/>
      <w:lvlJc w:val="left"/>
      <w:pPr>
        <w:ind w:left="2631" w:hanging="360"/>
      </w:pPr>
    </w:lvl>
    <w:lvl w:ilvl="4" w:tplc="040C0019" w:tentative="1">
      <w:start w:val="1"/>
      <w:numFmt w:val="lowerLetter"/>
      <w:lvlText w:val="%5."/>
      <w:lvlJc w:val="left"/>
      <w:pPr>
        <w:ind w:left="3351" w:hanging="360"/>
      </w:pPr>
    </w:lvl>
    <w:lvl w:ilvl="5" w:tplc="040C001B" w:tentative="1">
      <w:start w:val="1"/>
      <w:numFmt w:val="lowerRoman"/>
      <w:lvlText w:val="%6."/>
      <w:lvlJc w:val="right"/>
      <w:pPr>
        <w:ind w:left="4071" w:hanging="180"/>
      </w:pPr>
    </w:lvl>
    <w:lvl w:ilvl="6" w:tplc="040C000F" w:tentative="1">
      <w:start w:val="1"/>
      <w:numFmt w:val="decimal"/>
      <w:lvlText w:val="%7."/>
      <w:lvlJc w:val="left"/>
      <w:pPr>
        <w:ind w:left="4791" w:hanging="360"/>
      </w:pPr>
    </w:lvl>
    <w:lvl w:ilvl="7" w:tplc="040C0019" w:tentative="1">
      <w:start w:val="1"/>
      <w:numFmt w:val="lowerLetter"/>
      <w:lvlText w:val="%8."/>
      <w:lvlJc w:val="left"/>
      <w:pPr>
        <w:ind w:left="5511" w:hanging="360"/>
      </w:pPr>
    </w:lvl>
    <w:lvl w:ilvl="8" w:tplc="040C001B" w:tentative="1">
      <w:start w:val="1"/>
      <w:numFmt w:val="lowerRoman"/>
      <w:lvlText w:val="%9."/>
      <w:lvlJc w:val="right"/>
      <w:pPr>
        <w:ind w:left="6231" w:hanging="180"/>
      </w:pPr>
    </w:lvl>
  </w:abstractNum>
  <w:abstractNum w:abstractNumId="5" w15:restartNumberingAfterBreak="0">
    <w:nsid w:val="05F06790"/>
    <w:multiLevelType w:val="hybridMultilevel"/>
    <w:tmpl w:val="587E71B2"/>
    <w:lvl w:ilvl="0" w:tplc="9452864A">
      <w:start w:val="1"/>
      <w:numFmt w:val="arabicAlpha"/>
      <w:lvlText w:val="%1-"/>
      <w:lvlJc w:val="left"/>
      <w:pPr>
        <w:ind w:left="1575" w:hanging="360"/>
      </w:pPr>
      <w:rPr>
        <w:rFonts w:cs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2295" w:hanging="360"/>
      </w:pPr>
    </w:lvl>
    <w:lvl w:ilvl="2" w:tplc="040C001B" w:tentative="1">
      <w:start w:val="1"/>
      <w:numFmt w:val="lowerRoman"/>
      <w:lvlText w:val="%3."/>
      <w:lvlJc w:val="right"/>
      <w:pPr>
        <w:ind w:left="3015" w:hanging="180"/>
      </w:pPr>
    </w:lvl>
    <w:lvl w:ilvl="3" w:tplc="040C000F" w:tentative="1">
      <w:start w:val="1"/>
      <w:numFmt w:val="decimal"/>
      <w:lvlText w:val="%4."/>
      <w:lvlJc w:val="left"/>
      <w:pPr>
        <w:ind w:left="3735" w:hanging="360"/>
      </w:pPr>
    </w:lvl>
    <w:lvl w:ilvl="4" w:tplc="040C0019" w:tentative="1">
      <w:start w:val="1"/>
      <w:numFmt w:val="lowerLetter"/>
      <w:lvlText w:val="%5."/>
      <w:lvlJc w:val="left"/>
      <w:pPr>
        <w:ind w:left="4455" w:hanging="360"/>
      </w:pPr>
    </w:lvl>
    <w:lvl w:ilvl="5" w:tplc="040C001B" w:tentative="1">
      <w:start w:val="1"/>
      <w:numFmt w:val="lowerRoman"/>
      <w:lvlText w:val="%6."/>
      <w:lvlJc w:val="right"/>
      <w:pPr>
        <w:ind w:left="5175" w:hanging="180"/>
      </w:pPr>
    </w:lvl>
    <w:lvl w:ilvl="6" w:tplc="040C000F" w:tentative="1">
      <w:start w:val="1"/>
      <w:numFmt w:val="decimal"/>
      <w:lvlText w:val="%7."/>
      <w:lvlJc w:val="left"/>
      <w:pPr>
        <w:ind w:left="5895" w:hanging="360"/>
      </w:pPr>
    </w:lvl>
    <w:lvl w:ilvl="7" w:tplc="040C0019" w:tentative="1">
      <w:start w:val="1"/>
      <w:numFmt w:val="lowerLetter"/>
      <w:lvlText w:val="%8."/>
      <w:lvlJc w:val="left"/>
      <w:pPr>
        <w:ind w:left="6615" w:hanging="360"/>
      </w:pPr>
    </w:lvl>
    <w:lvl w:ilvl="8" w:tplc="040C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6" w15:restartNumberingAfterBreak="0">
    <w:nsid w:val="091D4AFC"/>
    <w:multiLevelType w:val="hybridMultilevel"/>
    <w:tmpl w:val="BCA2093A"/>
    <w:lvl w:ilvl="0" w:tplc="5B2C0626">
      <w:start w:val="1"/>
      <w:numFmt w:val="decimal"/>
      <w:lvlText w:val="%1)"/>
      <w:lvlJc w:val="left"/>
      <w:pPr>
        <w:tabs>
          <w:tab w:val="num" w:pos="2190"/>
        </w:tabs>
        <w:ind w:left="2190" w:hanging="360"/>
      </w:pPr>
      <w:rPr>
        <w:color w:val="FF00FF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964742F"/>
    <w:multiLevelType w:val="hybridMultilevel"/>
    <w:tmpl w:val="FA66AD7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5A3E8D"/>
    <w:multiLevelType w:val="hybridMultilevel"/>
    <w:tmpl w:val="485076B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704664"/>
    <w:multiLevelType w:val="hybridMultilevel"/>
    <w:tmpl w:val="00BC9B2E"/>
    <w:lvl w:ilvl="0" w:tplc="DF649FF4">
      <w:start w:val="1"/>
      <w:numFmt w:val="decimal"/>
      <w:lvlText w:val="%1."/>
      <w:lvlJc w:val="left"/>
      <w:pPr>
        <w:ind w:left="720" w:hanging="360"/>
      </w:pPr>
      <w:rPr>
        <w:rFonts w:hint="default"/>
        <w:color w:val="EE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5C0D1E"/>
    <w:multiLevelType w:val="hybridMultilevel"/>
    <w:tmpl w:val="03A6336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9918B3"/>
    <w:multiLevelType w:val="hybridMultilevel"/>
    <w:tmpl w:val="7A52FB76"/>
    <w:lvl w:ilvl="0" w:tplc="A6D6D8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4A10B9"/>
    <w:multiLevelType w:val="hybridMultilevel"/>
    <w:tmpl w:val="B6CC41C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AD7534"/>
    <w:multiLevelType w:val="hybridMultilevel"/>
    <w:tmpl w:val="303A83D6"/>
    <w:lvl w:ilvl="0" w:tplc="1CF2BE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EE0000"/>
        <w:sz w:val="28"/>
        <w:szCs w:val="28"/>
      </w:rPr>
    </w:lvl>
    <w:lvl w:ilvl="1" w:tplc="30F224F0">
      <w:start w:val="1"/>
      <w:numFmt w:val="bullet"/>
      <w:lvlText w:val=""/>
      <w:lvlJc w:val="left"/>
      <w:pPr>
        <w:tabs>
          <w:tab w:val="num" w:pos="1080"/>
        </w:tabs>
        <w:ind w:left="1080" w:firstLine="0"/>
      </w:pPr>
      <w:rPr>
        <w:rFonts w:ascii="Symbol" w:hAnsi="Symbol" w:hint="default"/>
      </w:rPr>
    </w:lvl>
    <w:lvl w:ilvl="2" w:tplc="E254700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FF0000"/>
        <w:sz w:val="28"/>
        <w:szCs w:val="28"/>
      </w:rPr>
    </w:lvl>
    <w:lvl w:ilvl="3" w:tplc="D4CC31A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color w:val="auto"/>
        <w:sz w:val="28"/>
        <w:szCs w:val="28"/>
      </w:rPr>
    </w:lvl>
    <w:lvl w:ilvl="4" w:tplc="E19A67BC">
      <w:start w:val="2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Arabic Transparent" w:hint="default"/>
      </w:rPr>
    </w:lvl>
    <w:lvl w:ilvl="5" w:tplc="68E81F9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color w:val="auto"/>
        <w:sz w:val="28"/>
        <w:szCs w:val="28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1461D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color w:val="auto"/>
        <w:sz w:val="28"/>
        <w:szCs w:val="28"/>
      </w:rPr>
    </w:lvl>
  </w:abstractNum>
  <w:abstractNum w:abstractNumId="14" w15:restartNumberingAfterBreak="0">
    <w:nsid w:val="1469426E"/>
    <w:multiLevelType w:val="hybridMultilevel"/>
    <w:tmpl w:val="FE189622"/>
    <w:lvl w:ilvl="0" w:tplc="F1F62C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bidi="ar-DZ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lang w:bidi="ar-DZ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6C32A5"/>
    <w:multiLevelType w:val="hybridMultilevel"/>
    <w:tmpl w:val="499EC804"/>
    <w:lvl w:ilvl="0" w:tplc="CA92E23A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6781BDE"/>
    <w:multiLevelType w:val="hybridMultilevel"/>
    <w:tmpl w:val="DCB468D8"/>
    <w:lvl w:ilvl="0" w:tplc="4AA875FC">
      <w:numFmt w:val="decimal"/>
      <w:lvlText w:val="%1-"/>
      <w:lvlJc w:val="left"/>
      <w:pPr>
        <w:ind w:left="43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50" w:hanging="360"/>
      </w:pPr>
    </w:lvl>
    <w:lvl w:ilvl="2" w:tplc="040C001B" w:tentative="1">
      <w:start w:val="1"/>
      <w:numFmt w:val="lowerRoman"/>
      <w:lvlText w:val="%3."/>
      <w:lvlJc w:val="right"/>
      <w:pPr>
        <w:ind w:left="1870" w:hanging="180"/>
      </w:pPr>
    </w:lvl>
    <w:lvl w:ilvl="3" w:tplc="040C000F" w:tentative="1">
      <w:start w:val="1"/>
      <w:numFmt w:val="decimal"/>
      <w:lvlText w:val="%4."/>
      <w:lvlJc w:val="left"/>
      <w:pPr>
        <w:ind w:left="2590" w:hanging="360"/>
      </w:pPr>
    </w:lvl>
    <w:lvl w:ilvl="4" w:tplc="040C0019" w:tentative="1">
      <w:start w:val="1"/>
      <w:numFmt w:val="lowerLetter"/>
      <w:lvlText w:val="%5."/>
      <w:lvlJc w:val="left"/>
      <w:pPr>
        <w:ind w:left="3310" w:hanging="360"/>
      </w:pPr>
    </w:lvl>
    <w:lvl w:ilvl="5" w:tplc="040C001B" w:tentative="1">
      <w:start w:val="1"/>
      <w:numFmt w:val="lowerRoman"/>
      <w:lvlText w:val="%6."/>
      <w:lvlJc w:val="right"/>
      <w:pPr>
        <w:ind w:left="4030" w:hanging="180"/>
      </w:pPr>
    </w:lvl>
    <w:lvl w:ilvl="6" w:tplc="040C000F" w:tentative="1">
      <w:start w:val="1"/>
      <w:numFmt w:val="decimal"/>
      <w:lvlText w:val="%7."/>
      <w:lvlJc w:val="left"/>
      <w:pPr>
        <w:ind w:left="4750" w:hanging="360"/>
      </w:pPr>
    </w:lvl>
    <w:lvl w:ilvl="7" w:tplc="040C0019" w:tentative="1">
      <w:start w:val="1"/>
      <w:numFmt w:val="lowerLetter"/>
      <w:lvlText w:val="%8."/>
      <w:lvlJc w:val="left"/>
      <w:pPr>
        <w:ind w:left="5470" w:hanging="360"/>
      </w:pPr>
    </w:lvl>
    <w:lvl w:ilvl="8" w:tplc="040C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17" w15:restartNumberingAfterBreak="0">
    <w:nsid w:val="1AC93DFE"/>
    <w:multiLevelType w:val="hybridMultilevel"/>
    <w:tmpl w:val="6368019C"/>
    <w:lvl w:ilvl="0" w:tplc="94C010FE">
      <w:start w:val="1"/>
      <w:numFmt w:val="arabicAlpha"/>
      <w:lvlText w:val="%1-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 w15:restartNumberingAfterBreak="0">
    <w:nsid w:val="1C995BE2"/>
    <w:multiLevelType w:val="hybridMultilevel"/>
    <w:tmpl w:val="5358AE2C"/>
    <w:lvl w:ilvl="0" w:tplc="6F662AE2">
      <w:start w:val="1"/>
      <w:numFmt w:val="decimal"/>
      <w:lvlText w:val="%1)"/>
      <w:lvlJc w:val="left"/>
      <w:pPr>
        <w:ind w:left="720" w:hanging="360"/>
      </w:pPr>
      <w:rPr>
        <w:rFonts w:hint="default"/>
        <w:color w:val="EE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CC14650"/>
    <w:multiLevelType w:val="hybridMultilevel"/>
    <w:tmpl w:val="F558FA0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CDA0903"/>
    <w:multiLevelType w:val="hybridMultilevel"/>
    <w:tmpl w:val="D77E9EA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0F17CEA"/>
    <w:multiLevelType w:val="hybridMultilevel"/>
    <w:tmpl w:val="4A88C402"/>
    <w:lvl w:ilvl="0" w:tplc="01EAD0C8">
      <w:start w:val="1"/>
      <w:numFmt w:val="arabicAlpha"/>
      <w:lvlText w:val="%1)"/>
      <w:lvlJc w:val="left"/>
      <w:pPr>
        <w:ind w:left="720" w:hanging="360"/>
      </w:pPr>
      <w:rPr>
        <w:rFonts w:hint="default"/>
        <w:color w:val="EE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661722"/>
    <w:multiLevelType w:val="hybridMultilevel"/>
    <w:tmpl w:val="91C6FD86"/>
    <w:lvl w:ilvl="0" w:tplc="0DE4379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  <w:i/>
        <w:color w:val="auto"/>
        <w:sz w:val="22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D46F9D"/>
    <w:multiLevelType w:val="hybridMultilevel"/>
    <w:tmpl w:val="08E228B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72900CE"/>
    <w:multiLevelType w:val="hybridMultilevel"/>
    <w:tmpl w:val="A07C6256"/>
    <w:lvl w:ilvl="0" w:tplc="D51AF4E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FF00FF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2A873FE7"/>
    <w:multiLevelType w:val="hybridMultilevel"/>
    <w:tmpl w:val="5640615A"/>
    <w:lvl w:ilvl="0" w:tplc="E92AAD42">
      <w:start w:val="1"/>
      <w:numFmt w:val="arabicAlpha"/>
      <w:lvlText w:val="%1-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6" w15:restartNumberingAfterBreak="0">
    <w:nsid w:val="2D665DBB"/>
    <w:multiLevelType w:val="hybridMultilevel"/>
    <w:tmpl w:val="B7748D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E74434B"/>
    <w:multiLevelType w:val="hybridMultilevel"/>
    <w:tmpl w:val="A40CD968"/>
    <w:lvl w:ilvl="0" w:tplc="6A8E2426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2EBB67DB"/>
    <w:multiLevelType w:val="hybridMultilevel"/>
    <w:tmpl w:val="89920954"/>
    <w:lvl w:ilvl="0" w:tplc="D5D02832">
      <w:start w:val="1"/>
      <w:numFmt w:val="decimal"/>
      <w:lvlText w:val="%1)"/>
      <w:lvlJc w:val="left"/>
      <w:pPr>
        <w:ind w:left="720" w:hanging="360"/>
      </w:pPr>
      <w:rPr>
        <w:rFonts w:eastAsia="Calibri"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096276F"/>
    <w:multiLevelType w:val="hybridMultilevel"/>
    <w:tmpl w:val="1C3214EE"/>
    <w:lvl w:ilvl="0" w:tplc="3370CB3A">
      <w:start w:val="1"/>
      <w:numFmt w:val="bullet"/>
      <w:lvlText w:val="-"/>
      <w:lvlJc w:val="left"/>
      <w:pPr>
        <w:ind w:left="720" w:hanging="360"/>
      </w:pPr>
      <w:rPr>
        <w:rFonts w:ascii="Amiri" w:eastAsiaTheme="minorHAnsi" w:hAnsi="Amiri" w:cs="Ami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2BC209E"/>
    <w:multiLevelType w:val="hybridMultilevel"/>
    <w:tmpl w:val="D386755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54F52F9"/>
    <w:multiLevelType w:val="hybridMultilevel"/>
    <w:tmpl w:val="BBD6A4E0"/>
    <w:lvl w:ilvl="0" w:tplc="040C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5512B42"/>
    <w:multiLevelType w:val="hybridMultilevel"/>
    <w:tmpl w:val="0EA2CF7A"/>
    <w:lvl w:ilvl="0" w:tplc="040C0005">
      <w:start w:val="1"/>
      <w:numFmt w:val="bullet"/>
      <w:lvlText w:val=""/>
      <w:lvlJc w:val="left"/>
      <w:pPr>
        <w:tabs>
          <w:tab w:val="num" w:pos="637"/>
        </w:tabs>
        <w:ind w:left="637" w:hanging="360"/>
      </w:pPr>
      <w:rPr>
        <w:rFonts w:ascii="Wingdings" w:hAnsi="Wingdings" w:hint="default"/>
      </w:rPr>
    </w:lvl>
    <w:lvl w:ilvl="1" w:tplc="5CDCF782">
      <w:start w:val="5"/>
      <w:numFmt w:val="bullet"/>
      <w:lvlText w:val=""/>
      <w:lvlJc w:val="left"/>
      <w:pPr>
        <w:tabs>
          <w:tab w:val="num" w:pos="1447"/>
        </w:tabs>
        <w:ind w:left="1447" w:hanging="450"/>
      </w:pPr>
      <w:rPr>
        <w:rFonts w:ascii="Wingdings" w:eastAsia="Times New Roman" w:hAnsi="Wingdings" w:cs="Arabic Transparent" w:hint="default"/>
      </w:rPr>
    </w:lvl>
    <w:lvl w:ilvl="2" w:tplc="040C0005">
      <w:start w:val="1"/>
      <w:numFmt w:val="bullet"/>
      <w:lvlText w:val=""/>
      <w:lvlJc w:val="left"/>
      <w:pPr>
        <w:tabs>
          <w:tab w:val="num" w:pos="2077"/>
        </w:tabs>
        <w:ind w:left="20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797"/>
        </w:tabs>
        <w:ind w:left="27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17"/>
        </w:tabs>
        <w:ind w:left="35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37"/>
        </w:tabs>
        <w:ind w:left="42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57"/>
        </w:tabs>
        <w:ind w:left="49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77"/>
        </w:tabs>
        <w:ind w:left="56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397"/>
        </w:tabs>
        <w:ind w:left="6397" w:hanging="360"/>
      </w:pPr>
      <w:rPr>
        <w:rFonts w:ascii="Wingdings" w:hAnsi="Wingdings" w:hint="default"/>
      </w:rPr>
    </w:lvl>
  </w:abstractNum>
  <w:abstractNum w:abstractNumId="33" w15:restartNumberingAfterBreak="0">
    <w:nsid w:val="38740AA6"/>
    <w:multiLevelType w:val="hybridMultilevel"/>
    <w:tmpl w:val="D4B0DC4E"/>
    <w:lvl w:ilvl="0" w:tplc="7E74C3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lang w:bidi="ar-DZ"/>
      </w:rPr>
    </w:lvl>
    <w:lvl w:ilvl="1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8E272D7"/>
    <w:multiLevelType w:val="hybridMultilevel"/>
    <w:tmpl w:val="CFA0D5D4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97A4334"/>
    <w:multiLevelType w:val="hybridMultilevel"/>
    <w:tmpl w:val="C22EE1A6"/>
    <w:lvl w:ilvl="0" w:tplc="3EE66EC6">
      <w:start w:val="1"/>
      <w:numFmt w:val="bullet"/>
      <w:lvlText w:val=""/>
      <w:lvlJc w:val="left"/>
      <w:pPr>
        <w:tabs>
          <w:tab w:val="num" w:pos="637"/>
        </w:tabs>
        <w:ind w:left="637" w:hanging="360"/>
      </w:pPr>
      <w:rPr>
        <w:rFonts w:ascii="Wingdings" w:hAnsi="Wingdings" w:hint="default"/>
        <w:b w:val="0"/>
        <w:bCs w:val="0"/>
      </w:rPr>
    </w:lvl>
    <w:lvl w:ilvl="1" w:tplc="AA0C3896">
      <w:start w:val="1"/>
      <w:numFmt w:val="bullet"/>
      <w:lvlText w:val=""/>
      <w:lvlJc w:val="left"/>
      <w:pPr>
        <w:tabs>
          <w:tab w:val="num" w:pos="1357"/>
        </w:tabs>
        <w:ind w:left="1357" w:hanging="360"/>
      </w:pPr>
      <w:rPr>
        <w:rFonts w:ascii="Symbol" w:hAnsi="Symbol" w:hint="default"/>
        <w:b/>
        <w:bCs/>
        <w:sz w:val="28"/>
        <w:szCs w:val="28"/>
      </w:rPr>
    </w:lvl>
    <w:lvl w:ilvl="2" w:tplc="040C0005" w:tentative="1">
      <w:start w:val="1"/>
      <w:numFmt w:val="bullet"/>
      <w:lvlText w:val=""/>
      <w:lvlJc w:val="left"/>
      <w:pPr>
        <w:tabs>
          <w:tab w:val="num" w:pos="2077"/>
        </w:tabs>
        <w:ind w:left="20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797"/>
        </w:tabs>
        <w:ind w:left="27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17"/>
        </w:tabs>
        <w:ind w:left="35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37"/>
        </w:tabs>
        <w:ind w:left="42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57"/>
        </w:tabs>
        <w:ind w:left="49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77"/>
        </w:tabs>
        <w:ind w:left="56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397"/>
        </w:tabs>
        <w:ind w:left="6397" w:hanging="360"/>
      </w:pPr>
      <w:rPr>
        <w:rFonts w:ascii="Wingdings" w:hAnsi="Wingdings" w:hint="default"/>
      </w:rPr>
    </w:lvl>
  </w:abstractNum>
  <w:abstractNum w:abstractNumId="36" w15:restartNumberingAfterBreak="0">
    <w:nsid w:val="3A7C7220"/>
    <w:multiLevelType w:val="hybridMultilevel"/>
    <w:tmpl w:val="6802AAE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C302B61"/>
    <w:multiLevelType w:val="hybridMultilevel"/>
    <w:tmpl w:val="AAFAC4A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F9B67CE"/>
    <w:multiLevelType w:val="hybridMultilevel"/>
    <w:tmpl w:val="6CFEB3F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FBF53B0"/>
    <w:multiLevelType w:val="hybridMultilevel"/>
    <w:tmpl w:val="550E76D4"/>
    <w:lvl w:ilvl="0" w:tplc="672EC5D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i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060558A"/>
    <w:multiLevelType w:val="hybridMultilevel"/>
    <w:tmpl w:val="93A6CE4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0930A74"/>
    <w:multiLevelType w:val="hybridMultilevel"/>
    <w:tmpl w:val="3EB4D8AC"/>
    <w:lvl w:ilvl="0" w:tplc="040C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412B594C"/>
    <w:multiLevelType w:val="hybridMultilevel"/>
    <w:tmpl w:val="FCC230F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72401D1"/>
    <w:multiLevelType w:val="hybridMultilevel"/>
    <w:tmpl w:val="4386CA0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7E02754"/>
    <w:multiLevelType w:val="hybridMultilevel"/>
    <w:tmpl w:val="D9E83868"/>
    <w:lvl w:ilvl="0" w:tplc="986AC18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8D3164A"/>
    <w:multiLevelType w:val="hybridMultilevel"/>
    <w:tmpl w:val="7D522F6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9946665"/>
    <w:multiLevelType w:val="hybridMultilevel"/>
    <w:tmpl w:val="1054CA1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B6066BB"/>
    <w:multiLevelType w:val="hybridMultilevel"/>
    <w:tmpl w:val="3408980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CF81E77"/>
    <w:multiLevelType w:val="hybridMultilevel"/>
    <w:tmpl w:val="6246B2EC"/>
    <w:lvl w:ilvl="0" w:tplc="AF5494A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F9D75C5"/>
    <w:multiLevelType w:val="hybridMultilevel"/>
    <w:tmpl w:val="7F265D1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FDE3610"/>
    <w:multiLevelType w:val="hybridMultilevel"/>
    <w:tmpl w:val="6E482A7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0F17364"/>
    <w:multiLevelType w:val="hybridMultilevel"/>
    <w:tmpl w:val="3CF4D4E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37B6EE2"/>
    <w:multiLevelType w:val="hybridMultilevel"/>
    <w:tmpl w:val="9BB4E5B2"/>
    <w:lvl w:ilvl="0" w:tplc="1B4452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78C67BE"/>
    <w:multiLevelType w:val="hybridMultilevel"/>
    <w:tmpl w:val="6930F73A"/>
    <w:lvl w:ilvl="0" w:tplc="C54C7434">
      <w:start w:val="1"/>
      <w:numFmt w:val="bullet"/>
      <w:lvlText w:val="-"/>
      <w:lvlJc w:val="left"/>
      <w:pPr>
        <w:ind w:left="720" w:hanging="360"/>
      </w:pPr>
      <w:rPr>
        <w:rFonts w:ascii="Amiri" w:eastAsiaTheme="minorHAnsi" w:hAnsi="Amiri" w:cs="Ami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8015674"/>
    <w:multiLevelType w:val="hybridMultilevel"/>
    <w:tmpl w:val="9E6E483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9211D78"/>
    <w:multiLevelType w:val="hybridMultilevel"/>
    <w:tmpl w:val="DEACF19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B2740CE"/>
    <w:multiLevelType w:val="hybridMultilevel"/>
    <w:tmpl w:val="F856ACD4"/>
    <w:lvl w:ilvl="0" w:tplc="1BBC6A4A">
      <w:start w:val="1"/>
      <w:numFmt w:val="decimal"/>
      <w:lvlText w:val="%1."/>
      <w:lvlJc w:val="left"/>
      <w:pPr>
        <w:ind w:left="534" w:hanging="360"/>
      </w:pPr>
      <w:rPr>
        <w:rFonts w:cstheme="minorHAnsi"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254" w:hanging="360"/>
      </w:pPr>
    </w:lvl>
    <w:lvl w:ilvl="2" w:tplc="040C001B" w:tentative="1">
      <w:start w:val="1"/>
      <w:numFmt w:val="lowerRoman"/>
      <w:lvlText w:val="%3."/>
      <w:lvlJc w:val="right"/>
      <w:pPr>
        <w:ind w:left="1974" w:hanging="180"/>
      </w:pPr>
    </w:lvl>
    <w:lvl w:ilvl="3" w:tplc="040C000F" w:tentative="1">
      <w:start w:val="1"/>
      <w:numFmt w:val="decimal"/>
      <w:lvlText w:val="%4."/>
      <w:lvlJc w:val="left"/>
      <w:pPr>
        <w:ind w:left="2694" w:hanging="360"/>
      </w:pPr>
    </w:lvl>
    <w:lvl w:ilvl="4" w:tplc="040C0019" w:tentative="1">
      <w:start w:val="1"/>
      <w:numFmt w:val="lowerLetter"/>
      <w:lvlText w:val="%5."/>
      <w:lvlJc w:val="left"/>
      <w:pPr>
        <w:ind w:left="3414" w:hanging="360"/>
      </w:pPr>
    </w:lvl>
    <w:lvl w:ilvl="5" w:tplc="040C001B" w:tentative="1">
      <w:start w:val="1"/>
      <w:numFmt w:val="lowerRoman"/>
      <w:lvlText w:val="%6."/>
      <w:lvlJc w:val="right"/>
      <w:pPr>
        <w:ind w:left="4134" w:hanging="180"/>
      </w:pPr>
    </w:lvl>
    <w:lvl w:ilvl="6" w:tplc="040C000F" w:tentative="1">
      <w:start w:val="1"/>
      <w:numFmt w:val="decimal"/>
      <w:lvlText w:val="%7."/>
      <w:lvlJc w:val="left"/>
      <w:pPr>
        <w:ind w:left="4854" w:hanging="360"/>
      </w:pPr>
    </w:lvl>
    <w:lvl w:ilvl="7" w:tplc="040C0019" w:tentative="1">
      <w:start w:val="1"/>
      <w:numFmt w:val="lowerLetter"/>
      <w:lvlText w:val="%8."/>
      <w:lvlJc w:val="left"/>
      <w:pPr>
        <w:ind w:left="5574" w:hanging="360"/>
      </w:pPr>
    </w:lvl>
    <w:lvl w:ilvl="8" w:tplc="040C001B" w:tentative="1">
      <w:start w:val="1"/>
      <w:numFmt w:val="lowerRoman"/>
      <w:lvlText w:val="%9."/>
      <w:lvlJc w:val="right"/>
      <w:pPr>
        <w:ind w:left="6294" w:hanging="180"/>
      </w:pPr>
    </w:lvl>
  </w:abstractNum>
  <w:abstractNum w:abstractNumId="57" w15:restartNumberingAfterBreak="0">
    <w:nsid w:val="5CEC15BF"/>
    <w:multiLevelType w:val="hybridMultilevel"/>
    <w:tmpl w:val="9A3ECC4A"/>
    <w:lvl w:ilvl="0" w:tplc="D186972A">
      <w:start w:val="5"/>
      <w:numFmt w:val="bullet"/>
      <w:lvlText w:val="-"/>
      <w:lvlJc w:val="left"/>
      <w:pPr>
        <w:ind w:left="720" w:hanging="360"/>
      </w:pPr>
      <w:rPr>
        <w:rFonts w:ascii="Amiri" w:eastAsiaTheme="minorHAnsi" w:hAnsi="Amiri" w:cs="Ami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0F71BEE"/>
    <w:multiLevelType w:val="hybridMultilevel"/>
    <w:tmpl w:val="7234B5B4"/>
    <w:lvl w:ilvl="0" w:tplc="296EB4E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9" w15:restartNumberingAfterBreak="0">
    <w:nsid w:val="644A4792"/>
    <w:multiLevelType w:val="hybridMultilevel"/>
    <w:tmpl w:val="4978041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4F25DFA"/>
    <w:multiLevelType w:val="hybridMultilevel"/>
    <w:tmpl w:val="12FCB034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5CF752D"/>
    <w:multiLevelType w:val="hybridMultilevel"/>
    <w:tmpl w:val="81D4353A"/>
    <w:lvl w:ilvl="0" w:tplc="4EEC164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6505561"/>
    <w:multiLevelType w:val="hybridMultilevel"/>
    <w:tmpl w:val="81368C62"/>
    <w:lvl w:ilvl="0" w:tplc="F288F578">
      <w:start w:val="1"/>
      <w:numFmt w:val="bullet"/>
      <w:lvlText w:val="-"/>
      <w:lvlJc w:val="left"/>
      <w:pPr>
        <w:ind w:left="720" w:hanging="360"/>
      </w:pPr>
      <w:rPr>
        <w:rFonts w:ascii="Amiri" w:eastAsiaTheme="minorHAnsi" w:hAnsi="Amiri" w:cs="Ami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6B338C7"/>
    <w:multiLevelType w:val="hybridMultilevel"/>
    <w:tmpl w:val="A1887168"/>
    <w:lvl w:ilvl="0" w:tplc="040C0005">
      <w:start w:val="1"/>
      <w:numFmt w:val="bullet"/>
      <w:lvlText w:val="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64" w15:restartNumberingAfterBreak="0">
    <w:nsid w:val="68F07B64"/>
    <w:multiLevelType w:val="hybridMultilevel"/>
    <w:tmpl w:val="949CCB1C"/>
    <w:lvl w:ilvl="0" w:tplc="65F022A6">
      <w:start w:val="1"/>
      <w:numFmt w:val="decimal"/>
      <w:lvlText w:val="%1."/>
      <w:lvlJc w:val="left"/>
      <w:pPr>
        <w:ind w:left="720" w:hanging="360"/>
      </w:pPr>
      <w:rPr>
        <w:rFonts w:cs="Simplified Arabic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C9F66B6"/>
    <w:multiLevelType w:val="hybridMultilevel"/>
    <w:tmpl w:val="B26C902E"/>
    <w:lvl w:ilvl="0" w:tplc="F1FAA648">
      <w:numFmt w:val="bullet"/>
      <w:lvlText w:val="-"/>
      <w:lvlJc w:val="left"/>
      <w:pPr>
        <w:ind w:left="780" w:hanging="360"/>
      </w:pPr>
      <w:rPr>
        <w:rFonts w:ascii="Simplified Arabic" w:eastAsiaTheme="minorHAnsi" w:hAnsi="Simplified Arabic" w:cs="Simplified Arabic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6" w15:restartNumberingAfterBreak="0">
    <w:nsid w:val="6F764DA2"/>
    <w:multiLevelType w:val="hybridMultilevel"/>
    <w:tmpl w:val="A8985DE8"/>
    <w:lvl w:ilvl="0" w:tplc="5748C0A2">
      <w:start w:val="1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73A43D8F"/>
    <w:multiLevelType w:val="hybridMultilevel"/>
    <w:tmpl w:val="D930A9AE"/>
    <w:lvl w:ilvl="0" w:tplc="04090005">
      <w:start w:val="1"/>
      <w:numFmt w:val="bullet"/>
      <w:lvlText w:val=""/>
      <w:lvlJc w:val="left"/>
      <w:pPr>
        <w:tabs>
          <w:tab w:val="num" w:pos="813"/>
        </w:tabs>
        <w:ind w:left="813" w:hanging="360"/>
      </w:pPr>
      <w:rPr>
        <w:rFonts w:ascii="Wingdings" w:hAnsi="Wingdings" w:hint="default"/>
      </w:rPr>
    </w:lvl>
    <w:lvl w:ilvl="1" w:tplc="F848A1BC">
      <w:start w:val="1"/>
      <w:numFmt w:val="bullet"/>
      <w:lvlText w:val=""/>
      <w:lvlJc w:val="left"/>
      <w:pPr>
        <w:tabs>
          <w:tab w:val="num" w:pos="1343"/>
        </w:tabs>
        <w:ind w:left="1343" w:hanging="17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3"/>
        </w:tabs>
        <w:ind w:left="22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3"/>
        </w:tabs>
        <w:ind w:left="29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3"/>
        </w:tabs>
        <w:ind w:left="36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3"/>
        </w:tabs>
        <w:ind w:left="44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3"/>
        </w:tabs>
        <w:ind w:left="51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3"/>
        </w:tabs>
        <w:ind w:left="58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3"/>
        </w:tabs>
        <w:ind w:left="6573" w:hanging="360"/>
      </w:pPr>
      <w:rPr>
        <w:rFonts w:ascii="Wingdings" w:hAnsi="Wingdings" w:hint="default"/>
      </w:rPr>
    </w:lvl>
  </w:abstractNum>
  <w:abstractNum w:abstractNumId="68" w15:restartNumberingAfterBreak="0">
    <w:nsid w:val="781E5BAC"/>
    <w:multiLevelType w:val="hybridMultilevel"/>
    <w:tmpl w:val="967202A4"/>
    <w:lvl w:ilvl="0" w:tplc="CC9C0C28">
      <w:start w:val="3"/>
      <w:numFmt w:val="bullet"/>
      <w:lvlText w:val="-"/>
      <w:lvlJc w:val="left"/>
      <w:pPr>
        <w:tabs>
          <w:tab w:val="num" w:pos="637"/>
        </w:tabs>
        <w:ind w:left="637" w:hanging="360"/>
      </w:pPr>
      <w:rPr>
        <w:rFonts w:ascii="Times New Roman" w:eastAsia="Times New Roman" w:hAnsi="Times New Roman" w:cs="Arabic Transparent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357"/>
        </w:tabs>
        <w:ind w:left="13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77"/>
        </w:tabs>
        <w:ind w:left="20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797"/>
        </w:tabs>
        <w:ind w:left="27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17"/>
        </w:tabs>
        <w:ind w:left="35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37"/>
        </w:tabs>
        <w:ind w:left="42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57"/>
        </w:tabs>
        <w:ind w:left="49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77"/>
        </w:tabs>
        <w:ind w:left="56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397"/>
        </w:tabs>
        <w:ind w:left="6397" w:hanging="360"/>
      </w:pPr>
      <w:rPr>
        <w:rFonts w:ascii="Wingdings" w:hAnsi="Wingdings" w:hint="default"/>
      </w:rPr>
    </w:lvl>
  </w:abstractNum>
  <w:abstractNum w:abstractNumId="69" w15:restartNumberingAfterBreak="0">
    <w:nsid w:val="78D857F5"/>
    <w:multiLevelType w:val="hybridMultilevel"/>
    <w:tmpl w:val="03D69194"/>
    <w:lvl w:ilvl="0" w:tplc="8724F01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9423942"/>
    <w:multiLevelType w:val="hybridMultilevel"/>
    <w:tmpl w:val="F8AC869A"/>
    <w:lvl w:ilvl="0" w:tplc="213095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AC05BD7"/>
    <w:multiLevelType w:val="hybridMultilevel"/>
    <w:tmpl w:val="2208F22A"/>
    <w:lvl w:ilvl="0" w:tplc="B5587D02">
      <w:start w:val="1"/>
      <w:numFmt w:val="bullet"/>
      <w:lvlText w:val="-"/>
      <w:lvlJc w:val="left"/>
      <w:pPr>
        <w:ind w:left="720" w:hanging="360"/>
      </w:pPr>
      <w:rPr>
        <w:rFonts w:ascii="Amiri" w:eastAsiaTheme="minorHAnsi" w:hAnsi="Amiri" w:cs="Ami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C661813"/>
    <w:multiLevelType w:val="hybridMultilevel"/>
    <w:tmpl w:val="861C7BC2"/>
    <w:lvl w:ilvl="0" w:tplc="0409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</w:rPr>
    </w:lvl>
    <w:lvl w:ilvl="2" w:tplc="F848A1BC">
      <w:start w:val="1"/>
      <w:numFmt w:val="bullet"/>
      <w:lvlText w:val=""/>
      <w:lvlJc w:val="left"/>
      <w:pPr>
        <w:tabs>
          <w:tab w:val="num" w:pos="2060"/>
        </w:tabs>
        <w:ind w:left="2060" w:hanging="17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73" w15:restartNumberingAfterBreak="0">
    <w:nsid w:val="7D1D0F3F"/>
    <w:multiLevelType w:val="hybridMultilevel"/>
    <w:tmpl w:val="5E788F9E"/>
    <w:lvl w:ilvl="0" w:tplc="426EEF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</w:rPr>
    </w:lvl>
    <w:lvl w:ilvl="1" w:tplc="34F8789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FF0000"/>
        <w:sz w:val="28"/>
        <w:szCs w:val="28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DD11776"/>
    <w:multiLevelType w:val="hybridMultilevel"/>
    <w:tmpl w:val="9E4AE67C"/>
    <w:lvl w:ilvl="0" w:tplc="CEF898BA">
      <w:start w:val="1"/>
      <w:numFmt w:val="bullet"/>
      <w:lvlText w:val="-"/>
      <w:lvlJc w:val="left"/>
      <w:pPr>
        <w:ind w:left="720" w:hanging="360"/>
      </w:pPr>
      <w:rPr>
        <w:rFonts w:ascii="Amiri" w:eastAsiaTheme="minorHAnsi" w:hAnsi="Amiri" w:cs="Ami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F2A5107"/>
    <w:multiLevelType w:val="hybridMultilevel"/>
    <w:tmpl w:val="42F6562A"/>
    <w:lvl w:ilvl="0" w:tplc="56662142">
      <w:start w:val="1"/>
      <w:numFmt w:val="bullet"/>
      <w:lvlText w:val="-"/>
      <w:lvlJc w:val="left"/>
      <w:pPr>
        <w:ind w:left="720" w:hanging="360"/>
      </w:pPr>
      <w:rPr>
        <w:rFonts w:ascii="Amiri" w:eastAsiaTheme="minorHAnsi" w:hAnsi="Amiri" w:cs="Ami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7180145">
    <w:abstractNumId w:val="17"/>
  </w:num>
  <w:num w:numId="2" w16cid:durableId="584461586">
    <w:abstractNumId w:val="48"/>
  </w:num>
  <w:num w:numId="3" w16cid:durableId="1002857701">
    <w:abstractNumId w:val="50"/>
  </w:num>
  <w:num w:numId="4" w16cid:durableId="1283268148">
    <w:abstractNumId w:val="5"/>
  </w:num>
  <w:num w:numId="5" w16cid:durableId="733623680">
    <w:abstractNumId w:val="67"/>
  </w:num>
  <w:num w:numId="6" w16cid:durableId="595670283">
    <w:abstractNumId w:val="14"/>
  </w:num>
  <w:num w:numId="7" w16cid:durableId="1097561516">
    <w:abstractNumId w:val="22"/>
  </w:num>
  <w:num w:numId="8" w16cid:durableId="2084717201">
    <w:abstractNumId w:val="4"/>
  </w:num>
  <w:num w:numId="9" w16cid:durableId="1965457287">
    <w:abstractNumId w:val="15"/>
  </w:num>
  <w:num w:numId="10" w16cid:durableId="176357642">
    <w:abstractNumId w:val="26"/>
  </w:num>
  <w:num w:numId="11" w16cid:durableId="1266764765">
    <w:abstractNumId w:val="39"/>
  </w:num>
  <w:num w:numId="12" w16cid:durableId="1455758284">
    <w:abstractNumId w:val="25"/>
  </w:num>
  <w:num w:numId="13" w16cid:durableId="1180659470">
    <w:abstractNumId w:val="72"/>
  </w:num>
  <w:num w:numId="14" w16cid:durableId="1315254488">
    <w:abstractNumId w:val="59"/>
  </w:num>
  <w:num w:numId="15" w16cid:durableId="188689573">
    <w:abstractNumId w:val="0"/>
  </w:num>
  <w:num w:numId="16" w16cid:durableId="2078237877">
    <w:abstractNumId w:val="46"/>
  </w:num>
  <w:num w:numId="17" w16cid:durableId="1534416411">
    <w:abstractNumId w:val="56"/>
  </w:num>
  <w:num w:numId="18" w16cid:durableId="1004698760">
    <w:abstractNumId w:val="64"/>
  </w:num>
  <w:num w:numId="19" w16cid:durableId="436559025">
    <w:abstractNumId w:val="24"/>
  </w:num>
  <w:num w:numId="20" w16cid:durableId="1593974168">
    <w:abstractNumId w:val="6"/>
  </w:num>
  <w:num w:numId="21" w16cid:durableId="961691805">
    <w:abstractNumId w:val="66"/>
  </w:num>
  <w:num w:numId="22" w16cid:durableId="387808142">
    <w:abstractNumId w:val="27"/>
  </w:num>
  <w:num w:numId="23" w16cid:durableId="25759628">
    <w:abstractNumId w:val="65"/>
  </w:num>
  <w:num w:numId="24" w16cid:durableId="1234585214">
    <w:abstractNumId w:val="52"/>
  </w:num>
  <w:num w:numId="25" w16cid:durableId="198586887">
    <w:abstractNumId w:val="21"/>
  </w:num>
  <w:num w:numId="26" w16cid:durableId="1189098995">
    <w:abstractNumId w:val="9"/>
  </w:num>
  <w:num w:numId="27" w16cid:durableId="256064546">
    <w:abstractNumId w:val="47"/>
  </w:num>
  <w:num w:numId="28" w16cid:durableId="856888590">
    <w:abstractNumId w:val="62"/>
  </w:num>
  <w:num w:numId="29" w16cid:durableId="1250193789">
    <w:abstractNumId w:val="35"/>
  </w:num>
  <w:num w:numId="30" w16cid:durableId="2054646132">
    <w:abstractNumId w:val="11"/>
  </w:num>
  <w:num w:numId="31" w16cid:durableId="623586593">
    <w:abstractNumId w:val="7"/>
  </w:num>
  <w:num w:numId="32" w16cid:durableId="640766168">
    <w:abstractNumId w:val="16"/>
  </w:num>
  <w:num w:numId="33" w16cid:durableId="1123882120">
    <w:abstractNumId w:val="54"/>
  </w:num>
  <w:num w:numId="34" w16cid:durableId="36862267">
    <w:abstractNumId w:val="75"/>
  </w:num>
  <w:num w:numId="35" w16cid:durableId="1128202468">
    <w:abstractNumId w:val="71"/>
  </w:num>
  <w:num w:numId="36" w16cid:durableId="1195534111">
    <w:abstractNumId w:val="30"/>
  </w:num>
  <w:num w:numId="37" w16cid:durableId="841510538">
    <w:abstractNumId w:val="19"/>
  </w:num>
  <w:num w:numId="38" w16cid:durableId="402988299">
    <w:abstractNumId w:val="1"/>
  </w:num>
  <w:num w:numId="39" w16cid:durableId="955991515">
    <w:abstractNumId w:val="29"/>
  </w:num>
  <w:num w:numId="40" w16cid:durableId="989941454">
    <w:abstractNumId w:val="2"/>
  </w:num>
  <w:num w:numId="41" w16cid:durableId="1462768245">
    <w:abstractNumId w:val="37"/>
  </w:num>
  <w:num w:numId="42" w16cid:durableId="1921408602">
    <w:abstractNumId w:val="57"/>
  </w:num>
  <w:num w:numId="43" w16cid:durableId="783186332">
    <w:abstractNumId w:val="8"/>
  </w:num>
  <w:num w:numId="44" w16cid:durableId="641888299">
    <w:abstractNumId w:val="23"/>
  </w:num>
  <w:num w:numId="45" w16cid:durableId="597325870">
    <w:abstractNumId w:val="42"/>
  </w:num>
  <w:num w:numId="46" w16cid:durableId="1772623557">
    <w:abstractNumId w:val="32"/>
  </w:num>
  <w:num w:numId="47" w16cid:durableId="944070078">
    <w:abstractNumId w:val="68"/>
  </w:num>
  <w:num w:numId="48" w16cid:durableId="133916165">
    <w:abstractNumId w:val="60"/>
  </w:num>
  <w:num w:numId="49" w16cid:durableId="1389960585">
    <w:abstractNumId w:val="18"/>
  </w:num>
  <w:num w:numId="50" w16cid:durableId="693725895">
    <w:abstractNumId w:val="33"/>
  </w:num>
  <w:num w:numId="51" w16cid:durableId="955335493">
    <w:abstractNumId w:val="61"/>
  </w:num>
  <w:num w:numId="52" w16cid:durableId="1616673648">
    <w:abstractNumId w:val="63"/>
  </w:num>
  <w:num w:numId="53" w16cid:durableId="1563328509">
    <w:abstractNumId w:val="55"/>
  </w:num>
  <w:num w:numId="54" w16cid:durableId="126246556">
    <w:abstractNumId w:val="45"/>
  </w:num>
  <w:num w:numId="55" w16cid:durableId="1210142992">
    <w:abstractNumId w:val="70"/>
  </w:num>
  <w:num w:numId="56" w16cid:durableId="669142769">
    <w:abstractNumId w:val="36"/>
  </w:num>
  <w:num w:numId="57" w16cid:durableId="449710022">
    <w:abstractNumId w:val="31"/>
  </w:num>
  <w:num w:numId="58" w16cid:durableId="202641656">
    <w:abstractNumId w:val="38"/>
  </w:num>
  <w:num w:numId="59" w16cid:durableId="534659715">
    <w:abstractNumId w:val="74"/>
  </w:num>
  <w:num w:numId="60" w16cid:durableId="487140150">
    <w:abstractNumId w:val="10"/>
  </w:num>
  <w:num w:numId="61" w16cid:durableId="1376545197">
    <w:abstractNumId w:val="53"/>
  </w:num>
  <w:num w:numId="62" w16cid:durableId="1412505960">
    <w:abstractNumId w:val="49"/>
  </w:num>
  <w:num w:numId="63" w16cid:durableId="554855436">
    <w:abstractNumId w:val="12"/>
  </w:num>
  <w:num w:numId="64" w16cid:durableId="1902398305">
    <w:abstractNumId w:val="3"/>
  </w:num>
  <w:num w:numId="65" w16cid:durableId="105272451">
    <w:abstractNumId w:val="58"/>
  </w:num>
  <w:num w:numId="66" w16cid:durableId="1589342072">
    <w:abstractNumId w:val="20"/>
  </w:num>
  <w:num w:numId="67" w16cid:durableId="805396709">
    <w:abstractNumId w:val="41"/>
  </w:num>
  <w:num w:numId="68" w16cid:durableId="111242626">
    <w:abstractNumId w:val="69"/>
  </w:num>
  <w:num w:numId="69" w16cid:durableId="542790613">
    <w:abstractNumId w:val="40"/>
  </w:num>
  <w:num w:numId="70" w16cid:durableId="1466123415">
    <w:abstractNumId w:val="34"/>
  </w:num>
  <w:num w:numId="71" w16cid:durableId="296422442">
    <w:abstractNumId w:val="44"/>
  </w:num>
  <w:num w:numId="72" w16cid:durableId="1579554981">
    <w:abstractNumId w:val="43"/>
  </w:num>
  <w:num w:numId="73" w16cid:durableId="88431986">
    <w:abstractNumId w:val="73"/>
  </w:num>
  <w:num w:numId="74" w16cid:durableId="1206143243">
    <w:abstractNumId w:val="13"/>
  </w:num>
  <w:num w:numId="75" w16cid:durableId="1649091346">
    <w:abstractNumId w:val="51"/>
  </w:num>
  <w:num w:numId="76" w16cid:durableId="136964656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characterSpacingControl w:val="doNotCompress"/>
  <w:hdrShapeDefaults>
    <o:shapedefaults v:ext="edit" spidmax="226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3BE"/>
    <w:rsid w:val="00001CE9"/>
    <w:rsid w:val="00033564"/>
    <w:rsid w:val="000377BF"/>
    <w:rsid w:val="000448B3"/>
    <w:rsid w:val="0005485F"/>
    <w:rsid w:val="00073008"/>
    <w:rsid w:val="00080A18"/>
    <w:rsid w:val="000869A9"/>
    <w:rsid w:val="000B0A09"/>
    <w:rsid w:val="001101A3"/>
    <w:rsid w:val="001159FD"/>
    <w:rsid w:val="0012061E"/>
    <w:rsid w:val="00143C2F"/>
    <w:rsid w:val="00144563"/>
    <w:rsid w:val="00155BD3"/>
    <w:rsid w:val="001A1E8F"/>
    <w:rsid w:val="001B038D"/>
    <w:rsid w:val="001D0AFA"/>
    <w:rsid w:val="001E5339"/>
    <w:rsid w:val="00217174"/>
    <w:rsid w:val="002250DD"/>
    <w:rsid w:val="002440C5"/>
    <w:rsid w:val="002758F8"/>
    <w:rsid w:val="00283C06"/>
    <w:rsid w:val="002915CE"/>
    <w:rsid w:val="002C0D46"/>
    <w:rsid w:val="002D37EA"/>
    <w:rsid w:val="00305590"/>
    <w:rsid w:val="0031523D"/>
    <w:rsid w:val="00333B40"/>
    <w:rsid w:val="00347F55"/>
    <w:rsid w:val="00357247"/>
    <w:rsid w:val="0036489D"/>
    <w:rsid w:val="00371578"/>
    <w:rsid w:val="003954A5"/>
    <w:rsid w:val="003D5BFF"/>
    <w:rsid w:val="003D6702"/>
    <w:rsid w:val="003E53F1"/>
    <w:rsid w:val="003F1B6C"/>
    <w:rsid w:val="00410009"/>
    <w:rsid w:val="0042346F"/>
    <w:rsid w:val="0042747E"/>
    <w:rsid w:val="0043783C"/>
    <w:rsid w:val="004653BE"/>
    <w:rsid w:val="0046792D"/>
    <w:rsid w:val="0048236F"/>
    <w:rsid w:val="004830EF"/>
    <w:rsid w:val="004A60A4"/>
    <w:rsid w:val="004B737C"/>
    <w:rsid w:val="004C2F53"/>
    <w:rsid w:val="004C4ACB"/>
    <w:rsid w:val="004E25FC"/>
    <w:rsid w:val="00550BDA"/>
    <w:rsid w:val="00560BBD"/>
    <w:rsid w:val="00582BA6"/>
    <w:rsid w:val="005A0405"/>
    <w:rsid w:val="005A5F99"/>
    <w:rsid w:val="005D7A2D"/>
    <w:rsid w:val="005E0626"/>
    <w:rsid w:val="00600C36"/>
    <w:rsid w:val="006164A1"/>
    <w:rsid w:val="00645C77"/>
    <w:rsid w:val="006858DB"/>
    <w:rsid w:val="00686629"/>
    <w:rsid w:val="006960DD"/>
    <w:rsid w:val="006D518B"/>
    <w:rsid w:val="006E5E7A"/>
    <w:rsid w:val="006F5DCB"/>
    <w:rsid w:val="0070777E"/>
    <w:rsid w:val="00720D5A"/>
    <w:rsid w:val="0072668B"/>
    <w:rsid w:val="00734AFA"/>
    <w:rsid w:val="00746F73"/>
    <w:rsid w:val="00792B9B"/>
    <w:rsid w:val="007A6D9A"/>
    <w:rsid w:val="007B3465"/>
    <w:rsid w:val="00802195"/>
    <w:rsid w:val="00812F94"/>
    <w:rsid w:val="00823B58"/>
    <w:rsid w:val="008251D7"/>
    <w:rsid w:val="00834B18"/>
    <w:rsid w:val="008355C5"/>
    <w:rsid w:val="00840E5E"/>
    <w:rsid w:val="00847BBD"/>
    <w:rsid w:val="00847C30"/>
    <w:rsid w:val="0086601B"/>
    <w:rsid w:val="00873428"/>
    <w:rsid w:val="00876C9D"/>
    <w:rsid w:val="00886809"/>
    <w:rsid w:val="008B794D"/>
    <w:rsid w:val="008D2AA8"/>
    <w:rsid w:val="008E283C"/>
    <w:rsid w:val="008F2452"/>
    <w:rsid w:val="008F3252"/>
    <w:rsid w:val="009444B5"/>
    <w:rsid w:val="00944A60"/>
    <w:rsid w:val="0096214E"/>
    <w:rsid w:val="009668F2"/>
    <w:rsid w:val="00981E9C"/>
    <w:rsid w:val="009B0AD2"/>
    <w:rsid w:val="009B5910"/>
    <w:rsid w:val="009C05AE"/>
    <w:rsid w:val="00A65A0A"/>
    <w:rsid w:val="00A704EB"/>
    <w:rsid w:val="00AB32CA"/>
    <w:rsid w:val="00AC4AAE"/>
    <w:rsid w:val="00AC74A8"/>
    <w:rsid w:val="00BC1043"/>
    <w:rsid w:val="00BD1268"/>
    <w:rsid w:val="00BE6698"/>
    <w:rsid w:val="00BE6739"/>
    <w:rsid w:val="00C02D88"/>
    <w:rsid w:val="00C2649B"/>
    <w:rsid w:val="00C40E82"/>
    <w:rsid w:val="00C419C2"/>
    <w:rsid w:val="00C448DD"/>
    <w:rsid w:val="00C81718"/>
    <w:rsid w:val="00CA3C1E"/>
    <w:rsid w:val="00CA4226"/>
    <w:rsid w:val="00CA5119"/>
    <w:rsid w:val="00CA5670"/>
    <w:rsid w:val="00CF6A02"/>
    <w:rsid w:val="00D17EDE"/>
    <w:rsid w:val="00D24887"/>
    <w:rsid w:val="00D60CA1"/>
    <w:rsid w:val="00D935F4"/>
    <w:rsid w:val="00DA4F13"/>
    <w:rsid w:val="00DB6768"/>
    <w:rsid w:val="00DD6BA0"/>
    <w:rsid w:val="00DF3C71"/>
    <w:rsid w:val="00E13593"/>
    <w:rsid w:val="00E451E4"/>
    <w:rsid w:val="00E47A6B"/>
    <w:rsid w:val="00E60A10"/>
    <w:rsid w:val="00E8128F"/>
    <w:rsid w:val="00EA6A8F"/>
    <w:rsid w:val="00EC70C0"/>
    <w:rsid w:val="00ED3865"/>
    <w:rsid w:val="00ED5C91"/>
    <w:rsid w:val="00EF391A"/>
    <w:rsid w:val="00F04559"/>
    <w:rsid w:val="00F0594E"/>
    <w:rsid w:val="00F168A2"/>
    <w:rsid w:val="00F4222D"/>
    <w:rsid w:val="00F432F9"/>
    <w:rsid w:val="00F443AD"/>
    <w:rsid w:val="00F62B67"/>
    <w:rsid w:val="00F7031C"/>
    <w:rsid w:val="00FA2F8B"/>
    <w:rsid w:val="00FA51A6"/>
    <w:rsid w:val="00FA5939"/>
    <w:rsid w:val="00FB5A89"/>
    <w:rsid w:val="00FE3C47"/>
    <w:rsid w:val="00FF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64"/>
    <o:shapelayout v:ext="edit">
      <o:idmap v:ext="edit" data="2"/>
    </o:shapelayout>
  </w:shapeDefaults>
  <w:decimalSymbol w:val=","/>
  <w:listSeparator w:val=";"/>
  <w14:docId w14:val="2C1DC8AF"/>
  <w15:docId w15:val="{CD6DA768-87F2-4D59-87A4-98538F9F1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0A1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E60A1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edelespacerserv">
    <w:name w:val="Placeholder Text"/>
    <w:basedOn w:val="Policepardfaut"/>
    <w:uiPriority w:val="99"/>
    <w:semiHidden/>
    <w:rsid w:val="00A704EB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70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04E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A4F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A4F13"/>
  </w:style>
  <w:style w:type="paragraph" w:styleId="Pieddepage">
    <w:name w:val="footer"/>
    <w:basedOn w:val="Normal"/>
    <w:link w:val="PieddepageCar"/>
    <w:uiPriority w:val="99"/>
    <w:unhideWhenUsed/>
    <w:rsid w:val="00DA4F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A4F13"/>
  </w:style>
  <w:style w:type="paragraph" w:styleId="Paragraphedeliste">
    <w:name w:val="List Paragraph"/>
    <w:basedOn w:val="Normal"/>
    <w:uiPriority w:val="34"/>
    <w:qFormat/>
    <w:rsid w:val="008355C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E3C47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E3C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0.bin"/><Relationship Id="rId671" Type="http://schemas.openxmlformats.org/officeDocument/2006/relationships/oleObject" Target="embeddings/oleObject382.bin"/><Relationship Id="rId769" Type="http://schemas.openxmlformats.org/officeDocument/2006/relationships/oleObject" Target="embeddings/oleObject440.bin"/><Relationship Id="rId976" Type="http://schemas.openxmlformats.org/officeDocument/2006/relationships/oleObject" Target="embeddings/oleObject552.bin"/><Relationship Id="rId21" Type="http://schemas.openxmlformats.org/officeDocument/2006/relationships/oleObject" Target="embeddings/oleObject8.bin"/><Relationship Id="rId324" Type="http://schemas.openxmlformats.org/officeDocument/2006/relationships/image" Target="media/image140.wmf"/><Relationship Id="rId531" Type="http://schemas.openxmlformats.org/officeDocument/2006/relationships/oleObject" Target="embeddings/oleObject300.bin"/><Relationship Id="rId629" Type="http://schemas.openxmlformats.org/officeDocument/2006/relationships/oleObject" Target="embeddings/oleObject359.bin"/><Relationship Id="rId1161" Type="http://schemas.openxmlformats.org/officeDocument/2006/relationships/oleObject" Target="embeddings/oleObject656.bin"/><Relationship Id="rId170" Type="http://schemas.openxmlformats.org/officeDocument/2006/relationships/image" Target="media/image69.wmf"/><Relationship Id="rId836" Type="http://schemas.openxmlformats.org/officeDocument/2006/relationships/oleObject" Target="embeddings/oleObject477.bin"/><Relationship Id="rId1021" Type="http://schemas.openxmlformats.org/officeDocument/2006/relationships/oleObject" Target="embeddings/oleObject576.bin"/><Relationship Id="rId1119" Type="http://schemas.openxmlformats.org/officeDocument/2006/relationships/image" Target="media/image482.wmf"/><Relationship Id="rId268" Type="http://schemas.openxmlformats.org/officeDocument/2006/relationships/oleObject" Target="embeddings/oleObject150.bin"/><Relationship Id="rId475" Type="http://schemas.openxmlformats.org/officeDocument/2006/relationships/image" Target="media/image204.wmf"/><Relationship Id="rId682" Type="http://schemas.openxmlformats.org/officeDocument/2006/relationships/oleObject" Target="embeddings/oleObject388.bin"/><Relationship Id="rId903" Type="http://schemas.openxmlformats.org/officeDocument/2006/relationships/image" Target="media/image383.wmf"/><Relationship Id="rId32" Type="http://schemas.openxmlformats.org/officeDocument/2006/relationships/oleObject" Target="embeddings/oleObject14.bin"/><Relationship Id="rId128" Type="http://schemas.openxmlformats.org/officeDocument/2006/relationships/oleObject" Target="embeddings/oleObject66.bin"/><Relationship Id="rId335" Type="http://schemas.openxmlformats.org/officeDocument/2006/relationships/oleObject" Target="embeddings/oleObject184.bin"/><Relationship Id="rId542" Type="http://schemas.openxmlformats.org/officeDocument/2006/relationships/image" Target="media/image230.wmf"/><Relationship Id="rId987" Type="http://schemas.openxmlformats.org/officeDocument/2006/relationships/image" Target="media/image424.wmf"/><Relationship Id="rId1172" Type="http://schemas.openxmlformats.org/officeDocument/2006/relationships/oleObject" Target="embeddings/oleObject662.bin"/><Relationship Id="rId181" Type="http://schemas.openxmlformats.org/officeDocument/2006/relationships/oleObject" Target="embeddings/oleObject101.bin"/><Relationship Id="rId402" Type="http://schemas.openxmlformats.org/officeDocument/2006/relationships/oleObject" Target="embeddings/oleObject221.bin"/><Relationship Id="rId847" Type="http://schemas.openxmlformats.org/officeDocument/2006/relationships/image" Target="media/image359.wmf"/><Relationship Id="rId1032" Type="http://schemas.openxmlformats.org/officeDocument/2006/relationships/oleObject" Target="embeddings/oleObject582.bin"/><Relationship Id="rId279" Type="http://schemas.openxmlformats.org/officeDocument/2006/relationships/image" Target="media/image118.wmf"/><Relationship Id="rId486" Type="http://schemas.openxmlformats.org/officeDocument/2006/relationships/oleObject" Target="embeddings/oleObject274.bin"/><Relationship Id="rId693" Type="http://schemas.openxmlformats.org/officeDocument/2006/relationships/image" Target="media/image293.wmf"/><Relationship Id="rId707" Type="http://schemas.openxmlformats.org/officeDocument/2006/relationships/oleObject" Target="embeddings/oleObject404.bin"/><Relationship Id="rId914" Type="http://schemas.openxmlformats.org/officeDocument/2006/relationships/oleObject" Target="embeddings/oleObject520.bin"/><Relationship Id="rId43" Type="http://schemas.openxmlformats.org/officeDocument/2006/relationships/oleObject" Target="embeddings/oleObject21.bin"/><Relationship Id="rId139" Type="http://schemas.openxmlformats.org/officeDocument/2006/relationships/oleObject" Target="embeddings/oleObject74.bin"/><Relationship Id="rId346" Type="http://schemas.openxmlformats.org/officeDocument/2006/relationships/image" Target="media/image150.wmf"/><Relationship Id="rId553" Type="http://schemas.openxmlformats.org/officeDocument/2006/relationships/image" Target="media/image234.wmf"/><Relationship Id="rId760" Type="http://schemas.openxmlformats.org/officeDocument/2006/relationships/image" Target="media/image319.wmf"/><Relationship Id="rId998" Type="http://schemas.openxmlformats.org/officeDocument/2006/relationships/oleObject" Target="embeddings/oleObject563.bin"/><Relationship Id="rId192" Type="http://schemas.openxmlformats.org/officeDocument/2006/relationships/oleObject" Target="embeddings/oleObject106.bin"/><Relationship Id="rId206" Type="http://schemas.openxmlformats.org/officeDocument/2006/relationships/oleObject" Target="embeddings/oleObject114.bin"/><Relationship Id="rId413" Type="http://schemas.openxmlformats.org/officeDocument/2006/relationships/oleObject" Target="embeddings/oleObject227.bin"/><Relationship Id="rId858" Type="http://schemas.openxmlformats.org/officeDocument/2006/relationships/oleObject" Target="embeddings/oleObject488.bin"/><Relationship Id="rId1043" Type="http://schemas.openxmlformats.org/officeDocument/2006/relationships/oleObject" Target="embeddings/oleObject588.bin"/><Relationship Id="rId497" Type="http://schemas.openxmlformats.org/officeDocument/2006/relationships/image" Target="media/image212.wmf"/><Relationship Id="rId620" Type="http://schemas.openxmlformats.org/officeDocument/2006/relationships/oleObject" Target="embeddings/oleObject353.bin"/><Relationship Id="rId718" Type="http://schemas.openxmlformats.org/officeDocument/2006/relationships/oleObject" Target="embeddings/oleObject410.bin"/><Relationship Id="rId925" Type="http://schemas.openxmlformats.org/officeDocument/2006/relationships/image" Target="media/image394.wmf"/><Relationship Id="rId357" Type="http://schemas.openxmlformats.org/officeDocument/2006/relationships/oleObject" Target="embeddings/oleObject197.bin"/><Relationship Id="rId1110" Type="http://schemas.openxmlformats.org/officeDocument/2006/relationships/oleObject" Target="embeddings/oleObject626.bin"/><Relationship Id="rId54" Type="http://schemas.openxmlformats.org/officeDocument/2006/relationships/image" Target="media/image21.wmf"/><Relationship Id="rId217" Type="http://schemas.openxmlformats.org/officeDocument/2006/relationships/oleObject" Target="embeddings/oleObject121.bin"/><Relationship Id="rId564" Type="http://schemas.openxmlformats.org/officeDocument/2006/relationships/oleObject" Target="embeddings/oleObject320.bin"/><Relationship Id="rId771" Type="http://schemas.openxmlformats.org/officeDocument/2006/relationships/oleObject" Target="embeddings/oleObject441.bin"/><Relationship Id="rId869" Type="http://schemas.openxmlformats.org/officeDocument/2006/relationships/oleObject" Target="embeddings/oleObject497.bin"/><Relationship Id="rId424" Type="http://schemas.openxmlformats.org/officeDocument/2006/relationships/image" Target="media/image183.wmf"/><Relationship Id="rId631" Type="http://schemas.openxmlformats.org/officeDocument/2006/relationships/oleObject" Target="embeddings/oleObject360.bin"/><Relationship Id="rId729" Type="http://schemas.openxmlformats.org/officeDocument/2006/relationships/oleObject" Target="embeddings/oleObject417.bin"/><Relationship Id="rId1054" Type="http://schemas.openxmlformats.org/officeDocument/2006/relationships/oleObject" Target="embeddings/oleObject595.bin"/><Relationship Id="rId270" Type="http://schemas.openxmlformats.org/officeDocument/2006/relationships/oleObject" Target="embeddings/oleObject151.bin"/><Relationship Id="rId936" Type="http://schemas.openxmlformats.org/officeDocument/2006/relationships/oleObject" Target="embeddings/oleObject531.bin"/><Relationship Id="rId1121" Type="http://schemas.openxmlformats.org/officeDocument/2006/relationships/image" Target="media/image483.wmf"/><Relationship Id="rId65" Type="http://schemas.openxmlformats.org/officeDocument/2006/relationships/oleObject" Target="embeddings/oleObject33.bin"/><Relationship Id="rId130" Type="http://schemas.openxmlformats.org/officeDocument/2006/relationships/image" Target="media/image57.wmf"/><Relationship Id="rId368" Type="http://schemas.openxmlformats.org/officeDocument/2006/relationships/image" Target="media/image159.wmf"/><Relationship Id="rId575" Type="http://schemas.openxmlformats.org/officeDocument/2006/relationships/oleObject" Target="embeddings/oleObject326.bin"/><Relationship Id="rId782" Type="http://schemas.openxmlformats.org/officeDocument/2006/relationships/image" Target="media/image330.wmf"/><Relationship Id="rId228" Type="http://schemas.openxmlformats.org/officeDocument/2006/relationships/image" Target="media/image95.wmf"/><Relationship Id="rId435" Type="http://schemas.openxmlformats.org/officeDocument/2006/relationships/oleObject" Target="embeddings/oleObject242.bin"/><Relationship Id="rId642" Type="http://schemas.openxmlformats.org/officeDocument/2006/relationships/image" Target="media/image270.wmf"/><Relationship Id="rId1065" Type="http://schemas.openxmlformats.org/officeDocument/2006/relationships/oleObject" Target="embeddings/oleObject601.bin"/><Relationship Id="rId281" Type="http://schemas.openxmlformats.org/officeDocument/2006/relationships/image" Target="media/image119.wmf"/><Relationship Id="rId502" Type="http://schemas.openxmlformats.org/officeDocument/2006/relationships/oleObject" Target="embeddings/oleObject282.bin"/><Relationship Id="rId947" Type="http://schemas.openxmlformats.org/officeDocument/2006/relationships/oleObject" Target="embeddings/oleObject537.bin"/><Relationship Id="rId1132" Type="http://schemas.openxmlformats.org/officeDocument/2006/relationships/oleObject" Target="embeddings/oleObject638.bin"/><Relationship Id="rId76" Type="http://schemas.openxmlformats.org/officeDocument/2006/relationships/image" Target="media/image32.wmf"/><Relationship Id="rId141" Type="http://schemas.openxmlformats.org/officeDocument/2006/relationships/oleObject" Target="embeddings/oleObject75.bin"/><Relationship Id="rId379" Type="http://schemas.openxmlformats.org/officeDocument/2006/relationships/oleObject" Target="embeddings/oleObject209.bin"/><Relationship Id="rId586" Type="http://schemas.openxmlformats.org/officeDocument/2006/relationships/image" Target="media/image248.wmf"/><Relationship Id="rId793" Type="http://schemas.openxmlformats.org/officeDocument/2006/relationships/oleObject" Target="embeddings/oleObject455.bin"/><Relationship Id="rId807" Type="http://schemas.openxmlformats.org/officeDocument/2006/relationships/image" Target="media/image339.wmf"/><Relationship Id="rId7" Type="http://schemas.openxmlformats.org/officeDocument/2006/relationships/image" Target="media/image1.wmf"/><Relationship Id="rId239" Type="http://schemas.openxmlformats.org/officeDocument/2006/relationships/image" Target="media/image100.wmf"/><Relationship Id="rId446" Type="http://schemas.openxmlformats.org/officeDocument/2006/relationships/oleObject" Target="embeddings/oleObject248.bin"/><Relationship Id="rId653" Type="http://schemas.openxmlformats.org/officeDocument/2006/relationships/image" Target="media/image275.wmf"/><Relationship Id="rId1076" Type="http://schemas.openxmlformats.org/officeDocument/2006/relationships/image" Target="media/image464.wmf"/><Relationship Id="rId292" Type="http://schemas.openxmlformats.org/officeDocument/2006/relationships/oleObject" Target="embeddings/oleObject162.bin"/><Relationship Id="rId306" Type="http://schemas.openxmlformats.org/officeDocument/2006/relationships/oleObject" Target="embeddings/oleObject169.bin"/><Relationship Id="rId860" Type="http://schemas.openxmlformats.org/officeDocument/2006/relationships/oleObject" Target="embeddings/oleObject490.bin"/><Relationship Id="rId958" Type="http://schemas.openxmlformats.org/officeDocument/2006/relationships/image" Target="media/image410.wmf"/><Relationship Id="rId1143" Type="http://schemas.openxmlformats.org/officeDocument/2006/relationships/oleObject" Target="embeddings/oleObject645.bin"/><Relationship Id="rId87" Type="http://schemas.openxmlformats.org/officeDocument/2006/relationships/oleObject" Target="embeddings/oleObject44.bin"/><Relationship Id="rId513" Type="http://schemas.openxmlformats.org/officeDocument/2006/relationships/image" Target="media/image220.wmf"/><Relationship Id="rId597" Type="http://schemas.openxmlformats.org/officeDocument/2006/relationships/oleObject" Target="embeddings/oleObject340.bin"/><Relationship Id="rId720" Type="http://schemas.openxmlformats.org/officeDocument/2006/relationships/oleObject" Target="embeddings/oleObject411.bin"/><Relationship Id="rId818" Type="http://schemas.openxmlformats.org/officeDocument/2006/relationships/oleObject" Target="embeddings/oleObject468.bin"/><Relationship Id="rId152" Type="http://schemas.openxmlformats.org/officeDocument/2006/relationships/oleObject" Target="embeddings/oleObject82.bin"/><Relationship Id="rId457" Type="http://schemas.openxmlformats.org/officeDocument/2006/relationships/oleObject" Target="embeddings/oleObject256.bin"/><Relationship Id="rId1003" Type="http://schemas.openxmlformats.org/officeDocument/2006/relationships/image" Target="media/image432.wmf"/><Relationship Id="rId1087" Type="http://schemas.openxmlformats.org/officeDocument/2006/relationships/oleObject" Target="embeddings/oleObject613.bin"/><Relationship Id="rId664" Type="http://schemas.openxmlformats.org/officeDocument/2006/relationships/image" Target="media/image281.wmf"/><Relationship Id="rId871" Type="http://schemas.openxmlformats.org/officeDocument/2006/relationships/oleObject" Target="embeddings/oleObject498.bin"/><Relationship Id="rId969" Type="http://schemas.openxmlformats.org/officeDocument/2006/relationships/oleObject" Target="embeddings/oleObject548.bin"/><Relationship Id="rId14" Type="http://schemas.openxmlformats.org/officeDocument/2006/relationships/oleObject" Target="embeddings/oleObject4.bin"/><Relationship Id="rId317" Type="http://schemas.openxmlformats.org/officeDocument/2006/relationships/oleObject" Target="embeddings/oleObject175.bin"/><Relationship Id="rId524" Type="http://schemas.openxmlformats.org/officeDocument/2006/relationships/oleObject" Target="embeddings/oleObject294.bin"/><Relationship Id="rId731" Type="http://schemas.openxmlformats.org/officeDocument/2006/relationships/oleObject" Target="embeddings/oleObject418.bin"/><Relationship Id="rId1154" Type="http://schemas.openxmlformats.org/officeDocument/2006/relationships/oleObject" Target="embeddings/oleObject652.bin"/><Relationship Id="rId98" Type="http://schemas.openxmlformats.org/officeDocument/2006/relationships/image" Target="media/image43.wmf"/><Relationship Id="rId163" Type="http://schemas.openxmlformats.org/officeDocument/2006/relationships/oleObject" Target="embeddings/oleObject90.bin"/><Relationship Id="rId370" Type="http://schemas.openxmlformats.org/officeDocument/2006/relationships/image" Target="media/image160.wmf"/><Relationship Id="rId829" Type="http://schemas.openxmlformats.org/officeDocument/2006/relationships/image" Target="media/image350.wmf"/><Relationship Id="rId1014" Type="http://schemas.openxmlformats.org/officeDocument/2006/relationships/oleObject" Target="embeddings/oleObject572.bin"/><Relationship Id="rId230" Type="http://schemas.openxmlformats.org/officeDocument/2006/relationships/image" Target="media/image96.wmf"/><Relationship Id="rId468" Type="http://schemas.openxmlformats.org/officeDocument/2006/relationships/image" Target="media/image201.png"/><Relationship Id="rId675" Type="http://schemas.openxmlformats.org/officeDocument/2006/relationships/image" Target="media/image285.wmf"/><Relationship Id="rId882" Type="http://schemas.openxmlformats.org/officeDocument/2006/relationships/image" Target="media/image373.wmf"/><Relationship Id="rId1098" Type="http://schemas.openxmlformats.org/officeDocument/2006/relationships/image" Target="media/image473.wmf"/><Relationship Id="rId25" Type="http://schemas.openxmlformats.org/officeDocument/2006/relationships/image" Target="media/image9.wmf"/><Relationship Id="rId328" Type="http://schemas.openxmlformats.org/officeDocument/2006/relationships/image" Target="media/image142.wmf"/><Relationship Id="rId535" Type="http://schemas.openxmlformats.org/officeDocument/2006/relationships/oleObject" Target="embeddings/oleObject303.bin"/><Relationship Id="rId742" Type="http://schemas.openxmlformats.org/officeDocument/2006/relationships/oleObject" Target="embeddings/oleObject424.bin"/><Relationship Id="rId1165" Type="http://schemas.openxmlformats.org/officeDocument/2006/relationships/image" Target="media/image501.wmf"/><Relationship Id="rId174" Type="http://schemas.openxmlformats.org/officeDocument/2006/relationships/image" Target="media/image71.wmf"/><Relationship Id="rId381" Type="http://schemas.openxmlformats.org/officeDocument/2006/relationships/oleObject" Target="embeddings/oleObject210.bin"/><Relationship Id="rId602" Type="http://schemas.openxmlformats.org/officeDocument/2006/relationships/oleObject" Target="embeddings/oleObject343.bin"/><Relationship Id="rId1025" Type="http://schemas.openxmlformats.org/officeDocument/2006/relationships/image" Target="media/image441.wmf"/><Relationship Id="rId241" Type="http://schemas.openxmlformats.org/officeDocument/2006/relationships/oleObject" Target="embeddings/oleObject135.bin"/><Relationship Id="rId479" Type="http://schemas.openxmlformats.org/officeDocument/2006/relationships/oleObject" Target="embeddings/oleObject268.bin"/><Relationship Id="rId686" Type="http://schemas.openxmlformats.org/officeDocument/2006/relationships/image" Target="media/image290.wmf"/><Relationship Id="rId893" Type="http://schemas.openxmlformats.org/officeDocument/2006/relationships/oleObject" Target="embeddings/oleObject509.bin"/><Relationship Id="rId907" Type="http://schemas.openxmlformats.org/officeDocument/2006/relationships/image" Target="media/image385.wmf"/><Relationship Id="rId36" Type="http://schemas.openxmlformats.org/officeDocument/2006/relationships/oleObject" Target="embeddings/oleObject16.bin"/><Relationship Id="rId339" Type="http://schemas.openxmlformats.org/officeDocument/2006/relationships/oleObject" Target="embeddings/oleObject187.bin"/><Relationship Id="rId546" Type="http://schemas.openxmlformats.org/officeDocument/2006/relationships/oleObject" Target="embeddings/oleObject310.bin"/><Relationship Id="rId753" Type="http://schemas.openxmlformats.org/officeDocument/2006/relationships/oleObject" Target="embeddings/oleObject432.bin"/><Relationship Id="rId1176" Type="http://schemas.openxmlformats.org/officeDocument/2006/relationships/theme" Target="theme/theme1.xml"/><Relationship Id="rId101" Type="http://schemas.openxmlformats.org/officeDocument/2006/relationships/oleObject" Target="embeddings/oleObject51.bin"/><Relationship Id="rId185" Type="http://schemas.openxmlformats.org/officeDocument/2006/relationships/oleObject" Target="embeddings/oleObject103.bin"/><Relationship Id="rId406" Type="http://schemas.openxmlformats.org/officeDocument/2006/relationships/oleObject" Target="embeddings/oleObject223.bin"/><Relationship Id="rId960" Type="http://schemas.openxmlformats.org/officeDocument/2006/relationships/image" Target="media/image411.wmf"/><Relationship Id="rId1036" Type="http://schemas.openxmlformats.org/officeDocument/2006/relationships/image" Target="media/image446.wmf"/><Relationship Id="rId392" Type="http://schemas.openxmlformats.org/officeDocument/2006/relationships/image" Target="media/image171.wmf"/><Relationship Id="rId613" Type="http://schemas.openxmlformats.org/officeDocument/2006/relationships/image" Target="media/image259.wmf"/><Relationship Id="rId697" Type="http://schemas.openxmlformats.org/officeDocument/2006/relationships/oleObject" Target="embeddings/oleObject397.bin"/><Relationship Id="rId820" Type="http://schemas.openxmlformats.org/officeDocument/2006/relationships/oleObject" Target="embeddings/oleObject469.bin"/><Relationship Id="rId918" Type="http://schemas.openxmlformats.org/officeDocument/2006/relationships/oleObject" Target="embeddings/oleObject522.bin"/><Relationship Id="rId252" Type="http://schemas.openxmlformats.org/officeDocument/2006/relationships/oleObject" Target="embeddings/oleObject141.bin"/><Relationship Id="rId1103" Type="http://schemas.openxmlformats.org/officeDocument/2006/relationships/oleObject" Target="embeddings/oleObject622.bin"/><Relationship Id="rId47" Type="http://schemas.openxmlformats.org/officeDocument/2006/relationships/oleObject" Target="embeddings/oleObject24.bin"/><Relationship Id="rId112" Type="http://schemas.openxmlformats.org/officeDocument/2006/relationships/image" Target="media/image50.wmf"/><Relationship Id="rId557" Type="http://schemas.openxmlformats.org/officeDocument/2006/relationships/image" Target="media/image236.wmf"/><Relationship Id="rId764" Type="http://schemas.openxmlformats.org/officeDocument/2006/relationships/image" Target="media/image321.wmf"/><Relationship Id="rId971" Type="http://schemas.openxmlformats.org/officeDocument/2006/relationships/oleObject" Target="embeddings/oleObject549.bin"/><Relationship Id="rId196" Type="http://schemas.openxmlformats.org/officeDocument/2006/relationships/oleObject" Target="embeddings/oleObject109.bin"/><Relationship Id="rId417" Type="http://schemas.openxmlformats.org/officeDocument/2006/relationships/oleObject" Target="embeddings/oleObject231.bin"/><Relationship Id="rId624" Type="http://schemas.openxmlformats.org/officeDocument/2006/relationships/oleObject" Target="embeddings/oleObject355.bin"/><Relationship Id="rId831" Type="http://schemas.openxmlformats.org/officeDocument/2006/relationships/image" Target="media/image351.wmf"/><Relationship Id="rId1047" Type="http://schemas.openxmlformats.org/officeDocument/2006/relationships/oleObject" Target="embeddings/oleObject590.bin"/><Relationship Id="rId263" Type="http://schemas.openxmlformats.org/officeDocument/2006/relationships/image" Target="media/image110.wmf"/><Relationship Id="rId470" Type="http://schemas.openxmlformats.org/officeDocument/2006/relationships/oleObject" Target="embeddings/oleObject263.bin"/><Relationship Id="rId929" Type="http://schemas.openxmlformats.org/officeDocument/2006/relationships/image" Target="media/image396.wmf"/><Relationship Id="rId1114" Type="http://schemas.openxmlformats.org/officeDocument/2006/relationships/oleObject" Target="embeddings/oleObject629.bin"/><Relationship Id="rId58" Type="http://schemas.openxmlformats.org/officeDocument/2006/relationships/oleObject" Target="embeddings/oleObject29.bin"/><Relationship Id="rId123" Type="http://schemas.openxmlformats.org/officeDocument/2006/relationships/oleObject" Target="embeddings/oleObject63.bin"/><Relationship Id="rId330" Type="http://schemas.openxmlformats.org/officeDocument/2006/relationships/image" Target="media/image143.wmf"/><Relationship Id="rId568" Type="http://schemas.openxmlformats.org/officeDocument/2006/relationships/image" Target="media/image240.wmf"/><Relationship Id="rId775" Type="http://schemas.openxmlformats.org/officeDocument/2006/relationships/oleObject" Target="embeddings/oleObject443.bin"/><Relationship Id="rId982" Type="http://schemas.openxmlformats.org/officeDocument/2006/relationships/oleObject" Target="embeddings/oleObject555.bin"/><Relationship Id="rId428" Type="http://schemas.openxmlformats.org/officeDocument/2006/relationships/oleObject" Target="embeddings/oleObject239.bin"/><Relationship Id="rId635" Type="http://schemas.openxmlformats.org/officeDocument/2006/relationships/oleObject" Target="embeddings/oleObject362.bin"/><Relationship Id="rId842" Type="http://schemas.openxmlformats.org/officeDocument/2006/relationships/oleObject" Target="embeddings/oleObject480.bin"/><Relationship Id="rId1058" Type="http://schemas.openxmlformats.org/officeDocument/2006/relationships/oleObject" Target="embeddings/oleObject597.bin"/><Relationship Id="rId274" Type="http://schemas.openxmlformats.org/officeDocument/2006/relationships/oleObject" Target="embeddings/oleObject153.bin"/><Relationship Id="rId481" Type="http://schemas.openxmlformats.org/officeDocument/2006/relationships/oleObject" Target="embeddings/oleObject270.bin"/><Relationship Id="rId702" Type="http://schemas.openxmlformats.org/officeDocument/2006/relationships/oleObject" Target="embeddings/oleObject401.bin"/><Relationship Id="rId1125" Type="http://schemas.openxmlformats.org/officeDocument/2006/relationships/image" Target="media/image485.wmf"/><Relationship Id="rId69" Type="http://schemas.openxmlformats.org/officeDocument/2006/relationships/oleObject" Target="embeddings/oleObject35.bin"/><Relationship Id="rId134" Type="http://schemas.openxmlformats.org/officeDocument/2006/relationships/image" Target="media/image59.wmf"/><Relationship Id="rId579" Type="http://schemas.openxmlformats.org/officeDocument/2006/relationships/oleObject" Target="embeddings/oleObject328.bin"/><Relationship Id="rId786" Type="http://schemas.openxmlformats.org/officeDocument/2006/relationships/oleObject" Target="embeddings/oleObject449.bin"/><Relationship Id="rId993" Type="http://schemas.openxmlformats.org/officeDocument/2006/relationships/image" Target="media/image427.wmf"/><Relationship Id="rId341" Type="http://schemas.openxmlformats.org/officeDocument/2006/relationships/oleObject" Target="embeddings/oleObject188.bin"/><Relationship Id="rId439" Type="http://schemas.openxmlformats.org/officeDocument/2006/relationships/oleObject" Target="embeddings/oleObject244.bin"/><Relationship Id="rId646" Type="http://schemas.openxmlformats.org/officeDocument/2006/relationships/image" Target="media/image272.wmf"/><Relationship Id="rId1069" Type="http://schemas.openxmlformats.org/officeDocument/2006/relationships/oleObject" Target="embeddings/oleObject603.bin"/><Relationship Id="rId201" Type="http://schemas.openxmlformats.org/officeDocument/2006/relationships/image" Target="media/image84.wmf"/><Relationship Id="rId285" Type="http://schemas.openxmlformats.org/officeDocument/2006/relationships/image" Target="media/image121.wmf"/><Relationship Id="rId506" Type="http://schemas.openxmlformats.org/officeDocument/2006/relationships/oleObject" Target="embeddings/oleObject284.bin"/><Relationship Id="rId853" Type="http://schemas.openxmlformats.org/officeDocument/2006/relationships/image" Target="media/image362.wmf"/><Relationship Id="rId1136" Type="http://schemas.openxmlformats.org/officeDocument/2006/relationships/image" Target="media/image490.wmf"/><Relationship Id="rId492" Type="http://schemas.openxmlformats.org/officeDocument/2006/relationships/oleObject" Target="embeddings/oleObject277.bin"/><Relationship Id="rId713" Type="http://schemas.openxmlformats.org/officeDocument/2006/relationships/oleObject" Target="embeddings/oleObject407.bin"/><Relationship Id="rId797" Type="http://schemas.openxmlformats.org/officeDocument/2006/relationships/oleObject" Target="embeddings/oleObject457.bin"/><Relationship Id="rId920" Type="http://schemas.openxmlformats.org/officeDocument/2006/relationships/oleObject" Target="embeddings/oleObject523.bin"/><Relationship Id="rId145" Type="http://schemas.openxmlformats.org/officeDocument/2006/relationships/oleObject" Target="embeddings/oleObject78.bin"/><Relationship Id="rId352" Type="http://schemas.openxmlformats.org/officeDocument/2006/relationships/oleObject" Target="embeddings/oleObject194.bin"/><Relationship Id="rId212" Type="http://schemas.openxmlformats.org/officeDocument/2006/relationships/oleObject" Target="embeddings/oleObject118.bin"/><Relationship Id="rId657" Type="http://schemas.openxmlformats.org/officeDocument/2006/relationships/image" Target="media/image277.wmf"/><Relationship Id="rId864" Type="http://schemas.openxmlformats.org/officeDocument/2006/relationships/oleObject" Target="embeddings/oleObject493.bin"/><Relationship Id="rId296" Type="http://schemas.openxmlformats.org/officeDocument/2006/relationships/oleObject" Target="embeddings/oleObject164.bin"/><Relationship Id="rId517" Type="http://schemas.openxmlformats.org/officeDocument/2006/relationships/oleObject" Target="embeddings/oleObject290.bin"/><Relationship Id="rId724" Type="http://schemas.openxmlformats.org/officeDocument/2006/relationships/image" Target="media/image304.png"/><Relationship Id="rId931" Type="http://schemas.openxmlformats.org/officeDocument/2006/relationships/image" Target="media/image397.wmf"/><Relationship Id="rId1147" Type="http://schemas.openxmlformats.org/officeDocument/2006/relationships/image" Target="media/image494.wmf"/><Relationship Id="rId60" Type="http://schemas.openxmlformats.org/officeDocument/2006/relationships/oleObject" Target="embeddings/oleObject30.bin"/><Relationship Id="rId156" Type="http://schemas.openxmlformats.org/officeDocument/2006/relationships/image" Target="media/image65.wmf"/><Relationship Id="rId363" Type="http://schemas.openxmlformats.org/officeDocument/2006/relationships/oleObject" Target="embeddings/oleObject201.bin"/><Relationship Id="rId570" Type="http://schemas.openxmlformats.org/officeDocument/2006/relationships/image" Target="media/image241.wmf"/><Relationship Id="rId1007" Type="http://schemas.openxmlformats.org/officeDocument/2006/relationships/image" Target="media/image434.wmf"/><Relationship Id="rId223" Type="http://schemas.openxmlformats.org/officeDocument/2006/relationships/oleObject" Target="embeddings/oleObject125.bin"/><Relationship Id="rId430" Type="http://schemas.openxmlformats.org/officeDocument/2006/relationships/oleObject" Target="embeddings/oleObject240.bin"/><Relationship Id="rId668" Type="http://schemas.openxmlformats.org/officeDocument/2006/relationships/image" Target="media/image282.wmf"/><Relationship Id="rId875" Type="http://schemas.openxmlformats.org/officeDocument/2006/relationships/oleObject" Target="embeddings/oleObject500.bin"/><Relationship Id="rId1060" Type="http://schemas.openxmlformats.org/officeDocument/2006/relationships/oleObject" Target="embeddings/oleObject598.bin"/><Relationship Id="rId18" Type="http://schemas.openxmlformats.org/officeDocument/2006/relationships/oleObject" Target="embeddings/oleObject6.bin"/><Relationship Id="rId528" Type="http://schemas.openxmlformats.org/officeDocument/2006/relationships/oleObject" Target="embeddings/oleObject297.bin"/><Relationship Id="rId735" Type="http://schemas.openxmlformats.org/officeDocument/2006/relationships/image" Target="media/image309.png"/><Relationship Id="rId942" Type="http://schemas.openxmlformats.org/officeDocument/2006/relationships/image" Target="media/image402.wmf"/><Relationship Id="rId1158" Type="http://schemas.openxmlformats.org/officeDocument/2006/relationships/image" Target="media/image498.wmf"/><Relationship Id="rId167" Type="http://schemas.openxmlformats.org/officeDocument/2006/relationships/oleObject" Target="embeddings/oleObject93.bin"/><Relationship Id="rId374" Type="http://schemas.openxmlformats.org/officeDocument/2006/relationships/image" Target="media/image162.wmf"/><Relationship Id="rId581" Type="http://schemas.openxmlformats.org/officeDocument/2006/relationships/oleObject" Target="embeddings/oleObject329.bin"/><Relationship Id="rId1018" Type="http://schemas.openxmlformats.org/officeDocument/2006/relationships/image" Target="media/image438.wmf"/><Relationship Id="rId71" Type="http://schemas.openxmlformats.org/officeDocument/2006/relationships/oleObject" Target="embeddings/oleObject36.bin"/><Relationship Id="rId234" Type="http://schemas.openxmlformats.org/officeDocument/2006/relationships/image" Target="media/image98.wmf"/><Relationship Id="rId679" Type="http://schemas.openxmlformats.org/officeDocument/2006/relationships/image" Target="media/image287.wmf"/><Relationship Id="rId802" Type="http://schemas.openxmlformats.org/officeDocument/2006/relationships/oleObject" Target="embeddings/oleObject460.bin"/><Relationship Id="rId886" Type="http://schemas.openxmlformats.org/officeDocument/2006/relationships/image" Target="media/image375.wmf"/><Relationship Id="rId2" Type="http://schemas.openxmlformats.org/officeDocument/2006/relationships/styles" Target="styles.xml"/><Relationship Id="rId29" Type="http://schemas.openxmlformats.org/officeDocument/2006/relationships/image" Target="media/image11.wmf"/><Relationship Id="rId441" Type="http://schemas.openxmlformats.org/officeDocument/2006/relationships/oleObject" Target="embeddings/oleObject245.bin"/><Relationship Id="rId539" Type="http://schemas.openxmlformats.org/officeDocument/2006/relationships/oleObject" Target="embeddings/oleObject305.bin"/><Relationship Id="rId746" Type="http://schemas.openxmlformats.org/officeDocument/2006/relationships/oleObject" Target="embeddings/oleObject427.bin"/><Relationship Id="rId1071" Type="http://schemas.openxmlformats.org/officeDocument/2006/relationships/oleObject" Target="embeddings/oleObject604.bin"/><Relationship Id="rId1169" Type="http://schemas.openxmlformats.org/officeDocument/2006/relationships/image" Target="media/image503.wmf"/><Relationship Id="rId178" Type="http://schemas.openxmlformats.org/officeDocument/2006/relationships/image" Target="media/image73.wmf"/><Relationship Id="rId301" Type="http://schemas.openxmlformats.org/officeDocument/2006/relationships/image" Target="media/image129.wmf"/><Relationship Id="rId953" Type="http://schemas.openxmlformats.org/officeDocument/2006/relationships/oleObject" Target="embeddings/oleObject540.bin"/><Relationship Id="rId1029" Type="http://schemas.openxmlformats.org/officeDocument/2006/relationships/image" Target="media/image443.wmf"/><Relationship Id="rId82" Type="http://schemas.openxmlformats.org/officeDocument/2006/relationships/image" Target="media/image35.wmf"/><Relationship Id="rId385" Type="http://schemas.openxmlformats.org/officeDocument/2006/relationships/oleObject" Target="embeddings/oleObject212.bin"/><Relationship Id="rId592" Type="http://schemas.openxmlformats.org/officeDocument/2006/relationships/oleObject" Target="embeddings/oleObject337.bin"/><Relationship Id="rId606" Type="http://schemas.openxmlformats.org/officeDocument/2006/relationships/oleObject" Target="embeddings/oleObject345.bin"/><Relationship Id="rId813" Type="http://schemas.openxmlformats.org/officeDocument/2006/relationships/image" Target="media/image342.wmf"/><Relationship Id="rId245" Type="http://schemas.openxmlformats.org/officeDocument/2006/relationships/oleObject" Target="embeddings/oleObject137.bin"/><Relationship Id="rId452" Type="http://schemas.openxmlformats.org/officeDocument/2006/relationships/oleObject" Target="embeddings/oleObject253.bin"/><Relationship Id="rId897" Type="http://schemas.openxmlformats.org/officeDocument/2006/relationships/oleObject" Target="embeddings/oleObject511.bin"/><Relationship Id="rId1082" Type="http://schemas.openxmlformats.org/officeDocument/2006/relationships/oleObject" Target="embeddings/oleObject610.bin"/><Relationship Id="rId105" Type="http://schemas.openxmlformats.org/officeDocument/2006/relationships/oleObject" Target="embeddings/oleObject53.bin"/><Relationship Id="rId312" Type="http://schemas.openxmlformats.org/officeDocument/2006/relationships/image" Target="media/image134.wmf"/><Relationship Id="rId757" Type="http://schemas.openxmlformats.org/officeDocument/2006/relationships/oleObject" Target="embeddings/oleObject434.bin"/><Relationship Id="rId964" Type="http://schemas.openxmlformats.org/officeDocument/2006/relationships/image" Target="media/image413.wmf"/><Relationship Id="rId93" Type="http://schemas.openxmlformats.org/officeDocument/2006/relationships/oleObject" Target="embeddings/oleObject47.bin"/><Relationship Id="rId189" Type="http://schemas.openxmlformats.org/officeDocument/2006/relationships/oleObject" Target="embeddings/oleObject105.bin"/><Relationship Id="rId396" Type="http://schemas.openxmlformats.org/officeDocument/2006/relationships/oleObject" Target="embeddings/oleObject218.bin"/><Relationship Id="rId617" Type="http://schemas.openxmlformats.org/officeDocument/2006/relationships/oleObject" Target="embeddings/oleObject351.bin"/><Relationship Id="rId824" Type="http://schemas.openxmlformats.org/officeDocument/2006/relationships/oleObject" Target="embeddings/oleObject471.bin"/><Relationship Id="rId256" Type="http://schemas.openxmlformats.org/officeDocument/2006/relationships/image" Target="media/image107.wmf"/><Relationship Id="rId463" Type="http://schemas.openxmlformats.org/officeDocument/2006/relationships/oleObject" Target="embeddings/oleObject259.bin"/><Relationship Id="rId670" Type="http://schemas.openxmlformats.org/officeDocument/2006/relationships/image" Target="media/image283.wmf"/><Relationship Id="rId1093" Type="http://schemas.openxmlformats.org/officeDocument/2006/relationships/oleObject" Target="embeddings/oleObject617.bin"/><Relationship Id="rId1107" Type="http://schemas.openxmlformats.org/officeDocument/2006/relationships/oleObject" Target="embeddings/oleObject624.bin"/><Relationship Id="rId116" Type="http://schemas.openxmlformats.org/officeDocument/2006/relationships/oleObject" Target="embeddings/oleObject59.bin"/><Relationship Id="rId323" Type="http://schemas.openxmlformats.org/officeDocument/2006/relationships/oleObject" Target="embeddings/oleObject178.bin"/><Relationship Id="rId530" Type="http://schemas.openxmlformats.org/officeDocument/2006/relationships/oleObject" Target="embeddings/oleObject299.bin"/><Relationship Id="rId768" Type="http://schemas.openxmlformats.org/officeDocument/2006/relationships/image" Target="media/image323.wmf"/><Relationship Id="rId975" Type="http://schemas.openxmlformats.org/officeDocument/2006/relationships/image" Target="media/image418.wmf"/><Relationship Id="rId1160" Type="http://schemas.openxmlformats.org/officeDocument/2006/relationships/image" Target="media/image499.wmf"/><Relationship Id="rId20" Type="http://schemas.openxmlformats.org/officeDocument/2006/relationships/oleObject" Target="embeddings/oleObject7.bin"/><Relationship Id="rId628" Type="http://schemas.openxmlformats.org/officeDocument/2006/relationships/oleObject" Target="embeddings/oleObject358.bin"/><Relationship Id="rId835" Type="http://schemas.openxmlformats.org/officeDocument/2006/relationships/image" Target="media/image353.wmf"/><Relationship Id="rId267" Type="http://schemas.openxmlformats.org/officeDocument/2006/relationships/image" Target="media/image112.wmf"/><Relationship Id="rId474" Type="http://schemas.openxmlformats.org/officeDocument/2006/relationships/oleObject" Target="embeddings/oleObject265.bin"/><Relationship Id="rId1020" Type="http://schemas.openxmlformats.org/officeDocument/2006/relationships/image" Target="media/image439.wmf"/><Relationship Id="rId1118" Type="http://schemas.openxmlformats.org/officeDocument/2006/relationships/oleObject" Target="embeddings/oleObject631.bin"/><Relationship Id="rId127" Type="http://schemas.openxmlformats.org/officeDocument/2006/relationships/oleObject" Target="embeddings/oleObject65.bin"/><Relationship Id="rId681" Type="http://schemas.openxmlformats.org/officeDocument/2006/relationships/image" Target="media/image288.wmf"/><Relationship Id="rId779" Type="http://schemas.openxmlformats.org/officeDocument/2006/relationships/oleObject" Target="embeddings/oleObject445.bin"/><Relationship Id="rId902" Type="http://schemas.openxmlformats.org/officeDocument/2006/relationships/oleObject" Target="embeddings/oleObject514.bin"/><Relationship Id="rId986" Type="http://schemas.openxmlformats.org/officeDocument/2006/relationships/oleObject" Target="embeddings/oleObject557.bin"/><Relationship Id="rId31" Type="http://schemas.openxmlformats.org/officeDocument/2006/relationships/image" Target="media/image12.wmf"/><Relationship Id="rId334" Type="http://schemas.openxmlformats.org/officeDocument/2006/relationships/image" Target="media/image145.wmf"/><Relationship Id="rId541" Type="http://schemas.openxmlformats.org/officeDocument/2006/relationships/oleObject" Target="embeddings/oleObject306.bin"/><Relationship Id="rId639" Type="http://schemas.openxmlformats.org/officeDocument/2006/relationships/oleObject" Target="embeddings/oleObject365.bin"/><Relationship Id="rId1171" Type="http://schemas.openxmlformats.org/officeDocument/2006/relationships/image" Target="media/image504.wmf"/><Relationship Id="rId180" Type="http://schemas.openxmlformats.org/officeDocument/2006/relationships/image" Target="media/image74.wmf"/><Relationship Id="rId278" Type="http://schemas.openxmlformats.org/officeDocument/2006/relationships/oleObject" Target="embeddings/oleObject155.bin"/><Relationship Id="rId401" Type="http://schemas.openxmlformats.org/officeDocument/2006/relationships/oleObject" Target="embeddings/oleObject220.bin"/><Relationship Id="rId846" Type="http://schemas.openxmlformats.org/officeDocument/2006/relationships/oleObject" Target="embeddings/oleObject482.bin"/><Relationship Id="rId1031" Type="http://schemas.openxmlformats.org/officeDocument/2006/relationships/image" Target="media/image444.wmf"/><Relationship Id="rId1129" Type="http://schemas.openxmlformats.org/officeDocument/2006/relationships/image" Target="media/image487.wmf"/><Relationship Id="rId485" Type="http://schemas.openxmlformats.org/officeDocument/2006/relationships/image" Target="media/image206.wmf"/><Relationship Id="rId692" Type="http://schemas.openxmlformats.org/officeDocument/2006/relationships/oleObject" Target="embeddings/oleObject394.bin"/><Relationship Id="rId706" Type="http://schemas.openxmlformats.org/officeDocument/2006/relationships/oleObject" Target="embeddings/oleObject403.bin"/><Relationship Id="rId913" Type="http://schemas.openxmlformats.org/officeDocument/2006/relationships/image" Target="media/image388.wmf"/><Relationship Id="rId42" Type="http://schemas.openxmlformats.org/officeDocument/2006/relationships/oleObject" Target="embeddings/oleObject20.bin"/><Relationship Id="rId138" Type="http://schemas.openxmlformats.org/officeDocument/2006/relationships/oleObject" Target="embeddings/oleObject73.bin"/><Relationship Id="rId345" Type="http://schemas.openxmlformats.org/officeDocument/2006/relationships/oleObject" Target="embeddings/oleObject190.bin"/><Relationship Id="rId552" Type="http://schemas.openxmlformats.org/officeDocument/2006/relationships/oleObject" Target="embeddings/oleObject313.bin"/><Relationship Id="rId997" Type="http://schemas.openxmlformats.org/officeDocument/2006/relationships/image" Target="media/image429.wmf"/><Relationship Id="rId191" Type="http://schemas.openxmlformats.org/officeDocument/2006/relationships/image" Target="media/image80.wmf"/><Relationship Id="rId205" Type="http://schemas.openxmlformats.org/officeDocument/2006/relationships/image" Target="media/image86.wmf"/><Relationship Id="rId412" Type="http://schemas.openxmlformats.org/officeDocument/2006/relationships/oleObject" Target="embeddings/oleObject226.bin"/><Relationship Id="rId857" Type="http://schemas.openxmlformats.org/officeDocument/2006/relationships/image" Target="media/image364.wmf"/><Relationship Id="rId1042" Type="http://schemas.openxmlformats.org/officeDocument/2006/relationships/image" Target="media/image449.wmf"/><Relationship Id="rId289" Type="http://schemas.openxmlformats.org/officeDocument/2006/relationships/image" Target="media/image123.wmf"/><Relationship Id="rId496" Type="http://schemas.openxmlformats.org/officeDocument/2006/relationships/oleObject" Target="embeddings/oleObject279.bin"/><Relationship Id="rId717" Type="http://schemas.openxmlformats.org/officeDocument/2006/relationships/image" Target="media/image302.png"/><Relationship Id="rId924" Type="http://schemas.openxmlformats.org/officeDocument/2006/relationships/oleObject" Target="embeddings/oleObject525.bin"/><Relationship Id="rId11" Type="http://schemas.openxmlformats.org/officeDocument/2006/relationships/image" Target="media/image3.wmf"/><Relationship Id="rId53" Type="http://schemas.openxmlformats.org/officeDocument/2006/relationships/oleObject" Target="embeddings/oleObject27.bin"/><Relationship Id="rId149" Type="http://schemas.openxmlformats.org/officeDocument/2006/relationships/oleObject" Target="embeddings/oleObject80.bin"/><Relationship Id="rId314" Type="http://schemas.openxmlformats.org/officeDocument/2006/relationships/image" Target="media/image135.wmf"/><Relationship Id="rId356" Type="http://schemas.openxmlformats.org/officeDocument/2006/relationships/image" Target="media/image154.wmf"/><Relationship Id="rId398" Type="http://schemas.openxmlformats.org/officeDocument/2006/relationships/oleObject" Target="embeddings/oleObject219.bin"/><Relationship Id="rId521" Type="http://schemas.openxmlformats.org/officeDocument/2006/relationships/image" Target="media/image223.wmf"/><Relationship Id="rId563" Type="http://schemas.openxmlformats.org/officeDocument/2006/relationships/image" Target="media/image238.wmf"/><Relationship Id="rId619" Type="http://schemas.openxmlformats.org/officeDocument/2006/relationships/image" Target="media/image261.wmf"/><Relationship Id="rId770" Type="http://schemas.openxmlformats.org/officeDocument/2006/relationships/image" Target="media/image324.wmf"/><Relationship Id="rId1151" Type="http://schemas.openxmlformats.org/officeDocument/2006/relationships/oleObject" Target="embeddings/oleObject650.bin"/><Relationship Id="rId95" Type="http://schemas.openxmlformats.org/officeDocument/2006/relationships/oleObject" Target="embeddings/oleObject48.bin"/><Relationship Id="rId160" Type="http://schemas.openxmlformats.org/officeDocument/2006/relationships/image" Target="media/image67.wmf"/><Relationship Id="rId216" Type="http://schemas.openxmlformats.org/officeDocument/2006/relationships/image" Target="media/image90.wmf"/><Relationship Id="rId423" Type="http://schemas.openxmlformats.org/officeDocument/2006/relationships/oleObject" Target="embeddings/oleObject235.bin"/><Relationship Id="rId826" Type="http://schemas.openxmlformats.org/officeDocument/2006/relationships/oleObject" Target="embeddings/oleObject472.bin"/><Relationship Id="rId868" Type="http://schemas.openxmlformats.org/officeDocument/2006/relationships/oleObject" Target="embeddings/oleObject496.bin"/><Relationship Id="rId1011" Type="http://schemas.openxmlformats.org/officeDocument/2006/relationships/oleObject" Target="embeddings/oleObject570.bin"/><Relationship Id="rId1053" Type="http://schemas.openxmlformats.org/officeDocument/2006/relationships/oleObject" Target="embeddings/oleObject594.bin"/><Relationship Id="rId1109" Type="http://schemas.openxmlformats.org/officeDocument/2006/relationships/oleObject" Target="embeddings/oleObject625.bin"/><Relationship Id="rId258" Type="http://schemas.openxmlformats.org/officeDocument/2006/relationships/image" Target="media/image108.wmf"/><Relationship Id="rId465" Type="http://schemas.openxmlformats.org/officeDocument/2006/relationships/oleObject" Target="embeddings/oleObject260.bin"/><Relationship Id="rId630" Type="http://schemas.openxmlformats.org/officeDocument/2006/relationships/image" Target="media/image265.wmf"/><Relationship Id="rId672" Type="http://schemas.openxmlformats.org/officeDocument/2006/relationships/image" Target="media/image284.wmf"/><Relationship Id="rId728" Type="http://schemas.openxmlformats.org/officeDocument/2006/relationships/image" Target="media/image306.wmf"/><Relationship Id="rId935" Type="http://schemas.openxmlformats.org/officeDocument/2006/relationships/image" Target="media/image399.wmf"/><Relationship Id="rId1095" Type="http://schemas.openxmlformats.org/officeDocument/2006/relationships/oleObject" Target="embeddings/oleObject618.bin"/><Relationship Id="rId22" Type="http://schemas.openxmlformats.org/officeDocument/2006/relationships/oleObject" Target="embeddings/oleObject9.bin"/><Relationship Id="rId64" Type="http://schemas.openxmlformats.org/officeDocument/2006/relationships/oleObject" Target="embeddings/oleObject32.bin"/><Relationship Id="rId118" Type="http://schemas.openxmlformats.org/officeDocument/2006/relationships/image" Target="media/image52.wmf"/><Relationship Id="rId325" Type="http://schemas.openxmlformats.org/officeDocument/2006/relationships/oleObject" Target="embeddings/oleObject179.bin"/><Relationship Id="rId367" Type="http://schemas.openxmlformats.org/officeDocument/2006/relationships/oleObject" Target="embeddings/oleObject203.bin"/><Relationship Id="rId532" Type="http://schemas.openxmlformats.org/officeDocument/2006/relationships/oleObject" Target="embeddings/oleObject301.bin"/><Relationship Id="rId574" Type="http://schemas.openxmlformats.org/officeDocument/2006/relationships/image" Target="media/image243.wmf"/><Relationship Id="rId977" Type="http://schemas.openxmlformats.org/officeDocument/2006/relationships/image" Target="media/image419.wmf"/><Relationship Id="rId1120" Type="http://schemas.openxmlformats.org/officeDocument/2006/relationships/oleObject" Target="embeddings/oleObject632.bin"/><Relationship Id="rId1162" Type="http://schemas.openxmlformats.org/officeDocument/2006/relationships/image" Target="media/image500.wmf"/><Relationship Id="rId171" Type="http://schemas.openxmlformats.org/officeDocument/2006/relationships/oleObject" Target="embeddings/oleObject96.bin"/><Relationship Id="rId227" Type="http://schemas.openxmlformats.org/officeDocument/2006/relationships/oleObject" Target="embeddings/oleObject127.bin"/><Relationship Id="rId781" Type="http://schemas.openxmlformats.org/officeDocument/2006/relationships/oleObject" Target="embeddings/oleObject446.bin"/><Relationship Id="rId837" Type="http://schemas.openxmlformats.org/officeDocument/2006/relationships/image" Target="media/image354.wmf"/><Relationship Id="rId879" Type="http://schemas.openxmlformats.org/officeDocument/2006/relationships/oleObject" Target="embeddings/oleObject502.bin"/><Relationship Id="rId1022" Type="http://schemas.openxmlformats.org/officeDocument/2006/relationships/image" Target="media/image440.wmf"/><Relationship Id="rId269" Type="http://schemas.openxmlformats.org/officeDocument/2006/relationships/image" Target="media/image113.wmf"/><Relationship Id="rId434" Type="http://schemas.openxmlformats.org/officeDocument/2006/relationships/image" Target="media/image187.wmf"/><Relationship Id="rId476" Type="http://schemas.openxmlformats.org/officeDocument/2006/relationships/oleObject" Target="embeddings/oleObject266.bin"/><Relationship Id="rId641" Type="http://schemas.openxmlformats.org/officeDocument/2006/relationships/oleObject" Target="embeddings/oleObject366.bin"/><Relationship Id="rId683" Type="http://schemas.openxmlformats.org/officeDocument/2006/relationships/image" Target="media/image289.wmf"/><Relationship Id="rId739" Type="http://schemas.openxmlformats.org/officeDocument/2006/relationships/image" Target="media/image311.wmf"/><Relationship Id="rId890" Type="http://schemas.openxmlformats.org/officeDocument/2006/relationships/image" Target="media/image377.wmf"/><Relationship Id="rId904" Type="http://schemas.openxmlformats.org/officeDocument/2006/relationships/oleObject" Target="embeddings/oleObject515.bin"/><Relationship Id="rId1064" Type="http://schemas.openxmlformats.org/officeDocument/2006/relationships/image" Target="media/image458.wmf"/><Relationship Id="rId33" Type="http://schemas.openxmlformats.org/officeDocument/2006/relationships/image" Target="media/image13.wmf"/><Relationship Id="rId129" Type="http://schemas.openxmlformats.org/officeDocument/2006/relationships/oleObject" Target="embeddings/oleObject67.bin"/><Relationship Id="rId280" Type="http://schemas.openxmlformats.org/officeDocument/2006/relationships/oleObject" Target="embeddings/oleObject156.bin"/><Relationship Id="rId336" Type="http://schemas.openxmlformats.org/officeDocument/2006/relationships/oleObject" Target="embeddings/oleObject185.bin"/><Relationship Id="rId501" Type="http://schemas.openxmlformats.org/officeDocument/2006/relationships/image" Target="media/image214.wmf"/><Relationship Id="rId543" Type="http://schemas.openxmlformats.org/officeDocument/2006/relationships/oleObject" Target="embeddings/oleObject307.bin"/><Relationship Id="rId946" Type="http://schemas.openxmlformats.org/officeDocument/2006/relationships/image" Target="media/image404.wmf"/><Relationship Id="rId988" Type="http://schemas.openxmlformats.org/officeDocument/2006/relationships/oleObject" Target="embeddings/oleObject558.bin"/><Relationship Id="rId1131" Type="http://schemas.openxmlformats.org/officeDocument/2006/relationships/image" Target="media/image488.wmf"/><Relationship Id="rId1173" Type="http://schemas.openxmlformats.org/officeDocument/2006/relationships/header" Target="header1.xml"/><Relationship Id="rId75" Type="http://schemas.openxmlformats.org/officeDocument/2006/relationships/oleObject" Target="embeddings/oleObject38.bin"/><Relationship Id="rId140" Type="http://schemas.openxmlformats.org/officeDocument/2006/relationships/image" Target="media/image60.wmf"/><Relationship Id="rId182" Type="http://schemas.openxmlformats.org/officeDocument/2006/relationships/image" Target="media/image75.wmf"/><Relationship Id="rId378" Type="http://schemas.openxmlformats.org/officeDocument/2006/relationships/image" Target="media/image164.wmf"/><Relationship Id="rId403" Type="http://schemas.openxmlformats.org/officeDocument/2006/relationships/image" Target="media/image176.wmf"/><Relationship Id="rId585" Type="http://schemas.openxmlformats.org/officeDocument/2006/relationships/oleObject" Target="embeddings/oleObject332.bin"/><Relationship Id="rId750" Type="http://schemas.openxmlformats.org/officeDocument/2006/relationships/oleObject" Target="embeddings/oleObject429.bin"/><Relationship Id="rId792" Type="http://schemas.openxmlformats.org/officeDocument/2006/relationships/oleObject" Target="embeddings/oleObject454.bin"/><Relationship Id="rId806" Type="http://schemas.openxmlformats.org/officeDocument/2006/relationships/oleObject" Target="embeddings/oleObject462.bin"/><Relationship Id="rId848" Type="http://schemas.openxmlformats.org/officeDocument/2006/relationships/oleObject" Target="embeddings/oleObject483.bin"/><Relationship Id="rId1033" Type="http://schemas.openxmlformats.org/officeDocument/2006/relationships/image" Target="media/image445.wmf"/><Relationship Id="rId6" Type="http://schemas.openxmlformats.org/officeDocument/2006/relationships/endnotes" Target="endnotes.xml"/><Relationship Id="rId238" Type="http://schemas.openxmlformats.org/officeDocument/2006/relationships/oleObject" Target="embeddings/oleObject133.bin"/><Relationship Id="rId445" Type="http://schemas.openxmlformats.org/officeDocument/2006/relationships/image" Target="media/image192.wmf"/><Relationship Id="rId487" Type="http://schemas.openxmlformats.org/officeDocument/2006/relationships/image" Target="media/image207.wmf"/><Relationship Id="rId610" Type="http://schemas.openxmlformats.org/officeDocument/2006/relationships/oleObject" Target="embeddings/oleObject347.bin"/><Relationship Id="rId652" Type="http://schemas.openxmlformats.org/officeDocument/2006/relationships/oleObject" Target="embeddings/oleObject372.bin"/><Relationship Id="rId694" Type="http://schemas.openxmlformats.org/officeDocument/2006/relationships/oleObject" Target="embeddings/oleObject395.bin"/><Relationship Id="rId708" Type="http://schemas.openxmlformats.org/officeDocument/2006/relationships/image" Target="media/image298.wmf"/><Relationship Id="rId915" Type="http://schemas.openxmlformats.org/officeDocument/2006/relationships/image" Target="media/image389.wmf"/><Relationship Id="rId1075" Type="http://schemas.openxmlformats.org/officeDocument/2006/relationships/oleObject" Target="embeddings/oleObject606.bin"/><Relationship Id="rId291" Type="http://schemas.openxmlformats.org/officeDocument/2006/relationships/image" Target="media/image124.wmf"/><Relationship Id="rId305" Type="http://schemas.openxmlformats.org/officeDocument/2006/relationships/image" Target="media/image131.wmf"/><Relationship Id="rId347" Type="http://schemas.openxmlformats.org/officeDocument/2006/relationships/oleObject" Target="embeddings/oleObject191.bin"/><Relationship Id="rId512" Type="http://schemas.openxmlformats.org/officeDocument/2006/relationships/oleObject" Target="embeddings/oleObject287.bin"/><Relationship Id="rId957" Type="http://schemas.openxmlformats.org/officeDocument/2006/relationships/oleObject" Target="embeddings/oleObject542.bin"/><Relationship Id="rId999" Type="http://schemas.openxmlformats.org/officeDocument/2006/relationships/image" Target="media/image430.wmf"/><Relationship Id="rId1100" Type="http://schemas.openxmlformats.org/officeDocument/2006/relationships/image" Target="media/image474.wmf"/><Relationship Id="rId1142" Type="http://schemas.openxmlformats.org/officeDocument/2006/relationships/image" Target="media/image492.wmf"/><Relationship Id="rId44" Type="http://schemas.openxmlformats.org/officeDocument/2006/relationships/oleObject" Target="embeddings/oleObject22.bin"/><Relationship Id="rId86" Type="http://schemas.openxmlformats.org/officeDocument/2006/relationships/image" Target="media/image37.wmf"/><Relationship Id="rId151" Type="http://schemas.openxmlformats.org/officeDocument/2006/relationships/oleObject" Target="embeddings/oleObject81.bin"/><Relationship Id="rId389" Type="http://schemas.openxmlformats.org/officeDocument/2006/relationships/oleObject" Target="embeddings/oleObject214.bin"/><Relationship Id="rId554" Type="http://schemas.openxmlformats.org/officeDocument/2006/relationships/oleObject" Target="embeddings/oleObject314.bin"/><Relationship Id="rId596" Type="http://schemas.openxmlformats.org/officeDocument/2006/relationships/oleObject" Target="embeddings/oleObject339.bin"/><Relationship Id="rId761" Type="http://schemas.openxmlformats.org/officeDocument/2006/relationships/oleObject" Target="embeddings/oleObject436.bin"/><Relationship Id="rId817" Type="http://schemas.openxmlformats.org/officeDocument/2006/relationships/image" Target="media/image344.wmf"/><Relationship Id="rId859" Type="http://schemas.openxmlformats.org/officeDocument/2006/relationships/oleObject" Target="embeddings/oleObject489.bin"/><Relationship Id="rId1002" Type="http://schemas.openxmlformats.org/officeDocument/2006/relationships/oleObject" Target="embeddings/oleObject565.bin"/><Relationship Id="rId193" Type="http://schemas.openxmlformats.org/officeDocument/2006/relationships/oleObject" Target="embeddings/oleObject107.bin"/><Relationship Id="rId207" Type="http://schemas.openxmlformats.org/officeDocument/2006/relationships/image" Target="media/image87.wmf"/><Relationship Id="rId249" Type="http://schemas.openxmlformats.org/officeDocument/2006/relationships/oleObject" Target="embeddings/oleObject139.bin"/><Relationship Id="rId414" Type="http://schemas.openxmlformats.org/officeDocument/2006/relationships/oleObject" Target="embeddings/oleObject228.bin"/><Relationship Id="rId456" Type="http://schemas.openxmlformats.org/officeDocument/2006/relationships/image" Target="media/image195.wmf"/><Relationship Id="rId498" Type="http://schemas.openxmlformats.org/officeDocument/2006/relationships/oleObject" Target="embeddings/oleObject280.bin"/><Relationship Id="rId621" Type="http://schemas.openxmlformats.org/officeDocument/2006/relationships/image" Target="media/image262.wmf"/><Relationship Id="rId663" Type="http://schemas.openxmlformats.org/officeDocument/2006/relationships/oleObject" Target="embeddings/oleObject377.bin"/><Relationship Id="rId870" Type="http://schemas.openxmlformats.org/officeDocument/2006/relationships/image" Target="media/image367.wmf"/><Relationship Id="rId1044" Type="http://schemas.openxmlformats.org/officeDocument/2006/relationships/image" Target="media/image450.wmf"/><Relationship Id="rId1086" Type="http://schemas.openxmlformats.org/officeDocument/2006/relationships/image" Target="media/image468.wmf"/><Relationship Id="rId13" Type="http://schemas.openxmlformats.org/officeDocument/2006/relationships/image" Target="media/image4.wmf"/><Relationship Id="rId109" Type="http://schemas.openxmlformats.org/officeDocument/2006/relationships/oleObject" Target="embeddings/oleObject55.bin"/><Relationship Id="rId260" Type="http://schemas.openxmlformats.org/officeDocument/2006/relationships/image" Target="media/image109.wmf"/><Relationship Id="rId316" Type="http://schemas.openxmlformats.org/officeDocument/2006/relationships/image" Target="media/image136.wmf"/><Relationship Id="rId523" Type="http://schemas.openxmlformats.org/officeDocument/2006/relationships/image" Target="media/image224.wmf"/><Relationship Id="rId719" Type="http://schemas.openxmlformats.org/officeDocument/2006/relationships/image" Target="media/image303.wmf"/><Relationship Id="rId926" Type="http://schemas.openxmlformats.org/officeDocument/2006/relationships/oleObject" Target="embeddings/oleObject526.bin"/><Relationship Id="rId968" Type="http://schemas.openxmlformats.org/officeDocument/2006/relationships/image" Target="media/image415.wmf"/><Relationship Id="rId1111" Type="http://schemas.openxmlformats.org/officeDocument/2006/relationships/oleObject" Target="embeddings/oleObject627.bin"/><Relationship Id="rId1153" Type="http://schemas.openxmlformats.org/officeDocument/2006/relationships/image" Target="media/image496.wmf"/><Relationship Id="rId55" Type="http://schemas.openxmlformats.org/officeDocument/2006/relationships/oleObject" Target="embeddings/oleObject28.bin"/><Relationship Id="rId97" Type="http://schemas.openxmlformats.org/officeDocument/2006/relationships/oleObject" Target="embeddings/oleObject49.bin"/><Relationship Id="rId120" Type="http://schemas.openxmlformats.org/officeDocument/2006/relationships/image" Target="media/image53.wmf"/><Relationship Id="rId358" Type="http://schemas.openxmlformats.org/officeDocument/2006/relationships/image" Target="media/image155.wmf"/><Relationship Id="rId565" Type="http://schemas.openxmlformats.org/officeDocument/2006/relationships/oleObject" Target="embeddings/oleObject321.bin"/><Relationship Id="rId730" Type="http://schemas.openxmlformats.org/officeDocument/2006/relationships/image" Target="media/image307.png"/><Relationship Id="rId772" Type="http://schemas.openxmlformats.org/officeDocument/2006/relationships/image" Target="media/image325.wmf"/><Relationship Id="rId828" Type="http://schemas.openxmlformats.org/officeDocument/2006/relationships/oleObject" Target="embeddings/oleObject473.bin"/><Relationship Id="rId1013" Type="http://schemas.openxmlformats.org/officeDocument/2006/relationships/oleObject" Target="embeddings/oleObject571.bin"/><Relationship Id="rId162" Type="http://schemas.openxmlformats.org/officeDocument/2006/relationships/oleObject" Target="embeddings/oleObject89.bin"/><Relationship Id="rId218" Type="http://schemas.openxmlformats.org/officeDocument/2006/relationships/oleObject" Target="embeddings/oleObject122.bin"/><Relationship Id="rId425" Type="http://schemas.openxmlformats.org/officeDocument/2006/relationships/oleObject" Target="embeddings/oleObject236.bin"/><Relationship Id="rId467" Type="http://schemas.openxmlformats.org/officeDocument/2006/relationships/oleObject" Target="embeddings/oleObject261.bin"/><Relationship Id="rId632" Type="http://schemas.openxmlformats.org/officeDocument/2006/relationships/image" Target="media/image266.wmf"/><Relationship Id="rId1055" Type="http://schemas.openxmlformats.org/officeDocument/2006/relationships/image" Target="media/image454.wmf"/><Relationship Id="rId1097" Type="http://schemas.openxmlformats.org/officeDocument/2006/relationships/oleObject" Target="embeddings/oleObject619.bin"/><Relationship Id="rId271" Type="http://schemas.openxmlformats.org/officeDocument/2006/relationships/image" Target="media/image114.wmf"/><Relationship Id="rId674" Type="http://schemas.openxmlformats.org/officeDocument/2006/relationships/oleObject" Target="embeddings/oleObject384.bin"/><Relationship Id="rId881" Type="http://schemas.openxmlformats.org/officeDocument/2006/relationships/oleObject" Target="embeddings/oleObject503.bin"/><Relationship Id="rId937" Type="http://schemas.openxmlformats.org/officeDocument/2006/relationships/oleObject" Target="embeddings/oleObject532.bin"/><Relationship Id="rId979" Type="http://schemas.openxmlformats.org/officeDocument/2006/relationships/image" Target="media/image420.png"/><Relationship Id="rId1122" Type="http://schemas.openxmlformats.org/officeDocument/2006/relationships/oleObject" Target="embeddings/oleObject633.bin"/><Relationship Id="rId24" Type="http://schemas.openxmlformats.org/officeDocument/2006/relationships/oleObject" Target="embeddings/oleObject10.bin"/><Relationship Id="rId66" Type="http://schemas.openxmlformats.org/officeDocument/2006/relationships/image" Target="media/image27.wmf"/><Relationship Id="rId131" Type="http://schemas.openxmlformats.org/officeDocument/2006/relationships/oleObject" Target="embeddings/oleObject68.bin"/><Relationship Id="rId327" Type="http://schemas.openxmlformats.org/officeDocument/2006/relationships/oleObject" Target="embeddings/oleObject180.bin"/><Relationship Id="rId369" Type="http://schemas.openxmlformats.org/officeDocument/2006/relationships/oleObject" Target="embeddings/oleObject204.bin"/><Relationship Id="rId534" Type="http://schemas.openxmlformats.org/officeDocument/2006/relationships/image" Target="media/image226.wmf"/><Relationship Id="rId576" Type="http://schemas.openxmlformats.org/officeDocument/2006/relationships/image" Target="media/image244.wmf"/><Relationship Id="rId741" Type="http://schemas.openxmlformats.org/officeDocument/2006/relationships/image" Target="media/image312.png"/><Relationship Id="rId783" Type="http://schemas.openxmlformats.org/officeDocument/2006/relationships/oleObject" Target="embeddings/oleObject447.bin"/><Relationship Id="rId839" Type="http://schemas.openxmlformats.org/officeDocument/2006/relationships/image" Target="media/image355.wmf"/><Relationship Id="rId990" Type="http://schemas.openxmlformats.org/officeDocument/2006/relationships/oleObject" Target="embeddings/oleObject559.bin"/><Relationship Id="rId1164" Type="http://schemas.openxmlformats.org/officeDocument/2006/relationships/oleObject" Target="embeddings/oleObject658.bin"/><Relationship Id="rId173" Type="http://schemas.openxmlformats.org/officeDocument/2006/relationships/oleObject" Target="embeddings/oleObject97.bin"/><Relationship Id="rId229" Type="http://schemas.openxmlformats.org/officeDocument/2006/relationships/oleObject" Target="embeddings/oleObject128.bin"/><Relationship Id="rId380" Type="http://schemas.openxmlformats.org/officeDocument/2006/relationships/image" Target="media/image165.wmf"/><Relationship Id="rId436" Type="http://schemas.openxmlformats.org/officeDocument/2006/relationships/image" Target="media/image188.wmf"/><Relationship Id="rId601" Type="http://schemas.openxmlformats.org/officeDocument/2006/relationships/image" Target="media/image253.wmf"/><Relationship Id="rId643" Type="http://schemas.openxmlformats.org/officeDocument/2006/relationships/oleObject" Target="embeddings/oleObject367.bin"/><Relationship Id="rId1024" Type="http://schemas.openxmlformats.org/officeDocument/2006/relationships/oleObject" Target="embeddings/oleObject578.bin"/><Relationship Id="rId1066" Type="http://schemas.openxmlformats.org/officeDocument/2006/relationships/image" Target="media/image459.wmf"/><Relationship Id="rId240" Type="http://schemas.openxmlformats.org/officeDocument/2006/relationships/oleObject" Target="embeddings/oleObject134.bin"/><Relationship Id="rId478" Type="http://schemas.openxmlformats.org/officeDocument/2006/relationships/oleObject" Target="embeddings/oleObject267.bin"/><Relationship Id="rId685" Type="http://schemas.openxmlformats.org/officeDocument/2006/relationships/oleObject" Target="embeddings/oleObject390.bin"/><Relationship Id="rId850" Type="http://schemas.openxmlformats.org/officeDocument/2006/relationships/oleObject" Target="embeddings/oleObject484.bin"/><Relationship Id="rId892" Type="http://schemas.openxmlformats.org/officeDocument/2006/relationships/oleObject" Target="embeddings/oleObject508.bin"/><Relationship Id="rId906" Type="http://schemas.openxmlformats.org/officeDocument/2006/relationships/oleObject" Target="embeddings/oleObject516.bin"/><Relationship Id="rId948" Type="http://schemas.openxmlformats.org/officeDocument/2006/relationships/image" Target="media/image405.wmf"/><Relationship Id="rId1133" Type="http://schemas.openxmlformats.org/officeDocument/2006/relationships/image" Target="media/image489.wmf"/><Relationship Id="rId35" Type="http://schemas.openxmlformats.org/officeDocument/2006/relationships/image" Target="media/image14.wmf"/><Relationship Id="rId77" Type="http://schemas.openxmlformats.org/officeDocument/2006/relationships/oleObject" Target="embeddings/oleObject39.bin"/><Relationship Id="rId100" Type="http://schemas.openxmlformats.org/officeDocument/2006/relationships/image" Target="media/image44.wmf"/><Relationship Id="rId282" Type="http://schemas.openxmlformats.org/officeDocument/2006/relationships/oleObject" Target="embeddings/oleObject157.bin"/><Relationship Id="rId338" Type="http://schemas.openxmlformats.org/officeDocument/2006/relationships/image" Target="media/image146.wmf"/><Relationship Id="rId503" Type="http://schemas.openxmlformats.org/officeDocument/2006/relationships/image" Target="media/image215.wmf"/><Relationship Id="rId545" Type="http://schemas.openxmlformats.org/officeDocument/2006/relationships/oleObject" Target="embeddings/oleObject309.bin"/><Relationship Id="rId587" Type="http://schemas.openxmlformats.org/officeDocument/2006/relationships/oleObject" Target="embeddings/oleObject333.bin"/><Relationship Id="rId710" Type="http://schemas.openxmlformats.org/officeDocument/2006/relationships/image" Target="media/image299.png"/><Relationship Id="rId752" Type="http://schemas.openxmlformats.org/officeDocument/2006/relationships/oleObject" Target="embeddings/oleObject431.bin"/><Relationship Id="rId808" Type="http://schemas.openxmlformats.org/officeDocument/2006/relationships/image" Target="media/image340.wmf"/><Relationship Id="rId1175" Type="http://schemas.openxmlformats.org/officeDocument/2006/relationships/fontTable" Target="fontTable.xml"/><Relationship Id="rId8" Type="http://schemas.openxmlformats.org/officeDocument/2006/relationships/oleObject" Target="embeddings/oleObject1.bin"/><Relationship Id="rId142" Type="http://schemas.openxmlformats.org/officeDocument/2006/relationships/image" Target="media/image61.wmf"/><Relationship Id="rId184" Type="http://schemas.openxmlformats.org/officeDocument/2006/relationships/image" Target="media/image76.wmf"/><Relationship Id="rId391" Type="http://schemas.openxmlformats.org/officeDocument/2006/relationships/oleObject" Target="embeddings/oleObject215.bin"/><Relationship Id="rId405" Type="http://schemas.openxmlformats.org/officeDocument/2006/relationships/image" Target="media/image177.wmf"/><Relationship Id="rId447" Type="http://schemas.openxmlformats.org/officeDocument/2006/relationships/oleObject" Target="embeddings/oleObject249.bin"/><Relationship Id="rId612" Type="http://schemas.openxmlformats.org/officeDocument/2006/relationships/oleObject" Target="embeddings/oleObject348.bin"/><Relationship Id="rId794" Type="http://schemas.openxmlformats.org/officeDocument/2006/relationships/image" Target="media/image333.wmf"/><Relationship Id="rId1035" Type="http://schemas.openxmlformats.org/officeDocument/2006/relationships/oleObject" Target="embeddings/oleObject584.bin"/><Relationship Id="rId1077" Type="http://schemas.openxmlformats.org/officeDocument/2006/relationships/oleObject" Target="embeddings/oleObject607.bin"/><Relationship Id="rId251" Type="http://schemas.openxmlformats.org/officeDocument/2006/relationships/image" Target="media/image105.wmf"/><Relationship Id="rId489" Type="http://schemas.openxmlformats.org/officeDocument/2006/relationships/image" Target="media/image208.wmf"/><Relationship Id="rId654" Type="http://schemas.openxmlformats.org/officeDocument/2006/relationships/oleObject" Target="embeddings/oleObject373.bin"/><Relationship Id="rId696" Type="http://schemas.openxmlformats.org/officeDocument/2006/relationships/oleObject" Target="embeddings/oleObject396.bin"/><Relationship Id="rId861" Type="http://schemas.openxmlformats.org/officeDocument/2006/relationships/image" Target="media/image365.wmf"/><Relationship Id="rId917" Type="http://schemas.openxmlformats.org/officeDocument/2006/relationships/image" Target="media/image390.wmf"/><Relationship Id="rId959" Type="http://schemas.openxmlformats.org/officeDocument/2006/relationships/oleObject" Target="embeddings/oleObject543.bin"/><Relationship Id="rId1102" Type="http://schemas.openxmlformats.org/officeDocument/2006/relationships/image" Target="media/image475.wmf"/><Relationship Id="rId46" Type="http://schemas.openxmlformats.org/officeDocument/2006/relationships/image" Target="media/image17.wmf"/><Relationship Id="rId293" Type="http://schemas.openxmlformats.org/officeDocument/2006/relationships/image" Target="media/image125.wmf"/><Relationship Id="rId307" Type="http://schemas.openxmlformats.org/officeDocument/2006/relationships/image" Target="media/image132.wmf"/><Relationship Id="rId349" Type="http://schemas.openxmlformats.org/officeDocument/2006/relationships/oleObject" Target="embeddings/oleObject192.bin"/><Relationship Id="rId514" Type="http://schemas.openxmlformats.org/officeDocument/2006/relationships/oleObject" Target="embeddings/oleObject288.bin"/><Relationship Id="rId556" Type="http://schemas.openxmlformats.org/officeDocument/2006/relationships/oleObject" Target="embeddings/oleObject315.bin"/><Relationship Id="rId721" Type="http://schemas.openxmlformats.org/officeDocument/2006/relationships/oleObject" Target="embeddings/oleObject412.bin"/><Relationship Id="rId763" Type="http://schemas.openxmlformats.org/officeDocument/2006/relationships/oleObject" Target="embeddings/oleObject437.bin"/><Relationship Id="rId1144" Type="http://schemas.openxmlformats.org/officeDocument/2006/relationships/image" Target="media/image493.wmf"/><Relationship Id="rId88" Type="http://schemas.openxmlformats.org/officeDocument/2006/relationships/image" Target="media/image38.wmf"/><Relationship Id="rId111" Type="http://schemas.openxmlformats.org/officeDocument/2006/relationships/oleObject" Target="embeddings/oleObject56.bin"/><Relationship Id="rId153" Type="http://schemas.openxmlformats.org/officeDocument/2006/relationships/oleObject" Target="embeddings/oleObject83.bin"/><Relationship Id="rId195" Type="http://schemas.openxmlformats.org/officeDocument/2006/relationships/oleObject" Target="embeddings/oleObject108.bin"/><Relationship Id="rId209" Type="http://schemas.openxmlformats.org/officeDocument/2006/relationships/oleObject" Target="embeddings/oleObject116.bin"/><Relationship Id="rId360" Type="http://schemas.openxmlformats.org/officeDocument/2006/relationships/image" Target="media/image156.wmf"/><Relationship Id="rId416" Type="http://schemas.openxmlformats.org/officeDocument/2006/relationships/oleObject" Target="embeddings/oleObject230.bin"/><Relationship Id="rId598" Type="http://schemas.openxmlformats.org/officeDocument/2006/relationships/oleObject" Target="embeddings/oleObject341.bin"/><Relationship Id="rId819" Type="http://schemas.openxmlformats.org/officeDocument/2006/relationships/image" Target="media/image345.png"/><Relationship Id="rId970" Type="http://schemas.openxmlformats.org/officeDocument/2006/relationships/image" Target="media/image416.wmf"/><Relationship Id="rId1004" Type="http://schemas.openxmlformats.org/officeDocument/2006/relationships/oleObject" Target="embeddings/oleObject566.bin"/><Relationship Id="rId1046" Type="http://schemas.openxmlformats.org/officeDocument/2006/relationships/image" Target="media/image451.wmf"/><Relationship Id="rId220" Type="http://schemas.openxmlformats.org/officeDocument/2006/relationships/oleObject" Target="embeddings/oleObject123.bin"/><Relationship Id="rId458" Type="http://schemas.openxmlformats.org/officeDocument/2006/relationships/image" Target="media/image196.wmf"/><Relationship Id="rId623" Type="http://schemas.openxmlformats.org/officeDocument/2006/relationships/image" Target="media/image263.wmf"/><Relationship Id="rId665" Type="http://schemas.openxmlformats.org/officeDocument/2006/relationships/oleObject" Target="embeddings/oleObject378.bin"/><Relationship Id="rId830" Type="http://schemas.openxmlformats.org/officeDocument/2006/relationships/oleObject" Target="embeddings/oleObject474.bin"/><Relationship Id="rId872" Type="http://schemas.openxmlformats.org/officeDocument/2006/relationships/image" Target="media/image368.wmf"/><Relationship Id="rId928" Type="http://schemas.openxmlformats.org/officeDocument/2006/relationships/oleObject" Target="embeddings/oleObject527.bin"/><Relationship Id="rId1088" Type="http://schemas.openxmlformats.org/officeDocument/2006/relationships/oleObject" Target="embeddings/oleObject614.bin"/><Relationship Id="rId15" Type="http://schemas.openxmlformats.org/officeDocument/2006/relationships/image" Target="media/image5.wmf"/><Relationship Id="rId57" Type="http://schemas.openxmlformats.org/officeDocument/2006/relationships/image" Target="media/image23.wmf"/><Relationship Id="rId262" Type="http://schemas.openxmlformats.org/officeDocument/2006/relationships/oleObject" Target="embeddings/oleObject147.bin"/><Relationship Id="rId318" Type="http://schemas.openxmlformats.org/officeDocument/2006/relationships/image" Target="media/image137.wmf"/><Relationship Id="rId525" Type="http://schemas.openxmlformats.org/officeDocument/2006/relationships/image" Target="media/image225.wmf"/><Relationship Id="rId567" Type="http://schemas.openxmlformats.org/officeDocument/2006/relationships/oleObject" Target="embeddings/oleObject322.bin"/><Relationship Id="rId732" Type="http://schemas.openxmlformats.org/officeDocument/2006/relationships/image" Target="media/image308.wmf"/><Relationship Id="rId1113" Type="http://schemas.openxmlformats.org/officeDocument/2006/relationships/image" Target="media/image479.wmf"/><Relationship Id="rId1155" Type="http://schemas.openxmlformats.org/officeDocument/2006/relationships/oleObject" Target="embeddings/oleObject653.bin"/><Relationship Id="rId99" Type="http://schemas.openxmlformats.org/officeDocument/2006/relationships/oleObject" Target="embeddings/oleObject50.bin"/><Relationship Id="rId122" Type="http://schemas.openxmlformats.org/officeDocument/2006/relationships/image" Target="media/image54.wmf"/><Relationship Id="rId164" Type="http://schemas.openxmlformats.org/officeDocument/2006/relationships/image" Target="media/image68.wmf"/><Relationship Id="rId371" Type="http://schemas.openxmlformats.org/officeDocument/2006/relationships/oleObject" Target="embeddings/oleObject205.bin"/><Relationship Id="rId774" Type="http://schemas.openxmlformats.org/officeDocument/2006/relationships/image" Target="media/image326.wmf"/><Relationship Id="rId981" Type="http://schemas.openxmlformats.org/officeDocument/2006/relationships/image" Target="media/image421.wmf"/><Relationship Id="rId1015" Type="http://schemas.openxmlformats.org/officeDocument/2006/relationships/oleObject" Target="embeddings/oleObject573.bin"/><Relationship Id="rId1057" Type="http://schemas.openxmlformats.org/officeDocument/2006/relationships/image" Target="media/image455.wmf"/><Relationship Id="rId427" Type="http://schemas.openxmlformats.org/officeDocument/2006/relationships/oleObject" Target="embeddings/oleObject238.bin"/><Relationship Id="rId469" Type="http://schemas.openxmlformats.org/officeDocument/2006/relationships/oleObject" Target="embeddings/oleObject262.bin"/><Relationship Id="rId634" Type="http://schemas.openxmlformats.org/officeDocument/2006/relationships/image" Target="media/image267.wmf"/><Relationship Id="rId676" Type="http://schemas.openxmlformats.org/officeDocument/2006/relationships/oleObject" Target="embeddings/oleObject385.bin"/><Relationship Id="rId841" Type="http://schemas.openxmlformats.org/officeDocument/2006/relationships/image" Target="media/image356.wmf"/><Relationship Id="rId883" Type="http://schemas.openxmlformats.org/officeDocument/2006/relationships/oleObject" Target="embeddings/oleObject504.bin"/><Relationship Id="rId1099" Type="http://schemas.openxmlformats.org/officeDocument/2006/relationships/oleObject" Target="embeddings/oleObject620.bin"/><Relationship Id="rId26" Type="http://schemas.openxmlformats.org/officeDocument/2006/relationships/oleObject" Target="embeddings/oleObject11.bin"/><Relationship Id="rId231" Type="http://schemas.openxmlformats.org/officeDocument/2006/relationships/oleObject" Target="embeddings/oleObject129.bin"/><Relationship Id="rId273" Type="http://schemas.openxmlformats.org/officeDocument/2006/relationships/image" Target="media/image115.wmf"/><Relationship Id="rId329" Type="http://schemas.openxmlformats.org/officeDocument/2006/relationships/oleObject" Target="embeddings/oleObject181.bin"/><Relationship Id="rId480" Type="http://schemas.openxmlformats.org/officeDocument/2006/relationships/oleObject" Target="embeddings/oleObject269.bin"/><Relationship Id="rId536" Type="http://schemas.openxmlformats.org/officeDocument/2006/relationships/image" Target="media/image227.wmf"/><Relationship Id="rId701" Type="http://schemas.openxmlformats.org/officeDocument/2006/relationships/oleObject" Target="embeddings/oleObject400.bin"/><Relationship Id="rId939" Type="http://schemas.openxmlformats.org/officeDocument/2006/relationships/oleObject" Target="embeddings/oleObject533.bin"/><Relationship Id="rId1124" Type="http://schemas.openxmlformats.org/officeDocument/2006/relationships/oleObject" Target="embeddings/oleObject634.bin"/><Relationship Id="rId1166" Type="http://schemas.openxmlformats.org/officeDocument/2006/relationships/oleObject" Target="embeddings/oleObject659.bin"/><Relationship Id="rId68" Type="http://schemas.openxmlformats.org/officeDocument/2006/relationships/image" Target="media/image28.wmf"/><Relationship Id="rId133" Type="http://schemas.openxmlformats.org/officeDocument/2006/relationships/oleObject" Target="embeddings/oleObject69.bin"/><Relationship Id="rId175" Type="http://schemas.openxmlformats.org/officeDocument/2006/relationships/oleObject" Target="embeddings/oleObject98.bin"/><Relationship Id="rId340" Type="http://schemas.openxmlformats.org/officeDocument/2006/relationships/image" Target="media/image147.wmf"/><Relationship Id="rId578" Type="http://schemas.openxmlformats.org/officeDocument/2006/relationships/image" Target="media/image245.wmf"/><Relationship Id="rId743" Type="http://schemas.openxmlformats.org/officeDocument/2006/relationships/image" Target="media/image313.wmf"/><Relationship Id="rId785" Type="http://schemas.openxmlformats.org/officeDocument/2006/relationships/oleObject" Target="embeddings/oleObject448.bin"/><Relationship Id="rId950" Type="http://schemas.openxmlformats.org/officeDocument/2006/relationships/image" Target="media/image406.wmf"/><Relationship Id="rId992" Type="http://schemas.openxmlformats.org/officeDocument/2006/relationships/oleObject" Target="embeddings/oleObject560.bin"/><Relationship Id="rId1026" Type="http://schemas.openxmlformats.org/officeDocument/2006/relationships/oleObject" Target="embeddings/oleObject579.bin"/><Relationship Id="rId200" Type="http://schemas.openxmlformats.org/officeDocument/2006/relationships/oleObject" Target="embeddings/oleObject111.bin"/><Relationship Id="rId382" Type="http://schemas.openxmlformats.org/officeDocument/2006/relationships/image" Target="media/image166.wmf"/><Relationship Id="rId438" Type="http://schemas.openxmlformats.org/officeDocument/2006/relationships/image" Target="media/image189.wmf"/><Relationship Id="rId603" Type="http://schemas.openxmlformats.org/officeDocument/2006/relationships/image" Target="media/image254.wmf"/><Relationship Id="rId645" Type="http://schemas.openxmlformats.org/officeDocument/2006/relationships/oleObject" Target="embeddings/oleObject368.bin"/><Relationship Id="rId687" Type="http://schemas.openxmlformats.org/officeDocument/2006/relationships/oleObject" Target="embeddings/oleObject391.bin"/><Relationship Id="rId810" Type="http://schemas.openxmlformats.org/officeDocument/2006/relationships/oleObject" Target="embeddings/oleObject464.bin"/><Relationship Id="rId852" Type="http://schemas.openxmlformats.org/officeDocument/2006/relationships/oleObject" Target="embeddings/oleObject485.bin"/><Relationship Id="rId908" Type="http://schemas.openxmlformats.org/officeDocument/2006/relationships/oleObject" Target="embeddings/oleObject517.bin"/><Relationship Id="rId1068" Type="http://schemas.openxmlformats.org/officeDocument/2006/relationships/image" Target="media/image460.wmf"/><Relationship Id="rId242" Type="http://schemas.openxmlformats.org/officeDocument/2006/relationships/image" Target="media/image101.wmf"/><Relationship Id="rId284" Type="http://schemas.openxmlformats.org/officeDocument/2006/relationships/oleObject" Target="embeddings/oleObject158.bin"/><Relationship Id="rId491" Type="http://schemas.openxmlformats.org/officeDocument/2006/relationships/image" Target="media/image209.wmf"/><Relationship Id="rId505" Type="http://schemas.openxmlformats.org/officeDocument/2006/relationships/image" Target="media/image216.wmf"/><Relationship Id="rId712" Type="http://schemas.openxmlformats.org/officeDocument/2006/relationships/image" Target="media/image300.wmf"/><Relationship Id="rId894" Type="http://schemas.openxmlformats.org/officeDocument/2006/relationships/image" Target="media/image379.wmf"/><Relationship Id="rId1135" Type="http://schemas.openxmlformats.org/officeDocument/2006/relationships/oleObject" Target="embeddings/oleObject640.bin"/><Relationship Id="rId37" Type="http://schemas.openxmlformats.org/officeDocument/2006/relationships/image" Target="media/image15.wmf"/><Relationship Id="rId79" Type="http://schemas.openxmlformats.org/officeDocument/2006/relationships/oleObject" Target="embeddings/oleObject40.bin"/><Relationship Id="rId102" Type="http://schemas.openxmlformats.org/officeDocument/2006/relationships/image" Target="media/image45.wmf"/><Relationship Id="rId144" Type="http://schemas.openxmlformats.org/officeDocument/2006/relationships/oleObject" Target="embeddings/oleObject77.bin"/><Relationship Id="rId547" Type="http://schemas.openxmlformats.org/officeDocument/2006/relationships/image" Target="media/image231.wmf"/><Relationship Id="rId589" Type="http://schemas.openxmlformats.org/officeDocument/2006/relationships/oleObject" Target="embeddings/oleObject334.bin"/><Relationship Id="rId754" Type="http://schemas.openxmlformats.org/officeDocument/2006/relationships/image" Target="media/image316.wmf"/><Relationship Id="rId796" Type="http://schemas.openxmlformats.org/officeDocument/2006/relationships/image" Target="media/image334.wmf"/><Relationship Id="rId961" Type="http://schemas.openxmlformats.org/officeDocument/2006/relationships/oleObject" Target="embeddings/oleObject544.bin"/><Relationship Id="rId90" Type="http://schemas.openxmlformats.org/officeDocument/2006/relationships/image" Target="media/image39.wmf"/><Relationship Id="rId186" Type="http://schemas.openxmlformats.org/officeDocument/2006/relationships/image" Target="media/image77.wmf"/><Relationship Id="rId351" Type="http://schemas.openxmlformats.org/officeDocument/2006/relationships/image" Target="media/image152.wmf"/><Relationship Id="rId393" Type="http://schemas.openxmlformats.org/officeDocument/2006/relationships/oleObject" Target="embeddings/oleObject216.bin"/><Relationship Id="rId407" Type="http://schemas.openxmlformats.org/officeDocument/2006/relationships/image" Target="media/image178.wmf"/><Relationship Id="rId449" Type="http://schemas.openxmlformats.org/officeDocument/2006/relationships/oleObject" Target="embeddings/oleObject250.bin"/><Relationship Id="rId614" Type="http://schemas.openxmlformats.org/officeDocument/2006/relationships/oleObject" Target="embeddings/oleObject349.bin"/><Relationship Id="rId656" Type="http://schemas.openxmlformats.org/officeDocument/2006/relationships/oleObject" Target="embeddings/oleObject374.bin"/><Relationship Id="rId821" Type="http://schemas.openxmlformats.org/officeDocument/2006/relationships/image" Target="media/image346.wmf"/><Relationship Id="rId863" Type="http://schemas.openxmlformats.org/officeDocument/2006/relationships/oleObject" Target="embeddings/oleObject492.bin"/><Relationship Id="rId1037" Type="http://schemas.openxmlformats.org/officeDocument/2006/relationships/oleObject" Target="embeddings/oleObject585.bin"/><Relationship Id="rId1079" Type="http://schemas.openxmlformats.org/officeDocument/2006/relationships/oleObject" Target="embeddings/oleObject608.bin"/><Relationship Id="rId211" Type="http://schemas.openxmlformats.org/officeDocument/2006/relationships/image" Target="media/image88.wmf"/><Relationship Id="rId253" Type="http://schemas.openxmlformats.org/officeDocument/2006/relationships/image" Target="media/image106.wmf"/><Relationship Id="rId295" Type="http://schemas.openxmlformats.org/officeDocument/2006/relationships/image" Target="media/image126.wmf"/><Relationship Id="rId309" Type="http://schemas.openxmlformats.org/officeDocument/2006/relationships/oleObject" Target="embeddings/oleObject171.bin"/><Relationship Id="rId460" Type="http://schemas.openxmlformats.org/officeDocument/2006/relationships/image" Target="media/image197.wmf"/><Relationship Id="rId516" Type="http://schemas.openxmlformats.org/officeDocument/2006/relationships/oleObject" Target="embeddings/oleObject289.bin"/><Relationship Id="rId698" Type="http://schemas.openxmlformats.org/officeDocument/2006/relationships/image" Target="media/image295.wmf"/><Relationship Id="rId919" Type="http://schemas.openxmlformats.org/officeDocument/2006/relationships/image" Target="media/image391.wmf"/><Relationship Id="rId1090" Type="http://schemas.openxmlformats.org/officeDocument/2006/relationships/oleObject" Target="embeddings/oleObject615.bin"/><Relationship Id="rId1104" Type="http://schemas.openxmlformats.org/officeDocument/2006/relationships/image" Target="media/image476.wmf"/><Relationship Id="rId1146" Type="http://schemas.openxmlformats.org/officeDocument/2006/relationships/oleObject" Target="embeddings/oleObject647.bin"/><Relationship Id="rId48" Type="http://schemas.openxmlformats.org/officeDocument/2006/relationships/image" Target="media/image18.wmf"/><Relationship Id="rId113" Type="http://schemas.openxmlformats.org/officeDocument/2006/relationships/oleObject" Target="embeddings/oleObject57.bin"/><Relationship Id="rId320" Type="http://schemas.openxmlformats.org/officeDocument/2006/relationships/image" Target="media/image138.wmf"/><Relationship Id="rId558" Type="http://schemas.openxmlformats.org/officeDocument/2006/relationships/oleObject" Target="embeddings/oleObject316.bin"/><Relationship Id="rId723" Type="http://schemas.openxmlformats.org/officeDocument/2006/relationships/oleObject" Target="embeddings/oleObject414.bin"/><Relationship Id="rId765" Type="http://schemas.openxmlformats.org/officeDocument/2006/relationships/oleObject" Target="embeddings/oleObject438.bin"/><Relationship Id="rId930" Type="http://schemas.openxmlformats.org/officeDocument/2006/relationships/oleObject" Target="embeddings/oleObject528.bin"/><Relationship Id="rId972" Type="http://schemas.openxmlformats.org/officeDocument/2006/relationships/image" Target="media/image417.wmf"/><Relationship Id="rId1006" Type="http://schemas.openxmlformats.org/officeDocument/2006/relationships/oleObject" Target="embeddings/oleObject567.bin"/><Relationship Id="rId155" Type="http://schemas.openxmlformats.org/officeDocument/2006/relationships/oleObject" Target="embeddings/oleObject85.bin"/><Relationship Id="rId197" Type="http://schemas.openxmlformats.org/officeDocument/2006/relationships/image" Target="media/image82.wmf"/><Relationship Id="rId362" Type="http://schemas.openxmlformats.org/officeDocument/2006/relationships/oleObject" Target="embeddings/oleObject200.bin"/><Relationship Id="rId418" Type="http://schemas.openxmlformats.org/officeDocument/2006/relationships/oleObject" Target="embeddings/oleObject232.bin"/><Relationship Id="rId625" Type="http://schemas.openxmlformats.org/officeDocument/2006/relationships/oleObject" Target="embeddings/oleObject356.bin"/><Relationship Id="rId832" Type="http://schemas.openxmlformats.org/officeDocument/2006/relationships/oleObject" Target="embeddings/oleObject475.bin"/><Relationship Id="rId1048" Type="http://schemas.openxmlformats.org/officeDocument/2006/relationships/image" Target="media/image452.wmf"/><Relationship Id="rId222" Type="http://schemas.openxmlformats.org/officeDocument/2006/relationships/oleObject" Target="embeddings/oleObject124.bin"/><Relationship Id="rId264" Type="http://schemas.openxmlformats.org/officeDocument/2006/relationships/oleObject" Target="embeddings/oleObject148.bin"/><Relationship Id="rId471" Type="http://schemas.openxmlformats.org/officeDocument/2006/relationships/image" Target="media/image202.wmf"/><Relationship Id="rId667" Type="http://schemas.openxmlformats.org/officeDocument/2006/relationships/oleObject" Target="embeddings/oleObject380.bin"/><Relationship Id="rId874" Type="http://schemas.openxmlformats.org/officeDocument/2006/relationships/image" Target="media/image369.wmf"/><Relationship Id="rId1115" Type="http://schemas.openxmlformats.org/officeDocument/2006/relationships/image" Target="media/image480.wmf"/><Relationship Id="rId17" Type="http://schemas.openxmlformats.org/officeDocument/2006/relationships/image" Target="media/image6.wmf"/><Relationship Id="rId59" Type="http://schemas.openxmlformats.org/officeDocument/2006/relationships/image" Target="media/image24.wmf"/><Relationship Id="rId124" Type="http://schemas.openxmlformats.org/officeDocument/2006/relationships/image" Target="media/image55.wmf"/><Relationship Id="rId527" Type="http://schemas.openxmlformats.org/officeDocument/2006/relationships/oleObject" Target="embeddings/oleObject296.bin"/><Relationship Id="rId569" Type="http://schemas.openxmlformats.org/officeDocument/2006/relationships/oleObject" Target="embeddings/oleObject323.bin"/><Relationship Id="rId734" Type="http://schemas.openxmlformats.org/officeDocument/2006/relationships/oleObject" Target="embeddings/oleObject420.bin"/><Relationship Id="rId776" Type="http://schemas.openxmlformats.org/officeDocument/2006/relationships/image" Target="media/image327.wmf"/><Relationship Id="rId941" Type="http://schemas.openxmlformats.org/officeDocument/2006/relationships/oleObject" Target="embeddings/oleObject534.bin"/><Relationship Id="rId983" Type="http://schemas.openxmlformats.org/officeDocument/2006/relationships/image" Target="media/image422.wmf"/><Relationship Id="rId1157" Type="http://schemas.openxmlformats.org/officeDocument/2006/relationships/oleObject" Target="embeddings/oleObject654.bin"/><Relationship Id="rId70" Type="http://schemas.openxmlformats.org/officeDocument/2006/relationships/image" Target="media/image29.wmf"/><Relationship Id="rId166" Type="http://schemas.openxmlformats.org/officeDocument/2006/relationships/oleObject" Target="embeddings/oleObject92.bin"/><Relationship Id="rId331" Type="http://schemas.openxmlformats.org/officeDocument/2006/relationships/oleObject" Target="embeddings/oleObject182.bin"/><Relationship Id="rId373" Type="http://schemas.openxmlformats.org/officeDocument/2006/relationships/oleObject" Target="embeddings/oleObject206.bin"/><Relationship Id="rId429" Type="http://schemas.openxmlformats.org/officeDocument/2006/relationships/image" Target="media/image184.wmf"/><Relationship Id="rId580" Type="http://schemas.openxmlformats.org/officeDocument/2006/relationships/image" Target="media/image246.wmf"/><Relationship Id="rId636" Type="http://schemas.openxmlformats.org/officeDocument/2006/relationships/oleObject" Target="embeddings/oleObject363.bin"/><Relationship Id="rId801" Type="http://schemas.openxmlformats.org/officeDocument/2006/relationships/image" Target="media/image336.wmf"/><Relationship Id="rId1017" Type="http://schemas.openxmlformats.org/officeDocument/2006/relationships/oleObject" Target="embeddings/oleObject574.bin"/><Relationship Id="rId1059" Type="http://schemas.openxmlformats.org/officeDocument/2006/relationships/image" Target="media/image456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30.bin"/><Relationship Id="rId440" Type="http://schemas.openxmlformats.org/officeDocument/2006/relationships/image" Target="media/image190.wmf"/><Relationship Id="rId678" Type="http://schemas.openxmlformats.org/officeDocument/2006/relationships/oleObject" Target="embeddings/oleObject386.bin"/><Relationship Id="rId843" Type="http://schemas.openxmlformats.org/officeDocument/2006/relationships/image" Target="media/image357.wmf"/><Relationship Id="rId885" Type="http://schemas.openxmlformats.org/officeDocument/2006/relationships/oleObject" Target="embeddings/oleObject505.bin"/><Relationship Id="rId1070" Type="http://schemas.openxmlformats.org/officeDocument/2006/relationships/image" Target="media/image461.wmf"/><Relationship Id="rId1126" Type="http://schemas.openxmlformats.org/officeDocument/2006/relationships/oleObject" Target="embeddings/oleObject635.bin"/><Relationship Id="rId28" Type="http://schemas.openxmlformats.org/officeDocument/2006/relationships/oleObject" Target="embeddings/oleObject12.bin"/><Relationship Id="rId275" Type="http://schemas.openxmlformats.org/officeDocument/2006/relationships/image" Target="media/image116.wmf"/><Relationship Id="rId300" Type="http://schemas.openxmlformats.org/officeDocument/2006/relationships/oleObject" Target="embeddings/oleObject166.bin"/><Relationship Id="rId482" Type="http://schemas.openxmlformats.org/officeDocument/2006/relationships/oleObject" Target="embeddings/oleObject271.bin"/><Relationship Id="rId538" Type="http://schemas.openxmlformats.org/officeDocument/2006/relationships/image" Target="media/image228.wmf"/><Relationship Id="rId703" Type="http://schemas.openxmlformats.org/officeDocument/2006/relationships/image" Target="media/image296.png"/><Relationship Id="rId745" Type="http://schemas.openxmlformats.org/officeDocument/2006/relationships/oleObject" Target="embeddings/oleObject426.bin"/><Relationship Id="rId910" Type="http://schemas.openxmlformats.org/officeDocument/2006/relationships/oleObject" Target="embeddings/oleObject518.bin"/><Relationship Id="rId952" Type="http://schemas.openxmlformats.org/officeDocument/2006/relationships/image" Target="media/image407.wmf"/><Relationship Id="rId1168" Type="http://schemas.openxmlformats.org/officeDocument/2006/relationships/oleObject" Target="embeddings/oleObject660.bin"/><Relationship Id="rId81" Type="http://schemas.openxmlformats.org/officeDocument/2006/relationships/oleObject" Target="embeddings/oleObject41.bin"/><Relationship Id="rId135" Type="http://schemas.openxmlformats.org/officeDocument/2006/relationships/oleObject" Target="embeddings/oleObject70.bin"/><Relationship Id="rId177" Type="http://schemas.openxmlformats.org/officeDocument/2006/relationships/oleObject" Target="embeddings/oleObject99.bin"/><Relationship Id="rId342" Type="http://schemas.openxmlformats.org/officeDocument/2006/relationships/image" Target="media/image148.wmf"/><Relationship Id="rId384" Type="http://schemas.openxmlformats.org/officeDocument/2006/relationships/image" Target="media/image167.wmf"/><Relationship Id="rId591" Type="http://schemas.openxmlformats.org/officeDocument/2006/relationships/oleObject" Target="embeddings/oleObject336.bin"/><Relationship Id="rId605" Type="http://schemas.openxmlformats.org/officeDocument/2006/relationships/image" Target="media/image255.wmf"/><Relationship Id="rId787" Type="http://schemas.openxmlformats.org/officeDocument/2006/relationships/oleObject" Target="embeddings/oleObject450.bin"/><Relationship Id="rId812" Type="http://schemas.openxmlformats.org/officeDocument/2006/relationships/oleObject" Target="embeddings/oleObject465.bin"/><Relationship Id="rId994" Type="http://schemas.openxmlformats.org/officeDocument/2006/relationships/oleObject" Target="embeddings/oleObject561.bin"/><Relationship Id="rId1028" Type="http://schemas.openxmlformats.org/officeDocument/2006/relationships/oleObject" Target="embeddings/oleObject580.bin"/><Relationship Id="rId202" Type="http://schemas.openxmlformats.org/officeDocument/2006/relationships/oleObject" Target="embeddings/oleObject112.bin"/><Relationship Id="rId244" Type="http://schemas.openxmlformats.org/officeDocument/2006/relationships/image" Target="media/image102.wmf"/><Relationship Id="rId647" Type="http://schemas.openxmlformats.org/officeDocument/2006/relationships/oleObject" Target="embeddings/oleObject369.bin"/><Relationship Id="rId689" Type="http://schemas.openxmlformats.org/officeDocument/2006/relationships/oleObject" Target="embeddings/oleObject392.bin"/><Relationship Id="rId854" Type="http://schemas.openxmlformats.org/officeDocument/2006/relationships/oleObject" Target="embeddings/oleObject486.bin"/><Relationship Id="rId896" Type="http://schemas.openxmlformats.org/officeDocument/2006/relationships/image" Target="media/image380.wmf"/><Relationship Id="rId1081" Type="http://schemas.openxmlformats.org/officeDocument/2006/relationships/oleObject" Target="embeddings/oleObject609.bin"/><Relationship Id="rId39" Type="http://schemas.openxmlformats.org/officeDocument/2006/relationships/oleObject" Target="embeddings/oleObject18.bin"/><Relationship Id="rId286" Type="http://schemas.openxmlformats.org/officeDocument/2006/relationships/oleObject" Target="embeddings/oleObject159.bin"/><Relationship Id="rId451" Type="http://schemas.openxmlformats.org/officeDocument/2006/relationships/oleObject" Target="embeddings/oleObject252.bin"/><Relationship Id="rId493" Type="http://schemas.openxmlformats.org/officeDocument/2006/relationships/image" Target="media/image210.wmf"/><Relationship Id="rId507" Type="http://schemas.openxmlformats.org/officeDocument/2006/relationships/image" Target="media/image217.wmf"/><Relationship Id="rId549" Type="http://schemas.openxmlformats.org/officeDocument/2006/relationships/image" Target="media/image232.wmf"/><Relationship Id="rId714" Type="http://schemas.openxmlformats.org/officeDocument/2006/relationships/image" Target="media/image301.wmf"/><Relationship Id="rId756" Type="http://schemas.openxmlformats.org/officeDocument/2006/relationships/image" Target="media/image317.wmf"/><Relationship Id="rId921" Type="http://schemas.openxmlformats.org/officeDocument/2006/relationships/image" Target="media/image392.wmf"/><Relationship Id="rId1137" Type="http://schemas.openxmlformats.org/officeDocument/2006/relationships/oleObject" Target="embeddings/oleObject641.bin"/><Relationship Id="rId50" Type="http://schemas.openxmlformats.org/officeDocument/2006/relationships/image" Target="media/image19.wmf"/><Relationship Id="rId104" Type="http://schemas.openxmlformats.org/officeDocument/2006/relationships/image" Target="media/image46.wmf"/><Relationship Id="rId146" Type="http://schemas.openxmlformats.org/officeDocument/2006/relationships/image" Target="media/image62.wmf"/><Relationship Id="rId188" Type="http://schemas.openxmlformats.org/officeDocument/2006/relationships/image" Target="media/image78.wmf"/><Relationship Id="rId311" Type="http://schemas.openxmlformats.org/officeDocument/2006/relationships/oleObject" Target="embeddings/oleObject172.bin"/><Relationship Id="rId353" Type="http://schemas.openxmlformats.org/officeDocument/2006/relationships/oleObject" Target="embeddings/oleObject195.bin"/><Relationship Id="rId395" Type="http://schemas.openxmlformats.org/officeDocument/2006/relationships/image" Target="media/image172.wmf"/><Relationship Id="rId409" Type="http://schemas.openxmlformats.org/officeDocument/2006/relationships/image" Target="media/image179.wmf"/><Relationship Id="rId560" Type="http://schemas.openxmlformats.org/officeDocument/2006/relationships/image" Target="media/image237.wmf"/><Relationship Id="rId798" Type="http://schemas.openxmlformats.org/officeDocument/2006/relationships/oleObject" Target="embeddings/oleObject458.bin"/><Relationship Id="rId963" Type="http://schemas.openxmlformats.org/officeDocument/2006/relationships/oleObject" Target="embeddings/oleObject545.bin"/><Relationship Id="rId1039" Type="http://schemas.openxmlformats.org/officeDocument/2006/relationships/oleObject" Target="embeddings/oleObject586.bin"/><Relationship Id="rId92" Type="http://schemas.openxmlformats.org/officeDocument/2006/relationships/image" Target="media/image40.wmf"/><Relationship Id="rId213" Type="http://schemas.openxmlformats.org/officeDocument/2006/relationships/oleObject" Target="embeddings/oleObject119.bin"/><Relationship Id="rId420" Type="http://schemas.openxmlformats.org/officeDocument/2006/relationships/image" Target="media/image181.wmf"/><Relationship Id="rId616" Type="http://schemas.openxmlformats.org/officeDocument/2006/relationships/image" Target="media/image260.wmf"/><Relationship Id="rId658" Type="http://schemas.openxmlformats.org/officeDocument/2006/relationships/oleObject" Target="embeddings/oleObject375.bin"/><Relationship Id="rId823" Type="http://schemas.openxmlformats.org/officeDocument/2006/relationships/image" Target="media/image347.wmf"/><Relationship Id="rId865" Type="http://schemas.openxmlformats.org/officeDocument/2006/relationships/oleObject" Target="embeddings/oleObject494.bin"/><Relationship Id="rId1050" Type="http://schemas.openxmlformats.org/officeDocument/2006/relationships/image" Target="media/image453.wmf"/><Relationship Id="rId255" Type="http://schemas.openxmlformats.org/officeDocument/2006/relationships/oleObject" Target="embeddings/oleObject143.bin"/><Relationship Id="rId297" Type="http://schemas.openxmlformats.org/officeDocument/2006/relationships/image" Target="media/image127.wmf"/><Relationship Id="rId462" Type="http://schemas.openxmlformats.org/officeDocument/2006/relationships/image" Target="media/image198.wmf"/><Relationship Id="rId518" Type="http://schemas.openxmlformats.org/officeDocument/2006/relationships/oleObject" Target="embeddings/oleObject291.bin"/><Relationship Id="rId725" Type="http://schemas.openxmlformats.org/officeDocument/2006/relationships/oleObject" Target="embeddings/oleObject415.bin"/><Relationship Id="rId932" Type="http://schemas.openxmlformats.org/officeDocument/2006/relationships/oleObject" Target="embeddings/oleObject529.bin"/><Relationship Id="rId1092" Type="http://schemas.openxmlformats.org/officeDocument/2006/relationships/image" Target="media/image470.wmf"/><Relationship Id="rId1106" Type="http://schemas.openxmlformats.org/officeDocument/2006/relationships/image" Target="media/image477.wmf"/><Relationship Id="rId1148" Type="http://schemas.openxmlformats.org/officeDocument/2006/relationships/oleObject" Target="embeddings/oleObject648.bin"/><Relationship Id="rId115" Type="http://schemas.openxmlformats.org/officeDocument/2006/relationships/image" Target="media/image51.wmf"/><Relationship Id="rId157" Type="http://schemas.openxmlformats.org/officeDocument/2006/relationships/oleObject" Target="embeddings/oleObject86.bin"/><Relationship Id="rId322" Type="http://schemas.openxmlformats.org/officeDocument/2006/relationships/image" Target="media/image139.wmf"/><Relationship Id="rId364" Type="http://schemas.openxmlformats.org/officeDocument/2006/relationships/image" Target="media/image157.wmf"/><Relationship Id="rId767" Type="http://schemas.openxmlformats.org/officeDocument/2006/relationships/oleObject" Target="embeddings/oleObject439.bin"/><Relationship Id="rId974" Type="http://schemas.openxmlformats.org/officeDocument/2006/relationships/oleObject" Target="embeddings/oleObject551.bin"/><Relationship Id="rId1008" Type="http://schemas.openxmlformats.org/officeDocument/2006/relationships/oleObject" Target="embeddings/oleObject568.bin"/><Relationship Id="rId61" Type="http://schemas.openxmlformats.org/officeDocument/2006/relationships/image" Target="media/image25.wmf"/><Relationship Id="rId199" Type="http://schemas.openxmlformats.org/officeDocument/2006/relationships/image" Target="media/image83.wmf"/><Relationship Id="rId571" Type="http://schemas.openxmlformats.org/officeDocument/2006/relationships/oleObject" Target="embeddings/oleObject324.bin"/><Relationship Id="rId627" Type="http://schemas.openxmlformats.org/officeDocument/2006/relationships/image" Target="media/image264.wmf"/><Relationship Id="rId669" Type="http://schemas.openxmlformats.org/officeDocument/2006/relationships/oleObject" Target="embeddings/oleObject381.bin"/><Relationship Id="rId834" Type="http://schemas.openxmlformats.org/officeDocument/2006/relationships/oleObject" Target="embeddings/oleObject476.bin"/><Relationship Id="rId876" Type="http://schemas.openxmlformats.org/officeDocument/2006/relationships/image" Target="media/image370.wmf"/><Relationship Id="rId19" Type="http://schemas.openxmlformats.org/officeDocument/2006/relationships/image" Target="media/image7.wmf"/><Relationship Id="rId224" Type="http://schemas.openxmlformats.org/officeDocument/2006/relationships/image" Target="media/image93.wmf"/><Relationship Id="rId266" Type="http://schemas.openxmlformats.org/officeDocument/2006/relationships/oleObject" Target="embeddings/oleObject149.bin"/><Relationship Id="rId431" Type="http://schemas.openxmlformats.org/officeDocument/2006/relationships/image" Target="media/image185.wmf"/><Relationship Id="rId473" Type="http://schemas.openxmlformats.org/officeDocument/2006/relationships/image" Target="media/image203.wmf"/><Relationship Id="rId529" Type="http://schemas.openxmlformats.org/officeDocument/2006/relationships/oleObject" Target="embeddings/oleObject298.bin"/><Relationship Id="rId680" Type="http://schemas.openxmlformats.org/officeDocument/2006/relationships/oleObject" Target="embeddings/oleObject387.bin"/><Relationship Id="rId736" Type="http://schemas.openxmlformats.org/officeDocument/2006/relationships/oleObject" Target="embeddings/oleObject421.bin"/><Relationship Id="rId901" Type="http://schemas.openxmlformats.org/officeDocument/2006/relationships/image" Target="media/image382.wmf"/><Relationship Id="rId1061" Type="http://schemas.openxmlformats.org/officeDocument/2006/relationships/oleObject" Target="embeddings/oleObject599.bin"/><Relationship Id="rId1117" Type="http://schemas.openxmlformats.org/officeDocument/2006/relationships/image" Target="media/image481.wmf"/><Relationship Id="rId1159" Type="http://schemas.openxmlformats.org/officeDocument/2006/relationships/oleObject" Target="embeddings/oleObject655.bin"/><Relationship Id="rId30" Type="http://schemas.openxmlformats.org/officeDocument/2006/relationships/oleObject" Target="embeddings/oleObject13.bin"/><Relationship Id="rId126" Type="http://schemas.openxmlformats.org/officeDocument/2006/relationships/image" Target="media/image56.wmf"/><Relationship Id="rId168" Type="http://schemas.openxmlformats.org/officeDocument/2006/relationships/oleObject" Target="embeddings/oleObject94.bin"/><Relationship Id="rId333" Type="http://schemas.openxmlformats.org/officeDocument/2006/relationships/oleObject" Target="embeddings/oleObject183.bin"/><Relationship Id="rId540" Type="http://schemas.openxmlformats.org/officeDocument/2006/relationships/image" Target="media/image229.wmf"/><Relationship Id="rId778" Type="http://schemas.openxmlformats.org/officeDocument/2006/relationships/image" Target="media/image328.wmf"/><Relationship Id="rId943" Type="http://schemas.openxmlformats.org/officeDocument/2006/relationships/oleObject" Target="embeddings/oleObject535.bin"/><Relationship Id="rId985" Type="http://schemas.openxmlformats.org/officeDocument/2006/relationships/image" Target="media/image423.wmf"/><Relationship Id="rId1019" Type="http://schemas.openxmlformats.org/officeDocument/2006/relationships/oleObject" Target="embeddings/oleObject575.bin"/><Relationship Id="rId1170" Type="http://schemas.openxmlformats.org/officeDocument/2006/relationships/oleObject" Target="embeddings/oleObject661.bin"/><Relationship Id="rId72" Type="http://schemas.openxmlformats.org/officeDocument/2006/relationships/image" Target="media/image30.wmf"/><Relationship Id="rId375" Type="http://schemas.openxmlformats.org/officeDocument/2006/relationships/oleObject" Target="embeddings/oleObject207.bin"/><Relationship Id="rId582" Type="http://schemas.openxmlformats.org/officeDocument/2006/relationships/image" Target="media/image247.wmf"/><Relationship Id="rId638" Type="http://schemas.openxmlformats.org/officeDocument/2006/relationships/image" Target="media/image268.wmf"/><Relationship Id="rId803" Type="http://schemas.openxmlformats.org/officeDocument/2006/relationships/image" Target="media/image337.wmf"/><Relationship Id="rId845" Type="http://schemas.openxmlformats.org/officeDocument/2006/relationships/image" Target="media/image358.wmf"/><Relationship Id="rId1030" Type="http://schemas.openxmlformats.org/officeDocument/2006/relationships/oleObject" Target="embeddings/oleObject581.bin"/><Relationship Id="rId3" Type="http://schemas.openxmlformats.org/officeDocument/2006/relationships/settings" Target="settings.xml"/><Relationship Id="rId235" Type="http://schemas.openxmlformats.org/officeDocument/2006/relationships/oleObject" Target="embeddings/oleObject131.bin"/><Relationship Id="rId277" Type="http://schemas.openxmlformats.org/officeDocument/2006/relationships/image" Target="media/image117.wmf"/><Relationship Id="rId400" Type="http://schemas.openxmlformats.org/officeDocument/2006/relationships/image" Target="media/image175.wmf"/><Relationship Id="rId442" Type="http://schemas.openxmlformats.org/officeDocument/2006/relationships/image" Target="media/image191.wmf"/><Relationship Id="rId484" Type="http://schemas.openxmlformats.org/officeDocument/2006/relationships/oleObject" Target="embeddings/oleObject273.bin"/><Relationship Id="rId705" Type="http://schemas.openxmlformats.org/officeDocument/2006/relationships/image" Target="media/image297.wmf"/><Relationship Id="rId887" Type="http://schemas.openxmlformats.org/officeDocument/2006/relationships/oleObject" Target="embeddings/oleObject506.bin"/><Relationship Id="rId1072" Type="http://schemas.openxmlformats.org/officeDocument/2006/relationships/image" Target="media/image462.wmf"/><Relationship Id="rId1128" Type="http://schemas.openxmlformats.org/officeDocument/2006/relationships/oleObject" Target="embeddings/oleObject636.bin"/><Relationship Id="rId137" Type="http://schemas.openxmlformats.org/officeDocument/2006/relationships/oleObject" Target="embeddings/oleObject72.bin"/><Relationship Id="rId302" Type="http://schemas.openxmlformats.org/officeDocument/2006/relationships/oleObject" Target="embeddings/oleObject167.bin"/><Relationship Id="rId344" Type="http://schemas.openxmlformats.org/officeDocument/2006/relationships/image" Target="media/image149.wmf"/><Relationship Id="rId691" Type="http://schemas.openxmlformats.org/officeDocument/2006/relationships/image" Target="media/image292.wmf"/><Relationship Id="rId747" Type="http://schemas.openxmlformats.org/officeDocument/2006/relationships/image" Target="media/image314.png"/><Relationship Id="rId789" Type="http://schemas.openxmlformats.org/officeDocument/2006/relationships/oleObject" Target="embeddings/oleObject451.bin"/><Relationship Id="rId912" Type="http://schemas.openxmlformats.org/officeDocument/2006/relationships/oleObject" Target="embeddings/oleObject519.bin"/><Relationship Id="rId954" Type="http://schemas.openxmlformats.org/officeDocument/2006/relationships/image" Target="media/image408.wmf"/><Relationship Id="rId996" Type="http://schemas.openxmlformats.org/officeDocument/2006/relationships/oleObject" Target="embeddings/oleObject562.bin"/><Relationship Id="rId41" Type="http://schemas.openxmlformats.org/officeDocument/2006/relationships/oleObject" Target="embeddings/oleObject19.bin"/><Relationship Id="rId83" Type="http://schemas.openxmlformats.org/officeDocument/2006/relationships/oleObject" Target="embeddings/oleObject42.bin"/><Relationship Id="rId179" Type="http://schemas.openxmlformats.org/officeDocument/2006/relationships/oleObject" Target="embeddings/oleObject100.bin"/><Relationship Id="rId386" Type="http://schemas.openxmlformats.org/officeDocument/2006/relationships/image" Target="media/image168.wmf"/><Relationship Id="rId551" Type="http://schemas.openxmlformats.org/officeDocument/2006/relationships/image" Target="media/image233.wmf"/><Relationship Id="rId593" Type="http://schemas.openxmlformats.org/officeDocument/2006/relationships/image" Target="media/image250.wmf"/><Relationship Id="rId607" Type="http://schemas.openxmlformats.org/officeDocument/2006/relationships/image" Target="media/image256.wmf"/><Relationship Id="rId649" Type="http://schemas.openxmlformats.org/officeDocument/2006/relationships/image" Target="media/image273.wmf"/><Relationship Id="rId814" Type="http://schemas.openxmlformats.org/officeDocument/2006/relationships/oleObject" Target="embeddings/oleObject466.bin"/><Relationship Id="rId856" Type="http://schemas.openxmlformats.org/officeDocument/2006/relationships/oleObject" Target="embeddings/oleObject487.bin"/><Relationship Id="rId190" Type="http://schemas.openxmlformats.org/officeDocument/2006/relationships/image" Target="media/image79.wmf"/><Relationship Id="rId204" Type="http://schemas.openxmlformats.org/officeDocument/2006/relationships/oleObject" Target="embeddings/oleObject113.bin"/><Relationship Id="rId246" Type="http://schemas.openxmlformats.org/officeDocument/2006/relationships/image" Target="media/image103.wmf"/><Relationship Id="rId288" Type="http://schemas.openxmlformats.org/officeDocument/2006/relationships/oleObject" Target="embeddings/oleObject160.bin"/><Relationship Id="rId411" Type="http://schemas.openxmlformats.org/officeDocument/2006/relationships/image" Target="media/image180.wmf"/><Relationship Id="rId453" Type="http://schemas.openxmlformats.org/officeDocument/2006/relationships/oleObject" Target="embeddings/oleObject254.bin"/><Relationship Id="rId509" Type="http://schemas.openxmlformats.org/officeDocument/2006/relationships/image" Target="media/image218.wmf"/><Relationship Id="rId660" Type="http://schemas.openxmlformats.org/officeDocument/2006/relationships/image" Target="media/image279.wmf"/><Relationship Id="rId898" Type="http://schemas.openxmlformats.org/officeDocument/2006/relationships/oleObject" Target="embeddings/oleObject512.bin"/><Relationship Id="rId1041" Type="http://schemas.openxmlformats.org/officeDocument/2006/relationships/oleObject" Target="embeddings/oleObject587.bin"/><Relationship Id="rId1083" Type="http://schemas.openxmlformats.org/officeDocument/2006/relationships/oleObject" Target="embeddings/oleObject611.bin"/><Relationship Id="rId1139" Type="http://schemas.openxmlformats.org/officeDocument/2006/relationships/oleObject" Target="embeddings/oleObject642.bin"/><Relationship Id="rId106" Type="http://schemas.openxmlformats.org/officeDocument/2006/relationships/image" Target="media/image47.wmf"/><Relationship Id="rId313" Type="http://schemas.openxmlformats.org/officeDocument/2006/relationships/oleObject" Target="embeddings/oleObject173.bin"/><Relationship Id="rId495" Type="http://schemas.openxmlformats.org/officeDocument/2006/relationships/image" Target="media/image211.wmf"/><Relationship Id="rId716" Type="http://schemas.openxmlformats.org/officeDocument/2006/relationships/oleObject" Target="embeddings/oleObject409.bin"/><Relationship Id="rId758" Type="http://schemas.openxmlformats.org/officeDocument/2006/relationships/image" Target="media/image318.wmf"/><Relationship Id="rId923" Type="http://schemas.openxmlformats.org/officeDocument/2006/relationships/image" Target="media/image393.wmf"/><Relationship Id="rId965" Type="http://schemas.openxmlformats.org/officeDocument/2006/relationships/oleObject" Target="embeddings/oleObject546.bin"/><Relationship Id="rId1150" Type="http://schemas.openxmlformats.org/officeDocument/2006/relationships/oleObject" Target="embeddings/oleObject649.bin"/><Relationship Id="rId10" Type="http://schemas.openxmlformats.org/officeDocument/2006/relationships/oleObject" Target="embeddings/oleObject2.bin"/><Relationship Id="rId52" Type="http://schemas.openxmlformats.org/officeDocument/2006/relationships/image" Target="media/image20.wmf"/><Relationship Id="rId94" Type="http://schemas.openxmlformats.org/officeDocument/2006/relationships/image" Target="media/image41.wmf"/><Relationship Id="rId148" Type="http://schemas.openxmlformats.org/officeDocument/2006/relationships/image" Target="media/image63.wmf"/><Relationship Id="rId355" Type="http://schemas.openxmlformats.org/officeDocument/2006/relationships/oleObject" Target="embeddings/oleObject196.bin"/><Relationship Id="rId397" Type="http://schemas.openxmlformats.org/officeDocument/2006/relationships/image" Target="media/image173.wmf"/><Relationship Id="rId520" Type="http://schemas.openxmlformats.org/officeDocument/2006/relationships/oleObject" Target="embeddings/oleObject292.bin"/><Relationship Id="rId562" Type="http://schemas.openxmlformats.org/officeDocument/2006/relationships/oleObject" Target="embeddings/oleObject319.bin"/><Relationship Id="rId618" Type="http://schemas.openxmlformats.org/officeDocument/2006/relationships/oleObject" Target="embeddings/oleObject352.bin"/><Relationship Id="rId825" Type="http://schemas.openxmlformats.org/officeDocument/2006/relationships/image" Target="media/image348.wmf"/><Relationship Id="rId215" Type="http://schemas.openxmlformats.org/officeDocument/2006/relationships/oleObject" Target="embeddings/oleObject120.bin"/><Relationship Id="rId257" Type="http://schemas.openxmlformats.org/officeDocument/2006/relationships/oleObject" Target="embeddings/oleObject144.bin"/><Relationship Id="rId422" Type="http://schemas.openxmlformats.org/officeDocument/2006/relationships/image" Target="media/image182.wmf"/><Relationship Id="rId464" Type="http://schemas.openxmlformats.org/officeDocument/2006/relationships/image" Target="media/image199.wmf"/><Relationship Id="rId867" Type="http://schemas.openxmlformats.org/officeDocument/2006/relationships/oleObject" Target="embeddings/oleObject495.bin"/><Relationship Id="rId1010" Type="http://schemas.openxmlformats.org/officeDocument/2006/relationships/oleObject" Target="embeddings/oleObject569.bin"/><Relationship Id="rId1052" Type="http://schemas.openxmlformats.org/officeDocument/2006/relationships/oleObject" Target="embeddings/oleObject593.bin"/><Relationship Id="rId1094" Type="http://schemas.openxmlformats.org/officeDocument/2006/relationships/image" Target="media/image471.wmf"/><Relationship Id="rId1108" Type="http://schemas.openxmlformats.org/officeDocument/2006/relationships/image" Target="media/image478.wmf"/><Relationship Id="rId299" Type="http://schemas.openxmlformats.org/officeDocument/2006/relationships/image" Target="media/image128.wmf"/><Relationship Id="rId727" Type="http://schemas.openxmlformats.org/officeDocument/2006/relationships/oleObject" Target="embeddings/oleObject416.bin"/><Relationship Id="rId934" Type="http://schemas.openxmlformats.org/officeDocument/2006/relationships/oleObject" Target="embeddings/oleObject530.bin"/><Relationship Id="rId63" Type="http://schemas.openxmlformats.org/officeDocument/2006/relationships/image" Target="media/image26.wmf"/><Relationship Id="rId159" Type="http://schemas.openxmlformats.org/officeDocument/2006/relationships/oleObject" Target="embeddings/oleObject87.bin"/><Relationship Id="rId366" Type="http://schemas.openxmlformats.org/officeDocument/2006/relationships/image" Target="media/image158.wmf"/><Relationship Id="rId573" Type="http://schemas.openxmlformats.org/officeDocument/2006/relationships/oleObject" Target="embeddings/oleObject325.bin"/><Relationship Id="rId780" Type="http://schemas.openxmlformats.org/officeDocument/2006/relationships/image" Target="media/image329.wmf"/><Relationship Id="rId226" Type="http://schemas.openxmlformats.org/officeDocument/2006/relationships/image" Target="media/image94.wmf"/><Relationship Id="rId433" Type="http://schemas.openxmlformats.org/officeDocument/2006/relationships/image" Target="media/image186.png"/><Relationship Id="rId878" Type="http://schemas.openxmlformats.org/officeDocument/2006/relationships/image" Target="media/image371.wmf"/><Relationship Id="rId1063" Type="http://schemas.openxmlformats.org/officeDocument/2006/relationships/oleObject" Target="embeddings/oleObject600.bin"/><Relationship Id="rId640" Type="http://schemas.openxmlformats.org/officeDocument/2006/relationships/image" Target="media/image269.wmf"/><Relationship Id="rId738" Type="http://schemas.openxmlformats.org/officeDocument/2006/relationships/oleObject" Target="embeddings/oleObject422.bin"/><Relationship Id="rId945" Type="http://schemas.openxmlformats.org/officeDocument/2006/relationships/oleObject" Target="embeddings/oleObject536.bin"/><Relationship Id="rId74" Type="http://schemas.openxmlformats.org/officeDocument/2006/relationships/image" Target="media/image31.wmf"/><Relationship Id="rId377" Type="http://schemas.openxmlformats.org/officeDocument/2006/relationships/oleObject" Target="embeddings/oleObject208.bin"/><Relationship Id="rId500" Type="http://schemas.openxmlformats.org/officeDocument/2006/relationships/oleObject" Target="embeddings/oleObject281.bin"/><Relationship Id="rId584" Type="http://schemas.openxmlformats.org/officeDocument/2006/relationships/oleObject" Target="embeddings/oleObject331.bin"/><Relationship Id="rId805" Type="http://schemas.openxmlformats.org/officeDocument/2006/relationships/image" Target="media/image338.wmf"/><Relationship Id="rId1130" Type="http://schemas.openxmlformats.org/officeDocument/2006/relationships/oleObject" Target="embeddings/oleObject637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32.bin"/><Relationship Id="rId791" Type="http://schemas.openxmlformats.org/officeDocument/2006/relationships/oleObject" Target="embeddings/oleObject453.bin"/><Relationship Id="rId889" Type="http://schemas.openxmlformats.org/officeDocument/2006/relationships/oleObject" Target="embeddings/oleObject507.bin"/><Relationship Id="rId1074" Type="http://schemas.openxmlformats.org/officeDocument/2006/relationships/image" Target="media/image463.wmf"/><Relationship Id="rId444" Type="http://schemas.openxmlformats.org/officeDocument/2006/relationships/oleObject" Target="embeddings/oleObject247.bin"/><Relationship Id="rId651" Type="http://schemas.openxmlformats.org/officeDocument/2006/relationships/image" Target="media/image274.wmf"/><Relationship Id="rId749" Type="http://schemas.openxmlformats.org/officeDocument/2006/relationships/image" Target="media/image315.wmf"/><Relationship Id="rId290" Type="http://schemas.openxmlformats.org/officeDocument/2006/relationships/oleObject" Target="embeddings/oleObject161.bin"/><Relationship Id="rId304" Type="http://schemas.openxmlformats.org/officeDocument/2006/relationships/oleObject" Target="embeddings/oleObject168.bin"/><Relationship Id="rId388" Type="http://schemas.openxmlformats.org/officeDocument/2006/relationships/image" Target="media/image169.wmf"/><Relationship Id="rId511" Type="http://schemas.openxmlformats.org/officeDocument/2006/relationships/image" Target="media/image219.wmf"/><Relationship Id="rId609" Type="http://schemas.openxmlformats.org/officeDocument/2006/relationships/image" Target="media/image257.wmf"/><Relationship Id="rId956" Type="http://schemas.openxmlformats.org/officeDocument/2006/relationships/image" Target="media/image409.wmf"/><Relationship Id="rId1141" Type="http://schemas.openxmlformats.org/officeDocument/2006/relationships/oleObject" Target="embeddings/oleObject644.bin"/><Relationship Id="rId85" Type="http://schemas.openxmlformats.org/officeDocument/2006/relationships/oleObject" Target="embeddings/oleObject43.bin"/><Relationship Id="rId150" Type="http://schemas.openxmlformats.org/officeDocument/2006/relationships/image" Target="media/image64.wmf"/><Relationship Id="rId595" Type="http://schemas.openxmlformats.org/officeDocument/2006/relationships/image" Target="media/image251.wmf"/><Relationship Id="rId816" Type="http://schemas.openxmlformats.org/officeDocument/2006/relationships/oleObject" Target="embeddings/oleObject467.bin"/><Relationship Id="rId1001" Type="http://schemas.openxmlformats.org/officeDocument/2006/relationships/image" Target="media/image431.wmf"/><Relationship Id="rId248" Type="http://schemas.openxmlformats.org/officeDocument/2006/relationships/image" Target="media/image104.wmf"/><Relationship Id="rId455" Type="http://schemas.openxmlformats.org/officeDocument/2006/relationships/oleObject" Target="embeddings/oleObject255.bin"/><Relationship Id="rId662" Type="http://schemas.openxmlformats.org/officeDocument/2006/relationships/image" Target="media/image280.wmf"/><Relationship Id="rId1085" Type="http://schemas.openxmlformats.org/officeDocument/2006/relationships/oleObject" Target="embeddings/oleObject612.bin"/><Relationship Id="rId12" Type="http://schemas.openxmlformats.org/officeDocument/2006/relationships/oleObject" Target="embeddings/oleObject3.bin"/><Relationship Id="rId108" Type="http://schemas.openxmlformats.org/officeDocument/2006/relationships/image" Target="media/image48.wmf"/><Relationship Id="rId315" Type="http://schemas.openxmlformats.org/officeDocument/2006/relationships/oleObject" Target="embeddings/oleObject174.bin"/><Relationship Id="rId522" Type="http://schemas.openxmlformats.org/officeDocument/2006/relationships/oleObject" Target="embeddings/oleObject293.bin"/><Relationship Id="rId967" Type="http://schemas.openxmlformats.org/officeDocument/2006/relationships/oleObject" Target="embeddings/oleObject547.bin"/><Relationship Id="rId1152" Type="http://schemas.openxmlformats.org/officeDocument/2006/relationships/oleObject" Target="embeddings/oleObject651.bin"/><Relationship Id="rId96" Type="http://schemas.openxmlformats.org/officeDocument/2006/relationships/image" Target="media/image42.wmf"/><Relationship Id="rId161" Type="http://schemas.openxmlformats.org/officeDocument/2006/relationships/oleObject" Target="embeddings/oleObject88.bin"/><Relationship Id="rId399" Type="http://schemas.openxmlformats.org/officeDocument/2006/relationships/image" Target="media/image174.png"/><Relationship Id="rId827" Type="http://schemas.openxmlformats.org/officeDocument/2006/relationships/image" Target="media/image349.wmf"/><Relationship Id="rId1012" Type="http://schemas.openxmlformats.org/officeDocument/2006/relationships/image" Target="media/image436.wmf"/><Relationship Id="rId259" Type="http://schemas.openxmlformats.org/officeDocument/2006/relationships/oleObject" Target="embeddings/oleObject145.bin"/><Relationship Id="rId466" Type="http://schemas.openxmlformats.org/officeDocument/2006/relationships/image" Target="media/image200.wmf"/><Relationship Id="rId673" Type="http://schemas.openxmlformats.org/officeDocument/2006/relationships/oleObject" Target="embeddings/oleObject383.bin"/><Relationship Id="rId880" Type="http://schemas.openxmlformats.org/officeDocument/2006/relationships/image" Target="media/image372.wmf"/><Relationship Id="rId1096" Type="http://schemas.openxmlformats.org/officeDocument/2006/relationships/image" Target="media/image472.wmf"/><Relationship Id="rId23" Type="http://schemas.openxmlformats.org/officeDocument/2006/relationships/image" Target="media/image8.wmf"/><Relationship Id="rId119" Type="http://schemas.openxmlformats.org/officeDocument/2006/relationships/oleObject" Target="embeddings/oleObject61.bin"/><Relationship Id="rId326" Type="http://schemas.openxmlformats.org/officeDocument/2006/relationships/image" Target="media/image141.wmf"/><Relationship Id="rId533" Type="http://schemas.openxmlformats.org/officeDocument/2006/relationships/oleObject" Target="embeddings/oleObject302.bin"/><Relationship Id="rId978" Type="http://schemas.openxmlformats.org/officeDocument/2006/relationships/oleObject" Target="embeddings/oleObject553.bin"/><Relationship Id="rId1163" Type="http://schemas.openxmlformats.org/officeDocument/2006/relationships/oleObject" Target="embeddings/oleObject657.bin"/><Relationship Id="rId740" Type="http://schemas.openxmlformats.org/officeDocument/2006/relationships/oleObject" Target="embeddings/oleObject423.bin"/><Relationship Id="rId838" Type="http://schemas.openxmlformats.org/officeDocument/2006/relationships/oleObject" Target="embeddings/oleObject478.bin"/><Relationship Id="rId1023" Type="http://schemas.openxmlformats.org/officeDocument/2006/relationships/oleObject" Target="embeddings/oleObject577.bin"/><Relationship Id="rId172" Type="http://schemas.openxmlformats.org/officeDocument/2006/relationships/image" Target="media/image70.wmf"/><Relationship Id="rId477" Type="http://schemas.openxmlformats.org/officeDocument/2006/relationships/image" Target="media/image205.wmf"/><Relationship Id="rId600" Type="http://schemas.openxmlformats.org/officeDocument/2006/relationships/oleObject" Target="embeddings/oleObject342.bin"/><Relationship Id="rId684" Type="http://schemas.openxmlformats.org/officeDocument/2006/relationships/oleObject" Target="embeddings/oleObject389.bin"/><Relationship Id="rId337" Type="http://schemas.openxmlformats.org/officeDocument/2006/relationships/oleObject" Target="embeddings/oleObject186.bin"/><Relationship Id="rId891" Type="http://schemas.openxmlformats.org/officeDocument/2006/relationships/image" Target="media/image378.wmf"/><Relationship Id="rId905" Type="http://schemas.openxmlformats.org/officeDocument/2006/relationships/image" Target="media/image384.wmf"/><Relationship Id="rId989" Type="http://schemas.openxmlformats.org/officeDocument/2006/relationships/image" Target="media/image425.wmf"/><Relationship Id="rId34" Type="http://schemas.openxmlformats.org/officeDocument/2006/relationships/oleObject" Target="embeddings/oleObject15.bin"/><Relationship Id="rId544" Type="http://schemas.openxmlformats.org/officeDocument/2006/relationships/oleObject" Target="embeddings/oleObject308.bin"/><Relationship Id="rId751" Type="http://schemas.openxmlformats.org/officeDocument/2006/relationships/oleObject" Target="embeddings/oleObject430.bin"/><Relationship Id="rId849" Type="http://schemas.openxmlformats.org/officeDocument/2006/relationships/image" Target="media/image360.wmf"/><Relationship Id="rId1174" Type="http://schemas.openxmlformats.org/officeDocument/2006/relationships/footer" Target="footer1.xml"/><Relationship Id="rId183" Type="http://schemas.openxmlformats.org/officeDocument/2006/relationships/oleObject" Target="embeddings/oleObject102.bin"/><Relationship Id="rId390" Type="http://schemas.openxmlformats.org/officeDocument/2006/relationships/image" Target="media/image170.wmf"/><Relationship Id="rId404" Type="http://schemas.openxmlformats.org/officeDocument/2006/relationships/oleObject" Target="embeddings/oleObject222.bin"/><Relationship Id="rId611" Type="http://schemas.openxmlformats.org/officeDocument/2006/relationships/image" Target="media/image258.wmf"/><Relationship Id="rId1034" Type="http://schemas.openxmlformats.org/officeDocument/2006/relationships/oleObject" Target="embeddings/oleObject583.bin"/><Relationship Id="rId250" Type="http://schemas.openxmlformats.org/officeDocument/2006/relationships/oleObject" Target="embeddings/oleObject140.bin"/><Relationship Id="rId488" Type="http://schemas.openxmlformats.org/officeDocument/2006/relationships/oleObject" Target="embeddings/oleObject275.bin"/><Relationship Id="rId695" Type="http://schemas.openxmlformats.org/officeDocument/2006/relationships/image" Target="media/image294.wmf"/><Relationship Id="rId709" Type="http://schemas.openxmlformats.org/officeDocument/2006/relationships/oleObject" Target="embeddings/oleObject405.bin"/><Relationship Id="rId916" Type="http://schemas.openxmlformats.org/officeDocument/2006/relationships/oleObject" Target="embeddings/oleObject521.bin"/><Relationship Id="rId1101" Type="http://schemas.openxmlformats.org/officeDocument/2006/relationships/oleObject" Target="embeddings/oleObject621.bin"/><Relationship Id="rId45" Type="http://schemas.openxmlformats.org/officeDocument/2006/relationships/oleObject" Target="embeddings/oleObject23.bin"/><Relationship Id="rId110" Type="http://schemas.openxmlformats.org/officeDocument/2006/relationships/image" Target="media/image49.wmf"/><Relationship Id="rId348" Type="http://schemas.openxmlformats.org/officeDocument/2006/relationships/image" Target="media/image151.wmf"/><Relationship Id="rId555" Type="http://schemas.openxmlformats.org/officeDocument/2006/relationships/image" Target="media/image235.wmf"/><Relationship Id="rId762" Type="http://schemas.openxmlformats.org/officeDocument/2006/relationships/image" Target="media/image320.wmf"/><Relationship Id="rId194" Type="http://schemas.openxmlformats.org/officeDocument/2006/relationships/image" Target="media/image81.wmf"/><Relationship Id="rId208" Type="http://schemas.openxmlformats.org/officeDocument/2006/relationships/oleObject" Target="embeddings/oleObject115.bin"/><Relationship Id="rId415" Type="http://schemas.openxmlformats.org/officeDocument/2006/relationships/oleObject" Target="embeddings/oleObject229.bin"/><Relationship Id="rId622" Type="http://schemas.openxmlformats.org/officeDocument/2006/relationships/oleObject" Target="embeddings/oleObject354.bin"/><Relationship Id="rId1045" Type="http://schemas.openxmlformats.org/officeDocument/2006/relationships/oleObject" Target="embeddings/oleObject589.bin"/><Relationship Id="rId261" Type="http://schemas.openxmlformats.org/officeDocument/2006/relationships/oleObject" Target="embeddings/oleObject146.bin"/><Relationship Id="rId499" Type="http://schemas.openxmlformats.org/officeDocument/2006/relationships/image" Target="media/image213.wmf"/><Relationship Id="rId927" Type="http://schemas.openxmlformats.org/officeDocument/2006/relationships/image" Target="media/image395.wmf"/><Relationship Id="rId1112" Type="http://schemas.openxmlformats.org/officeDocument/2006/relationships/oleObject" Target="embeddings/oleObject628.bin"/><Relationship Id="rId56" Type="http://schemas.openxmlformats.org/officeDocument/2006/relationships/image" Target="media/image22.png"/><Relationship Id="rId359" Type="http://schemas.openxmlformats.org/officeDocument/2006/relationships/oleObject" Target="embeddings/oleObject198.bin"/><Relationship Id="rId566" Type="http://schemas.openxmlformats.org/officeDocument/2006/relationships/image" Target="media/image239.wmf"/><Relationship Id="rId773" Type="http://schemas.openxmlformats.org/officeDocument/2006/relationships/oleObject" Target="embeddings/oleObject442.bin"/><Relationship Id="rId121" Type="http://schemas.openxmlformats.org/officeDocument/2006/relationships/oleObject" Target="embeddings/oleObject62.bin"/><Relationship Id="rId219" Type="http://schemas.openxmlformats.org/officeDocument/2006/relationships/image" Target="media/image91.wmf"/><Relationship Id="rId426" Type="http://schemas.openxmlformats.org/officeDocument/2006/relationships/oleObject" Target="embeddings/oleObject237.bin"/><Relationship Id="rId633" Type="http://schemas.openxmlformats.org/officeDocument/2006/relationships/oleObject" Target="embeddings/oleObject361.bin"/><Relationship Id="rId980" Type="http://schemas.openxmlformats.org/officeDocument/2006/relationships/oleObject" Target="embeddings/oleObject554.bin"/><Relationship Id="rId1056" Type="http://schemas.openxmlformats.org/officeDocument/2006/relationships/oleObject" Target="embeddings/oleObject596.bin"/><Relationship Id="rId840" Type="http://schemas.openxmlformats.org/officeDocument/2006/relationships/oleObject" Target="embeddings/oleObject479.bin"/><Relationship Id="rId938" Type="http://schemas.openxmlformats.org/officeDocument/2006/relationships/image" Target="media/image400.wmf"/><Relationship Id="rId67" Type="http://schemas.openxmlformats.org/officeDocument/2006/relationships/oleObject" Target="embeddings/oleObject34.bin"/><Relationship Id="rId272" Type="http://schemas.openxmlformats.org/officeDocument/2006/relationships/oleObject" Target="embeddings/oleObject152.bin"/><Relationship Id="rId577" Type="http://schemas.openxmlformats.org/officeDocument/2006/relationships/oleObject" Target="embeddings/oleObject327.bin"/><Relationship Id="rId700" Type="http://schemas.openxmlformats.org/officeDocument/2006/relationships/oleObject" Target="embeddings/oleObject399.bin"/><Relationship Id="rId1123" Type="http://schemas.openxmlformats.org/officeDocument/2006/relationships/image" Target="media/image484.wmf"/><Relationship Id="rId132" Type="http://schemas.openxmlformats.org/officeDocument/2006/relationships/image" Target="media/image58.wmf"/><Relationship Id="rId784" Type="http://schemas.openxmlformats.org/officeDocument/2006/relationships/image" Target="media/image331.wmf"/><Relationship Id="rId991" Type="http://schemas.openxmlformats.org/officeDocument/2006/relationships/image" Target="media/image426.wmf"/><Relationship Id="rId1067" Type="http://schemas.openxmlformats.org/officeDocument/2006/relationships/oleObject" Target="embeddings/oleObject602.bin"/><Relationship Id="rId437" Type="http://schemas.openxmlformats.org/officeDocument/2006/relationships/oleObject" Target="embeddings/oleObject243.bin"/><Relationship Id="rId644" Type="http://schemas.openxmlformats.org/officeDocument/2006/relationships/image" Target="media/image271.wmf"/><Relationship Id="rId851" Type="http://schemas.openxmlformats.org/officeDocument/2006/relationships/image" Target="media/image361.wmf"/><Relationship Id="rId283" Type="http://schemas.openxmlformats.org/officeDocument/2006/relationships/image" Target="media/image120.wmf"/><Relationship Id="rId490" Type="http://schemas.openxmlformats.org/officeDocument/2006/relationships/oleObject" Target="embeddings/oleObject276.bin"/><Relationship Id="rId504" Type="http://schemas.openxmlformats.org/officeDocument/2006/relationships/oleObject" Target="embeddings/oleObject283.bin"/><Relationship Id="rId711" Type="http://schemas.openxmlformats.org/officeDocument/2006/relationships/oleObject" Target="embeddings/oleObject406.bin"/><Relationship Id="rId949" Type="http://schemas.openxmlformats.org/officeDocument/2006/relationships/oleObject" Target="embeddings/oleObject538.bin"/><Relationship Id="rId1134" Type="http://schemas.openxmlformats.org/officeDocument/2006/relationships/oleObject" Target="embeddings/oleObject639.bin"/><Relationship Id="rId78" Type="http://schemas.openxmlformats.org/officeDocument/2006/relationships/image" Target="media/image33.wmf"/><Relationship Id="rId143" Type="http://schemas.openxmlformats.org/officeDocument/2006/relationships/oleObject" Target="embeddings/oleObject76.bin"/><Relationship Id="rId350" Type="http://schemas.openxmlformats.org/officeDocument/2006/relationships/oleObject" Target="embeddings/oleObject193.bin"/><Relationship Id="rId588" Type="http://schemas.openxmlformats.org/officeDocument/2006/relationships/image" Target="media/image249.wmf"/><Relationship Id="rId795" Type="http://schemas.openxmlformats.org/officeDocument/2006/relationships/oleObject" Target="embeddings/oleObject456.bin"/><Relationship Id="rId809" Type="http://schemas.openxmlformats.org/officeDocument/2006/relationships/oleObject" Target="embeddings/oleObject463.bin"/><Relationship Id="rId9" Type="http://schemas.openxmlformats.org/officeDocument/2006/relationships/image" Target="media/image2.wmf"/><Relationship Id="rId210" Type="http://schemas.openxmlformats.org/officeDocument/2006/relationships/oleObject" Target="embeddings/oleObject117.bin"/><Relationship Id="rId448" Type="http://schemas.openxmlformats.org/officeDocument/2006/relationships/image" Target="media/image193.wmf"/><Relationship Id="rId655" Type="http://schemas.openxmlformats.org/officeDocument/2006/relationships/image" Target="media/image276.wmf"/><Relationship Id="rId862" Type="http://schemas.openxmlformats.org/officeDocument/2006/relationships/oleObject" Target="embeddings/oleObject491.bin"/><Relationship Id="rId1078" Type="http://schemas.openxmlformats.org/officeDocument/2006/relationships/image" Target="media/image465.wmf"/><Relationship Id="rId294" Type="http://schemas.openxmlformats.org/officeDocument/2006/relationships/oleObject" Target="embeddings/oleObject163.bin"/><Relationship Id="rId308" Type="http://schemas.openxmlformats.org/officeDocument/2006/relationships/oleObject" Target="embeddings/oleObject170.bin"/><Relationship Id="rId515" Type="http://schemas.openxmlformats.org/officeDocument/2006/relationships/image" Target="media/image221.wmf"/><Relationship Id="rId722" Type="http://schemas.openxmlformats.org/officeDocument/2006/relationships/oleObject" Target="embeddings/oleObject413.bin"/><Relationship Id="rId1145" Type="http://schemas.openxmlformats.org/officeDocument/2006/relationships/oleObject" Target="embeddings/oleObject646.bin"/><Relationship Id="rId89" Type="http://schemas.openxmlformats.org/officeDocument/2006/relationships/oleObject" Target="embeddings/oleObject45.bin"/><Relationship Id="rId154" Type="http://schemas.openxmlformats.org/officeDocument/2006/relationships/oleObject" Target="embeddings/oleObject84.bin"/><Relationship Id="rId361" Type="http://schemas.openxmlformats.org/officeDocument/2006/relationships/oleObject" Target="embeddings/oleObject199.bin"/><Relationship Id="rId599" Type="http://schemas.openxmlformats.org/officeDocument/2006/relationships/image" Target="media/image252.wmf"/><Relationship Id="rId1005" Type="http://schemas.openxmlformats.org/officeDocument/2006/relationships/image" Target="media/image433.wmf"/><Relationship Id="rId459" Type="http://schemas.openxmlformats.org/officeDocument/2006/relationships/oleObject" Target="embeddings/oleObject257.bin"/><Relationship Id="rId666" Type="http://schemas.openxmlformats.org/officeDocument/2006/relationships/oleObject" Target="embeddings/oleObject379.bin"/><Relationship Id="rId873" Type="http://schemas.openxmlformats.org/officeDocument/2006/relationships/oleObject" Target="embeddings/oleObject499.bin"/><Relationship Id="rId1089" Type="http://schemas.openxmlformats.org/officeDocument/2006/relationships/image" Target="media/image469.wmf"/><Relationship Id="rId16" Type="http://schemas.openxmlformats.org/officeDocument/2006/relationships/oleObject" Target="embeddings/oleObject5.bin"/><Relationship Id="rId221" Type="http://schemas.openxmlformats.org/officeDocument/2006/relationships/image" Target="media/image92.wmf"/><Relationship Id="rId319" Type="http://schemas.openxmlformats.org/officeDocument/2006/relationships/oleObject" Target="embeddings/oleObject176.bin"/><Relationship Id="rId526" Type="http://schemas.openxmlformats.org/officeDocument/2006/relationships/oleObject" Target="embeddings/oleObject295.bin"/><Relationship Id="rId1156" Type="http://schemas.openxmlformats.org/officeDocument/2006/relationships/image" Target="media/image497.wmf"/><Relationship Id="rId733" Type="http://schemas.openxmlformats.org/officeDocument/2006/relationships/oleObject" Target="embeddings/oleObject419.bin"/><Relationship Id="rId940" Type="http://schemas.openxmlformats.org/officeDocument/2006/relationships/image" Target="media/image401.wmf"/><Relationship Id="rId1016" Type="http://schemas.openxmlformats.org/officeDocument/2006/relationships/image" Target="media/image437.wmf"/><Relationship Id="rId165" Type="http://schemas.openxmlformats.org/officeDocument/2006/relationships/oleObject" Target="embeddings/oleObject91.bin"/><Relationship Id="rId372" Type="http://schemas.openxmlformats.org/officeDocument/2006/relationships/image" Target="media/image161.wmf"/><Relationship Id="rId677" Type="http://schemas.openxmlformats.org/officeDocument/2006/relationships/image" Target="media/image286.png"/><Relationship Id="rId800" Type="http://schemas.openxmlformats.org/officeDocument/2006/relationships/oleObject" Target="embeddings/oleObject459.bin"/><Relationship Id="rId232" Type="http://schemas.openxmlformats.org/officeDocument/2006/relationships/image" Target="media/image97.wmf"/><Relationship Id="rId884" Type="http://schemas.openxmlformats.org/officeDocument/2006/relationships/image" Target="media/image374.wmf"/><Relationship Id="rId27" Type="http://schemas.openxmlformats.org/officeDocument/2006/relationships/image" Target="media/image10.wmf"/><Relationship Id="rId537" Type="http://schemas.openxmlformats.org/officeDocument/2006/relationships/oleObject" Target="embeddings/oleObject304.bin"/><Relationship Id="rId744" Type="http://schemas.openxmlformats.org/officeDocument/2006/relationships/oleObject" Target="embeddings/oleObject425.bin"/><Relationship Id="rId951" Type="http://schemas.openxmlformats.org/officeDocument/2006/relationships/oleObject" Target="embeddings/oleObject539.bin"/><Relationship Id="rId1167" Type="http://schemas.openxmlformats.org/officeDocument/2006/relationships/image" Target="media/image502.wmf"/><Relationship Id="rId80" Type="http://schemas.openxmlformats.org/officeDocument/2006/relationships/image" Target="media/image34.wmf"/><Relationship Id="rId176" Type="http://schemas.openxmlformats.org/officeDocument/2006/relationships/image" Target="media/image72.wmf"/><Relationship Id="rId383" Type="http://schemas.openxmlformats.org/officeDocument/2006/relationships/oleObject" Target="embeddings/oleObject211.bin"/><Relationship Id="rId590" Type="http://schemas.openxmlformats.org/officeDocument/2006/relationships/oleObject" Target="embeddings/oleObject335.bin"/><Relationship Id="rId604" Type="http://schemas.openxmlformats.org/officeDocument/2006/relationships/oleObject" Target="embeddings/oleObject344.bin"/><Relationship Id="rId811" Type="http://schemas.openxmlformats.org/officeDocument/2006/relationships/image" Target="media/image341.wmf"/><Relationship Id="rId1027" Type="http://schemas.openxmlformats.org/officeDocument/2006/relationships/image" Target="media/image442.wmf"/><Relationship Id="rId243" Type="http://schemas.openxmlformats.org/officeDocument/2006/relationships/oleObject" Target="embeddings/oleObject136.bin"/><Relationship Id="rId450" Type="http://schemas.openxmlformats.org/officeDocument/2006/relationships/oleObject" Target="embeddings/oleObject251.bin"/><Relationship Id="rId688" Type="http://schemas.openxmlformats.org/officeDocument/2006/relationships/image" Target="media/image291.png"/><Relationship Id="rId895" Type="http://schemas.openxmlformats.org/officeDocument/2006/relationships/oleObject" Target="embeddings/oleObject510.bin"/><Relationship Id="rId909" Type="http://schemas.openxmlformats.org/officeDocument/2006/relationships/image" Target="media/image386.wmf"/><Relationship Id="rId1080" Type="http://schemas.openxmlformats.org/officeDocument/2006/relationships/image" Target="media/image466.wmf"/><Relationship Id="rId38" Type="http://schemas.openxmlformats.org/officeDocument/2006/relationships/oleObject" Target="embeddings/oleObject17.bin"/><Relationship Id="rId103" Type="http://schemas.openxmlformats.org/officeDocument/2006/relationships/oleObject" Target="embeddings/oleObject52.bin"/><Relationship Id="rId310" Type="http://schemas.openxmlformats.org/officeDocument/2006/relationships/image" Target="media/image133.wmf"/><Relationship Id="rId548" Type="http://schemas.openxmlformats.org/officeDocument/2006/relationships/oleObject" Target="embeddings/oleObject311.bin"/><Relationship Id="rId755" Type="http://schemas.openxmlformats.org/officeDocument/2006/relationships/oleObject" Target="embeddings/oleObject433.bin"/><Relationship Id="rId962" Type="http://schemas.openxmlformats.org/officeDocument/2006/relationships/image" Target="media/image412.wmf"/><Relationship Id="rId91" Type="http://schemas.openxmlformats.org/officeDocument/2006/relationships/oleObject" Target="embeddings/oleObject46.bin"/><Relationship Id="rId187" Type="http://schemas.openxmlformats.org/officeDocument/2006/relationships/oleObject" Target="embeddings/oleObject104.bin"/><Relationship Id="rId394" Type="http://schemas.openxmlformats.org/officeDocument/2006/relationships/oleObject" Target="embeddings/oleObject217.bin"/><Relationship Id="rId408" Type="http://schemas.openxmlformats.org/officeDocument/2006/relationships/oleObject" Target="embeddings/oleObject224.bin"/><Relationship Id="rId615" Type="http://schemas.openxmlformats.org/officeDocument/2006/relationships/oleObject" Target="embeddings/oleObject350.bin"/><Relationship Id="rId822" Type="http://schemas.openxmlformats.org/officeDocument/2006/relationships/oleObject" Target="embeddings/oleObject470.bin"/><Relationship Id="rId1038" Type="http://schemas.openxmlformats.org/officeDocument/2006/relationships/image" Target="media/image447.wmf"/><Relationship Id="rId254" Type="http://schemas.openxmlformats.org/officeDocument/2006/relationships/oleObject" Target="embeddings/oleObject142.bin"/><Relationship Id="rId699" Type="http://schemas.openxmlformats.org/officeDocument/2006/relationships/oleObject" Target="embeddings/oleObject398.bin"/><Relationship Id="rId1091" Type="http://schemas.openxmlformats.org/officeDocument/2006/relationships/oleObject" Target="embeddings/oleObject616.bin"/><Relationship Id="rId1105" Type="http://schemas.openxmlformats.org/officeDocument/2006/relationships/oleObject" Target="embeddings/oleObject623.bin"/><Relationship Id="rId49" Type="http://schemas.openxmlformats.org/officeDocument/2006/relationships/oleObject" Target="embeddings/oleObject25.bin"/><Relationship Id="rId114" Type="http://schemas.openxmlformats.org/officeDocument/2006/relationships/oleObject" Target="embeddings/oleObject58.bin"/><Relationship Id="rId461" Type="http://schemas.openxmlformats.org/officeDocument/2006/relationships/oleObject" Target="embeddings/oleObject258.bin"/><Relationship Id="rId559" Type="http://schemas.openxmlformats.org/officeDocument/2006/relationships/oleObject" Target="embeddings/oleObject317.bin"/><Relationship Id="rId766" Type="http://schemas.openxmlformats.org/officeDocument/2006/relationships/image" Target="media/image322.wmf"/><Relationship Id="rId198" Type="http://schemas.openxmlformats.org/officeDocument/2006/relationships/oleObject" Target="embeddings/oleObject110.bin"/><Relationship Id="rId321" Type="http://schemas.openxmlformats.org/officeDocument/2006/relationships/oleObject" Target="embeddings/oleObject177.bin"/><Relationship Id="rId419" Type="http://schemas.openxmlformats.org/officeDocument/2006/relationships/oleObject" Target="embeddings/oleObject233.bin"/><Relationship Id="rId626" Type="http://schemas.openxmlformats.org/officeDocument/2006/relationships/oleObject" Target="embeddings/oleObject357.bin"/><Relationship Id="rId973" Type="http://schemas.openxmlformats.org/officeDocument/2006/relationships/oleObject" Target="embeddings/oleObject550.bin"/><Relationship Id="rId1049" Type="http://schemas.openxmlformats.org/officeDocument/2006/relationships/oleObject" Target="embeddings/oleObject591.bin"/><Relationship Id="rId833" Type="http://schemas.openxmlformats.org/officeDocument/2006/relationships/image" Target="media/image352.wmf"/><Relationship Id="rId1116" Type="http://schemas.openxmlformats.org/officeDocument/2006/relationships/oleObject" Target="embeddings/oleObject630.bin"/><Relationship Id="rId265" Type="http://schemas.openxmlformats.org/officeDocument/2006/relationships/image" Target="media/image111.wmf"/><Relationship Id="rId472" Type="http://schemas.openxmlformats.org/officeDocument/2006/relationships/oleObject" Target="embeddings/oleObject264.bin"/><Relationship Id="rId900" Type="http://schemas.openxmlformats.org/officeDocument/2006/relationships/oleObject" Target="embeddings/oleObject513.bin"/><Relationship Id="rId125" Type="http://schemas.openxmlformats.org/officeDocument/2006/relationships/oleObject" Target="embeddings/oleObject64.bin"/><Relationship Id="rId332" Type="http://schemas.openxmlformats.org/officeDocument/2006/relationships/image" Target="media/image144.wmf"/><Relationship Id="rId777" Type="http://schemas.openxmlformats.org/officeDocument/2006/relationships/oleObject" Target="embeddings/oleObject444.bin"/><Relationship Id="rId984" Type="http://schemas.openxmlformats.org/officeDocument/2006/relationships/oleObject" Target="embeddings/oleObject556.bin"/><Relationship Id="rId637" Type="http://schemas.openxmlformats.org/officeDocument/2006/relationships/oleObject" Target="embeddings/oleObject364.bin"/><Relationship Id="rId844" Type="http://schemas.openxmlformats.org/officeDocument/2006/relationships/oleObject" Target="embeddings/oleObject481.bin"/><Relationship Id="rId276" Type="http://schemas.openxmlformats.org/officeDocument/2006/relationships/oleObject" Target="embeddings/oleObject154.bin"/><Relationship Id="rId483" Type="http://schemas.openxmlformats.org/officeDocument/2006/relationships/oleObject" Target="embeddings/oleObject272.bin"/><Relationship Id="rId690" Type="http://schemas.openxmlformats.org/officeDocument/2006/relationships/oleObject" Target="embeddings/oleObject393.bin"/><Relationship Id="rId704" Type="http://schemas.openxmlformats.org/officeDocument/2006/relationships/oleObject" Target="embeddings/oleObject402.bin"/><Relationship Id="rId911" Type="http://schemas.openxmlformats.org/officeDocument/2006/relationships/image" Target="media/image387.wmf"/><Relationship Id="rId1127" Type="http://schemas.openxmlformats.org/officeDocument/2006/relationships/image" Target="media/image486.wmf"/><Relationship Id="rId40" Type="http://schemas.openxmlformats.org/officeDocument/2006/relationships/image" Target="media/image16.wmf"/><Relationship Id="rId136" Type="http://schemas.openxmlformats.org/officeDocument/2006/relationships/oleObject" Target="embeddings/oleObject71.bin"/><Relationship Id="rId343" Type="http://schemas.openxmlformats.org/officeDocument/2006/relationships/oleObject" Target="embeddings/oleObject189.bin"/><Relationship Id="rId550" Type="http://schemas.openxmlformats.org/officeDocument/2006/relationships/oleObject" Target="embeddings/oleObject312.bin"/><Relationship Id="rId788" Type="http://schemas.openxmlformats.org/officeDocument/2006/relationships/image" Target="media/image332.wmf"/><Relationship Id="rId995" Type="http://schemas.openxmlformats.org/officeDocument/2006/relationships/image" Target="media/image428.wmf"/><Relationship Id="rId203" Type="http://schemas.openxmlformats.org/officeDocument/2006/relationships/image" Target="media/image85.wmf"/><Relationship Id="rId648" Type="http://schemas.openxmlformats.org/officeDocument/2006/relationships/oleObject" Target="embeddings/oleObject370.bin"/><Relationship Id="rId855" Type="http://schemas.openxmlformats.org/officeDocument/2006/relationships/image" Target="media/image363.wmf"/><Relationship Id="rId1040" Type="http://schemas.openxmlformats.org/officeDocument/2006/relationships/image" Target="media/image448.wmf"/><Relationship Id="rId287" Type="http://schemas.openxmlformats.org/officeDocument/2006/relationships/image" Target="media/image122.wmf"/><Relationship Id="rId410" Type="http://schemas.openxmlformats.org/officeDocument/2006/relationships/oleObject" Target="embeddings/oleObject225.bin"/><Relationship Id="rId494" Type="http://schemas.openxmlformats.org/officeDocument/2006/relationships/oleObject" Target="embeddings/oleObject278.bin"/><Relationship Id="rId508" Type="http://schemas.openxmlformats.org/officeDocument/2006/relationships/oleObject" Target="embeddings/oleObject285.bin"/><Relationship Id="rId715" Type="http://schemas.openxmlformats.org/officeDocument/2006/relationships/oleObject" Target="embeddings/oleObject408.bin"/><Relationship Id="rId922" Type="http://schemas.openxmlformats.org/officeDocument/2006/relationships/oleObject" Target="embeddings/oleObject524.bin"/><Relationship Id="rId1138" Type="http://schemas.openxmlformats.org/officeDocument/2006/relationships/image" Target="media/image491.wmf"/><Relationship Id="rId147" Type="http://schemas.openxmlformats.org/officeDocument/2006/relationships/oleObject" Target="embeddings/oleObject79.bin"/><Relationship Id="rId354" Type="http://schemas.openxmlformats.org/officeDocument/2006/relationships/image" Target="media/image153.wmf"/><Relationship Id="rId799" Type="http://schemas.openxmlformats.org/officeDocument/2006/relationships/image" Target="media/image335.wmf"/><Relationship Id="rId51" Type="http://schemas.openxmlformats.org/officeDocument/2006/relationships/oleObject" Target="embeddings/oleObject26.bin"/><Relationship Id="rId561" Type="http://schemas.openxmlformats.org/officeDocument/2006/relationships/oleObject" Target="embeddings/oleObject318.bin"/><Relationship Id="rId659" Type="http://schemas.openxmlformats.org/officeDocument/2006/relationships/image" Target="media/image278.png"/><Relationship Id="rId866" Type="http://schemas.openxmlformats.org/officeDocument/2006/relationships/image" Target="media/image366.wmf"/><Relationship Id="rId214" Type="http://schemas.openxmlformats.org/officeDocument/2006/relationships/image" Target="media/image89.wmf"/><Relationship Id="rId298" Type="http://schemas.openxmlformats.org/officeDocument/2006/relationships/oleObject" Target="embeddings/oleObject165.bin"/><Relationship Id="rId421" Type="http://schemas.openxmlformats.org/officeDocument/2006/relationships/oleObject" Target="embeddings/oleObject234.bin"/><Relationship Id="rId519" Type="http://schemas.openxmlformats.org/officeDocument/2006/relationships/image" Target="media/image222.wmf"/><Relationship Id="rId1051" Type="http://schemas.openxmlformats.org/officeDocument/2006/relationships/oleObject" Target="embeddings/oleObject592.bin"/><Relationship Id="rId1149" Type="http://schemas.openxmlformats.org/officeDocument/2006/relationships/image" Target="media/image495.wmf"/><Relationship Id="rId158" Type="http://schemas.openxmlformats.org/officeDocument/2006/relationships/image" Target="media/image66.wmf"/><Relationship Id="rId726" Type="http://schemas.openxmlformats.org/officeDocument/2006/relationships/image" Target="media/image305.wmf"/><Relationship Id="rId933" Type="http://schemas.openxmlformats.org/officeDocument/2006/relationships/image" Target="media/image398.wmf"/><Relationship Id="rId1009" Type="http://schemas.openxmlformats.org/officeDocument/2006/relationships/image" Target="media/image435.wmf"/><Relationship Id="rId62" Type="http://schemas.openxmlformats.org/officeDocument/2006/relationships/oleObject" Target="embeddings/oleObject31.bin"/><Relationship Id="rId365" Type="http://schemas.openxmlformats.org/officeDocument/2006/relationships/oleObject" Target="embeddings/oleObject202.bin"/><Relationship Id="rId572" Type="http://schemas.openxmlformats.org/officeDocument/2006/relationships/image" Target="media/image242.wmf"/><Relationship Id="rId225" Type="http://schemas.openxmlformats.org/officeDocument/2006/relationships/oleObject" Target="embeddings/oleObject126.bin"/><Relationship Id="rId432" Type="http://schemas.openxmlformats.org/officeDocument/2006/relationships/oleObject" Target="embeddings/oleObject241.bin"/><Relationship Id="rId877" Type="http://schemas.openxmlformats.org/officeDocument/2006/relationships/oleObject" Target="embeddings/oleObject501.bin"/><Relationship Id="rId1062" Type="http://schemas.openxmlformats.org/officeDocument/2006/relationships/image" Target="media/image457.wmf"/><Relationship Id="rId737" Type="http://schemas.openxmlformats.org/officeDocument/2006/relationships/image" Target="media/image310.wmf"/><Relationship Id="rId944" Type="http://schemas.openxmlformats.org/officeDocument/2006/relationships/image" Target="media/image403.wmf"/><Relationship Id="rId73" Type="http://schemas.openxmlformats.org/officeDocument/2006/relationships/oleObject" Target="embeddings/oleObject37.bin"/><Relationship Id="rId169" Type="http://schemas.openxmlformats.org/officeDocument/2006/relationships/oleObject" Target="embeddings/oleObject95.bin"/><Relationship Id="rId376" Type="http://schemas.openxmlformats.org/officeDocument/2006/relationships/image" Target="media/image163.wmf"/><Relationship Id="rId583" Type="http://schemas.openxmlformats.org/officeDocument/2006/relationships/oleObject" Target="embeddings/oleObject330.bin"/><Relationship Id="rId790" Type="http://schemas.openxmlformats.org/officeDocument/2006/relationships/oleObject" Target="embeddings/oleObject452.bin"/><Relationship Id="rId804" Type="http://schemas.openxmlformats.org/officeDocument/2006/relationships/oleObject" Target="embeddings/oleObject461.bin"/><Relationship Id="rId4" Type="http://schemas.openxmlformats.org/officeDocument/2006/relationships/webSettings" Target="webSettings.xml"/><Relationship Id="rId236" Type="http://schemas.openxmlformats.org/officeDocument/2006/relationships/image" Target="media/image99.wmf"/><Relationship Id="rId443" Type="http://schemas.openxmlformats.org/officeDocument/2006/relationships/oleObject" Target="embeddings/oleObject246.bin"/><Relationship Id="rId650" Type="http://schemas.openxmlformats.org/officeDocument/2006/relationships/oleObject" Target="embeddings/oleObject371.bin"/><Relationship Id="rId888" Type="http://schemas.openxmlformats.org/officeDocument/2006/relationships/image" Target="media/image376.wmf"/><Relationship Id="rId1073" Type="http://schemas.openxmlformats.org/officeDocument/2006/relationships/oleObject" Target="embeddings/oleObject605.bin"/><Relationship Id="rId303" Type="http://schemas.openxmlformats.org/officeDocument/2006/relationships/image" Target="media/image130.wmf"/><Relationship Id="rId748" Type="http://schemas.openxmlformats.org/officeDocument/2006/relationships/oleObject" Target="embeddings/oleObject428.bin"/><Relationship Id="rId955" Type="http://schemas.openxmlformats.org/officeDocument/2006/relationships/oleObject" Target="embeddings/oleObject541.bin"/><Relationship Id="rId1140" Type="http://schemas.openxmlformats.org/officeDocument/2006/relationships/oleObject" Target="embeddings/oleObject643.bin"/><Relationship Id="rId84" Type="http://schemas.openxmlformats.org/officeDocument/2006/relationships/image" Target="media/image36.wmf"/><Relationship Id="rId387" Type="http://schemas.openxmlformats.org/officeDocument/2006/relationships/oleObject" Target="embeddings/oleObject213.bin"/><Relationship Id="rId510" Type="http://schemas.openxmlformats.org/officeDocument/2006/relationships/oleObject" Target="embeddings/oleObject286.bin"/><Relationship Id="rId594" Type="http://schemas.openxmlformats.org/officeDocument/2006/relationships/oleObject" Target="embeddings/oleObject338.bin"/><Relationship Id="rId608" Type="http://schemas.openxmlformats.org/officeDocument/2006/relationships/oleObject" Target="embeddings/oleObject346.bin"/><Relationship Id="rId815" Type="http://schemas.openxmlformats.org/officeDocument/2006/relationships/image" Target="media/image343.wmf"/><Relationship Id="rId247" Type="http://schemas.openxmlformats.org/officeDocument/2006/relationships/oleObject" Target="embeddings/oleObject138.bin"/><Relationship Id="rId899" Type="http://schemas.openxmlformats.org/officeDocument/2006/relationships/image" Target="media/image381.wmf"/><Relationship Id="rId1000" Type="http://schemas.openxmlformats.org/officeDocument/2006/relationships/oleObject" Target="embeddings/oleObject564.bin"/><Relationship Id="rId1084" Type="http://schemas.openxmlformats.org/officeDocument/2006/relationships/image" Target="media/image467.wmf"/><Relationship Id="rId107" Type="http://schemas.openxmlformats.org/officeDocument/2006/relationships/oleObject" Target="embeddings/oleObject54.bin"/><Relationship Id="rId454" Type="http://schemas.openxmlformats.org/officeDocument/2006/relationships/image" Target="media/image194.wmf"/><Relationship Id="rId661" Type="http://schemas.openxmlformats.org/officeDocument/2006/relationships/oleObject" Target="embeddings/oleObject376.bin"/><Relationship Id="rId759" Type="http://schemas.openxmlformats.org/officeDocument/2006/relationships/oleObject" Target="embeddings/oleObject435.bin"/><Relationship Id="rId966" Type="http://schemas.openxmlformats.org/officeDocument/2006/relationships/image" Target="media/image414.w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acebook.com/mebarki.fatima32" TargetMode="External"/><Relationship Id="rId1" Type="http://schemas.openxmlformats.org/officeDocument/2006/relationships/hyperlink" Target="https://www.facebook.com/mebarki.fatima32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mebarki.math32@gmail.com" TargetMode="External"/><Relationship Id="rId1" Type="http://schemas.openxmlformats.org/officeDocument/2006/relationships/hyperlink" Target="mailto:mebarki.math32@gmai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_cad\Desktop\&#1605;&#1584;&#1603;&#1585;&#1577;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مذكرة.dotx</Template>
  <TotalTime>200</TotalTime>
  <Pages>37</Pages>
  <Words>5192</Words>
  <Characters>28562</Characters>
  <Application>Microsoft Office Word</Application>
  <DocSecurity>0</DocSecurity>
  <Lines>238</Lines>
  <Paragraphs>67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m_cad</dc:creator>
  <cp:lastModifiedBy>m_cad</cp:lastModifiedBy>
  <cp:revision>73</cp:revision>
  <cp:lastPrinted>2025-11-24T18:34:00Z</cp:lastPrinted>
  <dcterms:created xsi:type="dcterms:W3CDTF">2024-10-11T20:42:00Z</dcterms:created>
  <dcterms:modified xsi:type="dcterms:W3CDTF">2025-11-24T18:35:00Z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nNumsOnRight">
    <vt:bool>false</vt:bool>
  </property>
  <property fmtid="{D5CDD505-2E9C-101B-9397-08002B2CF9AE}" pid="4" name="MTEquationNumber2">
    <vt:lpwstr>(#S1.#E1)</vt:lpwstr>
  </property>
</Properties>
</file>