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FB5DD" w14:textId="004A9830" w:rsidR="00686629" w:rsidRDefault="00305590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F2ED01" wp14:editId="287B5FB5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522047104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C3F6E" w14:textId="11837B34" w:rsidR="00305590" w:rsidRPr="000377BF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0B1A36EA" w14:textId="0DFEA4BB" w:rsidR="00305590" w:rsidRPr="000377BF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6C4628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6C4628" w:rsidRPr="00C17539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دراسة الدالة الأسية </w:t>
                            </w:r>
                            <w:proofErr w:type="gramStart"/>
                            <w:r w:rsidR="006C4628" w:rsidRPr="00C17539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و </w:t>
                            </w:r>
                            <w:proofErr w:type="spellStart"/>
                            <w:r w:rsidR="006C4628" w:rsidRPr="00C17539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تتوظييف</w:t>
                            </w:r>
                            <w:proofErr w:type="spellEnd"/>
                            <w:proofErr w:type="gramEnd"/>
                            <w:r w:rsidR="006C4628" w:rsidRPr="00C17539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خواصها لحل معادلات و</w:t>
                            </w:r>
                            <w:r w:rsidR="00C17539" w:rsidRPr="00C17539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متراجحات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2ED01" id="Rectangle : coins arrondis 3" o:spid="_x0000_s1026" style="position:absolute;left:0;text-align:left;margin-left:-46.15pt;margin-top:66.05pt;width:543pt;height:5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" fillcolor="white [3201]" strokecolor="black [3200]" strokeweight="2pt">
                <v:textbox>
                  <w:txbxContent>
                    <w:p w14:paraId="303C3F6E" w14:textId="11837B34" w:rsidR="00305590" w:rsidRPr="000377BF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0B1A36EA" w14:textId="0DFEA4BB" w:rsidR="00305590" w:rsidRPr="000377BF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6C4628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6C4628" w:rsidRPr="00C17539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دراسة الدالة الأسية </w:t>
                      </w:r>
                      <w:proofErr w:type="gramStart"/>
                      <w:r w:rsidR="006C4628" w:rsidRPr="00C17539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و </w:t>
                      </w:r>
                      <w:proofErr w:type="spellStart"/>
                      <w:r w:rsidR="006C4628" w:rsidRPr="00C17539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تتوظييف</w:t>
                      </w:r>
                      <w:proofErr w:type="spellEnd"/>
                      <w:proofErr w:type="gramEnd"/>
                      <w:r w:rsidR="006C4628" w:rsidRPr="00C17539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 خواصها لحل معادلات و</w:t>
                      </w:r>
                      <w:r w:rsidR="00C17539" w:rsidRPr="00C17539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متراجحات</w:t>
                      </w:r>
                    </w:p>
                  </w:txbxContent>
                </v:textbox>
              </v:roundrect>
            </w:pict>
          </mc:Fallback>
        </mc:AlternateContent>
      </w:r>
      <w:r w:rsidR="004653BE"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40ECEA" wp14:editId="383BFDA1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887906540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40C10" w14:textId="3472C714" w:rsidR="00305590" w:rsidRPr="000377BF" w:rsidRDefault="00305590" w:rsidP="00305590">
                            <w:pPr>
                              <w:bidi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1D04A7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02 ساعة</w:t>
                            </w:r>
                          </w:p>
                          <w:p w14:paraId="5288EAE3" w14:textId="77777777" w:rsidR="00305590" w:rsidRDefault="00305590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0ECEA" id="Rectangle : coins arrondis 1" o:spid="_x0000_s1027" style="position:absolute;left:0;text-align:left;margin-left:-44.65pt;margin-top:.8pt;width:100.5pt;height:58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" fillcolor="white [3201]" strokecolor="black [3213]" strokeweight="2pt">
                <v:textbox>
                  <w:txbxContent>
                    <w:p w14:paraId="04040C10" w14:textId="3472C714" w:rsidR="00305590" w:rsidRPr="000377BF" w:rsidRDefault="00305590" w:rsidP="00305590">
                      <w:pPr>
                        <w:bidi/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1D04A7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02 ساعة</w:t>
                      </w:r>
                    </w:p>
                    <w:p w14:paraId="5288EAE3" w14:textId="77777777" w:rsidR="00305590" w:rsidRDefault="00305590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653BE"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33BAB95" wp14:editId="707DE306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76460590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09B63" w14:textId="44D21C0C" w:rsidR="00305590" w:rsidRPr="00523874" w:rsidRDefault="00395266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2387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</w:t>
                            </w:r>
                            <w:r w:rsidR="006A2877" w:rsidRPr="0052387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لث</w:t>
                            </w:r>
                            <w:r w:rsidRPr="0052387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BAB95" id="_x0000_s1028" style="position:absolute;left:0;text-align:left;margin-left:396.35pt;margin-top:-.7pt;width:100.5pt;height:62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AcL0iVcwIAAEM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38209B63" w14:textId="44D21C0C" w:rsidR="00305590" w:rsidRPr="00523874" w:rsidRDefault="00395266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52387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</w:t>
                      </w:r>
                      <w:r w:rsidR="006A2877" w:rsidRPr="0052387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لث</w:t>
                      </w:r>
                      <w:r w:rsidRPr="0052387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ة علوم تجريبية</w:t>
                      </w:r>
                    </w:p>
                  </w:txbxContent>
                </v:textbox>
              </v:roundrect>
            </w:pict>
          </mc:Fallback>
        </mc:AlternateContent>
      </w:r>
      <w:r w:rsidR="004653BE"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8B7CB3" wp14:editId="0B83E0A1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74972458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3D4D8" w14:textId="5E5F04CF" w:rsidR="00305590" w:rsidRPr="000377BF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 w:rsidR="003F1B6C"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6A2877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 w:rsidR="00523874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دوال الأسية واللوغاريتمية</w:t>
                            </w:r>
                          </w:p>
                          <w:p w14:paraId="689BBFB2" w14:textId="4C40E146" w:rsidR="00305590" w:rsidRPr="000377BF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="006A2877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D77D4D" w:rsidRPr="00D77D4D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الدالة الاسية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8B7CB3" id="Rectangle : coins arrondis 2" o:spid="_x0000_s1029" style="position:absolute;left:0;text-align:left;margin-left:66.35pt;margin-top:1.55pt;width:323.25pt;height:58.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" fillcolor="white [3212]" strokecolor="black [3213]" strokeweight="2pt">
                <v:textbox>
                  <w:txbxContent>
                    <w:p w14:paraId="09E3D4D8" w14:textId="5E5F04CF" w:rsidR="00305590" w:rsidRPr="000377BF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 w:rsidR="003F1B6C"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6A2877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 w:rsidR="00523874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دوال الأسية واللوغاريتمية</w:t>
                      </w:r>
                    </w:p>
                    <w:p w14:paraId="689BBFB2" w14:textId="4C40E146" w:rsidR="00305590" w:rsidRPr="000377BF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="006A2877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D77D4D" w:rsidRPr="00D77D4D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الدالة الاسية</w:t>
                      </w:r>
                    </w:p>
                  </w:txbxContent>
                </v:textbox>
              </v:roundrect>
            </w:pict>
          </mc:Fallback>
        </mc:AlternateContent>
      </w:r>
      <w:r w:rsidR="00981E9C">
        <w:rPr>
          <w:rFonts w:cstheme="minorHAnsi"/>
          <w:sz w:val="28"/>
          <w:szCs w:val="28"/>
          <w:rtl/>
        </w:rPr>
        <w:br/>
      </w:r>
      <w:r w:rsidR="00981E9C">
        <w:rPr>
          <w:rFonts w:cstheme="minorHAnsi"/>
          <w:sz w:val="28"/>
          <w:szCs w:val="28"/>
          <w:rtl/>
        </w:rPr>
        <w:br/>
      </w:r>
    </w:p>
    <w:p w14:paraId="75744B75" w14:textId="77777777" w:rsidR="00686629" w:rsidRDefault="00686629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312E66B1" w14:textId="77777777" w:rsidR="00283C06" w:rsidRPr="00792B9B" w:rsidRDefault="00283C06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85" w:type="dxa"/>
        <w:tblInd w:w="-898" w:type="dxa"/>
        <w:tblLook w:val="04A0" w:firstRow="1" w:lastRow="0" w:firstColumn="1" w:lastColumn="0" w:noHBand="0" w:noVBand="1"/>
      </w:tblPr>
      <w:tblGrid>
        <w:gridCol w:w="1286"/>
        <w:gridCol w:w="8412"/>
        <w:gridCol w:w="1187"/>
      </w:tblGrid>
      <w:tr w:rsidR="00981E9C" w:rsidRPr="00792B9B" w14:paraId="1646B5B0" w14:textId="77777777" w:rsidTr="00124F8B">
        <w:trPr>
          <w:trHeight w:val="383"/>
        </w:trPr>
        <w:tc>
          <w:tcPr>
            <w:tcW w:w="1286" w:type="dxa"/>
            <w:shd w:val="clear" w:color="auto" w:fill="EAF1DD" w:themeFill="accent3" w:themeFillTint="33"/>
          </w:tcPr>
          <w:p w14:paraId="61185482" w14:textId="2BA2929F" w:rsidR="00981E9C" w:rsidRPr="00305590" w:rsidRDefault="00981E9C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412" w:type="dxa"/>
            <w:shd w:val="clear" w:color="auto" w:fill="EAF1DD" w:themeFill="accent3" w:themeFillTint="33"/>
          </w:tcPr>
          <w:p w14:paraId="7D6ED6BD" w14:textId="2E1A644A" w:rsidR="00305590" w:rsidRPr="00305590" w:rsidRDefault="00981E9C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87" w:type="dxa"/>
            <w:shd w:val="clear" w:color="auto" w:fill="EAF1DD" w:themeFill="accent3" w:themeFillTint="33"/>
          </w:tcPr>
          <w:p w14:paraId="203116DC" w14:textId="77777777" w:rsidR="00981E9C" w:rsidRPr="00305590" w:rsidRDefault="00981E9C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981E9C" w:rsidRPr="00792B9B" w14:paraId="019026BB" w14:textId="77777777" w:rsidTr="00124F8B">
        <w:trPr>
          <w:trHeight w:val="11600"/>
        </w:trPr>
        <w:tc>
          <w:tcPr>
            <w:tcW w:w="1286" w:type="dxa"/>
          </w:tcPr>
          <w:p w14:paraId="62181278" w14:textId="77777777" w:rsidR="00981E9C" w:rsidRPr="00FB5A89" w:rsidRDefault="00981E9C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12" w:type="dxa"/>
          </w:tcPr>
          <w:p w14:paraId="384BA4A4" w14:textId="77777777" w:rsidR="00D30848" w:rsidRDefault="00D30848" w:rsidP="0052387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lang w:bidi="ar-DZ"/>
              </w:rPr>
            </w:pPr>
          </w:p>
          <w:p w14:paraId="6BD66F43" w14:textId="2BEB8F7B" w:rsidR="00217701" w:rsidRDefault="00217701" w:rsidP="00582EA8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lang w:bidi="ar-DZ"/>
              </w:rPr>
            </w:pPr>
            <w:r w:rsidRPr="0051015B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نشاط</w:t>
            </w:r>
            <w:r w:rsidR="0072425A">
              <w:rPr>
                <w:rFonts w:ascii="Amiri" w:eastAsia="Calibri" w:hAnsi="Amiri" w:cs="Amiri"/>
                <w:color w:val="EE0000"/>
                <w:sz w:val="28"/>
                <w:szCs w:val="28"/>
                <w:lang w:bidi="ar-DZ"/>
              </w:rPr>
              <w:t xml:space="preserve"> </w:t>
            </w:r>
            <w:r w:rsidR="0072425A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01 ص 76 (السؤال 1</w:t>
            </w:r>
            <w:r w:rsidR="005F142D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-3</w:t>
            </w:r>
            <w:r w:rsidR="0072425A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) </w:t>
            </w:r>
          </w:p>
          <w:p w14:paraId="30A86BB7" w14:textId="77777777" w:rsidR="00582EA8" w:rsidRDefault="00582EA8" w:rsidP="006F54C9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</w:p>
          <w:p w14:paraId="34627D22" w14:textId="5E0DE42C" w:rsidR="006F54C9" w:rsidRPr="00582EA8" w:rsidRDefault="006F54C9" w:rsidP="006C4628">
            <w:pPr>
              <w:pStyle w:val="Paragraphedeliste"/>
              <w:numPr>
                <w:ilvl w:val="0"/>
                <w:numId w:val="24"/>
              </w:numPr>
              <w:tabs>
                <w:tab w:val="right" w:pos="42"/>
                <w:tab w:val="right" w:pos="363"/>
              </w:tabs>
              <w:bidi/>
              <w:ind w:left="423"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582EA8">
              <w:rPr>
                <w:rFonts w:ascii="Amiri" w:hAnsi="Amiri" w:cs="Amiri"/>
                <w:color w:val="EE0000"/>
                <w:sz w:val="26"/>
                <w:szCs w:val="26"/>
                <w:rtl/>
              </w:rPr>
              <w:t xml:space="preserve">باستعمال طريقة </w:t>
            </w:r>
            <w:r w:rsidRPr="00582EA8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أولر وباختيار</w:t>
            </w:r>
            <w:r w:rsidRPr="00582EA8">
              <w:rPr>
                <w:rFonts w:ascii="Amiri" w:hAnsi="Amiri" w:cs="Amiri"/>
                <w:color w:val="EE0000"/>
                <w:sz w:val="26"/>
                <w:szCs w:val="26"/>
                <w:rtl/>
              </w:rPr>
              <w:t xml:space="preserve"> خطوة </w:t>
            </w:r>
            <w:r w:rsidRPr="006F54C9">
              <w:rPr>
                <w:position w:val="-10"/>
              </w:rPr>
              <w:object w:dxaOrig="999" w:dyaOrig="320" w14:anchorId="7AA4A9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15.75pt" o:ole="">
                  <v:imagedata r:id="rId7" o:title=""/>
                </v:shape>
                <o:OLEObject Type="Embed" ProgID="Equation.DSMT4" ShapeID="_x0000_i1025" DrawAspect="Content" ObjectID="_1822110707" r:id="rId8"/>
              </w:object>
            </w:r>
            <w:r w:rsidRPr="00582EA8">
              <w:rPr>
                <w:rFonts w:ascii="Amiri" w:hAnsi="Amiri" w:cs="Amiri"/>
                <w:color w:val="EE0000"/>
                <w:sz w:val="26"/>
                <w:szCs w:val="26"/>
                <w:rtl/>
              </w:rPr>
              <w:t xml:space="preserve"> </w:t>
            </w:r>
            <w:r w:rsidRPr="00582EA8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انجاز جدولا</w:t>
            </w:r>
            <w:r w:rsidRPr="00582EA8">
              <w:rPr>
                <w:rFonts w:ascii="Amiri" w:hAnsi="Amiri" w:cs="Amiri"/>
                <w:color w:val="EE0000"/>
                <w:sz w:val="26"/>
                <w:szCs w:val="26"/>
                <w:rtl/>
              </w:rPr>
              <w:t xml:space="preserve"> يتضمن القيم التقريبية لـِ</w:t>
            </w:r>
            <w:r w:rsidRPr="006F54C9">
              <w:rPr>
                <w:position w:val="-14"/>
              </w:rPr>
              <w:object w:dxaOrig="580" w:dyaOrig="400" w14:anchorId="1A07B606">
                <v:shape id="_x0000_i1026" type="#_x0000_t75" style="width:29.25pt;height:20.25pt" o:ole="">
                  <v:imagedata r:id="rId9" o:title=""/>
                </v:shape>
                <o:OLEObject Type="Embed" ProgID="Equation.DSMT4" ShapeID="_x0000_i1026" DrawAspect="Content" ObjectID="_1822110708" r:id="rId10"/>
              </w:object>
            </w:r>
            <w:r w:rsidRPr="00582EA8">
              <w:rPr>
                <w:rFonts w:ascii="Amiri" w:hAnsi="Amiri" w:cs="Amiri"/>
                <w:color w:val="EE0000"/>
                <w:sz w:val="26"/>
                <w:szCs w:val="26"/>
                <w:rtl/>
              </w:rPr>
              <w:t xml:space="preserve"> من أجل</w:t>
            </w:r>
            <w:r w:rsidRPr="006F54C9">
              <w:rPr>
                <w:position w:val="-6"/>
              </w:rPr>
              <w:object w:dxaOrig="200" w:dyaOrig="220" w14:anchorId="34DEB6E8">
                <v:shape id="_x0000_i1027" type="#_x0000_t75" style="width:9.75pt;height:11.25pt" o:ole="">
                  <v:imagedata r:id="rId11" o:title=""/>
                </v:shape>
                <o:OLEObject Type="Embed" ProgID="Equation.DSMT4" ShapeID="_x0000_i1027" DrawAspect="Content" ObjectID="_1822110709" r:id="rId12"/>
              </w:object>
            </w:r>
            <w:r w:rsidRPr="00582EA8">
              <w:rPr>
                <w:rFonts w:ascii="Amiri" w:hAnsi="Amiri" w:cs="Amiri"/>
                <w:color w:val="EE0000"/>
                <w:sz w:val="26"/>
                <w:szCs w:val="26"/>
                <w:rtl/>
              </w:rPr>
              <w:t xml:space="preserve"> ينتمي إلى</w:t>
            </w:r>
            <w:r w:rsidRPr="006F54C9">
              <w:rPr>
                <w:position w:val="-14"/>
              </w:rPr>
              <w:object w:dxaOrig="680" w:dyaOrig="400" w14:anchorId="5F1BBAFF">
                <v:shape id="_x0000_i1028" type="#_x0000_t75" style="width:33.75pt;height:20.25pt" o:ole="">
                  <v:imagedata r:id="rId13" o:title=""/>
                </v:shape>
                <o:OLEObject Type="Embed" ProgID="Equation.DSMT4" ShapeID="_x0000_i1028" DrawAspect="Content" ObjectID="_1822110710" r:id="rId14"/>
              </w:object>
            </w:r>
            <w:r w:rsidRPr="00582EA8">
              <w:rPr>
                <w:rFonts w:ascii="Amiri" w:hAnsi="Amiri" w:cs="Amiri"/>
                <w:color w:val="EE0000"/>
                <w:sz w:val="26"/>
                <w:szCs w:val="26"/>
                <w:rtl/>
              </w:rPr>
              <w:t xml:space="preserve"> </w:t>
            </w:r>
          </w:p>
          <w:p w14:paraId="64E2F3C1" w14:textId="4B65BEDC" w:rsidR="006F54C9" w:rsidRPr="006F54C9" w:rsidRDefault="00227F72" w:rsidP="006F54C9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6"/>
                <w:szCs w:val="26"/>
                <w:rtl/>
              </w:rPr>
            </w:pPr>
            <w:r>
              <w:rPr>
                <w:rFonts w:ascii="Amiri" w:hAnsi="Amiri" w:cs="Amiri"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957D823" wp14:editId="7416CC1C">
                      <wp:simplePos x="0" y="0"/>
                      <wp:positionH relativeFrom="column">
                        <wp:posOffset>999490</wp:posOffset>
                      </wp:positionH>
                      <wp:positionV relativeFrom="paragraph">
                        <wp:posOffset>58420</wp:posOffset>
                      </wp:positionV>
                      <wp:extent cx="3067050" cy="2085975"/>
                      <wp:effectExtent l="0" t="0" r="19050" b="28575"/>
                      <wp:wrapNone/>
                      <wp:docPr id="1815062066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0" cy="20859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8B4DE4" w14:textId="4A4D4CF7" w:rsidR="00227F72" w:rsidRDefault="00227F72" w:rsidP="00227F7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8E8749" wp14:editId="00E8B00C">
                                        <wp:extent cx="2504762" cy="1923810"/>
                                        <wp:effectExtent l="0" t="0" r="0" b="635"/>
                                        <wp:docPr id="1265597768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65597768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04762" cy="1923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7D823" id="Rectangle 60" o:spid="_x0000_s1030" style="position:absolute;left:0;text-align:left;margin-left:78.7pt;margin-top:4.6pt;width:241.5pt;height:164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" fillcolor="white [3201]" strokecolor="white [3212]" strokeweight="2pt">
                      <v:textbox>
                        <w:txbxContent>
                          <w:p w14:paraId="1D8B4DE4" w14:textId="4A4D4CF7" w:rsidR="00227F72" w:rsidRDefault="00227F72" w:rsidP="00227F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8E8749" wp14:editId="00E8B00C">
                                  <wp:extent cx="2504762" cy="1923810"/>
                                  <wp:effectExtent l="0" t="0" r="0" b="635"/>
                                  <wp:docPr id="126559776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5597768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4762" cy="1923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2C3C226" w14:textId="77777777" w:rsidR="006F54C9" w:rsidRDefault="006F54C9" w:rsidP="006F54C9">
            <w:pPr>
              <w:tabs>
                <w:tab w:val="right" w:pos="42"/>
                <w:tab w:val="right" w:pos="363"/>
              </w:tabs>
              <w:bidi/>
              <w:rPr>
                <w:rFonts w:cs="Simplified Arabic"/>
                <w:rtl/>
              </w:rPr>
            </w:pPr>
          </w:p>
          <w:p w14:paraId="1D4FDD73" w14:textId="77777777" w:rsid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cs="Simplified Arabic"/>
                <w:rtl/>
              </w:rPr>
            </w:pPr>
          </w:p>
          <w:p w14:paraId="45C08B18" w14:textId="77777777" w:rsid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cs="Simplified Arabic"/>
                <w:rtl/>
              </w:rPr>
            </w:pPr>
          </w:p>
          <w:p w14:paraId="7E5B6912" w14:textId="77777777" w:rsid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cs="Simplified Arabic"/>
                <w:rtl/>
              </w:rPr>
            </w:pPr>
          </w:p>
          <w:p w14:paraId="4EBC9BC8" w14:textId="77777777" w:rsidR="006F54C9" w:rsidRDefault="006F54C9" w:rsidP="006F54C9">
            <w:pPr>
              <w:tabs>
                <w:tab w:val="right" w:pos="42"/>
                <w:tab w:val="right" w:pos="363"/>
              </w:tabs>
              <w:bidi/>
              <w:rPr>
                <w:rFonts w:cs="Simplified Arabic"/>
                <w:rtl/>
              </w:rPr>
            </w:pPr>
          </w:p>
          <w:p w14:paraId="09A9BEF6" w14:textId="77777777" w:rsidR="006F54C9" w:rsidRDefault="006F54C9" w:rsidP="006F54C9">
            <w:pPr>
              <w:tabs>
                <w:tab w:val="right" w:pos="42"/>
                <w:tab w:val="right" w:pos="363"/>
              </w:tabs>
              <w:bidi/>
              <w:rPr>
                <w:rFonts w:cs="Simplified Arabic"/>
                <w:rtl/>
              </w:rPr>
            </w:pPr>
          </w:p>
          <w:p w14:paraId="7FB35E4E" w14:textId="77777777" w:rsidR="006F54C9" w:rsidRDefault="006F54C9" w:rsidP="006F54C9">
            <w:pPr>
              <w:tabs>
                <w:tab w:val="right" w:pos="42"/>
                <w:tab w:val="right" w:pos="363"/>
              </w:tabs>
              <w:bidi/>
              <w:rPr>
                <w:rFonts w:cs="Simplified Arabic"/>
                <w:rtl/>
              </w:rPr>
            </w:pPr>
          </w:p>
          <w:p w14:paraId="02254704" w14:textId="77777777" w:rsidR="00227F72" w:rsidRDefault="00227F72" w:rsidP="006F54C9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</w:p>
          <w:p w14:paraId="760E19A0" w14:textId="4298FCC1" w:rsidR="006F54C9" w:rsidRPr="00556AEA" w:rsidRDefault="00556AEA" w:rsidP="00227F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36"/>
                <w:szCs w:val="36"/>
                <w:lang w:bidi="ar-DZ"/>
              </w:rPr>
            </w:pPr>
            <w:r w:rsidRPr="00556AEA">
              <w:rPr>
                <w:rFonts w:ascii="Amiri" w:hAnsi="Amiri" w:cs="Amiri"/>
                <w:color w:val="EE0000"/>
                <w:sz w:val="28"/>
                <w:szCs w:val="28"/>
                <w:rtl/>
              </w:rPr>
              <w:t>ا</w:t>
            </w:r>
            <w:r w:rsidR="006F54C9" w:rsidRPr="00556AEA">
              <w:rPr>
                <w:rFonts w:ascii="Amiri" w:hAnsi="Amiri" w:cs="Amiri"/>
                <w:color w:val="EE0000"/>
                <w:sz w:val="28"/>
                <w:szCs w:val="28"/>
                <w:rtl/>
              </w:rPr>
              <w:t>نش</w:t>
            </w:r>
            <w:r w:rsidRPr="00556AEA">
              <w:rPr>
                <w:rFonts w:ascii="Amiri" w:hAnsi="Amiri" w:cs="Amiri"/>
                <w:color w:val="EE0000"/>
                <w:sz w:val="28"/>
                <w:szCs w:val="28"/>
                <w:rtl/>
              </w:rPr>
              <w:t>اء</w:t>
            </w:r>
            <w:r w:rsidR="006F54C9" w:rsidRPr="00556AEA">
              <w:rPr>
                <w:rFonts w:ascii="Amiri" w:hAnsi="Amiri" w:cs="Amiri"/>
                <w:color w:val="EE0000"/>
                <w:sz w:val="28"/>
                <w:szCs w:val="28"/>
                <w:rtl/>
              </w:rPr>
              <w:t xml:space="preserve"> تمثيلا تقريبيا للدالة</w:t>
            </w:r>
            <w:r w:rsidRPr="00556AEA">
              <w:rPr>
                <w:rFonts w:ascii="Amiri" w:hAnsi="Amiri" w:cs="Amiri"/>
                <w:color w:val="EE0000"/>
                <w:position w:val="-10"/>
                <w:sz w:val="28"/>
                <w:szCs w:val="28"/>
              </w:rPr>
              <w:object w:dxaOrig="240" w:dyaOrig="320" w14:anchorId="45E1A4E0">
                <v:shape id="_x0000_i1029" type="#_x0000_t75" style="width:12pt;height:15.75pt" o:ole="">
                  <v:imagedata r:id="rId16" o:title=""/>
                </v:shape>
                <o:OLEObject Type="Embed" ProgID="Equation.DSMT4" ShapeID="_x0000_i1029" DrawAspect="Content" ObjectID="_1822110711" r:id="rId17"/>
              </w:object>
            </w:r>
            <w:r w:rsidR="006F54C9" w:rsidRPr="00556AEA">
              <w:rPr>
                <w:rFonts w:ascii="Amiri" w:hAnsi="Amiri" w:cs="Amiri"/>
                <w:color w:val="EE0000"/>
                <w:sz w:val="28"/>
                <w:szCs w:val="28"/>
                <w:rtl/>
              </w:rPr>
              <w:t>.</w:t>
            </w:r>
          </w:p>
          <w:p w14:paraId="3D8EDB8A" w14:textId="2BE585FD" w:rsidR="006F54C9" w:rsidRDefault="00227F72" w:rsidP="006F54C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eastAsia="Calibri" w:hAnsi="Amiri" w:cs="Amiri"/>
                <w:noProof/>
                <w:color w:val="EE0000"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F5204DE" wp14:editId="112F451B">
                      <wp:simplePos x="0" y="0"/>
                      <wp:positionH relativeFrom="column">
                        <wp:posOffset>894715</wp:posOffset>
                      </wp:positionH>
                      <wp:positionV relativeFrom="paragraph">
                        <wp:posOffset>128905</wp:posOffset>
                      </wp:positionV>
                      <wp:extent cx="3638550" cy="2133600"/>
                      <wp:effectExtent l="0" t="0" r="19050" b="19050"/>
                      <wp:wrapNone/>
                      <wp:docPr id="888872759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8550" cy="2133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5E575A" w14:textId="60E5C715" w:rsidR="00227F72" w:rsidRDefault="00227F72" w:rsidP="00227F7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136C55" wp14:editId="062FF4D0">
                                        <wp:extent cx="3238095" cy="1904762"/>
                                        <wp:effectExtent l="0" t="0" r="635" b="635"/>
                                        <wp:docPr id="6529870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529870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38095" cy="1904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5204DE" id="Rectangle 61" o:spid="_x0000_s1031" style="position:absolute;left:0;text-align:left;margin-left:70.45pt;margin-top:10.15pt;width:286.5pt;height:16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" fillcolor="white [3201]" strokecolor="white [3212]" strokeweight="2pt">
                      <v:textbox>
                        <w:txbxContent>
                          <w:p w14:paraId="255E575A" w14:textId="60E5C715" w:rsidR="00227F72" w:rsidRDefault="00227F72" w:rsidP="00227F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136C55" wp14:editId="062FF4D0">
                                  <wp:extent cx="3238095" cy="1904762"/>
                                  <wp:effectExtent l="0" t="0" r="635" b="635"/>
                                  <wp:docPr id="652987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2987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8095" cy="1904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21FB584" w14:textId="77777777" w:rsid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154A9B6F" w14:textId="77777777" w:rsid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422ECA3A" w14:textId="77777777" w:rsid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5EECDAD4" w14:textId="77777777" w:rsid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279A5262" w14:textId="77777777" w:rsid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3D73FB61" w14:textId="77777777" w:rsid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6DC4D55C" w14:textId="591D7252" w:rsidR="006F54C9" w:rsidRPr="0051015B" w:rsidRDefault="006F54C9" w:rsidP="006F54C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 </w:t>
            </w:r>
          </w:p>
          <w:p w14:paraId="7ECA0769" w14:textId="69A6FB93" w:rsidR="005F142D" w:rsidRPr="00227F72" w:rsidRDefault="005F142D" w:rsidP="006C4628">
            <w:pPr>
              <w:pStyle w:val="Paragraphedeliste"/>
              <w:numPr>
                <w:ilvl w:val="0"/>
                <w:numId w:val="24"/>
              </w:numPr>
              <w:bidi/>
              <w:ind w:left="423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>نفرض أنه توجد دالة ثانية</w:t>
            </w:r>
            <w:r w:rsidRPr="00D3698F">
              <w:rPr>
                <w:position w:val="-10"/>
              </w:rPr>
              <w:object w:dxaOrig="240" w:dyaOrig="260" w14:anchorId="3DFBE59E">
                <v:shape id="_x0000_i1030" type="#_x0000_t75" style="width:12pt;height:12.75pt" o:ole="">
                  <v:imagedata r:id="rId19" o:title=""/>
                </v:shape>
                <o:OLEObject Type="Embed" ProgID="Equation.DSMT4" ShapeID="_x0000_i1030" DrawAspect="Content" ObjectID="_1822110712" r:id="rId2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تحقق</w:t>
            </w:r>
            <w:r w:rsidRPr="00D3698F">
              <w:rPr>
                <w:position w:val="-10"/>
                <w:lang w:bidi="ar-DZ"/>
              </w:rPr>
              <w:object w:dxaOrig="700" w:dyaOrig="320" w14:anchorId="03A4BF5C">
                <v:shape id="_x0000_i1031" type="#_x0000_t75" style="width:35.25pt;height:15.75pt" o:ole="">
                  <v:imagedata r:id="rId21" o:title=""/>
                </v:shape>
                <o:OLEObject Type="Embed" ProgID="Equation.DSMT4" ShapeID="_x0000_i1031" DrawAspect="Content" ObjectID="_1822110713" r:id="rId22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D3698F">
              <w:rPr>
                <w:position w:val="-14"/>
                <w:lang w:bidi="ar-DZ"/>
              </w:rPr>
              <w:object w:dxaOrig="880" w:dyaOrig="400" w14:anchorId="624DE18B">
                <v:shape id="_x0000_i1032" type="#_x0000_t75" style="width:44.25pt;height:20.25pt" o:ole="">
                  <v:imagedata r:id="rId23" o:title=""/>
                </v:shape>
                <o:OLEObject Type="Embed" ProgID="Equation.DSMT4" ShapeID="_x0000_i1032" DrawAspect="Content" ObjectID="_1822110714" r:id="rId24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>بما أن الدالة</w:t>
            </w:r>
            <w:r w:rsidRPr="00D3698F">
              <w:rPr>
                <w:position w:val="-4"/>
                <w:lang w:bidi="ar-DZ"/>
              </w:rPr>
              <w:object w:dxaOrig="240" w:dyaOrig="260" w14:anchorId="60D28961">
                <v:shape id="_x0000_i1033" type="#_x0000_t75" style="width:12pt;height:12.75pt" o:ole="">
                  <v:imagedata r:id="rId25" o:title=""/>
                </v:shape>
                <o:OLEObject Type="Embed" ProgID="Equation.DSMT4" ShapeID="_x0000_i1033" DrawAspect="Content" ObjectID="_1822110715" r:id="rId26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لا تنعدم على</w:t>
            </w:r>
            <w:r w:rsidRPr="00D3698F">
              <w:rPr>
                <w:position w:val="-4"/>
                <w:lang w:bidi="ar-DZ"/>
              </w:rPr>
              <w:object w:dxaOrig="260" w:dyaOrig="260" w14:anchorId="07ED400F">
                <v:shape id="_x0000_i1034" type="#_x0000_t75" style="width:12.75pt;height:12.75pt" o:ole="">
                  <v:imagedata r:id="rId27" o:title=""/>
                </v:shape>
                <o:OLEObject Type="Embed" ProgID="Equation.DSMT4" ShapeID="_x0000_i1034" DrawAspect="Content" ObjectID="_1822110716" r:id="rId28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>نعتبر الدالة</w:t>
            </w:r>
            <w:r w:rsidRPr="00D3698F">
              <w:rPr>
                <w:position w:val="-4"/>
                <w:lang w:bidi="ar-DZ"/>
              </w:rPr>
              <w:object w:dxaOrig="240" w:dyaOrig="260" w14:anchorId="33BF2F8E">
                <v:shape id="_x0000_i1035" type="#_x0000_t75" style="width:12pt;height:12.75pt" o:ole="">
                  <v:imagedata r:id="rId29" o:title=""/>
                </v:shape>
                <o:OLEObject Type="Embed" ProgID="Equation.DSMT4" ShapeID="_x0000_i1035" DrawAspect="Content" ObjectID="_1822110717" r:id="rId3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المعرفة على</w:t>
            </w:r>
            <w:r w:rsidRPr="00D3698F">
              <w:rPr>
                <w:position w:val="-4"/>
                <w:lang w:bidi="ar-DZ"/>
              </w:rPr>
              <w:object w:dxaOrig="260" w:dyaOrig="260" w14:anchorId="48902597">
                <v:shape id="_x0000_i1036" type="#_x0000_t75" style="width:12.75pt;height:12.75pt" o:ole="">
                  <v:imagedata r:id="rId31" o:title=""/>
                </v:shape>
                <o:OLEObject Type="Embed" ProgID="Equation.DSMT4" ShapeID="_x0000_i1036" DrawAspect="Content" ObjectID="_1822110718" r:id="rId32"/>
              </w:object>
            </w:r>
            <w:r w:rsidRPr="00227F72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بـِ </w:t>
            </w:r>
            <w:r w:rsidRPr="00D3698F">
              <w:rPr>
                <w:position w:val="-32"/>
                <w:lang w:bidi="ar-DZ"/>
              </w:rPr>
              <w:object w:dxaOrig="1440" w:dyaOrig="740" w14:anchorId="5CFEE4E0">
                <v:shape id="_x0000_i1037" type="#_x0000_t75" style="width:1in;height:36.75pt" o:ole="">
                  <v:imagedata r:id="rId33" o:title=""/>
                </v:shape>
                <o:OLEObject Type="Embed" ProgID="Equation.DSMT4" ShapeID="_x0000_i1037" DrawAspect="Content" ObjectID="_1822110719" r:id="rId34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20033207" w14:textId="77777777" w:rsidR="00227F72" w:rsidRDefault="00227F72" w:rsidP="00227F72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14:paraId="38CB9EE9" w14:textId="77777777" w:rsidR="00227F72" w:rsidRPr="00227F72" w:rsidRDefault="00227F72" w:rsidP="00227F72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</w:pPr>
          </w:p>
          <w:p w14:paraId="278B5330" w14:textId="77777777" w:rsidR="005F142D" w:rsidRPr="00D3698F" w:rsidRDefault="005F142D" w:rsidP="006C4628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ind w:left="566"/>
              <w:rPr>
                <w:rFonts w:ascii="Amiri" w:hAnsi="Amiri" w:cs="Amiri"/>
                <w:color w:val="FF0000"/>
                <w:sz w:val="26"/>
                <w:szCs w:val="26"/>
                <w:lang w:bidi="ar-DZ"/>
              </w:rPr>
            </w:pPr>
            <w:r w:rsidRPr="00D3698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تبين أن</w:t>
            </w:r>
            <w:r w:rsidRPr="00D3698F">
              <w:rPr>
                <w:rFonts w:ascii="Amiri" w:hAnsi="Amiri" w:cs="Amiri"/>
                <w:color w:val="FF0000"/>
                <w:position w:val="-6"/>
                <w:sz w:val="26"/>
                <w:szCs w:val="26"/>
                <w:lang w:bidi="ar-DZ"/>
              </w:rPr>
              <w:object w:dxaOrig="200" w:dyaOrig="279" w14:anchorId="399F491B">
                <v:shape id="_x0000_i1038" type="#_x0000_t75" style="width:10.5pt;height:13.5pt" o:ole="">
                  <v:imagedata r:id="rId35" o:title=""/>
                </v:shape>
                <o:OLEObject Type="Embed" ProgID="Equation.DSMT4" ShapeID="_x0000_i1038" DrawAspect="Content" ObjectID="_1822110720" r:id="rId36"/>
              </w:object>
            </w:r>
            <w:r w:rsidRPr="00D3698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دالة ثابتة على</w:t>
            </w:r>
            <w:r w:rsidRPr="00D3698F">
              <w:rPr>
                <w:rFonts w:ascii="Amiri" w:hAnsi="Amiri" w:cs="Amiri"/>
                <w:color w:val="FF0000"/>
                <w:position w:val="-4"/>
                <w:sz w:val="26"/>
                <w:szCs w:val="26"/>
                <w:lang w:bidi="ar-DZ"/>
              </w:rPr>
              <w:object w:dxaOrig="260" w:dyaOrig="260" w14:anchorId="2EC46195">
                <v:shape id="_x0000_i1039" type="#_x0000_t75" style="width:12.75pt;height:12.75pt" o:ole="">
                  <v:imagedata r:id="rId37" o:title=""/>
                </v:shape>
                <o:OLEObject Type="Embed" ProgID="Equation.DSMT4" ShapeID="_x0000_i1039" DrawAspect="Content" ObjectID="_1822110721" r:id="rId38"/>
              </w:object>
            </w:r>
            <w:r w:rsidRPr="00D3698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.</w:t>
            </w:r>
          </w:p>
          <w:p w14:paraId="27031EA6" w14:textId="77777777" w:rsidR="005F142D" w:rsidRPr="00D3698F" w:rsidRDefault="005F142D" w:rsidP="005F142D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</w:rPr>
            </w:pP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     الدالة </w:t>
            </w:r>
            <w:r w:rsidRPr="00D3698F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79" w14:anchorId="3EE063A0">
                <v:shape id="_x0000_i1040" type="#_x0000_t75" style="width:10.5pt;height:14.25pt" o:ole="">
                  <v:imagedata r:id="rId39" o:title=""/>
                </v:shape>
                <o:OLEObject Type="Embed" ProgID="Equation.DSMT4" ShapeID="_x0000_i1040" DrawAspect="Content" ObjectID="_1822110722" r:id="rId40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>تقبل الاشتقاق على</w:t>
            </w:r>
            <w:r w:rsidRPr="00D3698F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415ACA71">
                <v:shape id="_x0000_i1041" type="#_x0000_t75" style="width:13.5pt;height:13.5pt" o:ole="">
                  <v:imagedata r:id="rId41" o:title=""/>
                </v:shape>
                <o:OLEObject Type="Embed" ProgID="Equation.DSMT4" ShapeID="_x0000_i1041" DrawAspect="Content" ObjectID="_1822110723" r:id="rId42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ولدينا من</w:t>
            </w:r>
            <w:r w:rsidRPr="00D3698F">
              <w:rPr>
                <w:rFonts w:ascii="Amiri" w:hAnsi="Amiri" w:cs="Amiri"/>
                <w:sz w:val="26"/>
                <w:szCs w:val="26"/>
                <w:rtl/>
              </w:rPr>
              <w:t xml:space="preserve"> أجل كل عدد حقيقي </w:t>
            </w:r>
            <w:r w:rsidRPr="00D3698F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5315184F">
                <v:shape id="_x0000_i1042" type="#_x0000_t75" style="width:10.5pt;height:11.25pt" o:ole="">
                  <v:imagedata r:id="rId43" o:title=""/>
                </v:shape>
                <o:OLEObject Type="Embed" ProgID="Equation.DSMT4" ShapeID="_x0000_i1042" DrawAspect="Content" ObjectID="_1822110724" r:id="rId44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</w:rPr>
              <w:t>؛</w:t>
            </w:r>
          </w:p>
          <w:p w14:paraId="3DBB8159" w14:textId="77777777" w:rsidR="005F142D" w:rsidRPr="00D3698F" w:rsidRDefault="005F142D" w:rsidP="005F142D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     </w:t>
            </w:r>
            <w:r w:rsidRPr="00D3698F">
              <w:rPr>
                <w:rFonts w:ascii="Amiri" w:hAnsi="Amiri" w:cs="Amiri"/>
                <w:position w:val="-38"/>
                <w:sz w:val="26"/>
                <w:szCs w:val="26"/>
                <w:lang w:bidi="ar-DZ"/>
              </w:rPr>
              <w:object w:dxaOrig="3540" w:dyaOrig="800" w14:anchorId="6B525E92">
                <v:shape id="_x0000_i1043" type="#_x0000_t75" style="width:178.5pt;height:39.75pt" o:ole="">
                  <v:imagedata r:id="rId45" o:title=""/>
                </v:shape>
                <o:OLEObject Type="Embed" ProgID="Equation.DSMT4" ShapeID="_x0000_i1043" DrawAspect="Content" ObjectID="_1822110725" r:id="rId46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</w:t>
            </w:r>
          </w:p>
          <w:p w14:paraId="5D5E1244" w14:textId="77777777" w:rsidR="005F142D" w:rsidRPr="00D3698F" w:rsidRDefault="005F142D" w:rsidP="005F142D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 </w:t>
            </w:r>
            <w:r w:rsidRPr="00D3698F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وبما</w: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أن </w:t>
            </w:r>
            <w:r w:rsidRPr="00D3698F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700" w:dyaOrig="320" w14:anchorId="5202F901">
                <v:shape id="_x0000_i1044" type="#_x0000_t75" style="width:36pt;height:15.75pt" o:ole="">
                  <v:imagedata r:id="rId47" o:title=""/>
                </v:shape>
                <o:OLEObject Type="Embed" ProgID="Equation.DSMT4" ShapeID="_x0000_i1044" DrawAspect="Content" ObjectID="_1822110726" r:id="rId48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>و</w:t>
            </w:r>
            <w:r w:rsidRPr="00D3698F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660" w:dyaOrig="320" w14:anchorId="57177FD7">
                <v:shape id="_x0000_i1045" type="#_x0000_t75" style="width:33.75pt;height:15.75pt" o:ole="">
                  <v:imagedata r:id="rId49" o:title=""/>
                </v:shape>
                <o:OLEObject Type="Embed" ProgID="Equation.DSMT4" ShapeID="_x0000_i1045" DrawAspect="Content" ObjectID="_1822110727" r:id="rId50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D3698F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فإن:</w: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14:paraId="7CEF99DC" w14:textId="77777777" w:rsidR="005F142D" w:rsidRDefault="005F142D" w:rsidP="005F142D">
            <w:pPr>
              <w:bidi/>
              <w:spacing w:line="276" w:lineRule="auto"/>
              <w:rPr>
                <w:rFonts w:ascii="Amiri" w:hAnsi="Amiri" w:cs="Amiri"/>
                <w:b/>
                <w:bCs/>
                <w:sz w:val="26"/>
                <w:szCs w:val="26"/>
                <w:rtl/>
                <w:lang w:bidi="ar-DZ"/>
              </w:rPr>
            </w:pP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</w:t>
            </w:r>
            <w:r w:rsidRPr="00D3698F">
              <w:rPr>
                <w:rFonts w:ascii="Amiri" w:hAnsi="Amiri" w:cs="Amiri"/>
                <w:position w:val="-38"/>
                <w:sz w:val="26"/>
                <w:szCs w:val="26"/>
                <w:lang w:bidi="ar-DZ"/>
              </w:rPr>
              <w:object w:dxaOrig="4900" w:dyaOrig="800" w14:anchorId="3B904B33">
                <v:shape id="_x0000_i1046" type="#_x0000_t75" style="width:246.75pt;height:39.75pt" o:ole="">
                  <v:imagedata r:id="rId51" o:title=""/>
                </v:shape>
                <o:OLEObject Type="Embed" ProgID="Equation.DSMT4" ShapeID="_x0000_i1046" DrawAspect="Content" ObjectID="_1822110728" r:id="rId52"/>
              </w:objec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إذن الدالة </w:t>
            </w:r>
            <w:r w:rsidRPr="00D3698F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79" w14:anchorId="29A1B32E">
                <v:shape id="_x0000_i1047" type="#_x0000_t75" style="width:10.5pt;height:14.25pt" o:ole="">
                  <v:imagedata r:id="rId39" o:title=""/>
                </v:shape>
                <o:OLEObject Type="Embed" ProgID="Equation.DSMT4" ShapeID="_x0000_i1047" DrawAspect="Content" ObjectID="_1822110729" r:id="rId53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ثابتة على </w:t>
            </w:r>
            <w:r w:rsidRPr="00D3698F">
              <w:rPr>
                <w:rFonts w:ascii="Amiri" w:hAnsi="Amiri" w:cs="Amiri"/>
                <w:b/>
                <w:bCs/>
                <w:position w:val="-4"/>
                <w:sz w:val="26"/>
                <w:szCs w:val="26"/>
                <w:lang w:bidi="ar-DZ"/>
              </w:rPr>
              <w:object w:dxaOrig="260" w:dyaOrig="260" w14:anchorId="3B63A269">
                <v:shape id="_x0000_i1048" type="#_x0000_t75" style="width:12.75pt;height:12.75pt" o:ole="">
                  <v:imagedata r:id="rId31" o:title=""/>
                </v:shape>
                <o:OLEObject Type="Embed" ProgID="Equation.DSMT4" ShapeID="_x0000_i1048" DrawAspect="Content" ObjectID="_1822110730" r:id="rId54"/>
              </w:object>
            </w:r>
          </w:p>
          <w:p w14:paraId="0EEE80FD" w14:textId="77777777" w:rsidR="005F142D" w:rsidRPr="00EC23A3" w:rsidRDefault="005F142D" w:rsidP="005F142D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6ED72B52" w14:textId="77777777" w:rsidR="005F142D" w:rsidRPr="00D3698F" w:rsidRDefault="005F142D" w:rsidP="006C4628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ind w:left="566"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 w:rsidRPr="00D3698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استنتاج أنه من أجل كل</w:t>
            </w:r>
            <w:r w:rsidRPr="00D3698F">
              <w:rPr>
                <w:rFonts w:ascii="Amiri" w:hAnsi="Amiri" w:cs="Amiri"/>
                <w:color w:val="FF0000"/>
                <w:position w:val="-6"/>
                <w:sz w:val="26"/>
                <w:szCs w:val="26"/>
                <w:lang w:bidi="ar-DZ"/>
              </w:rPr>
              <w:object w:dxaOrig="200" w:dyaOrig="220" w14:anchorId="785A608C">
                <v:shape id="_x0000_i1049" type="#_x0000_t75" style="width:10.5pt;height:10.5pt" o:ole="">
                  <v:imagedata r:id="rId55" o:title=""/>
                </v:shape>
                <o:OLEObject Type="Embed" ProgID="Equation.DSMT4" ShapeID="_x0000_i1049" DrawAspect="Content" ObjectID="_1822110731" r:id="rId56"/>
              </w:object>
            </w:r>
            <w:r w:rsidRPr="00D3698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من</w:t>
            </w:r>
            <w:r w:rsidRPr="00D3698F">
              <w:rPr>
                <w:rFonts w:ascii="Amiri" w:hAnsi="Amiri" w:cs="Amiri"/>
                <w:color w:val="FF0000"/>
                <w:position w:val="-4"/>
                <w:sz w:val="26"/>
                <w:szCs w:val="26"/>
                <w:lang w:bidi="ar-DZ"/>
              </w:rPr>
              <w:object w:dxaOrig="260" w:dyaOrig="260" w14:anchorId="3E36C2DC">
                <v:shape id="_x0000_i1050" type="#_x0000_t75" style="width:12.75pt;height:12.75pt" o:ole="">
                  <v:imagedata r:id="rId57" o:title=""/>
                </v:shape>
                <o:OLEObject Type="Embed" ProgID="Equation.DSMT4" ShapeID="_x0000_i1050" DrawAspect="Content" ObjectID="_1822110732" r:id="rId58"/>
              </w:object>
            </w:r>
            <w:r w:rsidRPr="00D3698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، </w:t>
            </w:r>
            <w:r w:rsidRPr="00D3698F">
              <w:rPr>
                <w:rFonts w:ascii="Amiri" w:hAnsi="Amiri" w:cs="Amiri"/>
                <w:color w:val="FF0000"/>
                <w:position w:val="-14"/>
                <w:sz w:val="26"/>
                <w:szCs w:val="26"/>
                <w:lang w:bidi="ar-DZ"/>
              </w:rPr>
              <w:object w:dxaOrig="1300" w:dyaOrig="400" w14:anchorId="55DE5041">
                <v:shape id="_x0000_i1051" type="#_x0000_t75" style="width:64.5pt;height:20.25pt" o:ole="">
                  <v:imagedata r:id="rId59" o:title=""/>
                </v:shape>
                <o:OLEObject Type="Embed" ProgID="Equation.DSMT4" ShapeID="_x0000_i1051" DrawAspect="Content" ObjectID="_1822110733" r:id="rId60"/>
              </w:object>
            </w:r>
            <w:r w:rsidRPr="00D3698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.</w:t>
            </w:r>
          </w:p>
          <w:p w14:paraId="4FA5D895" w14:textId="77777777" w:rsidR="005F142D" w:rsidRPr="00D3698F" w:rsidRDefault="005F142D" w:rsidP="005F142D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>لدينا:</w:t>
            </w:r>
            <w:r w:rsidRPr="00D3698F">
              <w:rPr>
                <w:rFonts w:ascii="Amiri" w:hAnsi="Amiri" w:cs="Amiri"/>
                <w:b/>
                <w:bCs/>
                <w:sz w:val="26"/>
                <w:szCs w:val="26"/>
                <w:rtl/>
                <w:lang w:bidi="ar-DZ"/>
              </w:rPr>
              <w:t xml:space="preserve">  </w:t>
            </w:r>
            <w:r w:rsidRPr="00D3698F">
              <w:rPr>
                <w:rFonts w:ascii="Amiri" w:hAnsi="Amiri" w:cs="Amiri"/>
                <w:b/>
                <w:bCs/>
                <w:position w:val="-28"/>
                <w:sz w:val="26"/>
                <w:szCs w:val="26"/>
                <w:lang w:bidi="ar-DZ"/>
              </w:rPr>
              <w:object w:dxaOrig="1540" w:dyaOrig="660" w14:anchorId="4CB9C1C0">
                <v:shape id="_x0000_i1052" type="#_x0000_t75" style="width:77.25pt;height:33pt" o:ole="">
                  <v:imagedata r:id="rId61" o:title=""/>
                </v:shape>
                <o:OLEObject Type="Embed" ProgID="Equation.DSMT4" ShapeID="_x0000_i1052" DrawAspect="Content" ObjectID="_1822110734" r:id="rId62"/>
              </w:object>
            </w:r>
            <w:r w:rsidRPr="00D3698F">
              <w:rPr>
                <w:rFonts w:ascii="Amiri" w:hAnsi="Amiri" w:cs="Amiri"/>
                <w:b/>
                <w:bCs/>
                <w:sz w:val="26"/>
                <w:szCs w:val="26"/>
                <w:lang w:bidi="ar-DZ"/>
              </w:rPr>
              <w:t xml:space="preserve"> </w:t>
            </w:r>
            <w:r w:rsidRPr="00D3698F">
              <w:rPr>
                <w:rFonts w:ascii="Amiri" w:hAnsi="Amiri" w:cs="Amiri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D3698F">
              <w:rPr>
                <w:rFonts w:ascii="Amiri" w:hAnsi="Amiri" w:cs="Amiri"/>
                <w:sz w:val="26"/>
                <w:szCs w:val="26"/>
                <w:rtl/>
              </w:rPr>
              <w:t>بما أن</w: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الدالة </w:t>
            </w:r>
            <w:r w:rsidRPr="00D3698F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79" w14:anchorId="0D4AD16C">
                <v:shape id="_x0000_i1053" type="#_x0000_t75" style="width:10.5pt;height:14.25pt" o:ole="">
                  <v:imagedata r:id="rId39" o:title=""/>
                </v:shape>
                <o:OLEObject Type="Embed" ProgID="Equation.DSMT4" ShapeID="_x0000_i1053" DrawAspect="Content" ObjectID="_1822110735" r:id="rId63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>ثابتة فإنه</w:t>
            </w:r>
            <w:r w:rsidRPr="00D3698F">
              <w:rPr>
                <w:rFonts w:ascii="Amiri" w:hAnsi="Amiri" w:cs="Amiri"/>
                <w:sz w:val="26"/>
                <w:szCs w:val="26"/>
                <w:rtl/>
              </w:rPr>
              <w:t xml:space="preserve"> من أجل كل عدد حقيقي </w:t>
            </w:r>
            <w:r w:rsidRPr="00D3698F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0A50DA94">
                <v:shape id="_x0000_i1054" type="#_x0000_t75" style="width:10.5pt;height:11.25pt" o:ole="">
                  <v:imagedata r:id="rId43" o:title=""/>
                </v:shape>
                <o:OLEObject Type="Embed" ProgID="Equation.DSMT4" ShapeID="_x0000_i1054" DrawAspect="Content" ObjectID="_1822110736" r:id="rId64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: </w:t>
            </w:r>
            <w:r w:rsidRPr="00D3698F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859" w:dyaOrig="400" w14:anchorId="5ADE1809">
                <v:shape id="_x0000_i1055" type="#_x0000_t75" style="width:43.5pt;height:20.25pt" o:ole="">
                  <v:imagedata r:id="rId65" o:title=""/>
                </v:shape>
                <o:OLEObject Type="Embed" ProgID="Equation.DSMT4" ShapeID="_x0000_i1055" DrawAspect="Content" ObjectID="_1822110737" r:id="rId66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</w:t>
            </w:r>
          </w:p>
          <w:p w14:paraId="2872A645" w14:textId="77777777" w:rsidR="005F142D" w:rsidRPr="00D3698F" w:rsidRDefault="005F142D" w:rsidP="005F142D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>إذن من</w:t>
            </w:r>
            <w:r w:rsidRPr="00D3698F">
              <w:rPr>
                <w:rFonts w:ascii="Amiri" w:hAnsi="Amiri" w:cs="Amiri"/>
                <w:sz w:val="26"/>
                <w:szCs w:val="26"/>
                <w:rtl/>
              </w:rPr>
              <w:t xml:space="preserve"> أجل كل عدد حقيقي </w:t>
            </w:r>
            <w:r w:rsidRPr="00D3698F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154CFAEC">
                <v:shape id="_x0000_i1056" type="#_x0000_t75" style="width:10.5pt;height:11.25pt" o:ole="">
                  <v:imagedata r:id="rId43" o:title=""/>
                </v:shape>
                <o:OLEObject Type="Embed" ProgID="Equation.DSMT4" ShapeID="_x0000_i1056" DrawAspect="Content" ObjectID="_1822110738" r:id="rId67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>:</w:t>
            </w:r>
            <w:r w:rsidRPr="00D3698F">
              <w:rPr>
                <w:rFonts w:ascii="Amiri" w:hAnsi="Amiri" w:cs="Amiri"/>
                <w:position w:val="-32"/>
                <w:sz w:val="26"/>
                <w:szCs w:val="26"/>
                <w:lang w:bidi="ar-DZ"/>
              </w:rPr>
              <w:object w:dxaOrig="940" w:dyaOrig="740" w14:anchorId="4542E78E">
                <v:shape id="_x0000_i1057" type="#_x0000_t75" style="width:46.5pt;height:37.5pt" o:ole="">
                  <v:imagedata r:id="rId68" o:title=""/>
                </v:shape>
                <o:OLEObject Type="Embed" ProgID="Equation.DSMT4" ShapeID="_x0000_i1057" DrawAspect="Content" ObjectID="_1822110739" r:id="rId69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أي  </w:t>
            </w:r>
            <w:r w:rsidRPr="00D3698F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1300" w:dyaOrig="400" w14:anchorId="32BA18CA">
                <v:shape id="_x0000_i1058" type="#_x0000_t75" style="width:65.25pt;height:19.5pt" o:ole="">
                  <v:imagedata r:id="rId70" o:title=""/>
                </v:shape>
                <o:OLEObject Type="Embed" ProgID="Equation.DSMT4" ShapeID="_x0000_i1058" DrawAspect="Content" ObjectID="_1822110740" r:id="rId71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</w:t>
            </w:r>
          </w:p>
          <w:p w14:paraId="56476932" w14:textId="10F3AF4A" w:rsidR="00120B79" w:rsidRPr="00227F72" w:rsidRDefault="005F142D" w:rsidP="00227F72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وهذا يعني أن الدالة </w:t>
            </w:r>
            <w:r w:rsidRPr="00D3698F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40" w:dyaOrig="320" w14:anchorId="2855CDEF">
                <v:shape id="_x0000_i1059" type="#_x0000_t75" style="width:12pt;height:15.75pt" o:ole="">
                  <v:imagedata r:id="rId72" o:title=""/>
                </v:shape>
                <o:OLEObject Type="Embed" ProgID="Equation.DSMT4" ShapeID="_x0000_i1059" DrawAspect="Content" ObjectID="_1822110741" r:id="rId73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>وحيدة.</w:t>
            </w:r>
          </w:p>
          <w:p w14:paraId="3BBB635D" w14:textId="77777777" w:rsidR="00227F72" w:rsidRDefault="00227F72" w:rsidP="00B01B63">
            <w:pPr>
              <w:pStyle w:val="Paragraphedeliste"/>
              <w:bidi/>
              <w:spacing w:line="276" w:lineRule="auto"/>
              <w:ind w:left="0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216CF733" w14:textId="715DEF8A" w:rsidR="00B01B63" w:rsidRPr="00B01B63" w:rsidRDefault="00B01B63" w:rsidP="00227F72">
            <w:pPr>
              <w:pStyle w:val="Paragraphedeliste"/>
              <w:bidi/>
              <w:spacing w:line="276" w:lineRule="auto"/>
              <w:ind w:left="0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B01B63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مبرهنة وتعريف:</w:t>
            </w:r>
          </w:p>
          <w:p w14:paraId="6C5427E8" w14:textId="77777777" w:rsidR="00B01B63" w:rsidRPr="00227F72" w:rsidRDefault="00B01B63" w:rsidP="00B01B63">
            <w:pPr>
              <w:pStyle w:val="Paragraphedeliste"/>
              <w:bidi/>
              <w:spacing w:line="276" w:lineRule="auto"/>
              <w:ind w:left="0"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>توجد دالة وحيدة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0FDE6785">
                <v:shape id="_x0000_i1060" type="#_x0000_t75" style="width:12pt;height:12.75pt" o:ole="">
                  <v:imagedata r:id="rId74" o:title=""/>
                </v:shape>
                <o:OLEObject Type="Embed" ProgID="Equation.DSMT4" ShapeID="_x0000_i1060" DrawAspect="Content" ObjectID="_1822110742" r:id="rId7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قابلة للاشتقاق على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623600F4">
                <v:shape id="_x0000_i1061" type="#_x0000_t75" style="width:12.75pt;height:12.75pt" o:ole="">
                  <v:imagedata r:id="rId76" o:title=""/>
                </v:shape>
                <o:OLEObject Type="Embed" ProgID="Equation.DSMT4" ShapeID="_x0000_i1061" DrawAspect="Content" ObjectID="_1822110743" r:id="rId7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بحيث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700" w:dyaOrig="260" w14:anchorId="4CCF6DDA">
                <v:shape id="_x0000_i1062" type="#_x0000_t75" style="width:35.25pt;height:12.75pt" o:ole="">
                  <v:imagedata r:id="rId78" o:title=""/>
                </v:shape>
                <o:OLEObject Type="Embed" ProgID="Equation.DSMT4" ShapeID="_x0000_i1062" DrawAspect="Content" ObjectID="_1822110744" r:id="rId7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</w:rPr>
              <w:object w:dxaOrig="880" w:dyaOrig="400" w14:anchorId="4CB61C89">
                <v:shape id="_x0000_i1063" type="#_x0000_t75" style="width:44.25pt;height:20.25pt" o:ole="">
                  <v:imagedata r:id="rId80" o:title=""/>
                </v:shape>
                <o:OLEObject Type="Embed" ProgID="Equation.DSMT4" ShapeID="_x0000_i1063" DrawAspect="Content" ObjectID="_1822110745" r:id="rId8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وتسمى الدالة الأسية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br/>
              <w:t xml:space="preserve">    نرمز إلى هذه الدالة بالرمز" 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</w:rPr>
              <w:object w:dxaOrig="420" w:dyaOrig="260" w14:anchorId="01719388">
                <v:shape id="_x0000_i1064" type="#_x0000_t75" style="width:21pt;height:12.75pt" o:ole="">
                  <v:imagedata r:id="rId82" o:title=""/>
                </v:shape>
                <o:OLEObject Type="Embed" ProgID="Equation.DSMT4" ShapeID="_x0000_i1064" DrawAspect="Content" ObjectID="_1822110746" r:id="rId8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" </w:t>
            </w:r>
          </w:p>
          <w:p w14:paraId="7AC4D15F" w14:textId="6F986F90" w:rsidR="0051015B" w:rsidRPr="00227F72" w:rsidRDefault="00B01B63" w:rsidP="00227F72">
            <w:pPr>
              <w:pStyle w:val="Paragraphedeliste"/>
              <w:bidi/>
              <w:spacing w:line="276" w:lineRule="auto"/>
              <w:ind w:left="0"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من اجل كل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7D358120">
                <v:shape id="_x0000_i1065" type="#_x0000_t75" style="width:9.75pt;height:11.25pt" o:ole="">
                  <v:imagedata r:id="rId84" o:title=""/>
                </v:shape>
                <o:OLEObject Type="Embed" ProgID="Equation.DSMT4" ShapeID="_x0000_i1065" DrawAspect="Content" ObjectID="_1822110747" r:id="rId8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08A795BA">
                <v:shape id="_x0000_i1066" type="#_x0000_t75" style="width:12.75pt;height:12.75pt" o:ole="">
                  <v:imagedata r:id="rId86" o:title=""/>
                </v:shape>
                <o:OLEObject Type="Embed" ProgID="Equation.DSMT4" ShapeID="_x0000_i1066" DrawAspect="Content" ObjectID="_1822110748" r:id="rId8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: 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1400" w:dyaOrig="320" w14:anchorId="2027AB35">
                <v:shape id="_x0000_i1067" type="#_x0000_t75" style="width:69.75pt;height:15.75pt" o:ole="">
                  <v:imagedata r:id="rId88" o:title=""/>
                </v:shape>
                <o:OLEObject Type="Embed" ProgID="Equation.DSMT4" ShapeID="_x0000_i1067" DrawAspect="Content" ObjectID="_1822110749" r:id="rId89"/>
              </w:object>
            </w:r>
            <w:r w:rsidRPr="00227F72">
              <w:rPr>
                <w:rFonts w:ascii="Amiri" w:hAnsi="Amiri" w:cs="Amiri"/>
                <w:sz w:val="26"/>
                <w:szCs w:val="26"/>
                <w:lang w:bidi="ar-DZ"/>
              </w:rPr>
              <w:t> </w: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وتقرأ أسية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2CDFD14B">
                <v:shape id="_x0000_i1068" type="#_x0000_t75" style="width:9.75pt;height:11.25pt" o:ole="">
                  <v:imagedata r:id="rId84" o:title=""/>
                </v:shape>
                <o:OLEObject Type="Embed" ProgID="Equation.DSMT4" ShapeID="_x0000_i1068" DrawAspect="Content" ObjectID="_1822110750" r:id="rId90"/>
              </w:object>
            </w:r>
          </w:p>
          <w:p w14:paraId="09B10302" w14:textId="77777777" w:rsidR="00227F72" w:rsidRDefault="00227F72" w:rsidP="0042687D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</w:p>
          <w:p w14:paraId="374193B3" w14:textId="1EDFC5B9" w:rsidR="0042687D" w:rsidRDefault="0042687D" w:rsidP="00227F72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ملاحظة:</w: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14:paraId="11DD499E" w14:textId="77777777" w:rsidR="00227F72" w:rsidRPr="00227F72" w:rsidRDefault="00227F72" w:rsidP="00227F72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4A93BFE6" w14:textId="3C7A349F" w:rsidR="0042687D" w:rsidRPr="00227F72" w:rsidRDefault="0042687D" w:rsidP="0042687D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الدالة الأسية هي إذن الحل الخاص للمعادلة التفاضلية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720" w:dyaOrig="320" w14:anchorId="6BA12B96">
                <v:shape id="_x0000_i1069" type="#_x0000_t75" style="width:36pt;height:15.75pt" o:ole="">
                  <v:imagedata r:id="rId91" o:title=""/>
                </v:shape>
                <o:OLEObject Type="Embed" ProgID="Equation.DSMT4" ShapeID="_x0000_i1069" DrawAspect="Content" ObjectID="_1822110751" r:id="rId92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التي تحقق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900" w:dyaOrig="400" w14:anchorId="2111FFEC">
                <v:shape id="_x0000_i1070" type="#_x0000_t75" style="width:45pt;height:20.25pt" o:ole="">
                  <v:imagedata r:id="rId93" o:title=""/>
                </v:shape>
                <o:OLEObject Type="Embed" ProgID="Equation.DSMT4" ShapeID="_x0000_i1070" DrawAspect="Content" ObjectID="_1822110752" r:id="rId94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              </w:t>
            </w:r>
          </w:p>
          <w:p w14:paraId="632E4C83" w14:textId="77777777" w:rsidR="00227F72" w:rsidRDefault="00227F72" w:rsidP="0072425A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</w:p>
          <w:p w14:paraId="5372AEC6" w14:textId="66CD0B10" w:rsidR="0072425A" w:rsidRPr="00227F72" w:rsidRDefault="0072425A" w:rsidP="00227F72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نتائج:</w:t>
            </w:r>
            <w:r w:rsidRPr="00227F72"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5924A3D8" w14:textId="39AFDC09" w:rsidR="0072425A" w:rsidRPr="00227F72" w:rsidRDefault="0072425A" w:rsidP="006C4628">
            <w:pPr>
              <w:pStyle w:val="Paragraphedeliste"/>
              <w:numPr>
                <w:ilvl w:val="0"/>
                <w:numId w:val="3"/>
              </w:numPr>
              <w:bidi/>
              <w:ind w:left="706"/>
              <w:rPr>
                <w:rFonts w:ascii="Amiri" w:hAnsi="Amiri" w:cs="Amiri"/>
                <w:noProof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position w:val="-14"/>
                <w:sz w:val="26"/>
                <w:szCs w:val="26"/>
              </w:rPr>
              <w:object w:dxaOrig="1060" w:dyaOrig="400" w14:anchorId="17A95A11">
                <v:shape id="_x0000_i1071" type="#_x0000_t75" style="width:53.25pt;height:20.25pt" o:ole="">
                  <v:imagedata r:id="rId95" o:title=""/>
                </v:shape>
                <o:OLEObject Type="Embed" ProgID="Equation.DSMT4" ShapeID="_x0000_i1071" DrawAspect="Content" ObjectID="_1822110753" r:id="rId96"/>
              </w:object>
            </w:r>
            <w:r w:rsidRPr="00227F72">
              <w:rPr>
                <w:rFonts w:ascii="Amiri" w:hAnsi="Amiri" w:cs="Amiri"/>
                <w:noProof/>
                <w:sz w:val="26"/>
                <w:szCs w:val="26"/>
                <w:rtl/>
              </w:rPr>
              <w:t>.</w:t>
            </w:r>
          </w:p>
          <w:p w14:paraId="6DAE711B" w14:textId="36C17FC1" w:rsidR="0072425A" w:rsidRPr="00227F72" w:rsidRDefault="0072425A" w:rsidP="006C4628">
            <w:pPr>
              <w:pStyle w:val="Paragraphedeliste"/>
              <w:numPr>
                <w:ilvl w:val="0"/>
                <w:numId w:val="3"/>
              </w:numPr>
              <w:bidi/>
              <w:ind w:left="706"/>
              <w:rPr>
                <w:rFonts w:ascii="Amiri" w:hAnsi="Amiri" w:cs="Amiri"/>
                <w:noProof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من أجل كل عدد حقيقي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00" w14:anchorId="786FD76D">
                <v:shape id="_x0000_i1072" type="#_x0000_t75" style="width:12pt;height:9.75pt" o:ole="">
                  <v:imagedata r:id="rId97" o:title=""/>
                </v:shape>
                <o:OLEObject Type="Embed" ProgID="Equation.DSMT4" ShapeID="_x0000_i1072" DrawAspect="Content" ObjectID="_1822110754" r:id="rId98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</w:rPr>
              <w:object w:dxaOrig="1800" w:dyaOrig="400" w14:anchorId="75A86B2D">
                <v:shape id="_x0000_i1073" type="#_x0000_t75" style="width:90pt;height:20.25pt" o:ole="">
                  <v:imagedata r:id="rId99" o:title=""/>
                </v:shape>
                <o:OLEObject Type="Embed" ProgID="Equation.DSMT4" ShapeID="_x0000_i1073" DrawAspect="Content" ObjectID="_1822110755" r:id="rId100"/>
              </w:object>
            </w:r>
            <w:r w:rsidRPr="00227F72">
              <w:rPr>
                <w:rFonts w:ascii="Amiri" w:hAnsi="Amiri" w:cs="Amiri"/>
                <w:noProof/>
                <w:sz w:val="26"/>
                <w:szCs w:val="26"/>
                <w:rtl/>
              </w:rPr>
              <w:t>.</w:t>
            </w:r>
          </w:p>
          <w:p w14:paraId="33CF3244" w14:textId="77777777" w:rsidR="0072425A" w:rsidRDefault="0072425A" w:rsidP="0072425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</w:p>
          <w:p w14:paraId="0BE08EC5" w14:textId="77777777" w:rsid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</w:p>
          <w:p w14:paraId="4EE6604B" w14:textId="77777777" w:rsid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</w:p>
          <w:p w14:paraId="31A7CE60" w14:textId="77777777" w:rsid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</w:p>
          <w:p w14:paraId="10029135" w14:textId="77777777" w:rsidR="00227F72" w:rsidRP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</w:p>
          <w:p w14:paraId="6FC4B57E" w14:textId="3E6D609D" w:rsidR="0072425A" w:rsidRPr="00227F72" w:rsidRDefault="0072425A" w:rsidP="0072425A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>خواص جبرية</w:t>
            </w:r>
          </w:p>
          <w:p w14:paraId="380CF3E9" w14:textId="77777777" w:rsidR="0072425A" w:rsidRPr="00227F72" w:rsidRDefault="0072425A" w:rsidP="0072425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</w:p>
          <w:p w14:paraId="5D77A813" w14:textId="0FDFA061" w:rsidR="0072425A" w:rsidRPr="00227F72" w:rsidRDefault="0072425A" w:rsidP="003D5A1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>مناقشة نشاط</w:t>
            </w:r>
            <w:r w:rsidRPr="00227F72">
              <w:rPr>
                <w:rFonts w:ascii="Amiri" w:eastAsia="Calibri" w:hAnsi="Amiri" w:cs="Amiri"/>
                <w:color w:val="EE0000"/>
                <w:sz w:val="26"/>
                <w:szCs w:val="26"/>
                <w:lang w:bidi="ar-DZ"/>
              </w:rPr>
              <w:t xml:space="preserve"> </w:t>
            </w:r>
            <w:r w:rsidRPr="00227F72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>01 ص 76 (السؤال</w:t>
            </w:r>
            <w:r w:rsidR="001C4824" w:rsidRPr="00227F72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 xml:space="preserve"> </w:t>
            </w:r>
            <w:r w:rsidRPr="00227F72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>2</w:t>
            </w:r>
            <w:r w:rsidR="001C4824" w:rsidRPr="00227F72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>و4</w:t>
            </w:r>
            <w:r w:rsidRPr="00227F72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>)</w:t>
            </w:r>
          </w:p>
          <w:p w14:paraId="6D6D6D31" w14:textId="608BCDAA" w:rsidR="0072425A" w:rsidRPr="00227F72" w:rsidRDefault="003D5A13" w:rsidP="003D5A13">
            <w:pPr>
              <w:bidi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2) </w:t>
            </w:r>
            <w:r w:rsidRPr="00227F72">
              <w:rPr>
                <w:rFonts w:ascii="Amiri" w:hAnsi="Amiri" w:cs="Amiri"/>
                <w:color w:val="4F81BD" w:themeColor="accent1"/>
                <w:sz w:val="26"/>
                <w:szCs w:val="26"/>
                <w:rtl/>
                <w:lang w:bidi="ar-DZ"/>
              </w:rPr>
              <w:t>نعتبر الدالة</w:t>
            </w:r>
            <w:r w:rsidRPr="00227F72">
              <w:rPr>
                <w:rFonts w:ascii="Amiri" w:hAnsi="Amiri" w:cs="Amiri"/>
                <w:color w:val="4F81BD" w:themeColor="accent1"/>
                <w:position w:val="-6"/>
                <w:sz w:val="26"/>
                <w:szCs w:val="26"/>
                <w:lang w:bidi="ar-DZ"/>
              </w:rPr>
              <w:object w:dxaOrig="200" w:dyaOrig="279" w14:anchorId="599309AD">
                <v:shape id="_x0000_i1074" type="#_x0000_t75" style="width:9.75pt;height:14.25pt" o:ole="">
                  <v:imagedata r:id="rId101" o:title=""/>
                </v:shape>
                <o:OLEObject Type="Embed" ProgID="Equation.DSMT4" ShapeID="_x0000_i1074" DrawAspect="Content" ObjectID="_1822110756" r:id="rId102"/>
              </w:object>
            </w:r>
            <w:r w:rsidRPr="00227F72">
              <w:rPr>
                <w:rFonts w:ascii="Amiri" w:hAnsi="Amiri" w:cs="Amiri"/>
                <w:color w:val="4F81BD" w:themeColor="accent1"/>
                <w:sz w:val="26"/>
                <w:szCs w:val="26"/>
                <w:rtl/>
                <w:lang w:bidi="ar-DZ"/>
              </w:rPr>
              <w:t xml:space="preserve"> المعرفة على</w:t>
            </w:r>
            <w:r w:rsidRPr="00227F72">
              <w:rPr>
                <w:rFonts w:ascii="Amiri" w:hAnsi="Amiri" w:cs="Amiri"/>
                <w:color w:val="4F81BD" w:themeColor="accent1"/>
                <w:position w:val="-4"/>
                <w:sz w:val="26"/>
                <w:szCs w:val="26"/>
                <w:lang w:bidi="ar-DZ"/>
              </w:rPr>
              <w:object w:dxaOrig="260" w:dyaOrig="260" w14:anchorId="78E70504">
                <v:shape id="_x0000_i1075" type="#_x0000_t75" style="width:12.75pt;height:12.75pt" o:ole="">
                  <v:imagedata r:id="rId103" o:title=""/>
                </v:shape>
                <o:OLEObject Type="Embed" ProgID="Equation.DSMT4" ShapeID="_x0000_i1075" DrawAspect="Content" ObjectID="_1822110757" r:id="rId104"/>
              </w:object>
            </w:r>
            <w:r w:rsidRPr="00227F72">
              <w:rPr>
                <w:rFonts w:ascii="Amiri" w:hAnsi="Amiri" w:cs="Amiri"/>
                <w:b/>
                <w:bCs/>
                <w:color w:val="4F81BD" w:themeColor="accent1"/>
                <w:sz w:val="26"/>
                <w:szCs w:val="26"/>
                <w:rtl/>
                <w:lang w:bidi="ar-DZ"/>
              </w:rPr>
              <w:t xml:space="preserve"> </w:t>
            </w:r>
            <w:r w:rsidRPr="00227F72">
              <w:rPr>
                <w:rFonts w:ascii="Amiri" w:hAnsi="Amiri" w:cs="Amiri"/>
                <w:color w:val="4F81BD" w:themeColor="accent1"/>
                <w:sz w:val="26"/>
                <w:szCs w:val="26"/>
                <w:rtl/>
                <w:lang w:bidi="ar-DZ"/>
              </w:rPr>
              <w:t xml:space="preserve">بـِ </w:t>
            </w:r>
            <w:r w:rsidRPr="00227F72">
              <w:rPr>
                <w:rFonts w:ascii="Amiri" w:hAnsi="Amiri" w:cs="Amiri"/>
                <w:color w:val="4F81BD" w:themeColor="accent1"/>
                <w:position w:val="-14"/>
                <w:sz w:val="26"/>
                <w:szCs w:val="26"/>
                <w:lang w:bidi="ar-DZ"/>
              </w:rPr>
              <w:object w:dxaOrig="1960" w:dyaOrig="400" w14:anchorId="51B85C1E">
                <v:shape id="_x0000_i1076" type="#_x0000_t75" style="width:98.25pt;height:20.25pt" o:ole="">
                  <v:imagedata r:id="rId105" o:title=""/>
                </v:shape>
                <o:OLEObject Type="Embed" ProgID="Equation.DSMT4" ShapeID="_x0000_i1076" DrawAspect="Content" ObjectID="_1822110758" r:id="rId106"/>
              </w:object>
            </w:r>
          </w:p>
          <w:p w14:paraId="6B239420" w14:textId="35121917" w:rsidR="0072425A" w:rsidRPr="00227F72" w:rsidRDefault="0072425A" w:rsidP="006C4628">
            <w:pPr>
              <w:pStyle w:val="Paragraphedeliste"/>
              <w:numPr>
                <w:ilvl w:val="0"/>
                <w:numId w:val="3"/>
              </w:numPr>
              <w:bidi/>
              <w:ind w:left="423"/>
              <w:rPr>
                <w:rFonts w:ascii="Amiri" w:hAnsi="Amiri" w:cs="Amiri"/>
                <w:color w:val="FF0000"/>
                <w:sz w:val="26"/>
                <w:szCs w:val="26"/>
                <w:lang w:bidi="ar-DZ"/>
              </w:rPr>
            </w:pPr>
            <w:r w:rsidRPr="00227F72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إثبات أن الدالة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79" w14:anchorId="55693392">
                <v:shape id="_x0000_i1077" type="#_x0000_t75" style="width:10.5pt;height:14.25pt" o:ole="">
                  <v:imagedata r:id="rId107" o:title=""/>
                </v:shape>
                <o:OLEObject Type="Embed" ProgID="Equation.DSMT4" ShapeID="_x0000_i1077" DrawAspect="Content" ObjectID="_1822110759" r:id="rId108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ثابتة</w: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u w:val="single"/>
                <w:lang w:bidi="ar-DZ"/>
              </w:rPr>
              <w:t xml:space="preserve"> </w: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على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3FEC3DD5">
                <v:shape id="_x0000_i1078" type="#_x0000_t75" style="width:13.5pt;height:13.5pt" o:ole="">
                  <v:imagedata r:id="rId109" o:title=""/>
                </v:shape>
                <o:OLEObject Type="Embed" ProgID="Equation.DSMT4" ShapeID="_x0000_i1078" DrawAspect="Content" ObjectID="_1822110760" r:id="rId110"/>
              </w:object>
            </w:r>
          </w:p>
          <w:p w14:paraId="4EF66D6F" w14:textId="77777777" w:rsidR="0072425A" w:rsidRPr="00227F72" w:rsidRDefault="0072425A" w:rsidP="003D5A13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لدينا من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أجل كل عدد حقيقي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650CED64">
                <v:shape id="_x0000_i1079" type="#_x0000_t75" style="width:10.5pt;height:11.25pt" o:ole="">
                  <v:imagedata r:id="rId43" o:title=""/>
                </v:shape>
                <o:OLEObject Type="Embed" ProgID="Equation.DSMT4" ShapeID="_x0000_i1079" DrawAspect="Content" ObjectID="_1822110761" r:id="rId11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:  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1840" w:dyaOrig="320" w14:anchorId="3BFC0D70">
                <v:shape id="_x0000_i1080" type="#_x0000_t75" style="width:92.25pt;height:15.75pt" o:ole="">
                  <v:imagedata r:id="rId112" o:title=""/>
                </v:shape>
                <o:OLEObject Type="Embed" ProgID="Equation.DSMT4" ShapeID="_x0000_i1080" DrawAspect="Content" ObjectID="_1822110762" r:id="rId113"/>
              </w:object>
            </w:r>
          </w:p>
          <w:p w14:paraId="5ED1250C" w14:textId="77777777" w:rsidR="0072425A" w:rsidRPr="00227F72" w:rsidRDefault="0072425A" w:rsidP="003D5A13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الدالة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79" w14:anchorId="4F9C620B">
                <v:shape id="_x0000_i1081" type="#_x0000_t75" style="width:10.5pt;height:14.25pt" o:ole="">
                  <v:imagedata r:id="rId114" o:title=""/>
                </v:shape>
                <o:OLEObject Type="Embed" ProgID="Equation.DSMT4" ShapeID="_x0000_i1081" DrawAspect="Content" ObjectID="_1822110763" r:id="rId11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>تقبل الاشتقاق على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3D6A3077">
                <v:shape id="_x0000_i1082" type="#_x0000_t75" style="width:13.5pt;height:13.5pt" o:ole="">
                  <v:imagedata r:id="rId41" o:title=""/>
                </v:shape>
                <o:OLEObject Type="Embed" ProgID="Equation.DSMT4" ShapeID="_x0000_i1082" DrawAspect="Content" ObjectID="_1822110764" r:id="rId116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ودالتها المشتقة هي:</w:t>
            </w:r>
          </w:p>
          <w:p w14:paraId="18872284" w14:textId="77777777" w:rsidR="0072425A" w:rsidRPr="00227F72" w:rsidRDefault="0072425A" w:rsidP="003D5A13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 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220" w:dyaOrig="400" w14:anchorId="2DD2115C">
                <v:shape id="_x0000_i1083" type="#_x0000_t75" style="width:213pt;height:19.5pt" o:ole="">
                  <v:imagedata r:id="rId117" o:title=""/>
                </v:shape>
                <o:OLEObject Type="Embed" ProgID="Equation.DSMT4" ShapeID="_x0000_i1083" DrawAspect="Content" ObjectID="_1822110765" r:id="rId118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</w:t>
            </w:r>
          </w:p>
          <w:p w14:paraId="1343DDAD" w14:textId="4F09504B" w:rsidR="0072425A" w:rsidRPr="00227F72" w:rsidRDefault="0072425A" w:rsidP="003D5A13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وبما أن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1280" w:dyaOrig="320" w14:anchorId="6EF0BEE0">
                <v:shape id="_x0000_i1084" type="#_x0000_t75" style="width:65.25pt;height:15.75pt" o:ole="">
                  <v:imagedata r:id="rId119" o:title=""/>
                </v:shape>
                <o:OLEObject Type="Embed" ProgID="Equation.DSMT4" ShapeID="_x0000_i1084" DrawAspect="Content" ObjectID="_1822110766" r:id="rId12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فإن: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120" w:dyaOrig="400" w14:anchorId="24D78A04">
                <v:shape id="_x0000_i1085" type="#_x0000_t75" style="width:207.75pt;height:19.5pt" o:ole="">
                  <v:imagedata r:id="rId121" o:title=""/>
                </v:shape>
                <o:OLEObject Type="Embed" ProgID="Equation.DSMT4" ShapeID="_x0000_i1085" DrawAspect="Content" ObjectID="_1822110767" r:id="rId122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</w:t>
            </w:r>
          </w:p>
          <w:p w14:paraId="2D9BE069" w14:textId="77777777" w:rsidR="0072425A" w:rsidRPr="00227F72" w:rsidRDefault="0072425A" w:rsidP="003D5A13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    ومنه: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940" w:dyaOrig="400" w14:anchorId="7BD691FE">
                <v:shape id="_x0000_i1086" type="#_x0000_t75" style="width:46.5pt;height:19.5pt" o:ole="">
                  <v:imagedata r:id="rId123" o:title=""/>
                </v:shape>
                <o:OLEObject Type="Embed" ProgID="Equation.DSMT4" ShapeID="_x0000_i1086" DrawAspect="Content" ObjectID="_1822110768" r:id="rId124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إذا الدالة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79" w14:anchorId="71ABB59B">
                <v:shape id="_x0000_i1087" type="#_x0000_t75" style="width:10.5pt;height:14.25pt" o:ole="">
                  <v:imagedata r:id="rId114" o:title=""/>
                </v:shape>
                <o:OLEObject Type="Embed" ProgID="Equation.DSMT4" ShapeID="_x0000_i1087" DrawAspect="Content" ObjectID="_1822110769" r:id="rId12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ثابتة </w:t>
            </w:r>
          </w:p>
          <w:p w14:paraId="4FFCD637" w14:textId="3AA48677" w:rsidR="0072425A" w:rsidRPr="00227F72" w:rsidRDefault="0072425A" w:rsidP="006C4628">
            <w:pPr>
              <w:pStyle w:val="Paragraphedeliste"/>
              <w:numPr>
                <w:ilvl w:val="0"/>
                <w:numId w:val="3"/>
              </w:numPr>
              <w:bidi/>
              <w:ind w:left="423"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  <w:t>استنتاج أنه من أجل كل عدد حقيقي</w:t>
            </w:r>
            <w:r w:rsidRPr="00227F72">
              <w:rPr>
                <w:rFonts w:ascii="Amiri" w:hAnsi="Amiri" w:cs="Amiri"/>
                <w:color w:val="FF0000"/>
                <w:position w:val="-6"/>
                <w:sz w:val="26"/>
                <w:szCs w:val="26"/>
                <w:u w:val="single"/>
                <w:lang w:bidi="ar-DZ"/>
              </w:rPr>
              <w:object w:dxaOrig="200" w:dyaOrig="220" w14:anchorId="6362F0B8">
                <v:shape id="_x0000_i1088" type="#_x0000_t75" style="width:10.5pt;height:11.25pt" o:ole="">
                  <v:imagedata r:id="rId126" o:title=""/>
                </v:shape>
                <o:OLEObject Type="Embed" ProgID="Equation.DSMT4" ShapeID="_x0000_i1088" DrawAspect="Content" ObjectID="_1822110770" r:id="rId127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  <w:t>:</w:t>
            </w:r>
            <w:r w:rsidRPr="00227F72">
              <w:rPr>
                <w:rFonts w:ascii="Amiri" w:hAnsi="Amiri" w:cs="Amiri"/>
                <w:color w:val="FF0000"/>
                <w:position w:val="-10"/>
                <w:sz w:val="26"/>
                <w:szCs w:val="26"/>
                <w:lang w:bidi="ar-DZ"/>
              </w:rPr>
              <w:object w:dxaOrig="800" w:dyaOrig="320" w14:anchorId="65B9B4F5">
                <v:shape id="_x0000_i1089" type="#_x0000_t75" style="width:39.75pt;height:15.75pt" o:ole="">
                  <v:imagedata r:id="rId128" o:title=""/>
                </v:shape>
                <o:OLEObject Type="Embed" ProgID="Equation.DSMT4" ShapeID="_x0000_i1089" DrawAspect="Content" ObjectID="_1822110771" r:id="rId129"/>
              </w:object>
            </w:r>
          </w:p>
          <w:p w14:paraId="31B2CD0E" w14:textId="77777777" w:rsidR="0072425A" w:rsidRPr="00227F72" w:rsidRDefault="0072425A" w:rsidP="003D5A13">
            <w:p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بما أن</w: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الدالة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79" w14:anchorId="20600D59">
                <v:shape id="_x0000_i1090" type="#_x0000_t75" style="width:10.5pt;height:14.25pt" o:ole="">
                  <v:imagedata r:id="rId114" o:title=""/>
                </v:shape>
                <o:OLEObject Type="Embed" ProgID="Equation.DSMT4" ShapeID="_x0000_i1090" DrawAspect="Content" ObjectID="_1822110772" r:id="rId13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>ثابتة فإنه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من أجل كل عدد حقيقي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1FECC9DA">
                <v:shape id="_x0000_i1091" type="#_x0000_t75" style="width:10.5pt;height:11.25pt" o:ole="">
                  <v:imagedata r:id="rId43" o:title=""/>
                </v:shape>
                <o:OLEObject Type="Embed" ProgID="Equation.DSMT4" ShapeID="_x0000_i1091" DrawAspect="Content" ObjectID="_1822110773" r:id="rId13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14:paraId="33715A18" w14:textId="77777777" w:rsidR="0072425A" w:rsidRPr="00227F72" w:rsidRDefault="0072425A" w:rsidP="003D5A13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       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3680" w:dyaOrig="400" w14:anchorId="5A0884B7">
                <v:shape id="_x0000_i1092" type="#_x0000_t75" style="width:186pt;height:19.5pt" o:ole="">
                  <v:imagedata r:id="rId132" o:title=""/>
                </v:shape>
                <o:OLEObject Type="Embed" ProgID="Equation.DSMT4" ShapeID="_x0000_i1092" DrawAspect="Content" ObjectID="_1822110774" r:id="rId133"/>
              </w:object>
            </w:r>
          </w:p>
          <w:p w14:paraId="1E9A138D" w14:textId="7D999BDC" w:rsidR="0072425A" w:rsidRPr="00227F72" w:rsidRDefault="0072425A" w:rsidP="006C4628">
            <w:pPr>
              <w:pStyle w:val="Paragraphedeliste"/>
              <w:numPr>
                <w:ilvl w:val="0"/>
                <w:numId w:val="3"/>
              </w:numPr>
              <w:bidi/>
              <w:ind w:left="423"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اثبات </w: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  <w:t>أنه من أجل كل عدد حقيقي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13D83620">
                <v:shape id="_x0000_i1093" type="#_x0000_t75" style="width:10.5pt;height:11.25pt" o:ole="">
                  <v:imagedata r:id="rId134" o:title=""/>
                </v:shape>
                <o:OLEObject Type="Embed" ProgID="Equation.DSMT4" ShapeID="_x0000_i1093" DrawAspect="Content" ObjectID="_1822110775" r:id="rId135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: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940" w:dyaOrig="400" w14:anchorId="68A134B3">
                <v:shape id="_x0000_i1094" type="#_x0000_t75" style="width:46.5pt;height:19.5pt" o:ole="">
                  <v:imagedata r:id="rId136" o:title=""/>
                </v:shape>
                <o:OLEObject Type="Embed" ProgID="Equation.DSMT4" ShapeID="_x0000_i1094" DrawAspect="Content" ObjectID="_1822110776" r:id="rId137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17ECD0FB" w14:textId="77777777" w:rsidR="0072425A" w:rsidRPr="00227F72" w:rsidRDefault="0072425A" w:rsidP="003D5A13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</w:rPr>
              <w:t xml:space="preserve">      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نفرض بالخلف أنه يوجد عدد حقيقي </w:t>
            </w:r>
            <w:r w:rsidRPr="00227F72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60" w:dyaOrig="360" w14:anchorId="0B6FB762">
                <v:shape id="_x0000_i1095" type="#_x0000_t75" style="width:13.5pt;height:18.75pt" o:ole="">
                  <v:imagedata r:id="rId138" o:title=""/>
                </v:shape>
                <o:OLEObject Type="Embed" ProgID="Equation.DSMT4" ShapeID="_x0000_i1095" DrawAspect="Content" ObjectID="_1822110777" r:id="rId13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بحيث: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1020" w:dyaOrig="400" w14:anchorId="57DAE3D8">
                <v:shape id="_x0000_i1096" type="#_x0000_t75" style="width:50.25pt;height:19.5pt" o:ole="">
                  <v:imagedata r:id="rId140" o:title=""/>
                </v:shape>
                <o:OLEObject Type="Embed" ProgID="Equation.DSMT4" ShapeID="_x0000_i1096" DrawAspect="Content" ObjectID="_1822110778" r:id="rId14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7319EEF8" w14:textId="77777777" w:rsidR="0072425A" w:rsidRPr="00227F72" w:rsidRDefault="0072425A" w:rsidP="003D5A13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</w:rPr>
              <w:t xml:space="preserve">       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ومنه: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1939" w:dyaOrig="400" w14:anchorId="0363CCFC">
                <v:shape id="_x0000_i1097" type="#_x0000_t75" style="width:98.25pt;height:19.5pt" o:ole="">
                  <v:imagedata r:id="rId142" o:title=""/>
                </v:shape>
                <o:OLEObject Type="Embed" ProgID="Equation.DSMT4" ShapeID="_x0000_i1097" DrawAspect="Content" ObjectID="_1822110779" r:id="rId143"/>
              </w:object>
            </w:r>
            <w:r w:rsidRPr="00227F72">
              <w:rPr>
                <w:rFonts w:ascii="Amiri" w:hAnsi="Amiri" w:cs="Amiri"/>
                <w:sz w:val="26"/>
                <w:szCs w:val="26"/>
              </w:rPr>
              <w:t xml:space="preserve"> 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أي </w:t>
            </w:r>
            <w:r w:rsidRPr="00227F72">
              <w:rPr>
                <w:rFonts w:ascii="Amiri" w:hAnsi="Amiri" w:cs="Amiri"/>
                <w:b/>
                <w:bCs/>
                <w:position w:val="-12"/>
                <w:sz w:val="26"/>
                <w:szCs w:val="26"/>
                <w:lang w:bidi="ar-DZ"/>
              </w:rPr>
              <w:object w:dxaOrig="940" w:dyaOrig="360" w14:anchorId="26BB8829">
                <v:shape id="_x0000_i1098" type="#_x0000_t75" style="width:47.25pt;height:17.25pt" o:ole="">
                  <v:imagedata r:id="rId144" o:title=""/>
                </v:shape>
                <o:OLEObject Type="Embed" ProgID="Equation.DSMT4" ShapeID="_x0000_i1098" DrawAspect="Content" ObjectID="_1822110780" r:id="rId145"/>
              </w:object>
            </w:r>
          </w:p>
          <w:p w14:paraId="44F18C5D" w14:textId="77777777" w:rsidR="0072425A" w:rsidRPr="00227F72" w:rsidRDefault="0072425A" w:rsidP="003D5A13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  <w:lang w:bidi="ar-DZ"/>
              </w:rPr>
              <w:t xml:space="preserve">          </w: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وهذا تناقض كون أنه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من أجل كل عدد حقيقي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0363519C">
                <v:shape id="_x0000_i1099" type="#_x0000_t75" style="width:10.5pt;height:11.25pt" o:ole="">
                  <v:imagedata r:id="rId43" o:title=""/>
                </v:shape>
                <o:OLEObject Type="Embed" ProgID="Equation.DSMT4" ShapeID="_x0000_i1099" DrawAspect="Content" ObjectID="_1822110781" r:id="rId146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>؛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800" w:dyaOrig="320" w14:anchorId="143E7071">
                <v:shape id="_x0000_i1100" type="#_x0000_t75" style="width:39.75pt;height:15.75pt" o:ole="">
                  <v:imagedata r:id="rId147" o:title=""/>
                </v:shape>
                <o:OLEObject Type="Embed" ProgID="Equation.DSMT4" ShapeID="_x0000_i1100" DrawAspect="Content" ObjectID="_1822110782" r:id="rId148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01A2B7C3" w14:textId="77777777" w:rsidR="0072425A" w:rsidRPr="00227F72" w:rsidRDefault="0072425A" w:rsidP="003D5A13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  <w:lang w:bidi="ar-DZ"/>
              </w:rPr>
              <w:t xml:space="preserve">        </w: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>إذن</w:t>
            </w:r>
            <w:r w:rsidRPr="00227F72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من أجل كل عدد حقيقي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3A6C5D51">
                <v:shape id="_x0000_i1101" type="#_x0000_t75" style="width:10.5pt;height:11.25pt" o:ole="">
                  <v:imagedata r:id="rId43" o:title=""/>
                </v:shape>
                <o:OLEObject Type="Embed" ProgID="Equation.DSMT4" ShapeID="_x0000_i1101" DrawAspect="Content" ObjectID="_1822110783" r:id="rId14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؛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940" w:dyaOrig="400" w14:anchorId="6A44C417">
                <v:shape id="_x0000_i1102" type="#_x0000_t75" style="width:46.5pt;height:19.5pt" o:ole="">
                  <v:imagedata r:id="rId150" o:title=""/>
                </v:shape>
                <o:OLEObject Type="Embed" ProgID="Equation.DSMT4" ShapeID="_x0000_i1102" DrawAspect="Content" ObjectID="_1822110784" r:id="rId151"/>
              </w:objec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rtl/>
                <w:lang w:bidi="ar-DZ"/>
              </w:rPr>
              <w:t xml:space="preserve"> .</w:t>
            </w:r>
          </w:p>
          <w:p w14:paraId="218FC376" w14:textId="234A4209" w:rsidR="0042687D" w:rsidRPr="00227F72" w:rsidRDefault="003D5A13" w:rsidP="006C4628">
            <w:pPr>
              <w:pStyle w:val="Paragraphedeliste"/>
              <w:numPr>
                <w:ilvl w:val="0"/>
                <w:numId w:val="1"/>
              </w:numPr>
              <w:tabs>
                <w:tab w:val="right" w:pos="42"/>
                <w:tab w:val="right" w:pos="363"/>
              </w:tabs>
              <w:bidi/>
              <w:ind w:left="423"/>
              <w:rPr>
                <w:rFonts w:ascii="Amiri" w:hAnsi="Amiri" w:cs="Amiri"/>
                <w:color w:val="4F81BD" w:themeColor="accent1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color w:val="4F81BD" w:themeColor="accent1"/>
                <w:sz w:val="26"/>
                <w:szCs w:val="26"/>
                <w:rtl/>
              </w:rPr>
              <w:t>ليكن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</w:rPr>
              <w:object w:dxaOrig="220" w:dyaOrig="260" w14:anchorId="767711F9">
                <v:shape id="_x0000_i1103" type="#_x0000_t75" style="width:11.25pt;height:12.75pt" o:ole="">
                  <v:imagedata r:id="rId152" o:title=""/>
                </v:shape>
                <o:OLEObject Type="Embed" ProgID="Equation.DSMT4" ShapeID="_x0000_i1103" DrawAspect="Content" ObjectID="_1822110785" r:id="rId153"/>
              </w:object>
            </w:r>
            <w:r w:rsidRPr="00227F72">
              <w:rPr>
                <w:rFonts w:ascii="Amiri" w:hAnsi="Amiri" w:cs="Amiri"/>
                <w:color w:val="4F81BD" w:themeColor="accent1"/>
                <w:sz w:val="26"/>
                <w:szCs w:val="26"/>
                <w:rtl/>
              </w:rPr>
              <w:t xml:space="preserve"> عدد حقيقي كيفي ثابت. نعتبر الدالة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139" w:dyaOrig="260" w14:anchorId="50F965E8">
                <v:shape id="_x0000_i1104" type="#_x0000_t75" style="width:6.75pt;height:12.75pt" o:ole="">
                  <v:imagedata r:id="rId154" o:title=""/>
                </v:shape>
                <o:OLEObject Type="Embed" ProgID="Equation.DSMT4" ShapeID="_x0000_i1104" DrawAspect="Content" ObjectID="_1822110786" r:id="rId155"/>
              </w:object>
            </w:r>
            <w:r w:rsidRPr="00227F72">
              <w:rPr>
                <w:rFonts w:ascii="Amiri" w:hAnsi="Amiri" w:cs="Amiri"/>
                <w:color w:val="4F81BD" w:themeColor="accent1"/>
                <w:sz w:val="26"/>
                <w:szCs w:val="26"/>
                <w:rtl/>
              </w:rPr>
              <w:t xml:space="preserve"> المعرفة على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0AC75737">
                <v:shape id="_x0000_i1105" type="#_x0000_t75" style="width:12.75pt;height:12.75pt" o:ole="">
                  <v:imagedata r:id="rId156" o:title=""/>
                </v:shape>
                <o:OLEObject Type="Embed" ProgID="Equation.DSMT4" ShapeID="_x0000_i1105" DrawAspect="Content" ObjectID="_1822110787" r:id="rId157"/>
              </w:object>
            </w:r>
            <w:r w:rsidRPr="00227F72">
              <w:rPr>
                <w:rFonts w:ascii="Amiri" w:hAnsi="Amiri" w:cs="Amiri"/>
                <w:color w:val="4F81BD" w:themeColor="accent1"/>
                <w:sz w:val="26"/>
                <w:szCs w:val="26"/>
                <w:rtl/>
                <w:lang w:bidi="ar-DZ"/>
              </w:rPr>
              <w:t xml:space="preserve"> بـِ </w:t>
            </w:r>
            <w:r w:rsidRPr="00227F72">
              <w:rPr>
                <w:rFonts w:ascii="Amiri" w:hAnsi="Amiri" w:cs="Amiri"/>
                <w:position w:val="-32"/>
                <w:sz w:val="26"/>
                <w:szCs w:val="26"/>
                <w:lang w:bidi="ar-DZ"/>
              </w:rPr>
              <w:object w:dxaOrig="1620" w:dyaOrig="740" w14:anchorId="1C699BF8">
                <v:shape id="_x0000_i1106" type="#_x0000_t75" style="width:81pt;height:36.75pt" o:ole="">
                  <v:imagedata r:id="rId158" o:title=""/>
                </v:shape>
                <o:OLEObject Type="Embed" ProgID="Equation.DSMT4" ShapeID="_x0000_i1106" DrawAspect="Content" ObjectID="_1822110788" r:id="rId159"/>
              </w:object>
            </w:r>
          </w:p>
          <w:p w14:paraId="1E41AE6D" w14:textId="2B900066" w:rsidR="003D5A13" w:rsidRPr="00227F72" w:rsidRDefault="003D5A13" w:rsidP="006C4628">
            <w:pPr>
              <w:pStyle w:val="Paragraphedeliste"/>
              <w:numPr>
                <w:ilvl w:val="0"/>
                <w:numId w:val="3"/>
              </w:numPr>
              <w:bidi/>
              <w:ind w:left="423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استنتاج أنه من أجل كل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00125F37">
                <v:shape id="_x0000_i1107" type="#_x0000_t75" style="width:10.5pt;height:10.5pt" o:ole="">
                  <v:imagedata r:id="rId55" o:title=""/>
                </v:shape>
                <o:OLEObject Type="Embed" ProgID="Equation.DSMT4" ShapeID="_x0000_i1107" DrawAspect="Content" ObjectID="_1822110789" r:id="rId160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من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5BDB6911">
                <v:shape id="_x0000_i1108" type="#_x0000_t75" style="width:12.75pt;height:12.75pt" o:ole="">
                  <v:imagedata r:id="rId57" o:title=""/>
                </v:shape>
                <o:OLEObject Type="Embed" ProgID="Equation.DSMT4" ShapeID="_x0000_i1108" DrawAspect="Content" ObjectID="_1822110790" r:id="rId161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و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20" w:dyaOrig="260" w14:anchorId="0B5A91D7">
                <v:shape id="_x0000_i1109" type="#_x0000_t75" style="width:10.5pt;height:12.75pt" o:ole="">
                  <v:imagedata r:id="rId162" o:title=""/>
                </v:shape>
                <o:OLEObject Type="Embed" ProgID="Equation.DSMT4" ShapeID="_x0000_i1109" DrawAspect="Content" ObjectID="_1822110791" r:id="rId163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من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2C998BFF">
                <v:shape id="_x0000_i1110" type="#_x0000_t75" style="width:12.75pt;height:12.75pt" o:ole="">
                  <v:imagedata r:id="rId57" o:title=""/>
                </v:shape>
                <o:OLEObject Type="Embed" ProgID="Equation.DSMT4" ShapeID="_x0000_i1110" DrawAspect="Content" ObjectID="_1822110792" r:id="rId164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: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2240" w:dyaOrig="400" w14:anchorId="199C7388">
                <v:shape id="_x0000_i1111" type="#_x0000_t75" style="width:111.75pt;height:20.25pt" o:ole="">
                  <v:imagedata r:id="rId165" o:title=""/>
                </v:shape>
                <o:OLEObject Type="Embed" ProgID="Equation.DSMT4" ShapeID="_x0000_i1111" DrawAspect="Content" ObjectID="_1822110793" r:id="rId166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   </w: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14:paraId="58CD4285" w14:textId="644CA0A6" w:rsidR="003D5A13" w:rsidRPr="00227F72" w:rsidRDefault="003D5A13" w:rsidP="003D5A13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لدينا: </w:t>
            </w:r>
            <w:r w:rsidRPr="00227F72">
              <w:rPr>
                <w:rFonts w:ascii="Amiri" w:hAnsi="Amiri" w:cs="Amiri"/>
                <w:position w:val="-32"/>
                <w:sz w:val="26"/>
                <w:szCs w:val="26"/>
                <w:lang w:bidi="ar-DZ"/>
              </w:rPr>
              <w:object w:dxaOrig="2320" w:dyaOrig="740" w14:anchorId="2208DD3C">
                <v:shape id="_x0000_i1112" type="#_x0000_t75" style="width:116.25pt;height:36.75pt" o:ole="">
                  <v:imagedata r:id="rId167" o:title=""/>
                </v:shape>
                <o:OLEObject Type="Embed" ProgID="Equation.DSMT4" ShapeID="_x0000_i1112" DrawAspect="Content" ObjectID="_1822110794" r:id="rId168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139" w:dyaOrig="260" w14:anchorId="491BFC72">
                <v:shape id="_x0000_i1113" type="#_x0000_t75" style="width:6.75pt;height:12.75pt" o:ole="">
                  <v:imagedata r:id="rId169" o:title=""/>
                </v:shape>
                <o:OLEObject Type="Embed" ProgID="Equation.DSMT4" ShapeID="_x0000_i1113" DrawAspect="Content" ObjectID="_1822110795" r:id="rId17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ثابتة على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51B07D5A">
                <v:shape id="_x0000_i1114" type="#_x0000_t75" style="width:12.75pt;height:12.75pt" o:ole="">
                  <v:imagedata r:id="rId31" o:title=""/>
                </v:shape>
                <o:OLEObject Type="Embed" ProgID="Equation.DSMT4" ShapeID="_x0000_i1114" DrawAspect="Content" ObjectID="_1822110796" r:id="rId17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</w:t>
            </w:r>
          </w:p>
          <w:p w14:paraId="557DC7A0" w14:textId="77777777" w:rsidR="003D5A13" w:rsidRPr="00227F72" w:rsidRDefault="003D5A13" w:rsidP="003D5A13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 ومنه من أجل كل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00" w14:anchorId="7AC5BAA9">
                <v:shape id="_x0000_i1115" type="#_x0000_t75" style="width:12pt;height:9.75pt" o:ole="">
                  <v:imagedata r:id="rId172" o:title=""/>
                </v:shape>
                <o:OLEObject Type="Embed" ProgID="Equation.DSMT4" ShapeID="_x0000_i1115" DrawAspect="Content" ObjectID="_1822110797" r:id="rId17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0E96E4DA">
                <v:shape id="_x0000_i1116" type="#_x0000_t75" style="width:12.75pt;height:12.75pt" o:ole="">
                  <v:imagedata r:id="rId31" o:title=""/>
                </v:shape>
                <o:OLEObject Type="Embed" ProgID="Equation.DSMT4" ShapeID="_x0000_i1116" DrawAspect="Content" ObjectID="_1822110798" r:id="rId174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60" w:dyaOrig="260" w14:anchorId="4DD6319F">
                <v:shape id="_x0000_i1117" type="#_x0000_t75" style="width:12.75pt;height:12.75pt" o:ole="">
                  <v:imagedata r:id="rId175" o:title=""/>
                </v:shape>
                <o:OLEObject Type="Embed" ProgID="Equation.DSMT4" ShapeID="_x0000_i1117" DrawAspect="Content" ObjectID="_1822110799" r:id="rId176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2D3A83F8">
                <v:shape id="_x0000_i1118" type="#_x0000_t75" style="width:12.75pt;height:12.75pt" o:ole="">
                  <v:imagedata r:id="rId31" o:title=""/>
                </v:shape>
                <o:OLEObject Type="Embed" ProgID="Equation.DSMT4" ShapeID="_x0000_i1118" DrawAspect="Content" ObjectID="_1822110800" r:id="rId17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: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1200" w:dyaOrig="400" w14:anchorId="38E58774">
                <v:shape id="_x0000_i1119" type="#_x0000_t75" style="width:60pt;height:20.25pt" o:ole="">
                  <v:imagedata r:id="rId178" o:title=""/>
                </v:shape>
                <o:OLEObject Type="Embed" ProgID="Equation.DSMT4" ShapeID="_x0000_i1119" DrawAspect="Content" ObjectID="_1822110801" r:id="rId179"/>
              </w:object>
            </w:r>
          </w:p>
          <w:p w14:paraId="556020C3" w14:textId="77777777" w:rsidR="003D5A13" w:rsidRPr="00227F72" w:rsidRDefault="003D5A13" w:rsidP="003D5A13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أي: </w:t>
            </w:r>
            <w:r w:rsidRPr="00227F72">
              <w:rPr>
                <w:rFonts w:ascii="Amiri" w:hAnsi="Amiri" w:cs="Amiri"/>
                <w:position w:val="-32"/>
                <w:sz w:val="26"/>
                <w:szCs w:val="26"/>
                <w:lang w:bidi="ar-DZ"/>
              </w:rPr>
              <w:object w:dxaOrig="1680" w:dyaOrig="740" w14:anchorId="588A361F">
                <v:shape id="_x0000_i1120" type="#_x0000_t75" style="width:84pt;height:36.75pt" o:ole="">
                  <v:imagedata r:id="rId180" o:title=""/>
                </v:shape>
                <o:OLEObject Type="Embed" ProgID="Equation.DSMT4" ShapeID="_x0000_i1120" DrawAspect="Content" ObjectID="_1822110802" r:id="rId18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ومنه: 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2220" w:dyaOrig="400" w14:anchorId="494B19F4">
                <v:shape id="_x0000_i1121" type="#_x0000_t75" style="width:111pt;height:20.25pt" o:ole="">
                  <v:imagedata r:id="rId182" o:title=""/>
                </v:shape>
                <o:OLEObject Type="Embed" ProgID="Equation.DSMT4" ShapeID="_x0000_i1121" DrawAspect="Content" ObjectID="_1822110803" r:id="rId183"/>
              </w:object>
            </w:r>
          </w:p>
          <w:p w14:paraId="63D5B84C" w14:textId="0118DE61" w:rsidR="003D5A13" w:rsidRPr="00227F72" w:rsidRDefault="003D5A13" w:rsidP="006C4628">
            <w:pPr>
              <w:pStyle w:val="Paragraphedeliste"/>
              <w:numPr>
                <w:ilvl w:val="0"/>
                <w:numId w:val="3"/>
              </w:numPr>
              <w:bidi/>
              <w:ind w:left="423"/>
              <w:rPr>
                <w:rFonts w:ascii="Amiri" w:hAnsi="Amiri" w:cs="Amiri"/>
                <w:color w:val="FF0000"/>
                <w:sz w:val="26"/>
                <w:szCs w:val="26"/>
                <w:lang w:bidi="ar-DZ"/>
              </w:rPr>
            </w:pP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استنتاج أنه من أجل كل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612F858C">
                <v:shape id="_x0000_i1122" type="#_x0000_t75" style="width:10.5pt;height:10.5pt" o:ole="">
                  <v:imagedata r:id="rId55" o:title=""/>
                </v:shape>
                <o:OLEObject Type="Embed" ProgID="Equation.DSMT4" ShapeID="_x0000_i1122" DrawAspect="Content" ObjectID="_1822110804" r:id="rId184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من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772338E1">
                <v:shape id="_x0000_i1123" type="#_x0000_t75" style="width:12.75pt;height:12.75pt" o:ole="">
                  <v:imagedata r:id="rId57" o:title=""/>
                </v:shape>
                <o:OLEObject Type="Embed" ProgID="Equation.DSMT4" ShapeID="_x0000_i1123" DrawAspect="Content" ObjectID="_1822110805" r:id="rId185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و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20" w:dyaOrig="260" w14:anchorId="1D49F498">
                <v:shape id="_x0000_i1124" type="#_x0000_t75" style="width:10.5pt;height:12.75pt" o:ole="">
                  <v:imagedata r:id="rId162" o:title=""/>
                </v:shape>
                <o:OLEObject Type="Embed" ProgID="Equation.DSMT4" ShapeID="_x0000_i1124" DrawAspect="Content" ObjectID="_1822110806" r:id="rId186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من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39393194">
                <v:shape id="_x0000_i1125" type="#_x0000_t75" style="width:12.75pt;height:12.75pt" o:ole="">
                  <v:imagedata r:id="rId57" o:title=""/>
                </v:shape>
                <o:OLEObject Type="Embed" ProgID="Equation.DSMT4" ShapeID="_x0000_i1125" DrawAspect="Content" ObjectID="_1822110807" r:id="rId187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:</w:t>
            </w:r>
            <w:r w:rsidRPr="00227F72">
              <w:rPr>
                <w:rFonts w:ascii="Amiri" w:hAnsi="Amiri" w:cs="Amiri"/>
                <w:position w:val="-28"/>
                <w:sz w:val="26"/>
                <w:szCs w:val="26"/>
                <w:lang w:bidi="ar-DZ"/>
              </w:rPr>
              <w:object w:dxaOrig="1719" w:dyaOrig="700" w14:anchorId="622FC3BE">
                <v:shape id="_x0000_i1126" type="#_x0000_t75" style="width:86.25pt;height:35.25pt" o:ole="">
                  <v:imagedata r:id="rId188" o:title=""/>
                </v:shape>
                <o:OLEObject Type="Embed" ProgID="Equation.DSMT4" ShapeID="_x0000_i1126" DrawAspect="Content" ObjectID="_1822110808" r:id="rId189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01FB534B" w14:textId="7368EE6B" w:rsidR="003D5A13" w:rsidRPr="00227F72" w:rsidRDefault="003D5A13" w:rsidP="003D5A13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3760" w:dyaOrig="400" w14:anchorId="5D754D14">
                <v:shape id="_x0000_i1127" type="#_x0000_t75" style="width:188.25pt;height:20.25pt" o:ole="">
                  <v:imagedata r:id="rId190" o:title=""/>
                </v:shape>
                <o:OLEObject Type="Embed" ProgID="Equation.DSMT4" ShapeID="_x0000_i1127" DrawAspect="Content" ObjectID="_1822110809" r:id="rId191"/>
              </w:object>
            </w:r>
            <w:r w:rsidRPr="00227F72">
              <w:rPr>
                <w:rFonts w:ascii="Amiri" w:hAnsi="Amiri" w:cs="Amiri"/>
                <w:b/>
                <w:bCs/>
                <w:sz w:val="26"/>
                <w:szCs w:val="26"/>
                <w:rtl/>
                <w:lang w:bidi="ar-DZ"/>
              </w:rPr>
              <w:t xml:space="preserve">  </w: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ومما سبق: 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1520" w:dyaOrig="320" w14:anchorId="781AD82C">
                <v:shape id="_x0000_i1128" type="#_x0000_t75" style="width:75.75pt;height:15.75pt" o:ole="">
                  <v:imagedata r:id="rId192" o:title=""/>
                </v:shape>
                <o:OLEObject Type="Embed" ProgID="Equation.DSMT4" ShapeID="_x0000_i1128" DrawAspect="Content" ObjectID="_1822110810" r:id="rId19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ومنه: </w:t>
            </w:r>
            <w:r w:rsidRPr="00227F72">
              <w:rPr>
                <w:rFonts w:ascii="Amiri" w:hAnsi="Amiri" w:cs="Amiri"/>
                <w:position w:val="-28"/>
                <w:sz w:val="26"/>
                <w:szCs w:val="26"/>
                <w:lang w:bidi="ar-DZ"/>
              </w:rPr>
              <w:object w:dxaOrig="1440" w:dyaOrig="660" w14:anchorId="38E3FD01">
                <v:shape id="_x0000_i1129" type="#_x0000_t75" style="width:1in;height:33pt" o:ole="">
                  <v:imagedata r:id="rId194" o:title=""/>
                </v:shape>
                <o:OLEObject Type="Embed" ProgID="Equation.DSMT4" ShapeID="_x0000_i1129" DrawAspect="Content" ObjectID="_1822110811" r:id="rId195"/>
              </w:object>
            </w:r>
          </w:p>
          <w:p w14:paraId="21B72835" w14:textId="77777777" w:rsidR="003D5A13" w:rsidRPr="00227F72" w:rsidRDefault="003D5A13" w:rsidP="003D5A13">
            <w:pPr>
              <w:pStyle w:val="Paragraphedeliste"/>
              <w:bidi/>
              <w:ind w:left="1140"/>
              <w:rPr>
                <w:rFonts w:ascii="Amiri" w:hAnsi="Amiri" w:cs="Amiri"/>
                <w:b/>
                <w:bCs/>
                <w:sz w:val="26"/>
                <w:szCs w:val="26"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بالتعويض نجد: </w:t>
            </w:r>
            <w:r w:rsidRPr="00227F72">
              <w:rPr>
                <w:rFonts w:ascii="Amiri" w:hAnsi="Amiri" w:cs="Amiri"/>
                <w:b/>
                <w:bCs/>
                <w:position w:val="-28"/>
                <w:sz w:val="26"/>
                <w:szCs w:val="26"/>
                <w:lang w:bidi="ar-DZ"/>
              </w:rPr>
              <w:object w:dxaOrig="3040" w:dyaOrig="660" w14:anchorId="1D6DF44B">
                <v:shape id="_x0000_i1130" type="#_x0000_t75" style="width:152.25pt;height:33pt" o:ole="">
                  <v:imagedata r:id="rId196" o:title=""/>
                </v:shape>
                <o:OLEObject Type="Embed" ProgID="Equation.DSMT4" ShapeID="_x0000_i1130" DrawAspect="Content" ObjectID="_1822110812" r:id="rId197"/>
              </w:object>
            </w:r>
          </w:p>
          <w:p w14:paraId="30CB8A44" w14:textId="77777777" w:rsidR="003D5A13" w:rsidRPr="00227F72" w:rsidRDefault="003D5A13" w:rsidP="003D5A1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64E504C0" w14:textId="77777777" w:rsidR="003D5A13" w:rsidRPr="00227F72" w:rsidRDefault="003D5A13" w:rsidP="003D5A1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2AFCA2FB" w14:textId="77777777" w:rsidR="00227F72" w:rsidRDefault="00227F72" w:rsidP="00ED5FF3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</w:p>
          <w:p w14:paraId="0A5D4EF9" w14:textId="4D896536" w:rsidR="00ED5FF3" w:rsidRPr="00227F72" w:rsidRDefault="00ED5FF3" w:rsidP="00227F72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  <w:r w:rsidRPr="00227F72"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خواص:</w:t>
            </w:r>
          </w:p>
          <w:p w14:paraId="47CBFE2E" w14:textId="1722659D" w:rsidR="00ED5FF3" w:rsidRPr="00227F72" w:rsidRDefault="00ED5FF3" w:rsidP="00ED5FF3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من أجل كل عددين حقيقيين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00" w14:anchorId="227019B5">
                <v:shape id="_x0000_i1131" type="#_x0000_t75" style="width:12pt;height:9.75pt" o:ole="">
                  <v:imagedata r:id="rId97" o:title=""/>
                </v:shape>
                <o:OLEObject Type="Embed" ProgID="Equation.DSMT4" ShapeID="_x0000_i1131" DrawAspect="Content" ObjectID="_1822110813" r:id="rId198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،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</w:rPr>
              <w:object w:dxaOrig="260" w:dyaOrig="260" w14:anchorId="4196EB98">
                <v:shape id="_x0000_i1132" type="#_x0000_t75" style="width:12.75pt;height:12.75pt" o:ole="">
                  <v:imagedata r:id="rId199" o:title=""/>
                </v:shape>
                <o:OLEObject Type="Embed" ProgID="Equation.DSMT4" ShapeID="_x0000_i1132" DrawAspect="Content" ObjectID="_1822110814" r:id="rId20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ومن أجل كل عدد صحيح نسبي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20" w:dyaOrig="200" w14:anchorId="55D8EF4F">
                <v:shape id="_x0000_i1133" type="#_x0000_t75" style="width:11.25pt;height:9.75pt" o:ole="">
                  <v:imagedata r:id="rId201" o:title=""/>
                </v:shape>
                <o:OLEObject Type="Embed" ProgID="Equation.DSMT4" ShapeID="_x0000_i1133" DrawAspect="Content" ObjectID="_1822110815" r:id="rId202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لدينا: </w:t>
            </w:r>
          </w:p>
          <w:p w14:paraId="77E314CE" w14:textId="614B82EA" w:rsidR="00ED5FF3" w:rsidRPr="00227F72" w:rsidRDefault="00ED5FF3" w:rsidP="00ED5FF3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</w:rPr>
              <w:object w:dxaOrig="1540" w:dyaOrig="400" w14:anchorId="7E619DFC">
                <v:shape id="_x0000_i1134" type="#_x0000_t75" style="width:77.25pt;height:20.25pt" o:ole="">
                  <v:imagedata r:id="rId203" o:title=""/>
                </v:shape>
                <o:OLEObject Type="Embed" ProgID="Equation.DSMT4" ShapeID="_x0000_i1134" DrawAspect="Content" ObjectID="_1822110816" r:id="rId204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</w:t>
            </w:r>
            <w:r w:rsidRPr="00227F72">
              <w:rPr>
                <w:rFonts w:ascii="Amiri" w:hAnsi="Amiri" w:cs="Amiri"/>
                <w:position w:val="-32"/>
                <w:sz w:val="26"/>
                <w:szCs w:val="26"/>
              </w:rPr>
              <w:object w:dxaOrig="2360" w:dyaOrig="700" w14:anchorId="01F6C928">
                <v:shape id="_x0000_i1135" type="#_x0000_t75" style="width:117.75pt;height:35.25pt" o:ole="">
                  <v:imagedata r:id="rId205" o:title=""/>
                </v:shape>
                <o:OLEObject Type="Embed" ProgID="Equation.DSMT4" ShapeID="_x0000_i1135" DrawAspect="Content" ObjectID="_1822110817" r:id="rId206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</w:rPr>
              <w:object w:dxaOrig="3420" w:dyaOrig="400" w14:anchorId="738FB9B4">
                <v:shape id="_x0000_i1136" type="#_x0000_t75" style="width:171pt;height:20.25pt" o:ole="">
                  <v:imagedata r:id="rId207" o:title=""/>
                </v:shape>
                <o:OLEObject Type="Embed" ProgID="Equation.DSMT4" ShapeID="_x0000_i1136" DrawAspect="Content" ObjectID="_1822110818" r:id="rId208"/>
              </w:object>
            </w:r>
          </w:p>
          <w:p w14:paraId="5DA22AD4" w14:textId="77777777" w:rsidR="00ED5FF3" w:rsidRPr="00227F72" w:rsidRDefault="00ED5FF3" w:rsidP="00ED5FF3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</w:t>
            </w:r>
            <w:r w:rsidRPr="00227F72">
              <w:rPr>
                <w:rFonts w:ascii="Amiri" w:hAnsi="Amiri" w:cs="Amiri"/>
                <w:position w:val="-32"/>
                <w:sz w:val="26"/>
                <w:szCs w:val="26"/>
              </w:rPr>
              <w:object w:dxaOrig="2620" w:dyaOrig="740" w14:anchorId="6BD414BE">
                <v:shape id="_x0000_i1137" type="#_x0000_t75" style="width:131.25pt;height:36.75pt" o:ole="">
                  <v:imagedata r:id="rId209" o:title=""/>
                </v:shape>
                <o:OLEObject Type="Embed" ProgID="Equation.DSMT4" ShapeID="_x0000_i1137" DrawAspect="Content" ObjectID="_1822110819" r:id="rId21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.       </w:t>
            </w:r>
            <w:r w:rsidRPr="00227F72">
              <w:rPr>
                <w:rFonts w:ascii="Amiri" w:hAnsi="Amiri" w:cs="Amiri"/>
                <w:position w:val="-16"/>
                <w:sz w:val="26"/>
                <w:szCs w:val="26"/>
              </w:rPr>
              <w:object w:dxaOrig="2620" w:dyaOrig="480" w14:anchorId="422CB296">
                <v:shape id="_x0000_i1138" type="#_x0000_t75" style="width:131.25pt;height:24pt" o:ole="">
                  <v:imagedata r:id="rId211" o:title=""/>
                </v:shape>
                <o:OLEObject Type="Embed" ProgID="Equation.DSMT4" ShapeID="_x0000_i1138" DrawAspect="Content" ObjectID="_1822110820" r:id="rId212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741B1A6A" w14:textId="77777777" w:rsidR="003D5A13" w:rsidRPr="00227F72" w:rsidRDefault="003D5A13" w:rsidP="003D5A1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40FF91EC" w14:textId="5D1C2805" w:rsidR="007649CC" w:rsidRPr="00227F72" w:rsidRDefault="007649CC" w:rsidP="007649CC">
            <w:pPr>
              <w:bidi/>
              <w:rPr>
                <w:rFonts w:ascii="Amiri" w:hAnsi="Amiri" w:cs="Amiri"/>
                <w:color w:val="0000FF"/>
                <w:sz w:val="26"/>
                <w:szCs w:val="26"/>
              </w:rPr>
            </w:pP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</w:rPr>
              <w:t>العدد</w:t>
            </w:r>
            <w:r w:rsidRPr="00227F72">
              <w:rPr>
                <w:rFonts w:ascii="Amiri" w:hAnsi="Amiri" w:cs="Amiri"/>
                <w:color w:val="FF0000"/>
                <w:position w:val="-6"/>
                <w:sz w:val="26"/>
                <w:szCs w:val="26"/>
              </w:rPr>
              <w:object w:dxaOrig="220" w:dyaOrig="260" w14:anchorId="408DAB0F">
                <v:shape id="_x0000_i1139" type="#_x0000_t75" style="width:11.25pt;height:12.75pt" o:ole="">
                  <v:imagedata r:id="rId213" o:title=""/>
                </v:shape>
                <o:OLEObject Type="Embed" ProgID="Equation.DSMT4" ShapeID="_x0000_i1139" DrawAspect="Content" ObjectID="_1822110821" r:id="rId214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 والترميز</w:t>
            </w:r>
            <w:r w:rsidRPr="00227F72">
              <w:rPr>
                <w:rFonts w:ascii="Amiri" w:hAnsi="Amiri" w:cs="Amiri"/>
                <w:color w:val="FF0000"/>
                <w:position w:val="-6"/>
                <w:sz w:val="26"/>
                <w:szCs w:val="26"/>
              </w:rPr>
              <w:object w:dxaOrig="340" w:dyaOrig="360" w14:anchorId="15E842A2">
                <v:shape id="_x0000_i1140" type="#_x0000_t75" style="width:17.25pt;height:18pt" o:ole="">
                  <v:imagedata r:id="rId215" o:title=""/>
                </v:shape>
                <o:OLEObject Type="Embed" ProgID="Equation.DSMT4" ShapeID="_x0000_i1140" DrawAspect="Content" ObjectID="_1822110822" r:id="rId216"/>
              </w:object>
            </w:r>
          </w:p>
          <w:p w14:paraId="637CB1B5" w14:textId="72EBC428" w:rsidR="007649CC" w:rsidRPr="00227F72" w:rsidRDefault="007649CC" w:rsidP="00150ABA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160" w:dyaOrig="200" w14:anchorId="0A50EEB6">
                <v:shape id="_x0000_i1141" type="#_x0000_t75" style="width:8.25pt;height:9.75pt" o:ole="">
                  <v:imagedata r:id="rId217" o:title=""/>
                </v:shape>
                <o:OLEObject Type="Embed" ProgID="Equation.DSMT4" ShapeID="_x0000_i1141" DrawAspect="Content" ObjectID="_1822110823" r:id="rId218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العدد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5DE275E3">
                <v:shape id="_x0000_i1142" type="#_x0000_t75" style="width:9.75pt;height:11.25pt" o:ole="">
                  <v:imagedata r:id="rId219" o:title=""/>
                </v:shape>
                <o:OLEObject Type="Embed" ProgID="Equation.DSMT4" ShapeID="_x0000_i1142" DrawAspect="Content" ObjectID="_1822110824" r:id="rId22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هو صورة العدد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139" w:dyaOrig="260" w14:anchorId="53D16107">
                <v:shape id="_x0000_i1143" type="#_x0000_t75" style="width:6.75pt;height:12.75pt" o:ole="">
                  <v:imagedata r:id="rId221" o:title=""/>
                </v:shape>
                <o:OLEObject Type="Embed" ProgID="Equation.DSMT4" ShapeID="_x0000_i1143" DrawAspect="Content" ObjectID="_1822110825" r:id="rId222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بالدالة الأسية أي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</w:rPr>
              <w:object w:dxaOrig="1060" w:dyaOrig="400" w14:anchorId="22842209">
                <v:shape id="_x0000_i1144" type="#_x0000_t75" style="width:53.25pt;height:20.25pt" o:ole="">
                  <v:imagedata r:id="rId223" o:title=""/>
                </v:shape>
                <o:OLEObject Type="Embed" ProgID="Equation.DSMT4" ShapeID="_x0000_i1144" DrawAspect="Content" ObjectID="_1822110826" r:id="rId224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. </w:t>
            </w:r>
            <w:r w:rsidR="00150ABA" w:rsidRPr="00227F72">
              <w:rPr>
                <w:rFonts w:ascii="Amiri" w:hAnsi="Amiri" w:cs="Amiri"/>
                <w:sz w:val="26"/>
                <w:szCs w:val="26"/>
                <w:rtl/>
              </w:rPr>
              <w:br/>
              <w:t xml:space="preserve">     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تعطينا الحاسبة 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</w:rPr>
              <w:object w:dxaOrig="1700" w:dyaOrig="320" w14:anchorId="421A7A9A">
                <v:shape id="_x0000_i1145" type="#_x0000_t75" style="width:84.75pt;height:15.75pt" o:ole="">
                  <v:imagedata r:id="rId225" o:title=""/>
                </v:shape>
                <o:OLEObject Type="Embed" ProgID="Equation.DSMT4" ShapeID="_x0000_i1145" DrawAspect="Content" ObjectID="_1822110827" r:id="rId226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41BA6ADC" w14:textId="005D8D99" w:rsidR="007649CC" w:rsidRPr="00227F72" w:rsidRDefault="007649CC" w:rsidP="006C4628">
            <w:pPr>
              <w:pStyle w:val="Paragraphedeliste"/>
              <w:numPr>
                <w:ilvl w:val="0"/>
                <w:numId w:val="3"/>
              </w:numPr>
              <w:bidi/>
              <w:ind w:left="564"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اصطلاحا نرمز، من أجل كل عدد حقيقي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00" w14:anchorId="119829D5">
                <v:shape id="_x0000_i1146" type="#_x0000_t75" style="width:12pt;height:9.75pt" o:ole="">
                  <v:imagedata r:id="rId97" o:title=""/>
                </v:shape>
                <o:OLEObject Type="Embed" ProgID="Equation.DSMT4" ShapeID="_x0000_i1146" DrawAspect="Content" ObjectID="_1822110828" r:id="rId22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، إلى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15898CB3">
                <v:shape id="_x0000_i1147" type="#_x0000_t75" style="width:39.75pt;height:20.25pt" o:ole="">
                  <v:imagedata r:id="rId228" o:title=""/>
                </v:shape>
                <o:OLEObject Type="Embed" ProgID="Equation.DSMT4" ShapeID="_x0000_i1147" DrawAspect="Content" ObjectID="_1822110829" r:id="rId22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بـِ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300" w:dyaOrig="320" w14:anchorId="58E76AF8">
                <v:shape id="_x0000_i1148" type="#_x0000_t75" style="width:15pt;height:15.75pt" o:ole="">
                  <v:imagedata r:id="rId230" o:title=""/>
                </v:shape>
                <o:OLEObject Type="Embed" ProgID="Equation.DSMT4" ShapeID="_x0000_i1148" DrawAspect="Content" ObjectID="_1822110830" r:id="rId231"/>
              </w:object>
            </w:r>
            <w:r w:rsidR="00150ABA"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4D2D7893" w14:textId="77777777" w:rsidR="003D5A13" w:rsidRPr="00227F72" w:rsidRDefault="003D5A13" w:rsidP="003D5A1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15264AB0" w14:textId="77777777" w:rsidR="00B233BA" w:rsidRPr="00227F72" w:rsidRDefault="00B233BA" w:rsidP="00B233BA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  <w:r w:rsidRPr="00227F72"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قواعد الحساب:</w:t>
            </w:r>
          </w:p>
          <w:p w14:paraId="6106E627" w14:textId="43F80306" w:rsidR="00B233BA" w:rsidRPr="00227F72" w:rsidRDefault="00B233BA" w:rsidP="00B233BA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من أجل كل عددين حقيقيين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00" w14:anchorId="6C041618">
                <v:shape id="_x0000_i1149" type="#_x0000_t75" style="width:12pt;height:9.75pt" o:ole="">
                  <v:imagedata r:id="rId97" o:title=""/>
                </v:shape>
                <o:OLEObject Type="Embed" ProgID="Equation.DSMT4" ShapeID="_x0000_i1149" DrawAspect="Content" ObjectID="_1822110831" r:id="rId232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،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</w:rPr>
              <w:object w:dxaOrig="260" w:dyaOrig="260" w14:anchorId="73D0927F">
                <v:shape id="_x0000_i1150" type="#_x0000_t75" style="width:12.75pt;height:12.75pt" o:ole="">
                  <v:imagedata r:id="rId199" o:title=""/>
                </v:shape>
                <o:OLEObject Type="Embed" ProgID="Equation.DSMT4" ShapeID="_x0000_i1150" DrawAspect="Content" ObjectID="_1822110832" r:id="rId23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ومن أجل كل عدد صحيح نسبي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20" w:dyaOrig="200" w14:anchorId="2391150A">
                <v:shape id="_x0000_i1151" type="#_x0000_t75" style="width:11.25pt;height:9.75pt" o:ole="">
                  <v:imagedata r:id="rId201" o:title=""/>
                </v:shape>
                <o:OLEObject Type="Embed" ProgID="Equation.DSMT4" ShapeID="_x0000_i1151" DrawAspect="Content" ObjectID="_1822110833" r:id="rId234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لدينا: </w:t>
            </w:r>
          </w:p>
          <w:p w14:paraId="60B8482C" w14:textId="77777777" w:rsidR="00B233BA" w:rsidRPr="00227F72" w:rsidRDefault="00B233BA" w:rsidP="00B233BA">
            <w:pPr>
              <w:bidi/>
              <w:ind w:left="305"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160" w:dyaOrig="200" w14:anchorId="0FE0E0B3">
                <v:shape id="_x0000_i1152" type="#_x0000_t75" style="width:8.25pt;height:9.75pt" o:ole="">
                  <v:imagedata r:id="rId217" o:title=""/>
                </v:shape>
                <o:OLEObject Type="Embed" ProgID="Equation.DSMT4" ShapeID="_x0000_i1152" DrawAspect="Content" ObjectID="_1822110834" r:id="rId23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600" w:dyaOrig="320" w14:anchorId="4118F21E">
                <v:shape id="_x0000_i1153" type="#_x0000_t75" style="width:30pt;height:15.75pt" o:ole="">
                  <v:imagedata r:id="rId236" o:title=""/>
                </v:shape>
                <o:OLEObject Type="Embed" ProgID="Equation.DSMT4" ShapeID="_x0000_i1153" DrawAspect="Content" ObjectID="_1822110835" r:id="rId23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                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160" w:dyaOrig="200" w14:anchorId="750D407D">
                <v:shape id="_x0000_i1154" type="#_x0000_t75" style="width:8.25pt;height:9.75pt" o:ole="">
                  <v:imagedata r:id="rId217" o:title=""/>
                </v:shape>
                <o:OLEObject Type="Embed" ProgID="Equation.DSMT4" ShapeID="_x0000_i1154" DrawAspect="Content" ObjectID="_1822110836" r:id="rId238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</w:rPr>
              <w:object w:dxaOrig="1300" w:dyaOrig="400" w14:anchorId="186FE237">
                <v:shape id="_x0000_i1155" type="#_x0000_t75" style="width:65.25pt;height:20.25pt" o:ole="">
                  <v:imagedata r:id="rId239" o:title=""/>
                </v:shape>
                <o:OLEObject Type="Embed" ProgID="Equation.DSMT4" ShapeID="_x0000_i1155" DrawAspect="Content" ObjectID="_1822110837" r:id="rId24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  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160" w:dyaOrig="200" w14:anchorId="1746138D">
                <v:shape id="_x0000_i1156" type="#_x0000_t75" style="width:8.25pt;height:9.75pt" o:ole="">
                  <v:imagedata r:id="rId217" o:title=""/>
                </v:shape>
                <o:OLEObject Type="Embed" ProgID="Equation.DSMT4" ShapeID="_x0000_i1156" DrawAspect="Content" ObjectID="_1822110838" r:id="rId24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position w:val="-24"/>
                <w:sz w:val="26"/>
                <w:szCs w:val="26"/>
              </w:rPr>
              <w:object w:dxaOrig="920" w:dyaOrig="620" w14:anchorId="7668CB35">
                <v:shape id="_x0000_i1157" type="#_x0000_t75" style="width:45.75pt;height:30.75pt" o:ole="">
                  <v:imagedata r:id="rId242" o:title=""/>
                </v:shape>
                <o:OLEObject Type="Embed" ProgID="Equation.DSMT4" ShapeID="_x0000_i1157" DrawAspect="Content" ObjectID="_1822110839" r:id="rId243"/>
              </w:object>
            </w:r>
          </w:p>
          <w:p w14:paraId="18B5B04E" w14:textId="77777777" w:rsidR="00B233BA" w:rsidRPr="00227F72" w:rsidRDefault="00B233BA" w:rsidP="00B233BA">
            <w:pPr>
              <w:bidi/>
              <w:ind w:left="305"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160" w:dyaOrig="200" w14:anchorId="2D4898EE">
                <v:shape id="_x0000_i1158" type="#_x0000_t75" style="width:8.25pt;height:9.75pt" o:ole="">
                  <v:imagedata r:id="rId217" o:title=""/>
                </v:shape>
                <o:OLEObject Type="Embed" ProgID="Equation.DSMT4" ShapeID="_x0000_i1158" DrawAspect="Content" ObjectID="_1822110840" r:id="rId244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1219" w:dyaOrig="320" w14:anchorId="551FB2DC">
                <v:shape id="_x0000_i1159" type="#_x0000_t75" style="width:60.75pt;height:15.75pt" o:ole="">
                  <v:imagedata r:id="rId245" o:title=""/>
                </v:shape>
                <o:OLEObject Type="Embed" ProgID="Equation.DSMT4" ShapeID="_x0000_i1159" DrawAspect="Content" ObjectID="_1822110841" r:id="rId246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        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160" w:dyaOrig="200" w14:anchorId="3C1D77F1">
                <v:shape id="_x0000_i1160" type="#_x0000_t75" style="width:8.25pt;height:9.75pt" o:ole="">
                  <v:imagedata r:id="rId217" o:title=""/>
                </v:shape>
                <o:OLEObject Type="Embed" ProgID="Equation.DSMT4" ShapeID="_x0000_i1160" DrawAspect="Content" ObjectID="_1822110842" r:id="rId24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position w:val="-24"/>
                <w:sz w:val="26"/>
                <w:szCs w:val="26"/>
              </w:rPr>
              <w:object w:dxaOrig="1020" w:dyaOrig="660" w14:anchorId="518F201B">
                <v:shape id="_x0000_i1161" type="#_x0000_t75" style="width:51pt;height:33pt" o:ole="">
                  <v:imagedata r:id="rId248" o:title=""/>
                </v:shape>
                <o:OLEObject Type="Embed" ProgID="Equation.DSMT4" ShapeID="_x0000_i1161" DrawAspect="Content" ObjectID="_1822110843" r:id="rId24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     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160" w:dyaOrig="200" w14:anchorId="7ACF978D">
                <v:shape id="_x0000_i1162" type="#_x0000_t75" style="width:8.25pt;height:9.75pt" o:ole="">
                  <v:imagedata r:id="rId217" o:title=""/>
                </v:shape>
                <o:OLEObject Type="Embed" ProgID="Equation.DSMT4" ShapeID="_x0000_i1162" DrawAspect="Content" ObjectID="_1822110844" r:id="rId25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position w:val="-16"/>
                <w:sz w:val="26"/>
                <w:szCs w:val="26"/>
              </w:rPr>
              <w:object w:dxaOrig="1140" w:dyaOrig="499" w14:anchorId="08F60412">
                <v:shape id="_x0000_i1163" type="#_x0000_t75" style="width:57pt;height:24.75pt" o:ole="">
                  <v:imagedata r:id="rId251" o:title=""/>
                </v:shape>
                <o:OLEObject Type="Embed" ProgID="Equation.DSMT4" ShapeID="_x0000_i1163" DrawAspect="Content" ObjectID="_1822110845" r:id="rId252"/>
              </w:object>
            </w:r>
          </w:p>
          <w:p w14:paraId="07C44CEB" w14:textId="77777777" w:rsidR="00B233BA" w:rsidRPr="00227F72" w:rsidRDefault="00B233BA" w:rsidP="00B233B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4DE0A9B8" w14:textId="0DBF5E40" w:rsidR="00B01B63" w:rsidRPr="00227F72" w:rsidRDefault="00B01B63" w:rsidP="00B01B6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>مثال</w:t>
            </w:r>
            <w:r w:rsidR="00AE4A5E" w:rsidRPr="00227F72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>01:</w:t>
            </w:r>
            <w:r w:rsidRPr="00227F72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 xml:space="preserve"> ت02 ص </w:t>
            </w:r>
            <w:r w:rsidR="00AE4A5E" w:rsidRPr="00227F72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>103</w:t>
            </w:r>
          </w:p>
          <w:p w14:paraId="5525DA60" w14:textId="77777777" w:rsidR="00AE4A5E" w:rsidRPr="00227F72" w:rsidRDefault="00AE4A5E" w:rsidP="00AE4A5E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21070142" w14:textId="43A21CC5" w:rsidR="00B01B63" w:rsidRPr="00227F72" w:rsidRDefault="00B01B63" w:rsidP="00AE4A5E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>بسط العبارات التا</w:t>
            </w:r>
            <w:r w:rsidR="00AE4A5E" w:rsidRPr="00227F72">
              <w:rPr>
                <w:rFonts w:ascii="Amiri" w:hAnsi="Amiri" w:cs="Amiri"/>
                <w:sz w:val="26"/>
                <w:szCs w:val="26"/>
                <w:rtl/>
              </w:rPr>
              <w:t>ل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ية:</w:t>
            </w:r>
          </w:p>
          <w:p w14:paraId="24C81160" w14:textId="4B78FD95" w:rsidR="00B01B63" w:rsidRPr="00227F72" w:rsidRDefault="00B01B63" w:rsidP="00AE4A5E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1) </w:t>
            </w:r>
            <w:r w:rsidRPr="00227F72">
              <w:rPr>
                <w:rFonts w:ascii="Amiri" w:hAnsi="Amiri" w:cs="Amiri"/>
                <w:position w:val="-16"/>
                <w:sz w:val="26"/>
                <w:szCs w:val="26"/>
              </w:rPr>
              <w:object w:dxaOrig="1080" w:dyaOrig="499" w14:anchorId="3B0BDE5D">
                <v:shape id="_x0000_i1164" type="#_x0000_t75" style="width:54pt;height:24.75pt" o:ole="">
                  <v:imagedata r:id="rId253" o:title=""/>
                </v:shape>
                <o:OLEObject Type="Embed" ProgID="Equation.DSMT4" ShapeID="_x0000_i1164" DrawAspect="Content" ObjectID="_1822110846" r:id="rId254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</w:t>
            </w:r>
            <w:r w:rsidR="00AE4A5E"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2) </w:t>
            </w:r>
            <w:r w:rsidRPr="00227F72">
              <w:rPr>
                <w:rFonts w:ascii="Amiri" w:hAnsi="Amiri" w:cs="Amiri"/>
                <w:position w:val="-24"/>
                <w:sz w:val="26"/>
                <w:szCs w:val="26"/>
              </w:rPr>
              <w:object w:dxaOrig="560" w:dyaOrig="660" w14:anchorId="515E60B6">
                <v:shape id="_x0000_i1165" type="#_x0000_t75" style="width:27.75pt;height:33pt" o:ole="">
                  <v:imagedata r:id="rId255" o:title=""/>
                </v:shape>
                <o:OLEObject Type="Embed" ProgID="Equation.DSMT4" ShapeID="_x0000_i1165" DrawAspect="Content" ObjectID="_1822110847" r:id="rId256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</w:t>
            </w:r>
            <w:r w:rsidR="00AE4A5E"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 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3) </w:t>
            </w:r>
            <w:r w:rsidRPr="00227F72">
              <w:rPr>
                <w:rFonts w:ascii="Amiri" w:hAnsi="Amiri" w:cs="Amiri"/>
                <w:position w:val="-24"/>
                <w:sz w:val="26"/>
                <w:szCs w:val="26"/>
              </w:rPr>
              <w:object w:dxaOrig="840" w:dyaOrig="660" w14:anchorId="2CB11889">
                <v:shape id="_x0000_i1166" type="#_x0000_t75" style="width:42pt;height:33pt" o:ole="">
                  <v:imagedata r:id="rId257" o:title=""/>
                </v:shape>
                <o:OLEObject Type="Embed" ProgID="Equation.DSMT4" ShapeID="_x0000_i1166" DrawAspect="Content" ObjectID="_1822110848" r:id="rId258"/>
              </w:object>
            </w:r>
          </w:p>
          <w:p w14:paraId="568CF008" w14:textId="13BA24BA" w:rsidR="003D5A13" w:rsidRPr="00227F72" w:rsidRDefault="00D77D4D" w:rsidP="00AE4A5E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  <w:r>
              <w:rPr>
                <w:rFonts w:ascii="Amiri" w:eastAsia="Calibri" w:hAnsi="Amiri" w:cs="Amiri"/>
                <w:noProof/>
                <w:color w:val="000000"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71FAD90" wp14:editId="5F6C0CEC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118110</wp:posOffset>
                      </wp:positionV>
                      <wp:extent cx="2857500" cy="2790825"/>
                      <wp:effectExtent l="0" t="0" r="19050" b="28575"/>
                      <wp:wrapNone/>
                      <wp:docPr id="1668938091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0" cy="27908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F32599" w14:textId="17FB5AA2" w:rsidR="00D77D4D" w:rsidRDefault="00D77D4D" w:rsidP="00D77D4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D0C9ED" wp14:editId="4CE09975">
                                        <wp:extent cx="2649220" cy="2574226"/>
                                        <wp:effectExtent l="0" t="0" r="0" b="0"/>
                                        <wp:docPr id="104995337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49953371" name=""/>
                                                <pic:cNvPicPr/>
                                              </pic:nvPicPr>
                                              <pic:blipFill>
                                                <a:blip r:embed="rId2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49220" cy="25742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71FAD90" id="Rectangle 64" o:spid="_x0000_s1032" style="position:absolute;left:0;text-align:left;margin-left:-.8pt;margin-top:9.3pt;width:225pt;height:219.7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" fillcolor="white [3201]" strokecolor="white [3212]" strokeweight="2pt">
                      <v:textbox>
                        <w:txbxContent>
                          <w:p w14:paraId="22F32599" w14:textId="17FB5AA2" w:rsidR="00D77D4D" w:rsidRDefault="00D77D4D" w:rsidP="00D77D4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D0C9ED" wp14:editId="4CE09975">
                                  <wp:extent cx="2649220" cy="2574226"/>
                                  <wp:effectExtent l="0" t="0" r="0" b="0"/>
                                  <wp:docPr id="104995337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9953371" name=""/>
                                          <pic:cNvPicPr/>
                                        </pic:nvPicPr>
                                        <pic:blipFill>
                                          <a:blip r:embed="rId2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9220" cy="2574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972FCCB" w14:textId="5E8CA21E" w:rsidR="00AE4A5E" w:rsidRPr="00227F72" w:rsidRDefault="00AE4A5E" w:rsidP="00AE4A5E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>مثال02: ت03 ص 103</w:t>
            </w:r>
          </w:p>
          <w:p w14:paraId="0B66F366" w14:textId="77777777" w:rsidR="00AE4A5E" w:rsidRPr="00227F72" w:rsidRDefault="00AE4A5E" w:rsidP="00AE4A5E">
            <w:pPr>
              <w:bidi/>
              <w:jc w:val="both"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بين من أجل كل عدد حقيقي </w: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</w:rPr>
              <w:t>x</w: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ما يلي: </w:t>
            </w:r>
          </w:p>
          <w:p w14:paraId="6F7C9A66" w14:textId="77777777" w:rsidR="00D77D4D" w:rsidRDefault="00AE4A5E" w:rsidP="00AE4A5E">
            <w:pPr>
              <w:bidi/>
              <w:jc w:val="both"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1) </w:t>
            </w:r>
            <w:r w:rsidRPr="00227F72">
              <w:rPr>
                <w:rFonts w:ascii="Amiri" w:hAnsi="Amiri" w:cs="Amiri"/>
                <w:position w:val="-26"/>
                <w:sz w:val="26"/>
                <w:szCs w:val="26"/>
              </w:rPr>
              <w:object w:dxaOrig="1680" w:dyaOrig="700" w14:anchorId="3A9EBBAE">
                <v:shape id="_x0000_i1167" type="#_x0000_t75" style="width:84pt;height:35.25pt" o:ole="">
                  <v:imagedata r:id="rId260" o:title=""/>
                </v:shape>
                <o:OLEObject Type="Embed" ProgID="Equation.DSMT4" ShapeID="_x0000_i1167" DrawAspect="Content" ObjectID="_1822110849" r:id="rId26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          </w:t>
            </w:r>
          </w:p>
          <w:p w14:paraId="07943C57" w14:textId="2F9B2F91" w:rsidR="00AE4A5E" w:rsidRPr="00227F72" w:rsidRDefault="00AE4A5E" w:rsidP="00D77D4D">
            <w:pPr>
              <w:bidi/>
              <w:jc w:val="both"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2) </w:t>
            </w:r>
            <w:r w:rsidRPr="00227F72">
              <w:rPr>
                <w:rFonts w:ascii="Amiri" w:hAnsi="Amiri" w:cs="Amiri"/>
                <w:position w:val="-26"/>
                <w:sz w:val="26"/>
                <w:szCs w:val="26"/>
              </w:rPr>
              <w:object w:dxaOrig="1780" w:dyaOrig="700" w14:anchorId="7692CBA3">
                <v:shape id="_x0000_i1168" type="#_x0000_t75" style="width:89.25pt;height:35.25pt" o:ole="">
                  <v:imagedata r:id="rId262" o:title=""/>
                </v:shape>
                <o:OLEObject Type="Embed" ProgID="Equation.DSMT4" ShapeID="_x0000_i1168" DrawAspect="Content" ObjectID="_1822110850" r:id="rId26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24C9613C" w14:textId="77777777" w:rsidR="00AE4A5E" w:rsidRPr="00227F72" w:rsidRDefault="00AE4A5E" w:rsidP="00AE4A5E">
            <w:pPr>
              <w:bidi/>
              <w:jc w:val="both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D7A244A" w14:textId="21E37F66" w:rsidR="003D5A13" w:rsidRPr="00D77D4D" w:rsidRDefault="00AE4A5E" w:rsidP="00D77D4D">
            <w:pPr>
              <w:bidi/>
              <w:jc w:val="both"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3) </w:t>
            </w:r>
            <w:r w:rsidRPr="00227F72">
              <w:rPr>
                <w:rFonts w:ascii="Amiri" w:hAnsi="Amiri" w:cs="Amiri"/>
                <w:position w:val="-26"/>
                <w:sz w:val="26"/>
                <w:szCs w:val="26"/>
              </w:rPr>
              <w:object w:dxaOrig="1980" w:dyaOrig="700" w14:anchorId="789B2CB7">
                <v:shape id="_x0000_i1169" type="#_x0000_t75" style="width:99pt;height:35.25pt" o:ole="">
                  <v:imagedata r:id="rId264" o:title=""/>
                </v:shape>
                <o:OLEObject Type="Embed" ProgID="Equation.DSMT4" ShapeID="_x0000_i1169" DrawAspect="Content" ObjectID="_1822110851" r:id="rId26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</w:p>
          <w:p w14:paraId="56C17EF0" w14:textId="77777777" w:rsidR="00663665" w:rsidRDefault="00663665" w:rsidP="00663665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415E3427" w14:textId="665D7294" w:rsidR="00663665" w:rsidRPr="003D5A13" w:rsidRDefault="00663665" w:rsidP="00663665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7" w:type="dxa"/>
          </w:tcPr>
          <w:p w14:paraId="525C46AF" w14:textId="77777777" w:rsidR="00124F8B" w:rsidRDefault="00124F8B" w:rsidP="00124F8B">
            <w:pPr>
              <w:tabs>
                <w:tab w:val="left" w:pos="873"/>
              </w:tabs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A5584C4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796A623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12B328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51B59B7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37F2327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72AE04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2213A5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C20B6B6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2DBF825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E32F3E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39DEB50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98921A5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4A55A97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D7AF1A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045858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E966C0A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EE9745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903CCFE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B865A8" w14:textId="77777777" w:rsid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3266D15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5B5BB96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C0160C8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6E27778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AC76D70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0746D5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C07EBDF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CDE2512" w14:textId="77777777" w:rsid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534C64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D731F61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E3466D" w14:textId="77777777" w:rsid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540299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90F9BA2" w14:textId="77777777" w:rsid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2FA6A0C" w14:textId="77777777" w:rsidR="00124F8B" w:rsidRDefault="00124F8B" w:rsidP="00124F8B">
            <w:pPr>
              <w:tabs>
                <w:tab w:val="left" w:pos="881"/>
              </w:tabs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6C4F6E7" w14:textId="77777777" w:rsidR="00124F8B" w:rsidRDefault="00124F8B" w:rsidP="00124F8B">
            <w:pPr>
              <w:tabs>
                <w:tab w:val="left" w:pos="881"/>
              </w:tabs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47E7B1" w14:textId="7BC319E2" w:rsidR="00124F8B" w:rsidRPr="00124F8B" w:rsidRDefault="00124F8B" w:rsidP="00124F8B">
            <w:pPr>
              <w:tabs>
                <w:tab w:val="left" w:pos="881"/>
              </w:tabs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sz w:val="28"/>
                <w:szCs w:val="28"/>
                <w:rtl/>
              </w:rPr>
              <w:tab/>
            </w:r>
          </w:p>
        </w:tc>
      </w:tr>
    </w:tbl>
    <w:p w14:paraId="176FB6DD" w14:textId="77777777" w:rsidR="00124F8B" w:rsidRDefault="00124F8B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B089776" wp14:editId="73A77B3B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457562442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D2285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6AB21D82" w14:textId="78A8AF65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C17539" w:rsidRPr="00C17539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دراسة الدالة الأسية </w:t>
                            </w:r>
                            <w:proofErr w:type="gramStart"/>
                            <w:r w:rsidR="00C17539" w:rsidRPr="00C17539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و </w:t>
                            </w:r>
                            <w:proofErr w:type="spellStart"/>
                            <w:r w:rsidR="00C17539" w:rsidRPr="00C17539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تتوظييف</w:t>
                            </w:r>
                            <w:proofErr w:type="spellEnd"/>
                            <w:proofErr w:type="gramEnd"/>
                            <w:r w:rsidR="00C17539" w:rsidRPr="00C17539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خواصها لحل معادلات ومتراجحات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089776" id="_x0000_s1033" style="position:absolute;left:0;text-align:left;margin-left:-46.15pt;margin-top:66.05pt;width:543pt;height:5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" fillcolor="white [3201]" strokecolor="black [3200]" strokeweight="2pt">
                <v:textbox>
                  <w:txbxContent>
                    <w:p w14:paraId="3ACD2285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6AB21D82" w14:textId="78A8AF65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C17539" w:rsidRPr="00C17539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 دراسة الدالة الأسية </w:t>
                      </w:r>
                      <w:proofErr w:type="gramStart"/>
                      <w:r w:rsidR="00C17539" w:rsidRPr="00C17539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و </w:t>
                      </w:r>
                      <w:proofErr w:type="spellStart"/>
                      <w:r w:rsidR="00C17539" w:rsidRPr="00C17539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تتوظييف</w:t>
                      </w:r>
                      <w:proofErr w:type="spellEnd"/>
                      <w:proofErr w:type="gramEnd"/>
                      <w:r w:rsidR="00C17539" w:rsidRPr="00C17539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 خواصها لحل معادلات ومتراجحات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B2F7FD0" wp14:editId="684758A7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990703560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3410F" w14:textId="63F1B230" w:rsidR="00124F8B" w:rsidRPr="000377BF" w:rsidRDefault="00124F8B" w:rsidP="00305590">
                            <w:pPr>
                              <w:bidi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1D04A7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02 ساعة</w:t>
                            </w:r>
                          </w:p>
                          <w:p w14:paraId="50D3B9CF" w14:textId="77777777" w:rsidR="00124F8B" w:rsidRDefault="00124F8B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2F7FD0" id="_x0000_s1034" style="position:absolute;left:0;text-align:left;margin-left:-44.65pt;margin-top:.8pt;width:100.5pt;height:58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" fillcolor="white [3201]" strokecolor="black [3213]" strokeweight="2pt">
                <v:textbox>
                  <w:txbxContent>
                    <w:p w14:paraId="2DB3410F" w14:textId="63F1B230" w:rsidR="00124F8B" w:rsidRPr="000377BF" w:rsidRDefault="00124F8B" w:rsidP="00305590">
                      <w:pPr>
                        <w:bidi/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1D04A7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02 ساعة</w:t>
                      </w:r>
                    </w:p>
                    <w:p w14:paraId="50D3B9CF" w14:textId="77777777" w:rsidR="00124F8B" w:rsidRDefault="00124F8B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20F5E2" wp14:editId="4F859234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711979764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6BFD6" w14:textId="77777777" w:rsidR="00124F8B" w:rsidRPr="00523874" w:rsidRDefault="00124F8B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2387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الثالثة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20F5E2" id="_x0000_s1035" style="position:absolute;left:0;text-align:left;margin-left:396.35pt;margin-top:-.7pt;width:100.5pt;height:62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ARjQRtcwIAAEM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4BC6BFD6" w14:textId="77777777" w:rsidR="00124F8B" w:rsidRPr="00523874" w:rsidRDefault="00124F8B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52387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الثالثة علوم تجريبية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46AA15" wp14:editId="7BF7D59F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313638651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B7174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الدوال الأسية واللوغاريتمية</w:t>
                            </w:r>
                          </w:p>
                          <w:p w14:paraId="264C581E" w14:textId="36174446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130CDA" w:rsidRPr="005B05E6">
                              <w:rPr>
                                <w:rFonts w:ascii="Amiri" w:hAnsi="Amiri" w:cs="Amiri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دراسة الدالة الأسية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46AA15" id="_x0000_s1036" style="position:absolute;left:0;text-align:left;margin-left:66.35pt;margin-top:1.55pt;width:323.25pt;height:58.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" fillcolor="white [3212]" strokecolor="black [3213]" strokeweight="2pt">
                <v:textbox>
                  <w:txbxContent>
                    <w:p w14:paraId="614B7174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الدوال الأسية واللوغاريتمية</w:t>
                      </w:r>
                    </w:p>
                    <w:p w14:paraId="264C581E" w14:textId="36174446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130CDA" w:rsidRPr="005B05E6">
                        <w:rPr>
                          <w:rFonts w:ascii="Amiri" w:hAnsi="Amiri" w:cs="Amiri" w:hint="cs"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  <w:t>دراسة الدالة الأسية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33C70976" w14:textId="77777777" w:rsidR="00124F8B" w:rsidRDefault="00124F8B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75C2D126" w14:textId="77777777" w:rsidR="00124F8B" w:rsidRPr="00792B9B" w:rsidRDefault="00124F8B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124F8B" w:rsidRPr="00792B9B" w14:paraId="5F28C597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4DDEA47A" w14:textId="77777777" w:rsidR="00124F8B" w:rsidRPr="00305590" w:rsidRDefault="00124F8B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7158B7F4" w14:textId="77777777" w:rsidR="00124F8B" w:rsidRPr="00305590" w:rsidRDefault="00124F8B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73961176" w14:textId="77777777" w:rsidR="00124F8B" w:rsidRPr="00305590" w:rsidRDefault="00124F8B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124F8B" w:rsidRPr="00792B9B" w14:paraId="004F59D6" w14:textId="77777777" w:rsidTr="00395266">
        <w:trPr>
          <w:trHeight w:val="12240"/>
        </w:trPr>
        <w:tc>
          <w:tcPr>
            <w:tcW w:w="1278" w:type="dxa"/>
          </w:tcPr>
          <w:p w14:paraId="3A311716" w14:textId="77777777" w:rsidR="00124F8B" w:rsidRDefault="00124F8B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84F69AF" w14:textId="77777777" w:rsidR="00124F8B" w:rsidRDefault="00124F8B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960503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4B24E6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CD3591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0E3A92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3E9E41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EE0BD52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ECBC0A3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AA22DA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07E5EE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0CA20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8B15DE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76B716F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FEB69F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54E17BA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FF12E55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28B651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8B1367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1840FC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25F4D1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D1D63D7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B8C0BF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6B2F86A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AF0C883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2490070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5A2A107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B08694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CBC8E0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8A29C2F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14E7C89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C8C8233" w14:textId="77777777" w:rsidR="00124F8B" w:rsidRDefault="00124F8B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4CCBED5" w14:textId="77777777" w:rsidR="00F4305A" w:rsidRPr="00F4305A" w:rsidRDefault="00F4305A" w:rsidP="00F4305A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FFCA53D" w14:textId="77777777" w:rsidR="00F4305A" w:rsidRDefault="00F4305A" w:rsidP="00F4305A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B0C55DC" w14:textId="77777777" w:rsidR="00F4305A" w:rsidRPr="00F4305A" w:rsidRDefault="00F4305A" w:rsidP="00F4305A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13469458" w14:textId="77777777" w:rsidR="00124F8B" w:rsidRPr="009B7FF2" w:rsidRDefault="00124F8B" w:rsidP="0052387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1F45D69C" w14:textId="77777777" w:rsidR="009B7FF2" w:rsidRDefault="00124F8B" w:rsidP="00663665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9B7FF2"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  <w:r w:rsidR="009B7FF2" w:rsidRPr="009B7FF2">
              <w:rPr>
                <w:rFonts w:ascii="Amiri" w:hAnsi="Amiri" w:cs="Amiri"/>
                <w:color w:val="FF0000"/>
                <w:sz w:val="28"/>
                <w:szCs w:val="28"/>
                <w:rtl/>
              </w:rPr>
              <w:t>اتجاه تغير الدالة الأسية</w:t>
            </w:r>
          </w:p>
          <w:p w14:paraId="4BC2736D" w14:textId="77777777" w:rsidR="00841A31" w:rsidRPr="009B7FF2" w:rsidRDefault="00841A31" w:rsidP="00841A31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</w:p>
          <w:p w14:paraId="5546F450" w14:textId="77777777" w:rsidR="009B7FF2" w:rsidRPr="00227F72" w:rsidRDefault="009B7FF2" w:rsidP="009B7FF2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خاصية1:</w: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443B9785" w14:textId="45F6AFEF" w:rsidR="009B7FF2" w:rsidRPr="00227F72" w:rsidRDefault="009B7FF2" w:rsidP="009B7FF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من أجل كل عدد حقيقي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00" w14:anchorId="07DEA664">
                <v:shape id="_x0000_i1170" type="#_x0000_t75" style="width:12pt;height:9.75pt" o:ole="">
                  <v:imagedata r:id="rId266" o:title=""/>
                </v:shape>
                <o:OLEObject Type="Embed" ProgID="Equation.DSMT4" ShapeID="_x0000_i1170" DrawAspect="Content" ObjectID="_1822110852" r:id="rId26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680" w:dyaOrig="320" w14:anchorId="03A1FEC8">
                <v:shape id="_x0000_i1171" type="#_x0000_t75" style="width:33.75pt;height:15.75pt" o:ole="">
                  <v:imagedata r:id="rId268" o:title=""/>
                </v:shape>
                <o:OLEObject Type="Embed" ProgID="Equation.DSMT4" ShapeID="_x0000_i1171" DrawAspect="Content" ObjectID="_1822110853" r:id="rId26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3D30B48A" w14:textId="77777777" w:rsidR="009B7FF2" w:rsidRPr="00227F72" w:rsidRDefault="009B7FF2" w:rsidP="009B7FF2">
            <w:pPr>
              <w:bidi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227F72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خاصية2: </w:t>
            </w:r>
          </w:p>
          <w:p w14:paraId="019C9A23" w14:textId="23C843CF" w:rsidR="009B7FF2" w:rsidRPr="00227F72" w:rsidRDefault="009B7FF2" w:rsidP="009B7FF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>الدالة الأسية متزايدة تماما على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67CC04A4">
                <v:shape id="_x0000_i1172" type="#_x0000_t75" style="width:12.75pt;height:12.75pt" o:ole="">
                  <v:imagedata r:id="rId270" o:title=""/>
                </v:shape>
                <o:OLEObject Type="Embed" ProgID="Equation.DSMT4" ShapeID="_x0000_i1172" DrawAspect="Content" ObjectID="_1822110854" r:id="rId27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5EB85A6C" w14:textId="71AFD573" w:rsidR="009B7FF2" w:rsidRPr="00227F72" w:rsidRDefault="009B7FF2" w:rsidP="009B7FF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نتائج:</w: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</w:p>
          <w:p w14:paraId="6171C7F6" w14:textId="77777777" w:rsidR="009B7FF2" w:rsidRPr="00227F72" w:rsidRDefault="009B7FF2" w:rsidP="009B7FF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>من أجل كل عددين حقيقيين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1CA901AB">
                <v:shape id="_x0000_i1173" type="#_x0000_t75" style="width:9.75pt;height:11.25pt" o:ole="">
                  <v:imagedata r:id="rId272" o:title=""/>
                </v:shape>
                <o:OLEObject Type="Embed" ProgID="Equation.DSMT4" ShapeID="_x0000_i1173" DrawAspect="Content" ObjectID="_1822110855" r:id="rId27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79" w14:anchorId="1AB1AE5A">
                <v:shape id="_x0000_i1174" type="#_x0000_t75" style="width:9.75pt;height:14.25pt" o:ole="">
                  <v:imagedata r:id="rId274" o:title=""/>
                </v:shape>
                <o:OLEObject Type="Embed" ProgID="Equation.DSMT4" ShapeID="_x0000_i1174" DrawAspect="Content" ObjectID="_1822110856" r:id="rId27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لدينا: </w:t>
            </w:r>
          </w:p>
          <w:p w14:paraId="58B99AFC" w14:textId="0ECCFBB7" w:rsidR="009B7FF2" w:rsidRPr="00227F72" w:rsidRDefault="009B7FF2" w:rsidP="006C4628">
            <w:pPr>
              <w:pStyle w:val="Paragraphedeliste"/>
              <w:numPr>
                <w:ilvl w:val="0"/>
                <w:numId w:val="4"/>
              </w:num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740" w:dyaOrig="320" w14:anchorId="2D7A7323">
                <v:shape id="_x0000_i1175" type="#_x0000_t75" style="width:36.75pt;height:15.75pt" o:ole="">
                  <v:imagedata r:id="rId276" o:title=""/>
                </v:shape>
                <o:OLEObject Type="Embed" ProgID="Equation.DSMT4" ShapeID="_x0000_i1175" DrawAspect="Content" ObjectID="_1822110857" r:id="rId27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يعني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560" w:dyaOrig="279" w14:anchorId="4D9FC148">
                <v:shape id="_x0000_i1176" type="#_x0000_t75" style="width:27.75pt;height:14.25pt" o:ole="">
                  <v:imagedata r:id="rId278" o:title=""/>
                </v:shape>
                <o:OLEObject Type="Embed" ProgID="Equation.DSMT4" ShapeID="_x0000_i1176" DrawAspect="Content" ObjectID="_1822110858" r:id="rId27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="007959CA"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، 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740" w:dyaOrig="320" w14:anchorId="04C6D082">
                <v:shape id="_x0000_i1177" type="#_x0000_t75" style="width:36.75pt;height:15.75pt" o:ole="">
                  <v:imagedata r:id="rId280" o:title=""/>
                </v:shape>
                <o:OLEObject Type="Embed" ProgID="Equation.DSMT4" ShapeID="_x0000_i1177" DrawAspect="Content" ObjectID="_1822110859" r:id="rId28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يعني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560" w:dyaOrig="279" w14:anchorId="5A39CD89">
                <v:shape id="_x0000_i1178" type="#_x0000_t75" style="width:27.75pt;height:14.25pt" o:ole="">
                  <v:imagedata r:id="rId282" o:title=""/>
                </v:shape>
                <o:OLEObject Type="Embed" ProgID="Equation.DSMT4" ShapeID="_x0000_i1178" DrawAspect="Content" ObjectID="_1822110860" r:id="rId28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637B9DD8" w14:textId="77777777" w:rsidR="009B7FF2" w:rsidRPr="00227F72" w:rsidRDefault="009B7FF2" w:rsidP="009B7FF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من أجل كل عدد حقيقي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00" w14:anchorId="768EF774">
                <v:shape id="_x0000_i1179" type="#_x0000_t75" style="width:12pt;height:9.75pt" o:ole="">
                  <v:imagedata r:id="rId284" o:title=""/>
                </v:shape>
                <o:OLEObject Type="Embed" ProgID="Equation.DSMT4" ShapeID="_x0000_i1179" DrawAspect="Content" ObjectID="_1822110861" r:id="rId28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لدينا: </w:t>
            </w:r>
          </w:p>
          <w:p w14:paraId="2732CF45" w14:textId="271C1593" w:rsidR="00124F8B" w:rsidRPr="00227F72" w:rsidRDefault="009B7FF2" w:rsidP="006C4628">
            <w:pPr>
              <w:pStyle w:val="Paragraphedeliste"/>
              <w:numPr>
                <w:ilvl w:val="0"/>
                <w:numId w:val="5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980" w:dyaOrig="320" w14:anchorId="65B8128D">
                <v:shape id="_x0000_i1180" type="#_x0000_t75" style="width:48.75pt;height:15.75pt" o:ole="">
                  <v:imagedata r:id="rId286" o:title=""/>
                </v:shape>
                <o:OLEObject Type="Embed" ProgID="Equation.DSMT4" ShapeID="_x0000_i1180" DrawAspect="Content" ObjectID="_1822110862" r:id="rId28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يعني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580" w:dyaOrig="279" w14:anchorId="61AC9D56">
                <v:shape id="_x0000_i1181" type="#_x0000_t75" style="width:29.25pt;height:14.25pt" o:ole="">
                  <v:imagedata r:id="rId288" o:title=""/>
                </v:shape>
                <o:OLEObject Type="Embed" ProgID="Equation.DSMT4" ShapeID="_x0000_i1181" DrawAspect="Content" ObjectID="_1822110863" r:id="rId28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="00771D9F"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،</w:t>
            </w:r>
            <w:r w:rsidR="007959CA"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="00771D9F"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600" w:dyaOrig="320" w14:anchorId="361CDE95">
                <v:shape id="_x0000_i1182" type="#_x0000_t75" style="width:30pt;height:15.75pt" o:ole="">
                  <v:imagedata r:id="rId290" o:title=""/>
                </v:shape>
                <o:OLEObject Type="Embed" ProgID="Equation.DSMT4" ShapeID="_x0000_i1182" DrawAspect="Content" ObjectID="_1822110864" r:id="rId29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يعني </w:t>
            </w:r>
            <w:r w:rsidR="00771D9F"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560" w:dyaOrig="279" w14:anchorId="0C93DB04">
                <v:shape id="_x0000_i1183" type="#_x0000_t75" style="width:27.75pt;height:14.25pt" o:ole="">
                  <v:imagedata r:id="rId292" o:title=""/>
                </v:shape>
                <o:OLEObject Type="Embed" ProgID="Equation.DSMT4" ShapeID="_x0000_i1183" DrawAspect="Content" ObjectID="_1822110865" r:id="rId29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5BE9E862" w14:textId="77777777" w:rsidR="00193492" w:rsidRPr="00227F72" w:rsidRDefault="00193492" w:rsidP="0019349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A8CFBA2" w14:textId="77777777" w:rsidR="00193492" w:rsidRPr="00227F72" w:rsidRDefault="00213301" w:rsidP="00663665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EE0000"/>
                <w:sz w:val="26"/>
                <w:szCs w:val="26"/>
                <w:rtl/>
              </w:rPr>
              <w:t>مثال01: ت 05 ص 102</w:t>
            </w:r>
          </w:p>
          <w:p w14:paraId="678C8599" w14:textId="77777777" w:rsidR="008E0D3F" w:rsidRPr="00227F72" w:rsidRDefault="008E0D3F" w:rsidP="008E0D3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حل في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500B2216">
                <v:shape id="_x0000_i1184" type="#_x0000_t75" style="width:12.75pt;height:12.75pt" o:ole="">
                  <v:imagedata r:id="rId294" o:title=""/>
                </v:shape>
                <o:OLEObject Type="Embed" ProgID="Equation.DSMT4" ShapeID="_x0000_i1184" DrawAspect="Content" ObjectID="_1822110866" r:id="rId29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المعادلات التالية:</w:t>
            </w:r>
          </w:p>
          <w:p w14:paraId="14EE25C3" w14:textId="42C507D6" w:rsidR="008E0D3F" w:rsidRPr="00227F72" w:rsidRDefault="008E0D3F" w:rsidP="008E0D3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cr/>
              <w:t>لدراسة تغيرات دالة أخى و هي الدالة المعرفة في السؤال2 من التمرينه الحالة</w:t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1)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680" w:dyaOrig="320" w14:anchorId="562780E1">
                <v:shape id="_x0000_i1185" type="#_x0000_t75" style="width:33.75pt;height:15.75pt" o:ole="">
                  <v:imagedata r:id="rId296" o:title=""/>
                </v:shape>
                <o:OLEObject Type="Embed" ProgID="Equation.DSMT4" ShapeID="_x0000_i1185" DrawAspect="Content" ObjectID="_1822110867" r:id="rId29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،           2)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780" w:dyaOrig="320" w14:anchorId="44881E3D">
                <v:shape id="_x0000_i1186" type="#_x0000_t75" style="width:39pt;height:15.75pt" o:ole="">
                  <v:imagedata r:id="rId298" o:title=""/>
                </v:shape>
                <o:OLEObject Type="Embed" ProgID="Equation.DSMT4" ShapeID="_x0000_i1186" DrawAspect="Content" ObjectID="_1822110868" r:id="rId29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،             3)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859" w:dyaOrig="320" w14:anchorId="34FCF695">
                <v:shape id="_x0000_i1187" type="#_x0000_t75" style="width:42.75pt;height:15.75pt" o:ole="">
                  <v:imagedata r:id="rId300" o:title=""/>
                </v:shape>
                <o:OLEObject Type="Embed" ProgID="Equation.DSMT4" ShapeID="_x0000_i1187" DrawAspect="Content" ObjectID="_1822110869" r:id="rId301"/>
              </w:object>
            </w:r>
          </w:p>
          <w:p w14:paraId="25880418" w14:textId="77777777" w:rsidR="00213301" w:rsidRPr="00227F72" w:rsidRDefault="00213301" w:rsidP="00213301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7016FDF" w14:textId="768E1E2C" w:rsidR="00213301" w:rsidRPr="00227F72" w:rsidRDefault="00213301" w:rsidP="00663665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EE0000"/>
                <w:sz w:val="26"/>
                <w:szCs w:val="26"/>
                <w:rtl/>
              </w:rPr>
              <w:t>مثال02: ت 06 ص 102</w:t>
            </w:r>
          </w:p>
          <w:p w14:paraId="0DC1B491" w14:textId="77777777" w:rsidR="008E0D3F" w:rsidRPr="00227F72" w:rsidRDefault="008E0D3F" w:rsidP="008E0D3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حل في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4A56EBA4">
                <v:shape id="_x0000_i1188" type="#_x0000_t75" style="width:12.75pt;height:12.75pt" o:ole="">
                  <v:imagedata r:id="rId294" o:title=""/>
                </v:shape>
                <o:OLEObject Type="Embed" ProgID="Equation.DSMT4" ShapeID="_x0000_i1188" DrawAspect="Content" ObjectID="_1822110870" r:id="rId302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المعادلات التاليتين:</w:t>
            </w:r>
          </w:p>
          <w:p w14:paraId="0D3AC8ED" w14:textId="68AA5EE9" w:rsidR="00213301" w:rsidRPr="00227F72" w:rsidRDefault="008E0D3F" w:rsidP="008E0D3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1) </w:t>
            </w:r>
            <w:r w:rsidRPr="00227F72">
              <w:rPr>
                <w:rFonts w:ascii="Amiri" w:hAnsi="Amiri" w:cs="Amiri"/>
                <w:position w:val="-24"/>
                <w:sz w:val="26"/>
                <w:szCs w:val="26"/>
              </w:rPr>
              <w:object w:dxaOrig="820" w:dyaOrig="620" w14:anchorId="039ADB08">
                <v:shape id="_x0000_i1189" type="#_x0000_t75" style="width:41.25pt;height:30.75pt" o:ole="">
                  <v:imagedata r:id="rId303" o:title=""/>
                </v:shape>
                <o:OLEObject Type="Embed" ProgID="Equation.DSMT4" ShapeID="_x0000_i1189" DrawAspect="Content" ObjectID="_1822110871" r:id="rId304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            2)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880" w:dyaOrig="480" w14:anchorId="66D17D53">
                <v:shape id="_x0000_i1190" type="#_x0000_t75" style="width:44.25pt;height:24pt" o:ole="">
                  <v:imagedata r:id="rId305" o:title=""/>
                </v:shape>
                <o:OLEObject Type="Embed" ProgID="Equation.DSMT4" ShapeID="_x0000_i1190" DrawAspect="Content" ObjectID="_1822110872" r:id="rId306"/>
              </w:object>
            </w:r>
          </w:p>
          <w:p w14:paraId="233ADF6D" w14:textId="44B614DF" w:rsidR="00213301" w:rsidRPr="00227F72" w:rsidRDefault="00213301" w:rsidP="00663665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EE0000"/>
                <w:sz w:val="26"/>
                <w:szCs w:val="26"/>
                <w:rtl/>
              </w:rPr>
              <w:t>مثال03: ت 07 ص 102</w:t>
            </w:r>
          </w:p>
          <w:p w14:paraId="74698355" w14:textId="77777777" w:rsidR="008E0D3F" w:rsidRPr="00227F72" w:rsidRDefault="008E0D3F" w:rsidP="008E0D3F">
            <w:pPr>
              <w:bidi/>
              <w:jc w:val="both"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حل في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17EFFB31">
                <v:shape id="_x0000_i1191" type="#_x0000_t75" style="width:12.75pt;height:12.75pt" o:ole="">
                  <v:imagedata r:id="rId294" o:title=""/>
                </v:shape>
                <o:OLEObject Type="Embed" ProgID="Equation.DSMT4" ShapeID="_x0000_i1191" DrawAspect="Content" ObjectID="_1822110873" r:id="rId30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المعادلات التالية:</w:t>
            </w:r>
          </w:p>
          <w:p w14:paraId="504E2CA2" w14:textId="4822B532" w:rsidR="008E0D3F" w:rsidRPr="00227F72" w:rsidRDefault="008E0D3F" w:rsidP="008E0D3F">
            <w:pPr>
              <w:bidi/>
              <w:jc w:val="both"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1)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1180" w:dyaOrig="360" w14:anchorId="6C844AC2">
                <v:shape id="_x0000_i1192" type="#_x0000_t75" style="width:59.25pt;height:18pt" o:ole="">
                  <v:imagedata r:id="rId308" o:title=""/>
                </v:shape>
                <o:OLEObject Type="Embed" ProgID="Equation.DSMT4" ShapeID="_x0000_i1192" DrawAspect="Content" ObjectID="_1822110874" r:id="rId30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،           2)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920" w:dyaOrig="480" w14:anchorId="2A34EB04">
                <v:shape id="_x0000_i1193" type="#_x0000_t75" style="width:45.75pt;height:24pt" o:ole="">
                  <v:imagedata r:id="rId310" o:title=""/>
                </v:shape>
                <o:OLEObject Type="Embed" ProgID="Equation.DSMT4" ShapeID="_x0000_i1193" DrawAspect="Content" ObjectID="_1822110875" r:id="rId31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        3)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</w:rPr>
              <w:object w:dxaOrig="1540" w:dyaOrig="360" w14:anchorId="4B28B9B7">
                <v:shape id="_x0000_i1194" type="#_x0000_t75" style="width:77.25pt;height:18pt" o:ole="">
                  <v:imagedata r:id="rId312" o:title=""/>
                </v:shape>
                <o:OLEObject Type="Embed" ProgID="Equation.DSMT4" ShapeID="_x0000_i1194" DrawAspect="Content" ObjectID="_1822110876" r:id="rId31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1AB79156" w14:textId="77777777" w:rsidR="00213301" w:rsidRPr="00227F72" w:rsidRDefault="00213301" w:rsidP="00213301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4C6C9C4" w14:textId="77777777" w:rsidR="00213301" w:rsidRDefault="00213301" w:rsidP="00213301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60ECEC7" w14:textId="77777777" w:rsidR="00D820B0" w:rsidRDefault="00D820B0" w:rsidP="00D820B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18DDB7E" w14:textId="77777777" w:rsidR="00D820B0" w:rsidRPr="00227F72" w:rsidRDefault="00D820B0" w:rsidP="00D820B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9375F76" w14:textId="390BCDF6" w:rsidR="00213301" w:rsidRPr="00227F72" w:rsidRDefault="00213301" w:rsidP="00663665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EE0000"/>
                <w:sz w:val="26"/>
                <w:szCs w:val="26"/>
                <w:rtl/>
              </w:rPr>
              <w:t>مثال04: ت 08 ص 102</w:t>
            </w:r>
          </w:p>
          <w:p w14:paraId="64C310F7" w14:textId="77777777" w:rsidR="008E0D3F" w:rsidRPr="00227F72" w:rsidRDefault="008E0D3F" w:rsidP="008E0D3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حل في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54BE2C96">
                <v:shape id="_x0000_i1195" type="#_x0000_t75" style="width:12.75pt;height:12.75pt" o:ole="">
                  <v:imagedata r:id="rId294" o:title=""/>
                </v:shape>
                <o:OLEObject Type="Embed" ProgID="Equation.DSMT4" ShapeID="_x0000_i1195" DrawAspect="Content" ObjectID="_1822110877" r:id="rId314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المتراجحات التالية:</w:t>
            </w:r>
          </w:p>
          <w:p w14:paraId="2A6ECADE" w14:textId="77777777" w:rsidR="008E0D3F" w:rsidRPr="00227F72" w:rsidRDefault="008E0D3F" w:rsidP="008E0D3F">
            <w:pPr>
              <w:bidi/>
              <w:rPr>
                <w:rFonts w:ascii="Amiri" w:hAnsi="Amiri" w:cs="Amiri"/>
                <w:sz w:val="26"/>
                <w:szCs w:val="26"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1)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660" w:dyaOrig="320" w14:anchorId="1EC1549B">
                <v:shape id="_x0000_i1196" type="#_x0000_t75" style="width:33pt;height:15.75pt" o:ole="">
                  <v:imagedata r:id="rId315" o:title=""/>
                </v:shape>
                <o:OLEObject Type="Embed" ProgID="Equation.DSMT4" ShapeID="_x0000_i1196" DrawAspect="Content" ObjectID="_1822110878" r:id="rId316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،    2)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700" w:dyaOrig="320" w14:anchorId="79D7772D">
                <v:shape id="_x0000_i1197" type="#_x0000_t75" style="width:35.25pt;height:15.75pt" o:ole="">
                  <v:imagedata r:id="rId317" o:title=""/>
                </v:shape>
                <o:OLEObject Type="Embed" ProgID="Equation.DSMT4" ShapeID="_x0000_i1197" DrawAspect="Content" ObjectID="_1822110879" r:id="rId318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،    3)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859" w:dyaOrig="320" w14:anchorId="5A03F461">
                <v:shape id="_x0000_i1198" type="#_x0000_t75" style="width:42.75pt;height:15.75pt" o:ole="">
                  <v:imagedata r:id="rId319" o:title=""/>
                </v:shape>
                <o:OLEObject Type="Embed" ProgID="Equation.DSMT4" ShapeID="_x0000_i1198" DrawAspect="Content" ObjectID="_1822110880" r:id="rId320"/>
              </w:object>
            </w:r>
          </w:p>
          <w:p w14:paraId="30C1EB5F" w14:textId="77777777" w:rsidR="008E0D3F" w:rsidRPr="00227F72" w:rsidRDefault="008E0D3F" w:rsidP="008E0D3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27EE34A" w14:textId="118CB60D" w:rsidR="00213301" w:rsidRPr="00227F72" w:rsidRDefault="00213301" w:rsidP="00663665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EE0000"/>
                <w:sz w:val="26"/>
                <w:szCs w:val="26"/>
                <w:rtl/>
              </w:rPr>
              <w:t>مثال05: ت 09 ص 102</w:t>
            </w:r>
          </w:p>
          <w:p w14:paraId="7E958A48" w14:textId="77777777" w:rsidR="008E0D3F" w:rsidRPr="00227F72" w:rsidRDefault="008E0D3F" w:rsidP="008E0D3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حل في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6C8B1C34">
                <v:shape id="_x0000_i1199" type="#_x0000_t75" style="width:12.75pt;height:12.75pt" o:ole="">
                  <v:imagedata r:id="rId294" o:title=""/>
                </v:shape>
                <o:OLEObject Type="Embed" ProgID="Equation.DSMT4" ShapeID="_x0000_i1199" DrawAspect="Content" ObjectID="_1822110881" r:id="rId32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المتراجحات التالية:</w:t>
            </w:r>
          </w:p>
          <w:p w14:paraId="39F26396" w14:textId="086BAFF2" w:rsidR="008E0D3F" w:rsidRPr="00227F72" w:rsidRDefault="008E0D3F" w:rsidP="008E0D3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1) 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1080" w:dyaOrig="360" w14:anchorId="2FC5F153">
                <v:shape id="_x0000_i1200" type="#_x0000_t75" style="width:54pt;height:18pt" o:ole="">
                  <v:imagedata r:id="rId322" o:title=""/>
                </v:shape>
                <o:OLEObject Type="Embed" ProgID="Equation.DSMT4" ShapeID="_x0000_i1200" DrawAspect="Content" ObjectID="_1822110882" r:id="rId32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2)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960" w:dyaOrig="480" w14:anchorId="57C7CF7F">
                <v:shape id="_x0000_i1201" type="#_x0000_t75" style="width:48pt;height:24pt" o:ole="">
                  <v:imagedata r:id="rId324" o:title=""/>
                </v:shape>
                <o:OLEObject Type="Embed" ProgID="Equation.DSMT4" ShapeID="_x0000_i1201" DrawAspect="Content" ObjectID="_1822110883" r:id="rId32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،      3) </w:t>
            </w:r>
            <w:r w:rsidRPr="00227F72">
              <w:rPr>
                <w:rFonts w:ascii="Amiri" w:hAnsi="Amiri" w:cs="Amiri"/>
                <w:position w:val="-16"/>
                <w:sz w:val="26"/>
                <w:szCs w:val="26"/>
              </w:rPr>
              <w:object w:dxaOrig="1380" w:dyaOrig="499" w14:anchorId="27702CE1">
                <v:shape id="_x0000_i1202" type="#_x0000_t75" style="width:69pt;height:24.75pt" o:ole="">
                  <v:imagedata r:id="rId326" o:title=""/>
                </v:shape>
                <o:OLEObject Type="Embed" ProgID="Equation.DSMT4" ShapeID="_x0000_i1202" DrawAspect="Content" ObjectID="_1822110884" r:id="rId32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4)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820" w:dyaOrig="360" w14:anchorId="1576833D">
                <v:shape id="_x0000_i1203" type="#_x0000_t75" style="width:41.25pt;height:18pt" o:ole="">
                  <v:imagedata r:id="rId328" o:title=""/>
                </v:shape>
                <o:OLEObject Type="Embed" ProgID="Equation.DSMT4" ShapeID="_x0000_i1203" DrawAspect="Content" ObjectID="_1822110885" r:id="rId32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1248010F" w14:textId="77777777" w:rsidR="00005612" w:rsidRPr="00227F72" w:rsidRDefault="00005612" w:rsidP="0000561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A2C04A1" w14:textId="15FAF0E5" w:rsidR="00005612" w:rsidRPr="00227F72" w:rsidRDefault="000829C0" w:rsidP="000829C0">
            <w:pPr>
              <w:shd w:val="clear" w:color="auto" w:fill="DBE5F1" w:themeFill="accent1" w:themeFillTint="33"/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</w:rPr>
              <w:t>النهايات</w:t>
            </w:r>
          </w:p>
          <w:p w14:paraId="56EE4B97" w14:textId="77777777" w:rsidR="000829C0" w:rsidRPr="00227F72" w:rsidRDefault="000829C0" w:rsidP="00005612">
            <w:pPr>
              <w:bidi/>
              <w:rPr>
                <w:rFonts w:ascii="Amiri" w:hAnsi="Amiri" w:cs="Amiri"/>
                <w:color w:val="EE0000"/>
                <w:sz w:val="26"/>
                <w:szCs w:val="26"/>
                <w:u w:val="single"/>
                <w:rtl/>
                <w:lang w:bidi="ar-DZ"/>
              </w:rPr>
            </w:pPr>
          </w:p>
          <w:p w14:paraId="674D9942" w14:textId="3F631375" w:rsidR="000829C0" w:rsidRPr="00227F72" w:rsidRDefault="000829C0" w:rsidP="000829C0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EE0000"/>
                <w:sz w:val="26"/>
                <w:szCs w:val="26"/>
                <w:u w:val="single"/>
                <w:rtl/>
                <w:lang w:bidi="ar-DZ"/>
              </w:rPr>
              <w:t>خواص:</w:t>
            </w:r>
            <w:r w:rsidRPr="00227F72"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  <w:t xml:space="preserve"> </w:t>
            </w:r>
            <w:r w:rsidRPr="00227F72">
              <w:rPr>
                <w:rFonts w:ascii="Amiri" w:hAnsi="Amiri" w:cs="Amiri"/>
                <w:color w:val="EE0000"/>
                <w:sz w:val="26"/>
                <w:szCs w:val="26"/>
                <w:rtl/>
              </w:rPr>
              <w:t xml:space="preserve">  </w:t>
            </w:r>
          </w:p>
          <w:p w14:paraId="4F57B975" w14:textId="098C52B5" w:rsidR="00005612" w:rsidRPr="00227F72" w:rsidRDefault="000829C0" w:rsidP="000829C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</w:t>
            </w:r>
            <w:r w:rsidRPr="00227F72">
              <w:rPr>
                <w:rFonts w:ascii="Amiri" w:hAnsi="Amiri" w:cs="Amiri"/>
                <w:position w:val="-20"/>
                <w:sz w:val="26"/>
                <w:szCs w:val="26"/>
              </w:rPr>
              <w:object w:dxaOrig="1700" w:dyaOrig="460" w14:anchorId="14D93703">
                <v:shape id="_x0000_i1204" type="#_x0000_t75" style="width:84.75pt;height:23.25pt" o:ole="">
                  <v:imagedata r:id="rId330" o:title=""/>
                </v:shape>
                <o:OLEObject Type="Embed" ProgID="Equation.DSMT4" ShapeID="_x0000_i1204" DrawAspect="Content" ObjectID="_1822110886" r:id="rId33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.         </w:t>
            </w:r>
            <w:r w:rsidRPr="00227F72">
              <w:rPr>
                <w:rFonts w:ascii="Amiri" w:hAnsi="Amiri" w:cs="Amiri"/>
                <w:position w:val="-20"/>
                <w:sz w:val="26"/>
                <w:szCs w:val="26"/>
              </w:rPr>
              <w:object w:dxaOrig="1560" w:dyaOrig="460" w14:anchorId="6C203831">
                <v:shape id="_x0000_i1205" type="#_x0000_t75" style="width:78pt;height:23.25pt" o:ole="">
                  <v:imagedata r:id="rId332" o:title=""/>
                </v:shape>
                <o:OLEObject Type="Embed" ProgID="Equation.DSMT4" ShapeID="_x0000_i1205" DrawAspect="Content" ObjectID="_1822110887" r:id="rId33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10E7FCD4" w14:textId="77777777" w:rsidR="00005612" w:rsidRPr="00227F72" w:rsidRDefault="00005612" w:rsidP="0000561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6840234" w14:textId="2BE65BF8" w:rsidR="00005612" w:rsidRPr="00227F72" w:rsidRDefault="000829C0" w:rsidP="00663665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EE0000"/>
                <w:sz w:val="26"/>
                <w:szCs w:val="26"/>
                <w:rtl/>
              </w:rPr>
              <w:t>مثال01: ت 20، ت 21 ص 103</w:t>
            </w:r>
          </w:p>
          <w:p w14:paraId="4D4C7B00" w14:textId="6F945DAF" w:rsidR="001D04A7" w:rsidRPr="00227F72" w:rsidRDefault="001D04A7" w:rsidP="001D04A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ادرس نهاية الدالة </w: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عند </w: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</w:rPr>
              <w:t>a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حيث </w: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</w:rPr>
              <w:t>a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يمثل 0،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00" w14:anchorId="0A177A75">
                <v:shape id="_x0000_i1206" type="#_x0000_t75" style="width:18.75pt;height:9.75pt" o:ole="">
                  <v:imagedata r:id="rId334" o:title=""/>
                </v:shape>
                <o:OLEObject Type="Embed" ProgID="Equation.DSMT4" ShapeID="_x0000_i1206" DrawAspect="Content" ObjectID="_1822110888" r:id="rId33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أو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20" w14:anchorId="41C18A9C">
                <v:shape id="_x0000_i1207" type="#_x0000_t75" style="width:18.75pt;height:11.25pt" o:ole="">
                  <v:imagedata r:id="rId336" o:title=""/>
                </v:shape>
                <o:OLEObject Type="Embed" ProgID="Equation.DSMT4" ShapeID="_x0000_i1207" DrawAspect="Content" ObjectID="_1822110889" r:id="rId33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:</w:t>
            </w:r>
          </w:p>
          <w:p w14:paraId="1CA3177F" w14:textId="1326DC33" w:rsidR="001D04A7" w:rsidRPr="00227F72" w:rsidRDefault="001D04A7" w:rsidP="006C4628">
            <w:pPr>
              <w:pStyle w:val="Paragraphedeliste"/>
              <w:numPr>
                <w:ilvl w:val="0"/>
                <w:numId w:val="3"/>
              </w:num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position w:val="-24"/>
                <w:sz w:val="26"/>
                <w:szCs w:val="26"/>
              </w:rPr>
              <w:object w:dxaOrig="1480" w:dyaOrig="660" w14:anchorId="71F7DC5B">
                <v:shape id="_x0000_i1208" type="#_x0000_t75" style="width:74.25pt;height:33pt" o:ole="">
                  <v:imagedata r:id="rId338" o:title=""/>
                </v:shape>
                <o:OLEObject Type="Embed" ProgID="Equation.DSMT4" ShapeID="_x0000_i1208" DrawAspect="Content" ObjectID="_1822110890" r:id="rId33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، عند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00" w14:anchorId="4CCD7E1A">
                <v:shape id="_x0000_i1209" type="#_x0000_t75" style="width:18.75pt;height:9.75pt" o:ole="">
                  <v:imagedata r:id="rId334" o:title=""/>
                </v:shape>
                <o:OLEObject Type="Embed" ProgID="Equation.DSMT4" ShapeID="_x0000_i1209" DrawAspect="Content" ObjectID="_1822110891" r:id="rId34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وعند</w:t>
            </w:r>
            <w:r w:rsidRPr="00227F72">
              <w:rPr>
                <w:rFonts w:ascii="Amiri" w:hAnsi="Amiri" w:cs="Amiri"/>
                <w:noProof/>
                <w:position w:val="-4"/>
                <w:sz w:val="26"/>
                <w:szCs w:val="26"/>
              </w:rPr>
              <w:drawing>
                <wp:inline distT="0" distB="0" distL="0" distR="0" wp14:anchorId="026B8CC8" wp14:editId="0218601F">
                  <wp:extent cx="238125" cy="142875"/>
                  <wp:effectExtent l="0" t="0" r="9525" b="9525"/>
                  <wp:docPr id="284893485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rtl/>
              </w:rPr>
              <w:t xml:space="preserve"> </w:t>
            </w:r>
          </w:p>
          <w:p w14:paraId="37C914D1" w14:textId="7212B472" w:rsidR="001D04A7" w:rsidRPr="00227F72" w:rsidRDefault="001D04A7" w:rsidP="006C4628">
            <w:pPr>
              <w:pStyle w:val="Paragraphedeliste"/>
              <w:numPr>
                <w:ilvl w:val="0"/>
                <w:numId w:val="3"/>
              </w:num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</w:t>
            </w:r>
            <w:r w:rsidRPr="00227F72">
              <w:rPr>
                <w:rFonts w:ascii="Amiri" w:hAnsi="Amiri" w:cs="Amiri"/>
                <w:position w:val="-24"/>
                <w:sz w:val="26"/>
                <w:szCs w:val="26"/>
              </w:rPr>
              <w:object w:dxaOrig="1359" w:dyaOrig="660" w14:anchorId="73048642">
                <v:shape id="_x0000_i1210" type="#_x0000_t75" style="width:68.25pt;height:33pt" o:ole="">
                  <v:imagedata r:id="rId342" o:title=""/>
                </v:shape>
                <o:OLEObject Type="Embed" ProgID="Equation.DSMT4" ShapeID="_x0000_i1210" DrawAspect="Content" ObjectID="_1822110892" r:id="rId34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، عند 0</w:t>
            </w:r>
          </w:p>
          <w:p w14:paraId="597A051C" w14:textId="77777777" w:rsidR="000829C0" w:rsidRPr="00227F72" w:rsidRDefault="000829C0" w:rsidP="000829C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4C90343" w14:textId="77777777" w:rsidR="005D0464" w:rsidRPr="00227F72" w:rsidRDefault="005D0464" w:rsidP="005D0464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9AAEC16" w14:textId="102A195C" w:rsidR="000829C0" w:rsidRPr="00227F72" w:rsidRDefault="000829C0" w:rsidP="00663665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EE0000"/>
                <w:sz w:val="26"/>
                <w:szCs w:val="26"/>
                <w:rtl/>
              </w:rPr>
              <w:t>مثال</w:t>
            </w:r>
            <w:r w:rsidR="00444DD9">
              <w:rPr>
                <w:rFonts w:ascii="Amiri" w:hAnsi="Amiri" w:cs="Amiri"/>
                <w:color w:val="EE0000"/>
                <w:sz w:val="26"/>
                <w:szCs w:val="26"/>
              </w:rPr>
              <w:t>02</w:t>
            </w:r>
            <w:r w:rsidRPr="00227F72">
              <w:rPr>
                <w:rFonts w:ascii="Amiri" w:hAnsi="Amiri" w:cs="Amiri"/>
                <w:color w:val="EE0000"/>
                <w:sz w:val="26"/>
                <w:szCs w:val="26"/>
                <w:rtl/>
              </w:rPr>
              <w:t>: ت 26 ص 103</w:t>
            </w:r>
          </w:p>
          <w:p w14:paraId="7C3E5EC8" w14:textId="4DA03A72" w:rsidR="001D04A7" w:rsidRPr="00227F72" w:rsidRDefault="001D04A7" w:rsidP="001D04A7">
            <w:pPr>
              <w:bidi/>
              <w:rPr>
                <w:rFonts w:ascii="Amiri" w:hAnsi="Amiri" w:cs="Amiri"/>
                <w:i/>
                <w:iCs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position w:val="-10"/>
                <w:sz w:val="26"/>
                <w:szCs w:val="26"/>
              </w:rPr>
              <w:object w:dxaOrig="240" w:dyaOrig="320" w14:anchorId="49DDFF66">
                <v:shape id="_x0000_i1213" type="#_x0000_t75" style="width:12pt;height:15.75pt" o:ole="">
                  <v:imagedata r:id="rId344" o:title=""/>
                </v:shape>
                <o:OLEObject Type="Embed" ProgID="Equation.DSMT4" ShapeID="_x0000_i1213" DrawAspect="Content" ObjectID="_1822110893" r:id="rId34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دالة معرفة على</w:t>
            </w:r>
            <w:r w:rsidRPr="00227F72">
              <w:rPr>
                <w:rFonts w:ascii="Amiri" w:hAnsi="Amiri" w:cs="Amiri"/>
                <w:i/>
                <w:iCs/>
                <w:position w:val="-4"/>
                <w:sz w:val="26"/>
                <w:szCs w:val="26"/>
              </w:rPr>
              <w:object w:dxaOrig="320" w:dyaOrig="300" w14:anchorId="7B0F2EC6">
                <v:shape id="_x0000_i1214" type="#_x0000_t75" style="width:15.75pt;height:15pt" o:ole="">
                  <v:imagedata r:id="rId346" o:title=""/>
                </v:shape>
                <o:OLEObject Type="Embed" ProgID="Equation.DSMT4" ShapeID="_x0000_i1214" DrawAspect="Content" ObjectID="_1822110894" r:id="rId347"/>
              </w:objec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بـ </w:t>
            </w:r>
            <w:r w:rsidRPr="00227F72">
              <w:rPr>
                <w:rFonts w:ascii="Amiri" w:hAnsi="Amiri" w:cs="Amiri"/>
                <w:i/>
                <w:iCs/>
                <w:position w:val="-24"/>
                <w:sz w:val="26"/>
                <w:szCs w:val="26"/>
              </w:rPr>
              <w:object w:dxaOrig="1700" w:dyaOrig="660" w14:anchorId="10825C84">
                <v:shape id="_x0000_i1215" type="#_x0000_t75" style="width:84.75pt;height:33pt" o:ole="">
                  <v:imagedata r:id="rId348" o:title=""/>
                </v:shape>
                <o:OLEObject Type="Embed" ProgID="Equation.DSMT4" ShapeID="_x0000_i1215" DrawAspect="Content" ObjectID="_1822110895" r:id="rId349"/>
              </w:object>
            </w:r>
          </w:p>
          <w:p w14:paraId="7FC707ED" w14:textId="1D5CBC56" w:rsidR="001D04A7" w:rsidRPr="00227F72" w:rsidRDefault="001D04A7" w:rsidP="001D04A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>1) احسب</w:t>
            </w:r>
            <w:r w:rsidRPr="00227F72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227F72">
              <w:rPr>
                <w:rFonts w:ascii="Amiri" w:hAnsi="Amiri" w:cs="Amiri"/>
                <w:position w:val="-22"/>
                <w:sz w:val="26"/>
                <w:szCs w:val="26"/>
              </w:rPr>
              <w:object w:dxaOrig="1160" w:dyaOrig="480" w14:anchorId="6580C6B9">
                <v:shape id="_x0000_i1216" type="#_x0000_t75" style="width:57.75pt;height:24pt" o:ole="">
                  <v:imagedata r:id="rId350" o:title=""/>
                </v:shape>
                <o:OLEObject Type="Embed" ProgID="Equation.DSMT4" ShapeID="_x0000_i1216" DrawAspect="Content" ObjectID="_1822110896" r:id="rId35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و  </w:t>
            </w:r>
            <w:r w:rsidRPr="00227F72">
              <w:rPr>
                <w:rFonts w:ascii="Amiri" w:hAnsi="Amiri" w:cs="Amiri"/>
                <w:position w:val="-20"/>
                <w:sz w:val="26"/>
                <w:szCs w:val="26"/>
              </w:rPr>
              <w:object w:dxaOrig="980" w:dyaOrig="440" w14:anchorId="490B6A3D">
                <v:shape id="_x0000_i1217" type="#_x0000_t75" style="width:48.75pt;height:21.75pt" o:ole="">
                  <v:imagedata r:id="rId352" o:title=""/>
                </v:shape>
                <o:OLEObject Type="Embed" ProgID="Equation.DSMT4" ShapeID="_x0000_i1217" DrawAspect="Content" ObjectID="_1822110897" r:id="rId35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1188173F" w14:textId="28B2F4F3" w:rsidR="001D04A7" w:rsidRPr="00227F72" w:rsidRDefault="001D04A7" w:rsidP="001D04A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>2)  بين أن المستقيم الذي معادلته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</w:rPr>
              <w:object w:dxaOrig="859" w:dyaOrig="320" w14:anchorId="080E3736">
                <v:shape id="_x0000_i1218" type="#_x0000_t75" style="width:42.75pt;height:15.75pt" o:ole="">
                  <v:imagedata r:id="rId354" o:title=""/>
                </v:shape>
                <o:OLEObject Type="Embed" ProgID="Equation.DSMT4" ShapeID="_x0000_i1218" DrawAspect="Content" ObjectID="_1822110898" r:id="rId35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مقارب لمنحني الدالة 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</w:rPr>
              <w:object w:dxaOrig="240" w:dyaOrig="320" w14:anchorId="332189DF">
                <v:shape id="_x0000_i1219" type="#_x0000_t75" style="width:12pt;height:15.75pt" o:ole="">
                  <v:imagedata r:id="rId344" o:title=""/>
                </v:shape>
                <o:OLEObject Type="Embed" ProgID="Equation.DSMT4" ShapeID="_x0000_i1219" DrawAspect="Content" ObjectID="_1822110899" r:id="rId356"/>
              </w:objec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  <w:rtl/>
                <w:lang w:bidi="ar-DZ"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عند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20" w14:anchorId="2468C186">
                <v:shape id="_x0000_i1220" type="#_x0000_t75" style="width:18.75pt;height:11.25pt" o:ole="">
                  <v:imagedata r:id="rId336" o:title=""/>
                </v:shape>
                <o:OLEObject Type="Embed" ProgID="Equation.DSMT4" ShapeID="_x0000_i1220" DrawAspect="Content" ObjectID="_1822110900" r:id="rId35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2CF08103" w14:textId="00C9FE76" w:rsidR="001D04A7" w:rsidRPr="00227F72" w:rsidRDefault="001D04A7" w:rsidP="001D04A7">
            <w:pPr>
              <w:bidi/>
              <w:rPr>
                <w:rFonts w:ascii="Amiri" w:hAnsi="Amiri" w:cs="Amiri"/>
                <w:i/>
                <w:iCs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3) بين أن الدالة </w:t>
            </w:r>
            <w:r w:rsidRPr="00227F72">
              <w:rPr>
                <w:rFonts w:ascii="Amiri" w:hAnsi="Amiri" w:cs="Amiri"/>
                <w:i/>
                <w:iCs/>
                <w:position w:val="-10"/>
                <w:sz w:val="26"/>
                <w:szCs w:val="26"/>
              </w:rPr>
              <w:object w:dxaOrig="240" w:dyaOrig="320" w14:anchorId="61D50047">
                <v:shape id="_x0000_i1221" type="#_x0000_t75" style="width:12pt;height:15.75pt" o:ole="">
                  <v:imagedata r:id="rId358" o:title=""/>
                </v:shape>
                <o:OLEObject Type="Embed" ProgID="Equation.DSMT4" ShapeID="_x0000_i1221" DrawAspect="Content" ObjectID="_1822110901" r:id="rId35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فردية.</w:t>
            </w:r>
          </w:p>
          <w:p w14:paraId="2192219D" w14:textId="5F9623FF" w:rsidR="001D04A7" w:rsidRPr="00227F72" w:rsidRDefault="001D04A7" w:rsidP="001D04A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>4) أ- استنتج</w: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position w:val="-22"/>
                <w:sz w:val="26"/>
                <w:szCs w:val="26"/>
              </w:rPr>
              <w:object w:dxaOrig="1160" w:dyaOrig="480" w14:anchorId="43789263">
                <v:shape id="_x0000_i1222" type="#_x0000_t75" style="width:57.75pt;height:24pt" o:ole="">
                  <v:imagedata r:id="rId360" o:title=""/>
                </v:shape>
                <o:OLEObject Type="Embed" ProgID="Equation.DSMT4" ShapeID="_x0000_i1222" DrawAspect="Content" ObjectID="_1822110902" r:id="rId36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و </w:t>
            </w:r>
            <w:r w:rsidRPr="00227F72">
              <w:rPr>
                <w:rFonts w:ascii="Amiri" w:hAnsi="Amiri" w:cs="Amiri"/>
                <w:position w:val="-20"/>
                <w:sz w:val="26"/>
                <w:szCs w:val="26"/>
              </w:rPr>
              <w:object w:dxaOrig="980" w:dyaOrig="440" w14:anchorId="16DF3BCB">
                <v:shape id="_x0000_i1223" type="#_x0000_t75" style="width:48.75pt;height:21.75pt" o:ole="">
                  <v:imagedata r:id="rId362" o:title=""/>
                </v:shape>
                <o:OLEObject Type="Embed" ProgID="Equation.DSMT4" ShapeID="_x0000_i1223" DrawAspect="Content" ObjectID="_1822110903" r:id="rId363"/>
              </w:object>
            </w:r>
          </w:p>
          <w:p w14:paraId="26ECF799" w14:textId="77777777" w:rsidR="00005612" w:rsidRPr="00227F72" w:rsidRDefault="00005612" w:rsidP="0000561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7484FCB" w14:textId="77777777" w:rsidR="001D04A7" w:rsidRDefault="001D04A7" w:rsidP="001D04A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D2803A5" w14:textId="77777777" w:rsidR="00D820B0" w:rsidRDefault="00D820B0" w:rsidP="00D820B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C4972AC" w14:textId="77777777" w:rsidR="00D820B0" w:rsidRDefault="00D820B0" w:rsidP="00D820B0">
            <w:pPr>
              <w:bidi/>
              <w:rPr>
                <w:rFonts w:ascii="Amiri" w:hAnsi="Amiri" w:cs="Amiri"/>
                <w:sz w:val="26"/>
                <w:szCs w:val="26"/>
              </w:rPr>
            </w:pPr>
          </w:p>
          <w:p w14:paraId="4DFB3EC3" w14:textId="77777777" w:rsidR="00444DD9" w:rsidRDefault="00444DD9" w:rsidP="00444DD9">
            <w:pPr>
              <w:bidi/>
              <w:rPr>
                <w:rFonts w:ascii="Amiri" w:hAnsi="Amiri" w:cs="Amiri"/>
                <w:sz w:val="26"/>
                <w:szCs w:val="26"/>
              </w:rPr>
            </w:pPr>
          </w:p>
          <w:p w14:paraId="319817B6" w14:textId="77777777" w:rsidR="00444DD9" w:rsidRPr="00227F72" w:rsidRDefault="00444DD9" w:rsidP="00444DD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EEA5F1F" w14:textId="7164F02D" w:rsidR="00005612" w:rsidRPr="00227F72" w:rsidRDefault="001D04A7" w:rsidP="00005612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noProof/>
                <w:sz w:val="26"/>
                <w:szCs w:val="26"/>
                <w:shd w:val="clear" w:color="auto" w:fill="DAEEF3" w:themeFill="accent5" w:themeFillTint="33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2C03035" wp14:editId="47DE1432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439420</wp:posOffset>
                      </wp:positionV>
                      <wp:extent cx="2390140" cy="1990725"/>
                      <wp:effectExtent l="0" t="0" r="10160" b="28575"/>
                      <wp:wrapNone/>
                      <wp:docPr id="849738852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0140" cy="19907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265E29" w14:textId="0354DB9B" w:rsidR="005D7019" w:rsidRDefault="005D7019" w:rsidP="005D701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798C71" wp14:editId="770DC1A9">
                                        <wp:extent cx="1819048" cy="1904762"/>
                                        <wp:effectExtent l="0" t="0" r="0" b="635"/>
                                        <wp:docPr id="1311513519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8500998" name=""/>
                                                <pic:cNvPicPr/>
                                              </pic:nvPicPr>
                                              <pic:blipFill>
                                                <a:blip r:embed="rId36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19048" cy="1904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03035" id="_x0000_s1037" style="position:absolute;left:0;text-align:left;margin-left:21.45pt;margin-top:34.6pt;width:188.2pt;height:156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" fillcolor="white [3201]" strokecolor="white [3212]" strokeweight="2pt">
                      <v:textbox>
                        <w:txbxContent>
                          <w:p w14:paraId="2B265E29" w14:textId="0354DB9B" w:rsidR="005D7019" w:rsidRDefault="005D7019" w:rsidP="005D701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798C71" wp14:editId="770DC1A9">
                                  <wp:extent cx="1819048" cy="1904762"/>
                                  <wp:effectExtent l="0" t="0" r="0" b="635"/>
                                  <wp:docPr id="131151351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8500998" name=""/>
                                          <pic:cNvPicPr/>
                                        </pic:nvPicPr>
                                        <pic:blipFill>
                                          <a:blip r:embed="rId3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9048" cy="1904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725F6" w:rsidRPr="00227F72">
              <w:rPr>
                <w:rFonts w:ascii="Amiri" w:hAnsi="Amiri" w:cs="Amiri"/>
                <w:color w:val="EE0000"/>
                <w:sz w:val="26"/>
                <w:szCs w:val="26"/>
                <w:shd w:val="clear" w:color="auto" w:fill="DAEEF3" w:themeFill="accent5" w:themeFillTint="33"/>
                <w:rtl/>
              </w:rPr>
              <w:t xml:space="preserve">جدول التغيرات </w:t>
            </w:r>
            <w:r w:rsidRPr="00227F72">
              <w:rPr>
                <w:rFonts w:ascii="Amiri" w:hAnsi="Amiri" w:cs="Amiri"/>
                <w:color w:val="EE0000"/>
                <w:sz w:val="26"/>
                <w:szCs w:val="26"/>
                <w:shd w:val="clear" w:color="auto" w:fill="DAEEF3" w:themeFill="accent5" w:themeFillTint="33"/>
                <w:rtl/>
              </w:rPr>
              <w:t>والتمثيل</w:t>
            </w:r>
            <w:r w:rsidR="005725F6" w:rsidRPr="00227F72">
              <w:rPr>
                <w:rFonts w:ascii="Amiri" w:hAnsi="Amiri" w:cs="Amiri"/>
                <w:color w:val="EE0000"/>
                <w:sz w:val="26"/>
                <w:szCs w:val="26"/>
                <w:shd w:val="clear" w:color="auto" w:fill="DAEEF3" w:themeFill="accent5" w:themeFillTint="33"/>
                <w:rtl/>
              </w:rPr>
              <w:t xml:space="preserve"> البياني</w:t>
            </w:r>
            <w:r w:rsidR="00DA1FE8" w:rsidRPr="00227F72">
              <w:rPr>
                <w:rFonts w:ascii="Amiri" w:hAnsi="Amiri" w:cs="Amiri"/>
                <w:color w:val="EE0000"/>
                <w:sz w:val="26"/>
                <w:szCs w:val="26"/>
                <w:shd w:val="clear" w:color="auto" w:fill="DAEEF3" w:themeFill="accent5" w:themeFillTint="33"/>
                <w:rtl/>
              </w:rPr>
              <w:t xml:space="preserve">                                                              </w:t>
            </w:r>
            <w:proofErr w:type="gramStart"/>
            <w:r w:rsidR="00DA1FE8" w:rsidRPr="00227F72">
              <w:rPr>
                <w:rFonts w:ascii="Amiri" w:hAnsi="Amiri" w:cs="Amiri"/>
                <w:color w:val="EE0000"/>
                <w:sz w:val="26"/>
                <w:szCs w:val="26"/>
                <w:shd w:val="clear" w:color="auto" w:fill="DAEEF3" w:themeFill="accent5" w:themeFillTint="33"/>
                <w:rtl/>
              </w:rPr>
              <w:t xml:space="preserve">  .</w:t>
            </w:r>
            <w:proofErr w:type="gramEnd"/>
            <w:r w:rsidR="00DA1FE8" w:rsidRPr="00227F72">
              <w:rPr>
                <w:rFonts w:ascii="Amiri" w:hAnsi="Amiri" w:cs="Amiri"/>
                <w:color w:val="EE0000"/>
                <w:sz w:val="26"/>
                <w:szCs w:val="26"/>
                <w:shd w:val="clear" w:color="auto" w:fill="DAEEF3" w:themeFill="accent5" w:themeFillTint="33"/>
                <w:rtl/>
              </w:rPr>
              <w:t xml:space="preserve">  </w:t>
            </w:r>
            <w:r w:rsidRPr="00227F72">
              <w:rPr>
                <w:rFonts w:ascii="Amiri" w:hAnsi="Amiri" w:cs="Amiri"/>
                <w:color w:val="EE0000"/>
                <w:sz w:val="26"/>
                <w:szCs w:val="26"/>
                <w:shd w:val="clear" w:color="auto" w:fill="DAEEF3" w:themeFill="accent5" w:themeFillTint="33"/>
                <w:rtl/>
              </w:rPr>
              <w:br/>
            </w:r>
          </w:p>
          <w:p w14:paraId="42DECA62" w14:textId="3F8682AE" w:rsidR="001D04A7" w:rsidRPr="00227F72" w:rsidRDefault="001D04A7" w:rsidP="001D04A7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noProof/>
                <w:color w:val="EE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48AB76E" wp14:editId="47FA9386">
                      <wp:simplePos x="0" y="0"/>
                      <wp:positionH relativeFrom="column">
                        <wp:posOffset>2863215</wp:posOffset>
                      </wp:positionH>
                      <wp:positionV relativeFrom="paragraph">
                        <wp:posOffset>156845</wp:posOffset>
                      </wp:positionV>
                      <wp:extent cx="2286000" cy="1171575"/>
                      <wp:effectExtent l="0" t="0" r="19050" b="28575"/>
                      <wp:wrapNone/>
                      <wp:docPr id="1043831337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0" cy="1171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8294A7" w14:textId="78D5A93B" w:rsidR="005D7019" w:rsidRDefault="005D7019" w:rsidP="005D701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CA330C" wp14:editId="63151B83">
                                        <wp:extent cx="2001520" cy="1054735"/>
                                        <wp:effectExtent l="0" t="0" r="0" b="0"/>
                                        <wp:docPr id="1110916699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10916699" name=""/>
                                                <pic:cNvPicPr/>
                                              </pic:nvPicPr>
                                              <pic:blipFill>
                                                <a:blip r:embed="rId36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01520" cy="1054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48AB76E" id="Rectangle 59" o:spid="_x0000_s1038" style="position:absolute;left:0;text-align:left;margin-left:225.45pt;margin-top:12.35pt;width:180pt;height:92.2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" fillcolor="white [3201]" strokecolor="white [3212]" strokeweight="2pt">
                      <v:textbox>
                        <w:txbxContent>
                          <w:p w14:paraId="108294A7" w14:textId="78D5A93B" w:rsidR="005D7019" w:rsidRDefault="005D7019" w:rsidP="005D701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A330C" wp14:editId="63151B83">
                                  <wp:extent cx="2001520" cy="1054735"/>
                                  <wp:effectExtent l="0" t="0" r="0" b="0"/>
                                  <wp:docPr id="111091669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0916699" name=""/>
                                          <pic:cNvPicPr/>
                                        </pic:nvPicPr>
                                        <pic:blipFill>
                                          <a:blip r:embed="rId3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1520" cy="1054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56AC679" w14:textId="4F4B8CB4" w:rsidR="001D04A7" w:rsidRPr="00227F72" w:rsidRDefault="001D04A7" w:rsidP="001D04A7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</w:p>
          <w:p w14:paraId="23152EAE" w14:textId="57E77283" w:rsidR="00005612" w:rsidRPr="00227F72" w:rsidRDefault="00005612" w:rsidP="0000561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AEA7597" w14:textId="4CBC7017" w:rsidR="00005612" w:rsidRPr="00227F72" w:rsidRDefault="00005612" w:rsidP="0000561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1F03890" w14:textId="77777777" w:rsidR="00005612" w:rsidRPr="00227F72" w:rsidRDefault="00005612" w:rsidP="0000561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91B08AF" w14:textId="77777777" w:rsidR="001D04A7" w:rsidRPr="00227F72" w:rsidRDefault="001D04A7" w:rsidP="001D04A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BD9B9CC" w14:textId="77777777" w:rsidR="001D04A7" w:rsidRPr="00227F72" w:rsidRDefault="001D04A7" w:rsidP="001D04A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55A312E" w14:textId="16E691EA" w:rsidR="005D7019" w:rsidRPr="00227F72" w:rsidRDefault="005D7019" w:rsidP="005D7019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EE0000"/>
                <w:sz w:val="26"/>
                <w:szCs w:val="26"/>
                <w:u w:val="single"/>
                <w:rtl/>
                <w:lang w:bidi="ar-DZ"/>
              </w:rPr>
              <w:t>نتيجة:</w:t>
            </w:r>
          </w:p>
          <w:p w14:paraId="711CA8C4" w14:textId="36ECDEE0" w:rsidR="005D7019" w:rsidRPr="00227F72" w:rsidRDefault="005D7019" w:rsidP="005D7019">
            <w:pPr>
              <w:bidi/>
              <w:rPr>
                <w:rFonts w:ascii="Amiri" w:hAnsi="Amiri" w:cs="Amiri"/>
                <w:sz w:val="26"/>
                <w:szCs w:val="26"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>من تعريف العدد المشتق لدينا: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br/>
              <w:t xml:space="preserve">      </w:t>
            </w:r>
            <w:r w:rsidRPr="00227F72">
              <w:rPr>
                <w:rFonts w:ascii="Amiri" w:hAnsi="Amiri" w:cs="Amiri"/>
                <w:position w:val="-24"/>
                <w:sz w:val="26"/>
                <w:szCs w:val="26"/>
              </w:rPr>
              <w:object w:dxaOrig="3680" w:dyaOrig="660" w14:anchorId="0671CB04">
                <v:shape id="_x0000_i1224" type="#_x0000_t75" style="width:183.75pt;height:33pt" o:ole="">
                  <v:imagedata r:id="rId366" o:title=""/>
                </v:shape>
                <o:OLEObject Type="Embed" ProgID="Equation.DSMT4" ShapeID="_x0000_i1224" DrawAspect="Content" ObjectID="_1822110904" r:id="rId36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إذن   </w:t>
            </w:r>
            <w:r w:rsidRPr="00227F72">
              <w:rPr>
                <w:rFonts w:ascii="Amiri" w:hAnsi="Amiri" w:cs="Amiri"/>
                <w:position w:val="-24"/>
                <w:sz w:val="26"/>
                <w:szCs w:val="26"/>
                <w:highlight w:val="cyan"/>
              </w:rPr>
              <w:object w:dxaOrig="1300" w:dyaOrig="660" w14:anchorId="56861691">
                <v:shape id="_x0000_i1225" type="#_x0000_t75" style="width:65.25pt;height:33pt" o:ole="">
                  <v:imagedata r:id="rId368" o:title=""/>
                </v:shape>
                <o:OLEObject Type="Embed" ProgID="Equation.DSMT4" ShapeID="_x0000_i1225" DrawAspect="Content" ObjectID="_1822110905" r:id="rId369"/>
              </w:object>
            </w:r>
          </w:p>
          <w:p w14:paraId="2C27358F" w14:textId="77777777" w:rsidR="005D7019" w:rsidRPr="00227F72" w:rsidRDefault="005D7019" w:rsidP="005D701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0CE3033" w14:textId="77777777" w:rsidR="001D04A7" w:rsidRPr="00227F72" w:rsidRDefault="001D04A7" w:rsidP="001D04A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53BFAC8" w14:textId="4F389765" w:rsidR="00D77D4D" w:rsidRDefault="00D77D4D" w:rsidP="00D77D4D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AE4A5E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ت</w:t>
            </w: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29</w:t>
            </w:r>
            <w:r w:rsidRPr="00AE4A5E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الى 36 </w:t>
            </w:r>
            <w:r w:rsidRPr="00AE4A5E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104</w:t>
            </w:r>
          </w:p>
          <w:p w14:paraId="0910809C" w14:textId="77777777" w:rsidR="00D77D4D" w:rsidRDefault="00D77D4D" w:rsidP="00D77D4D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59228BC1" w14:textId="77777777" w:rsidR="00D77D4D" w:rsidRPr="00227F72" w:rsidRDefault="00D77D4D" w:rsidP="00D77D4D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في التمارين من </w:t>
            </w:r>
            <w:r w:rsidRPr="00227F72">
              <w:rPr>
                <w:rFonts w:ascii="Amiri" w:hAnsi="Amiri" w:cs="Amiri"/>
                <w:b/>
                <w:bCs/>
                <w:color w:val="FF6600"/>
                <w:sz w:val="26"/>
                <w:szCs w:val="26"/>
                <w:rtl/>
              </w:rPr>
              <w:t>29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إلى </w:t>
            </w:r>
            <w:r w:rsidRPr="00227F72">
              <w:rPr>
                <w:rFonts w:ascii="Amiri" w:hAnsi="Amiri" w:cs="Amiri" w:hint="cs"/>
                <w:b/>
                <w:bCs/>
                <w:color w:val="FF6600"/>
                <w:sz w:val="26"/>
                <w:szCs w:val="26"/>
                <w:rtl/>
              </w:rPr>
              <w:t>36</w:t>
            </w:r>
            <w:r w:rsidRPr="00227F72">
              <w:rPr>
                <w:rFonts w:ascii="Amiri" w:hAnsi="Amiri" w:cs="Amiri" w:hint="cs"/>
                <w:color w:val="FF6600"/>
                <w:sz w:val="26"/>
                <w:szCs w:val="26"/>
                <w:rtl/>
              </w:rPr>
              <w:t>،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احسب الدالة المشتقة 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</w:rPr>
              <w:object w:dxaOrig="300" w:dyaOrig="320" w14:anchorId="79785AF2">
                <v:shape id="_x0000_i1226" type="#_x0000_t75" style="width:15pt;height:15.75pt" o:ole="">
                  <v:imagedata r:id="rId370" o:title=""/>
                </v:shape>
                <o:OLEObject Type="Embed" ProgID="Equation.DSMT4" ShapeID="_x0000_i1226" DrawAspect="Content" ObjectID="_1822110906" r:id="rId37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للدالة </w: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على المجال </w: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</w:rPr>
              <w:t>I</w: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</w:p>
          <w:p w14:paraId="1D5855F7" w14:textId="77777777" w:rsidR="00D77D4D" w:rsidRPr="00227F72" w:rsidRDefault="00D77D4D" w:rsidP="00D77D4D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</w:t>
            </w:r>
            <w:r w:rsidRPr="00227F72">
              <w:rPr>
                <w:rFonts w:ascii="Amiri" w:hAnsi="Amiri" w:cs="Amiri"/>
                <w:noProof/>
                <w:position w:val="-14"/>
                <w:sz w:val="26"/>
                <w:szCs w:val="26"/>
              </w:rPr>
              <w:drawing>
                <wp:inline distT="0" distB="0" distL="0" distR="0" wp14:anchorId="6A362FDF" wp14:editId="3BD77FF0">
                  <wp:extent cx="714375" cy="257175"/>
                  <wp:effectExtent l="0" t="0" r="9525" b="9525"/>
                  <wp:docPr id="1425440360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،     </w:t>
            </w:r>
            <w:r w:rsidRPr="00227F72">
              <w:rPr>
                <w:rFonts w:ascii="Amiri" w:hAnsi="Amiri" w:cs="Amiri"/>
                <w:sz w:val="26"/>
                <w:szCs w:val="26"/>
              </w:rPr>
              <w:t xml:space="preserve">  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</w:rPr>
              <w:t xml:space="preserve">  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  <w:r w:rsidRPr="00227F72">
              <w:rPr>
                <w:rFonts w:ascii="Amiri" w:hAnsi="Amiri" w:cs="Amiri"/>
                <w:sz w:val="26"/>
                <w:szCs w:val="26"/>
              </w:rPr>
              <w:t xml:space="preserve">    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620" w:dyaOrig="260" w14:anchorId="1945F2D2">
                <v:shape id="_x0000_i1227" type="#_x0000_t75" style="width:30.75pt;height:12.75pt" o:ole="">
                  <v:imagedata r:id="rId373" o:title=""/>
                </v:shape>
                <o:OLEObject Type="Embed" ProgID="Equation.DSMT4" ShapeID="_x0000_i1227" DrawAspect="Content" ObjectID="_1822110907" r:id="rId374"/>
              </w:object>
            </w:r>
          </w:p>
          <w:p w14:paraId="60E698F4" w14:textId="77777777" w:rsidR="00D77D4D" w:rsidRPr="00227F72" w:rsidRDefault="00D77D4D" w:rsidP="00D77D4D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</w:rPr>
              <w:object w:dxaOrig="1780" w:dyaOrig="400" w14:anchorId="2B813456">
                <v:shape id="_x0000_i1228" type="#_x0000_t75" style="width:89.25pt;height:20.25pt" o:ole="">
                  <v:imagedata r:id="rId375" o:title=""/>
                </v:shape>
                <o:OLEObject Type="Embed" ProgID="Equation.DSMT4" ShapeID="_x0000_i1228" DrawAspect="Content" ObjectID="_1822110908" r:id="rId376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227F72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</w:t>
            </w:r>
            <w:r w:rsidRPr="00227F72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620" w:dyaOrig="260" w14:anchorId="16C19D1D">
                <v:shape id="_x0000_i1229" type="#_x0000_t75" style="width:30.75pt;height:12.75pt" o:ole="">
                  <v:imagedata r:id="rId373" o:title=""/>
                </v:shape>
                <o:OLEObject Type="Embed" ProgID="Equation.DSMT4" ShapeID="_x0000_i1229" DrawAspect="Content" ObjectID="_1822110909" r:id="rId377"/>
              </w:object>
            </w:r>
          </w:p>
          <w:p w14:paraId="0986B9A3" w14:textId="77777777" w:rsidR="00D77D4D" w:rsidRPr="00227F72" w:rsidRDefault="00D77D4D" w:rsidP="00D77D4D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</w:t>
            </w:r>
            <w:r w:rsidRPr="00227F72">
              <w:rPr>
                <w:rFonts w:ascii="Amiri" w:hAnsi="Amiri" w:cs="Amiri"/>
                <w:position w:val="-16"/>
                <w:sz w:val="26"/>
                <w:szCs w:val="26"/>
              </w:rPr>
              <w:object w:dxaOrig="2079" w:dyaOrig="440" w14:anchorId="1CB51B28">
                <v:shape id="_x0000_i1230" type="#_x0000_t75" style="width:104.25pt;height:21.75pt" o:ole="">
                  <v:imagedata r:id="rId378" o:title=""/>
                </v:shape>
                <o:OLEObject Type="Embed" ProgID="Equation.DSMT4" ShapeID="_x0000_i1230" DrawAspect="Content" ObjectID="_1822110910" r:id="rId37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227F72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</w:t>
            </w:r>
            <w:r w:rsidRPr="00227F72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620" w:dyaOrig="260" w14:anchorId="6ADF9B28">
                <v:shape id="_x0000_i1231" type="#_x0000_t75" style="width:30.75pt;height:12.75pt" o:ole="">
                  <v:imagedata r:id="rId373" o:title=""/>
                </v:shape>
                <o:OLEObject Type="Embed" ProgID="Equation.DSMT4" ShapeID="_x0000_i1231" DrawAspect="Content" ObjectID="_1822110911" r:id="rId380"/>
              </w:object>
            </w:r>
          </w:p>
          <w:p w14:paraId="108C5266" w14:textId="77777777" w:rsidR="00D77D4D" w:rsidRPr="00227F72" w:rsidRDefault="00D77D4D" w:rsidP="00D77D4D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 </w:t>
            </w:r>
            <w:r w:rsidRPr="00227F72">
              <w:rPr>
                <w:rFonts w:ascii="Amiri" w:hAnsi="Amiri" w:cs="Amiri"/>
                <w:position w:val="-24"/>
                <w:sz w:val="26"/>
                <w:szCs w:val="26"/>
              </w:rPr>
              <w:object w:dxaOrig="1359" w:dyaOrig="660" w14:anchorId="1F502E44">
                <v:shape id="_x0000_i1232" type="#_x0000_t75" style="width:68.25pt;height:33pt" o:ole="">
                  <v:imagedata r:id="rId381" o:title=""/>
                </v:shape>
                <o:OLEObject Type="Embed" ProgID="Equation.DSMT4" ShapeID="_x0000_i1232" DrawAspect="Content" ObjectID="_1822110912" r:id="rId382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،</w:t>
            </w:r>
            <w:r w:rsidRPr="00227F72">
              <w:rPr>
                <w:rFonts w:ascii="Amiri" w:hAnsi="Amiri" w:cs="Amiri"/>
                <w:sz w:val="26"/>
                <w:szCs w:val="26"/>
              </w:rPr>
              <w:t xml:space="preserve">      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680" w:dyaOrig="300" w14:anchorId="620BAD5C">
                <v:shape id="_x0000_i1233" type="#_x0000_t75" style="width:33.75pt;height:15pt" o:ole="">
                  <v:imagedata r:id="rId383" o:title=""/>
                </v:shape>
                <o:OLEObject Type="Embed" ProgID="Equation.DSMT4" ShapeID="_x0000_i1233" DrawAspect="Content" ObjectID="_1822110913" r:id="rId384"/>
              </w:object>
            </w:r>
          </w:p>
          <w:p w14:paraId="7241BEA9" w14:textId="1EE6ADAA" w:rsidR="00D77D4D" w:rsidRPr="00227F72" w:rsidRDefault="00D77D4D" w:rsidP="00D77D4D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>
              <w:rPr>
                <w:rFonts w:ascii="Amiri" w:hAnsi="Amiri" w:cs="Amiri"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9B867B3" wp14:editId="2B06046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389255</wp:posOffset>
                      </wp:positionV>
                      <wp:extent cx="2447925" cy="2447925"/>
                      <wp:effectExtent l="0" t="0" r="28575" b="28575"/>
                      <wp:wrapNone/>
                      <wp:docPr id="132046596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7925" cy="2447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D4F955" w14:textId="64E69C61" w:rsidR="00D77D4D" w:rsidRDefault="00D77D4D" w:rsidP="00D77D4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0A1DFC" wp14:editId="2034F775">
                                        <wp:extent cx="2239645" cy="2176246"/>
                                        <wp:effectExtent l="0" t="0" r="8255" b="0"/>
                                        <wp:docPr id="1870447137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70447137" name=""/>
                                                <pic:cNvPicPr/>
                                              </pic:nvPicPr>
                                              <pic:blipFill>
                                                <a:blip r:embed="rId2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39645" cy="21762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867B3" id="Rectangle 65" o:spid="_x0000_s1039" style="position:absolute;left:0;text-align:left;margin-left:.45pt;margin-top:30.65pt;width:192.75pt;height:192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" fillcolor="white [3201]" strokecolor="white [3212]" strokeweight="2pt">
                      <v:textbox>
                        <w:txbxContent>
                          <w:p w14:paraId="46D4F955" w14:textId="64E69C61" w:rsidR="00D77D4D" w:rsidRDefault="00D77D4D" w:rsidP="00D77D4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0A1DFC" wp14:editId="2034F775">
                                  <wp:extent cx="2239645" cy="2176246"/>
                                  <wp:effectExtent l="0" t="0" r="8255" b="0"/>
                                  <wp:docPr id="187044713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0447137" name=""/>
                                          <pic:cNvPicPr/>
                                        </pic:nvPicPr>
                                        <pic:blipFill>
                                          <a:blip r:embed="rId2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9645" cy="2176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</w:t>
            </w:r>
            <w:r w:rsidRPr="00227F72">
              <w:rPr>
                <w:rFonts w:ascii="Amiri" w:hAnsi="Amiri" w:cs="Amiri"/>
                <w:position w:val="-24"/>
                <w:sz w:val="26"/>
                <w:szCs w:val="26"/>
              </w:rPr>
              <w:object w:dxaOrig="1500" w:dyaOrig="660" w14:anchorId="75068746">
                <v:shape id="_x0000_i1234" type="#_x0000_t75" style="width:75pt;height:33pt" o:ole="">
                  <v:imagedata r:id="rId385" o:title=""/>
                </v:shape>
                <o:OLEObject Type="Embed" ProgID="Equation.DSMT4" ShapeID="_x0000_i1234" DrawAspect="Content" ObjectID="_1822110914" r:id="rId386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،            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620" w:dyaOrig="260" w14:anchorId="16807501">
                <v:shape id="_x0000_i1235" type="#_x0000_t75" style="width:30.75pt;height:12.75pt" o:ole="">
                  <v:imagedata r:id="rId373" o:title=""/>
                </v:shape>
                <o:OLEObject Type="Embed" ProgID="Equation.DSMT4" ShapeID="_x0000_i1235" DrawAspect="Content" ObjectID="_1822110915" r:id="rId387"/>
              </w:object>
            </w:r>
          </w:p>
          <w:p w14:paraId="5F3C4EA8" w14:textId="5AFFB59A" w:rsidR="00D77D4D" w:rsidRPr="00227F72" w:rsidRDefault="00D77D4D" w:rsidP="00D77D4D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 </w:t>
            </w:r>
            <w:r w:rsidRPr="00227F72">
              <w:rPr>
                <w:rFonts w:ascii="Amiri" w:hAnsi="Amiri" w:cs="Amiri"/>
                <w:position w:val="-24"/>
                <w:sz w:val="26"/>
                <w:szCs w:val="26"/>
              </w:rPr>
              <w:object w:dxaOrig="1400" w:dyaOrig="660" w14:anchorId="5915627B">
                <v:shape id="_x0000_i1236" type="#_x0000_t75" style="width:69.75pt;height:33pt" o:ole="">
                  <v:imagedata r:id="rId388" o:title=""/>
                </v:shape>
                <o:OLEObject Type="Embed" ProgID="Equation.DSMT4" ShapeID="_x0000_i1236" DrawAspect="Content" ObjectID="_1822110916" r:id="rId38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،            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620" w:dyaOrig="260" w14:anchorId="246FEE97">
                <v:shape id="_x0000_i1237" type="#_x0000_t75" style="width:30.75pt;height:12.75pt" o:ole="">
                  <v:imagedata r:id="rId373" o:title=""/>
                </v:shape>
                <o:OLEObject Type="Embed" ProgID="Equation.DSMT4" ShapeID="_x0000_i1237" DrawAspect="Content" ObjectID="_1822110917" r:id="rId390"/>
              </w:object>
            </w:r>
          </w:p>
          <w:p w14:paraId="27A26736" w14:textId="77777777" w:rsidR="00D77D4D" w:rsidRPr="00227F72" w:rsidRDefault="00D77D4D" w:rsidP="00D77D4D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</w:rPr>
              <w:object w:dxaOrig="1980" w:dyaOrig="400" w14:anchorId="7520CB87">
                <v:shape id="_x0000_i1238" type="#_x0000_t75" style="width:99pt;height:20.25pt" o:ole="">
                  <v:imagedata r:id="rId391" o:title=""/>
                </v:shape>
                <o:OLEObject Type="Embed" ProgID="Equation.DSMT4" ShapeID="_x0000_i1238" DrawAspect="Content" ObjectID="_1822110918" r:id="rId392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،     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620" w:dyaOrig="260" w14:anchorId="062CEE7C">
                <v:shape id="_x0000_i1239" type="#_x0000_t75" style="width:30.75pt;height:12.75pt" o:ole="">
                  <v:imagedata r:id="rId373" o:title=""/>
                </v:shape>
                <o:OLEObject Type="Embed" ProgID="Equation.DSMT4" ShapeID="_x0000_i1239" DrawAspect="Content" ObjectID="_1822110919" r:id="rId39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5DBD6023" w14:textId="20E355B5" w:rsidR="001D04A7" w:rsidRPr="00D77D4D" w:rsidRDefault="00D77D4D" w:rsidP="00D77D4D">
            <w:pPr>
              <w:bidi/>
              <w:rPr>
                <w:rFonts w:ascii="Amiri" w:hAnsi="Amiri" w:cs="Amiri"/>
                <w:i/>
                <w:iCs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position w:val="-10"/>
                <w:sz w:val="26"/>
                <w:szCs w:val="26"/>
                <w:rtl/>
              </w:rPr>
              <w:t xml:space="preserve">      </w:t>
            </w:r>
            <w:r w:rsidRPr="00227F72">
              <w:rPr>
                <w:rFonts w:ascii="Amiri" w:hAnsi="Amiri" w:cs="Amiri"/>
                <w:position w:val="-16"/>
                <w:sz w:val="26"/>
                <w:szCs w:val="26"/>
              </w:rPr>
              <w:object w:dxaOrig="2260" w:dyaOrig="440" w14:anchorId="04C5C904">
                <v:shape id="_x0000_i1240" type="#_x0000_t75" style="width:113.25pt;height:21.75pt" o:ole="">
                  <v:imagedata r:id="rId394" o:title=""/>
                </v:shape>
                <o:OLEObject Type="Embed" ProgID="Equation.DSMT4" ShapeID="_x0000_i1240" DrawAspect="Content" ObjectID="_1822110920" r:id="rId39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،      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620" w:dyaOrig="260" w14:anchorId="32BD5A3F">
                <v:shape id="_x0000_i1241" type="#_x0000_t75" style="width:30.75pt;height:12.75pt" o:ole="">
                  <v:imagedata r:id="rId373" o:title=""/>
                </v:shape>
                <o:OLEObject Type="Embed" ProgID="Equation.DSMT4" ShapeID="_x0000_i1241" DrawAspect="Content" ObjectID="_1822110921" r:id="rId396"/>
              </w:object>
            </w:r>
          </w:p>
          <w:p w14:paraId="2D4A896D" w14:textId="77777777" w:rsidR="001D04A7" w:rsidRDefault="001D04A7" w:rsidP="001D04A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16CC84D4" w14:textId="77777777" w:rsidR="001D04A7" w:rsidRDefault="001D04A7" w:rsidP="001D04A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762FD7A5" w14:textId="77777777" w:rsidR="001D04A7" w:rsidRDefault="001D04A7" w:rsidP="001D04A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18F56F73" w14:textId="77777777" w:rsidR="001D04A7" w:rsidRDefault="001D04A7" w:rsidP="001D04A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15B5A905" w14:textId="736C62A9" w:rsidR="001D04A7" w:rsidRPr="005D7019" w:rsidRDefault="001D04A7" w:rsidP="001D04A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</w:tc>
        <w:tc>
          <w:tcPr>
            <w:tcW w:w="1179" w:type="dxa"/>
          </w:tcPr>
          <w:p w14:paraId="7521EF5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1E8DF16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DC3253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2784B4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EC025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23660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10DF5E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9EA2A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3D40DA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1BD5A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DFF3F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9ECFC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C94D92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55CB12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04C6D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4BE26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39057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A92CE9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0B56B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70B3DC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4D6F8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6BC7A6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7B01AD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A02225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EEB351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60D85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58A72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10337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A9348F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F6281B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116675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386B6F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225029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0E0EF75" w14:textId="77777777" w:rsidR="00124F8B" w:rsidRPr="00792B9B" w:rsidRDefault="00124F8B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F152C86" w14:textId="77777777" w:rsidR="00124F8B" w:rsidRDefault="00124F8B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F2B6DB5" wp14:editId="201CA973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315091170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B038C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0403EF00" w14:textId="74009B38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C17539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C17539" w:rsidRPr="00C17539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توظيف خواص الاسية لحل مشكلات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B6DB5" id="_x0000_s1040" style="position:absolute;left:0;text-align:left;margin-left:-46.15pt;margin-top:66.05pt;width:543pt;height:53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" fillcolor="white [3201]" strokecolor="black [3200]" strokeweight="2pt">
                <v:textbox>
                  <w:txbxContent>
                    <w:p w14:paraId="453B038C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0403EF00" w14:textId="74009B38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C17539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C17539" w:rsidRPr="00C17539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توظيف خواص الاسية لحل مشكلات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9D5B73" wp14:editId="5DCA06DE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790463069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2F69B" w14:textId="53D62D49" w:rsidR="00124F8B" w:rsidRPr="000377BF" w:rsidRDefault="00124F8B" w:rsidP="00305590">
                            <w:pPr>
                              <w:bidi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761511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01 ساعة</w:t>
                            </w:r>
                          </w:p>
                          <w:p w14:paraId="340B7705" w14:textId="77777777" w:rsidR="00124F8B" w:rsidRDefault="00124F8B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D5B73" id="_x0000_s1041" style="position:absolute;left:0;text-align:left;margin-left:-44.65pt;margin-top:.8pt;width:100.5pt;height:58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AUAWh3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2F92F69B" w14:textId="53D62D49" w:rsidR="00124F8B" w:rsidRPr="000377BF" w:rsidRDefault="00124F8B" w:rsidP="00305590">
                      <w:pPr>
                        <w:bidi/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761511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01 ساعة</w:t>
                      </w:r>
                    </w:p>
                    <w:p w14:paraId="340B7705" w14:textId="77777777" w:rsidR="00124F8B" w:rsidRDefault="00124F8B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A76666A" wp14:editId="1B43BC56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21416418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21D9B" w14:textId="77777777" w:rsidR="00124F8B" w:rsidRPr="00523874" w:rsidRDefault="00124F8B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2387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الثالثة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76666A" id="_x0000_s1042" style="position:absolute;left:0;text-align:left;margin-left:396.35pt;margin-top:-.7pt;width:100.5pt;height:62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BTaPEp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0E521D9B" w14:textId="77777777" w:rsidR="00124F8B" w:rsidRPr="00523874" w:rsidRDefault="00124F8B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52387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الثالثة علوم تجريبية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09D0231" wp14:editId="7269C832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90691692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078B5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الدوال الأسية واللوغاريتمية</w:t>
                            </w:r>
                          </w:p>
                          <w:p w14:paraId="39C9A29A" w14:textId="4752FB83" w:rsidR="00761511" w:rsidRPr="00AF5099" w:rsidRDefault="00124F8B" w:rsidP="00761511">
                            <w:pPr>
                              <w:bidi/>
                              <w:spacing w:after="0" w:line="240" w:lineRule="auto"/>
                              <w:rPr>
                                <w:rFonts w:cs="Simplified Arabic"/>
                                <w:b/>
                                <w:bCs/>
                                <w:color w:val="008000"/>
                                <w:sz w:val="40"/>
                                <w:szCs w:val="40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761511" w:rsidRPr="00761511">
                              <w:rPr>
                                <w:rFonts w:ascii="Amiri" w:hAnsi="Amiri" w:cs="Amiri"/>
                                <w:sz w:val="24"/>
                                <w:szCs w:val="24"/>
                                <w:rtl/>
                              </w:rPr>
                              <w:t>الدوال الأسية:</w:t>
                            </w:r>
                            <w:r w:rsidR="00761511" w:rsidRPr="00761511">
                              <w:rPr>
                                <w:rFonts w:ascii="Amiri" w:hAnsi="Amiri" w:cs="Amiri"/>
                                <w:position w:val="-6"/>
                                <w:sz w:val="24"/>
                                <w:szCs w:val="24"/>
                              </w:rPr>
                              <w:object w:dxaOrig="880" w:dyaOrig="340" w14:anchorId="60A52001">
                                <v:shape id="_x0000_i1243" type="#_x0000_t75" style="width:44.25pt;height:17.25pt" o:ole="">
                                  <v:imagedata r:id="rId397" o:title=""/>
                                </v:shape>
                                <o:OLEObject Type="Embed" ProgID="Equation.DSMT4" ShapeID="_x0000_i1243" DrawAspect="Content" ObjectID="_1822111377" r:id="rId398"/>
                              </w:object>
                            </w:r>
                          </w:p>
                          <w:p w14:paraId="1193871B" w14:textId="076FB86E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9D0231" id="_x0000_s1043" style="position:absolute;left:0;text-align:left;margin-left:66.35pt;margin-top:1.55pt;width:323.25pt;height:58.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" fillcolor="white [3212]" strokecolor="black [3213]" strokeweight="2pt">
                <v:textbox>
                  <w:txbxContent>
                    <w:p w14:paraId="4F3078B5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الدوال الأسية واللوغاريتمية</w:t>
                      </w:r>
                    </w:p>
                    <w:p w14:paraId="39C9A29A" w14:textId="4752FB83" w:rsidR="00761511" w:rsidRPr="00AF5099" w:rsidRDefault="00124F8B" w:rsidP="00761511">
                      <w:pPr>
                        <w:bidi/>
                        <w:spacing w:after="0" w:line="240" w:lineRule="auto"/>
                        <w:rPr>
                          <w:rFonts w:cs="Simplified Arabic"/>
                          <w:b/>
                          <w:bCs/>
                          <w:color w:val="008000"/>
                          <w:sz w:val="40"/>
                          <w:szCs w:val="40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761511" w:rsidRPr="00761511">
                        <w:rPr>
                          <w:rFonts w:ascii="Amiri" w:hAnsi="Amiri" w:cs="Amiri"/>
                          <w:sz w:val="24"/>
                          <w:szCs w:val="24"/>
                          <w:rtl/>
                        </w:rPr>
                        <w:t>الدوال الأسية:</w:t>
                      </w:r>
                      <w:r w:rsidR="00761511" w:rsidRPr="00761511">
                        <w:rPr>
                          <w:rFonts w:ascii="Amiri" w:hAnsi="Amiri" w:cs="Amiri"/>
                          <w:position w:val="-6"/>
                          <w:sz w:val="24"/>
                          <w:szCs w:val="24"/>
                        </w:rPr>
                        <w:object w:dxaOrig="880" w:dyaOrig="340" w14:anchorId="60A52001">
                          <v:shape id="_x0000_i1243" type="#_x0000_t75" style="width:44.25pt;height:17.25pt" o:ole="">
                            <v:imagedata r:id="rId397" o:title=""/>
                          </v:shape>
                          <o:OLEObject Type="Embed" ProgID="Equation.DSMT4" ShapeID="_x0000_i1243" DrawAspect="Content" ObjectID="_1822111377" r:id="rId399"/>
                        </w:object>
                      </w:r>
                    </w:p>
                    <w:p w14:paraId="1193871B" w14:textId="076FB86E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4A59F72E" w14:textId="77777777" w:rsidR="00124F8B" w:rsidRDefault="00124F8B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786C8C21" w14:textId="77777777" w:rsidR="00124F8B" w:rsidRPr="00792B9B" w:rsidRDefault="00124F8B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124F8B" w:rsidRPr="00792B9B" w14:paraId="0E4B9CFA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7748C7D2" w14:textId="77777777" w:rsidR="00124F8B" w:rsidRPr="00305590" w:rsidRDefault="00124F8B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3E26AA9E" w14:textId="77777777" w:rsidR="00124F8B" w:rsidRPr="00305590" w:rsidRDefault="00124F8B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6C6C3574" w14:textId="77777777" w:rsidR="00124F8B" w:rsidRPr="00305590" w:rsidRDefault="00124F8B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124F8B" w:rsidRPr="00792B9B" w14:paraId="118CE28C" w14:textId="77777777" w:rsidTr="00395266">
        <w:trPr>
          <w:trHeight w:val="12240"/>
        </w:trPr>
        <w:tc>
          <w:tcPr>
            <w:tcW w:w="1278" w:type="dxa"/>
          </w:tcPr>
          <w:p w14:paraId="05D1E3C9" w14:textId="77777777" w:rsidR="00124F8B" w:rsidRDefault="00124F8B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01C5C00" w14:textId="77777777" w:rsidR="00124F8B" w:rsidRDefault="00124F8B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025EDE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4FE2F95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674452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58E3486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B81D179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E4DCBCD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9903DD4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A0DD5C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58E944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0F99D2F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30FF8DA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6CAA8C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7BA7FA3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8BF6EDA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30C647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D77A0DF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1634AD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93B5DBF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58825FA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325CD80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C496DA2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7FFBA4A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89A8BF0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BF754FA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A83A5A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777DA2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BF8F11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846FBC4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6356F62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AFEF2FF" w14:textId="77777777" w:rsidR="00124F8B" w:rsidRPr="00FB5A89" w:rsidRDefault="00124F8B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11BCE5CC" w14:textId="77777777" w:rsidR="00124F8B" w:rsidRDefault="00124F8B" w:rsidP="0052387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0FDA8254" w14:textId="3FA3C908" w:rsidR="00761511" w:rsidRPr="0071529F" w:rsidRDefault="00761511" w:rsidP="00612B3A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  <w:r w:rsidRPr="0071529F">
              <w:rPr>
                <w:rFonts w:ascii="Amiri" w:hAnsi="Amiri" w:cs="Amiri"/>
                <w:color w:val="FF0000"/>
                <w:sz w:val="26"/>
                <w:szCs w:val="26"/>
                <w:rtl/>
              </w:rPr>
              <w:t>حلول المعادلة</w:t>
            </w:r>
            <w:r w:rsidRPr="0071529F">
              <w:rPr>
                <w:rFonts w:ascii="Amiri" w:hAnsi="Amiri" w:cs="Amiri"/>
                <w:color w:val="0000FF"/>
                <w:sz w:val="26"/>
                <w:szCs w:val="26"/>
                <w:rtl/>
              </w:rPr>
              <w:t xml:space="preserve"> </w:t>
            </w:r>
            <w:r w:rsidR="0071529F" w:rsidRPr="0071529F">
              <w:rPr>
                <w:rFonts w:ascii="Amiri" w:hAnsi="Amiri" w:cs="Amiri"/>
                <w:color w:val="0000FF"/>
                <w:position w:val="-12"/>
                <w:sz w:val="26"/>
                <w:szCs w:val="26"/>
              </w:rPr>
              <w:object w:dxaOrig="859" w:dyaOrig="380" w14:anchorId="27434D90">
                <v:shape id="_x0000_i1244" type="#_x0000_t75" style="width:42.75pt;height:18.75pt" o:ole="">
                  <v:imagedata r:id="rId400" o:title=""/>
                </v:shape>
                <o:OLEObject Type="Embed" ProgID="Equation.DSMT4" ShapeID="_x0000_i1244" DrawAspect="Content" ObjectID="_1822110922" r:id="rId401"/>
              </w:object>
            </w:r>
          </w:p>
          <w:p w14:paraId="33EDDB0C" w14:textId="77777777" w:rsidR="00124F8B" w:rsidRPr="0071529F" w:rsidRDefault="00124F8B" w:rsidP="0052387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  <w:r w:rsidRPr="0071529F"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2DE34CD4" w14:textId="77777777" w:rsidR="00761511" w:rsidRPr="0071529F" w:rsidRDefault="00761511" w:rsidP="00761511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71529F">
              <w:rPr>
                <w:rFonts w:ascii="Amiri" w:eastAsia="Calibri" w:hAnsi="Amiri" w:cs="Amiri" w:hint="cs"/>
                <w:color w:val="EE0000"/>
                <w:sz w:val="26"/>
                <w:szCs w:val="26"/>
                <w:rtl/>
                <w:lang w:bidi="ar-DZ"/>
              </w:rPr>
              <w:t>نشاط</w:t>
            </w:r>
          </w:p>
          <w:p w14:paraId="5C12C686" w14:textId="77777777" w:rsidR="002718AE" w:rsidRPr="0071529F" w:rsidRDefault="002718AE" w:rsidP="002718AE">
            <w:pPr>
              <w:bidi/>
              <w:jc w:val="lowKashida"/>
              <w:rPr>
                <w:rFonts w:ascii="Amiri" w:hAnsi="Amiri" w:cs="Amiri"/>
                <w:sz w:val="26"/>
                <w:szCs w:val="26"/>
                <w:rtl/>
              </w:rPr>
            </w:pPr>
            <w:r w:rsidRPr="0071529F">
              <w:rPr>
                <w:rFonts w:ascii="Amiri" w:hAnsi="Amiri" w:cs="Amiri"/>
                <w:sz w:val="26"/>
                <w:szCs w:val="26"/>
                <w:rtl/>
              </w:rPr>
              <w:t>لتكن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5FA96A8B">
                <v:shape id="_x0000_i1245" type="#_x0000_t75" style="width:12pt;height:12.75pt" o:ole="">
                  <v:imagedata r:id="rId402" o:title=""/>
                </v:shape>
                <o:OLEObject Type="Embed" ProgID="Equation.DSMT4" ShapeID="_x0000_i1245" DrawAspect="Content" ObjectID="_1822110923" r:id="rId403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الدالة المعرفة على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016935BC">
                <v:shape id="_x0000_i1246" type="#_x0000_t75" style="width:12.75pt;height:12.75pt" o:ole="">
                  <v:imagedata r:id="rId76" o:title=""/>
                </v:shape>
                <o:OLEObject Type="Embed" ProgID="Equation.DSMT4" ShapeID="_x0000_i1246" DrawAspect="Content" ObjectID="_1822110924" r:id="rId404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بـِ </w:t>
            </w:r>
            <w:r w:rsidRPr="0071529F">
              <w:rPr>
                <w:rFonts w:ascii="Amiri" w:hAnsi="Amiri" w:cs="Amiri"/>
                <w:position w:val="-14"/>
                <w:sz w:val="26"/>
                <w:szCs w:val="26"/>
              </w:rPr>
              <w:object w:dxaOrig="1140" w:dyaOrig="400" w14:anchorId="3C3F1B9A">
                <v:shape id="_x0000_i1247" type="#_x0000_t75" style="width:57pt;height:20.25pt" o:ole="">
                  <v:imagedata r:id="rId405" o:title=""/>
                </v:shape>
                <o:OLEObject Type="Embed" ProgID="Equation.DSMT4" ShapeID="_x0000_i1247" DrawAspect="Content" ObjectID="_1822110925" r:id="rId406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216C5DCF" w14:textId="3638F287" w:rsidR="002718AE" w:rsidRPr="0071529F" w:rsidRDefault="002718AE" w:rsidP="006C4628">
            <w:pPr>
              <w:pStyle w:val="Paragraphedeliste"/>
              <w:numPr>
                <w:ilvl w:val="0"/>
                <w:numId w:val="6"/>
              </w:numPr>
              <w:tabs>
                <w:tab w:val="right" w:pos="42"/>
                <w:tab w:val="right" w:pos="363"/>
              </w:tabs>
              <w:bidi/>
              <w:ind w:left="360"/>
              <w:rPr>
                <w:rFonts w:ascii="Amiri" w:eastAsia="Calibri" w:hAnsi="Amiri" w:cs="Amiri"/>
                <w:sz w:val="26"/>
                <w:szCs w:val="26"/>
              </w:rPr>
            </w:pPr>
            <w:r w:rsidRPr="0071529F">
              <w:rPr>
                <w:rFonts w:ascii="Amiri" w:eastAsia="Calibri" w:hAnsi="Amiri" w:cs="Amiri" w:hint="cs"/>
                <w:sz w:val="26"/>
                <w:szCs w:val="26"/>
                <w:rtl/>
              </w:rPr>
              <w:t xml:space="preserve">تحقق ان </w: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>الدالة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6F6A2E2E">
                <v:shape id="_x0000_i1248" type="#_x0000_t75" style="width:12pt;height:12.75pt" o:ole="">
                  <v:imagedata r:id="rId407" o:title=""/>
                </v:shape>
                <o:OLEObject Type="Embed" ProgID="Equation.DSMT4" ShapeID="_x0000_i1248" DrawAspect="Content" ObjectID="_1822110926" r:id="rId408"/>
              </w:object>
            </w:r>
            <w:r w:rsidRPr="0071529F">
              <w:rPr>
                <w:rFonts w:ascii="Amiri" w:hAnsi="Amiri" w:cs="Amiri" w:hint="cs"/>
                <w:sz w:val="26"/>
                <w:szCs w:val="26"/>
                <w:rtl/>
              </w:rPr>
              <w:t xml:space="preserve"> هي حل للمعادلة التفاضلية </w:t>
            </w:r>
            <w:r w:rsidRPr="0071529F">
              <w:rPr>
                <w:rFonts w:ascii="Amiri" w:hAnsi="Amiri" w:cs="Amiri"/>
                <w:position w:val="-14"/>
                <w:sz w:val="26"/>
                <w:szCs w:val="26"/>
              </w:rPr>
              <w:object w:dxaOrig="1440" w:dyaOrig="400" w14:anchorId="5269E093">
                <v:shape id="_x0000_i1249" type="#_x0000_t75" style="width:1in;height:20.25pt" o:ole="">
                  <v:imagedata r:id="rId409" o:title=""/>
                </v:shape>
                <o:OLEObject Type="Embed" ProgID="Equation.DSMT4" ShapeID="_x0000_i1249" DrawAspect="Content" ObjectID="_1822110927" r:id="rId410"/>
              </w:object>
            </w:r>
            <w:r w:rsidRPr="0071529F">
              <w:rPr>
                <w:rFonts w:ascii="Amiri" w:hAnsi="Amiri" w:cs="Amiri" w:hint="cs"/>
                <w:sz w:val="26"/>
                <w:szCs w:val="26"/>
                <w:rtl/>
              </w:rPr>
              <w:t xml:space="preserve"> والتي تحقق: </w:t>
            </w:r>
            <w:r w:rsidRPr="0071529F">
              <w:rPr>
                <w:rFonts w:ascii="Amiri" w:hAnsi="Amiri" w:cs="Amiri"/>
                <w:position w:val="-14"/>
                <w:sz w:val="26"/>
                <w:szCs w:val="26"/>
              </w:rPr>
              <w:object w:dxaOrig="880" w:dyaOrig="400" w14:anchorId="0CE2B63F">
                <v:shape id="_x0000_i1250" type="#_x0000_t75" style="width:44.25pt;height:20.25pt" o:ole="">
                  <v:imagedata r:id="rId411" o:title=""/>
                </v:shape>
                <o:OLEObject Type="Embed" ProgID="Equation.DSMT4" ShapeID="_x0000_i1250" DrawAspect="Content" ObjectID="_1822110928" r:id="rId412"/>
              </w:object>
            </w:r>
          </w:p>
          <w:p w14:paraId="0E3784B2" w14:textId="077E576B" w:rsidR="00602A56" w:rsidRPr="0071529F" w:rsidRDefault="00602A56" w:rsidP="006C4628">
            <w:pPr>
              <w:pStyle w:val="Paragraphedeliste"/>
              <w:numPr>
                <w:ilvl w:val="0"/>
                <w:numId w:val="6"/>
              </w:numPr>
              <w:tabs>
                <w:tab w:val="right" w:pos="42"/>
                <w:tab w:val="right" w:pos="363"/>
              </w:tabs>
              <w:bidi/>
              <w:ind w:left="360"/>
              <w:rPr>
                <w:rFonts w:ascii="Amiri" w:eastAsia="Calibri" w:hAnsi="Amiri" w:cs="Amiri"/>
                <w:sz w:val="26"/>
                <w:szCs w:val="26"/>
              </w:rPr>
            </w:pPr>
            <w:r w:rsidRPr="0071529F">
              <w:rPr>
                <w:rFonts w:ascii="Amiri" w:hAnsi="Amiri" w:cs="Amiri"/>
                <w:sz w:val="26"/>
                <w:szCs w:val="26"/>
                <w:rtl/>
              </w:rPr>
              <w:t>نفرض أنه توجد دالة ثانية</w:t>
            </w:r>
            <w:r w:rsidRPr="0071529F">
              <w:rPr>
                <w:rFonts w:ascii="Amiri" w:hAnsi="Amiri" w:cs="Amiri"/>
                <w:position w:val="-10"/>
                <w:sz w:val="26"/>
                <w:szCs w:val="26"/>
              </w:rPr>
              <w:object w:dxaOrig="240" w:dyaOrig="260" w14:anchorId="0F1ADFD2">
                <v:shape id="_x0000_i1251" type="#_x0000_t75" style="width:12pt;height:12.75pt" o:ole="">
                  <v:imagedata r:id="rId19" o:title=""/>
                </v:shape>
                <o:OLEObject Type="Embed" ProgID="Equation.DSMT4" ShapeID="_x0000_i1251" DrawAspect="Content" ObjectID="_1822110929" r:id="rId413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 تحقق</w:t>
            </w:r>
            <w:r w:rsidR="00444DD9" w:rsidRPr="0071529F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840" w:dyaOrig="320" w14:anchorId="15092447">
                <v:shape id="_x0000_i1706" type="#_x0000_t75" style="width:42pt;height:15.75pt" o:ole="">
                  <v:imagedata r:id="rId414" o:title=""/>
                </v:shape>
                <o:OLEObject Type="Embed" ProgID="Equation.DSMT4" ShapeID="_x0000_i1706" DrawAspect="Content" ObjectID="_1822110930" r:id="rId415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71529F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880" w:dyaOrig="400" w14:anchorId="1AC178FC">
                <v:shape id="_x0000_i1253" type="#_x0000_t75" style="width:44.25pt;height:20.25pt" o:ole="">
                  <v:imagedata r:id="rId23" o:title=""/>
                </v:shape>
                <o:OLEObject Type="Embed" ProgID="Equation.DSMT4" ShapeID="_x0000_i1253" DrawAspect="Content" ObjectID="_1822110931" r:id="rId416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>بما أن الدالة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60" w14:anchorId="0B4B1013">
                <v:shape id="_x0000_i1254" type="#_x0000_t75" style="width:12pt;height:12.75pt" o:ole="">
                  <v:imagedata r:id="rId25" o:title=""/>
                </v:shape>
                <o:OLEObject Type="Embed" ProgID="Equation.DSMT4" ShapeID="_x0000_i1254" DrawAspect="Content" ObjectID="_1822110932" r:id="rId417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لا تنعدم على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59B4690A">
                <v:shape id="_x0000_i1255" type="#_x0000_t75" style="width:12.75pt;height:12.75pt" o:ole="">
                  <v:imagedata r:id="rId27" o:title=""/>
                </v:shape>
                <o:OLEObject Type="Embed" ProgID="Equation.DSMT4" ShapeID="_x0000_i1255" DrawAspect="Content" ObjectID="_1822110933" r:id="rId418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>، نعتبر الدالة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60" w14:anchorId="792E910D">
                <v:shape id="_x0000_i1256" type="#_x0000_t75" style="width:12pt;height:12.75pt" o:ole="">
                  <v:imagedata r:id="rId29" o:title=""/>
                </v:shape>
                <o:OLEObject Type="Embed" ProgID="Equation.DSMT4" ShapeID="_x0000_i1256" DrawAspect="Content" ObjectID="_1822110934" r:id="rId419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المعرفة على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0A7F998F">
                <v:shape id="_x0000_i1257" type="#_x0000_t75" style="width:12.75pt;height:12.75pt" o:ole="">
                  <v:imagedata r:id="rId31" o:title=""/>
                </v:shape>
                <o:OLEObject Type="Embed" ProgID="Equation.DSMT4" ShapeID="_x0000_i1257" DrawAspect="Content" ObjectID="_1822110935" r:id="rId420"/>
              </w:object>
            </w:r>
            <w:r w:rsidRPr="0071529F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بـِ </w:t>
            </w:r>
            <w:r w:rsidRPr="0071529F">
              <w:rPr>
                <w:rFonts w:ascii="Amiri" w:hAnsi="Amiri" w:cs="Amiri"/>
                <w:position w:val="-32"/>
                <w:sz w:val="26"/>
                <w:szCs w:val="26"/>
                <w:lang w:bidi="ar-DZ"/>
              </w:rPr>
              <w:object w:dxaOrig="1440" w:dyaOrig="740" w14:anchorId="5C32C3E9">
                <v:shape id="_x0000_i1258" type="#_x0000_t75" style="width:1in;height:36.75pt" o:ole="">
                  <v:imagedata r:id="rId33" o:title=""/>
                </v:shape>
                <o:OLEObject Type="Embed" ProgID="Equation.DSMT4" ShapeID="_x0000_i1258" DrawAspect="Content" ObjectID="_1822110936" r:id="rId421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02EA5D83" w14:textId="77777777" w:rsidR="00602A56" w:rsidRPr="0071529F" w:rsidRDefault="00602A56" w:rsidP="006C4628">
            <w:pPr>
              <w:numPr>
                <w:ilvl w:val="1"/>
                <w:numId w:val="7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>بين أن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60" w14:anchorId="2292ADFE">
                <v:shape id="_x0000_i1259" type="#_x0000_t75" style="width:12pt;height:12.75pt" o:ole="">
                  <v:imagedata r:id="rId29" o:title=""/>
                </v:shape>
                <o:OLEObject Type="Embed" ProgID="Equation.DSMT4" ShapeID="_x0000_i1259" DrawAspect="Content" ObjectID="_1822110937" r:id="rId422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دالة ثابتة على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7029B5C6">
                <v:shape id="_x0000_i1260" type="#_x0000_t75" style="width:12.75pt;height:12.75pt" o:ole="">
                  <v:imagedata r:id="rId31" o:title=""/>
                </v:shape>
                <o:OLEObject Type="Embed" ProgID="Equation.DSMT4" ShapeID="_x0000_i1260" DrawAspect="Content" ObjectID="_1822110938" r:id="rId423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74120A95" w14:textId="77777777" w:rsidR="00602A56" w:rsidRPr="0071529F" w:rsidRDefault="00602A56" w:rsidP="006C4628">
            <w:pPr>
              <w:numPr>
                <w:ilvl w:val="1"/>
                <w:numId w:val="7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استنتج أنه من أجل كل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00" w14:anchorId="0B2F583B">
                <v:shape id="_x0000_i1261" type="#_x0000_t75" style="width:12pt;height:9.75pt" o:ole="">
                  <v:imagedata r:id="rId172" o:title=""/>
                </v:shape>
                <o:OLEObject Type="Embed" ProgID="Equation.DSMT4" ShapeID="_x0000_i1261" DrawAspect="Content" ObjectID="_1822110939" r:id="rId424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3258871B">
                <v:shape id="_x0000_i1262" type="#_x0000_t75" style="width:12.75pt;height:12.75pt" o:ole="">
                  <v:imagedata r:id="rId31" o:title=""/>
                </v:shape>
                <o:OLEObject Type="Embed" ProgID="Equation.DSMT4" ShapeID="_x0000_i1262" DrawAspect="Content" ObjectID="_1822110940" r:id="rId425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، </w:t>
            </w:r>
            <w:r w:rsidRPr="0071529F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1400" w:dyaOrig="400" w14:anchorId="0943EF14">
                <v:shape id="_x0000_i1263" type="#_x0000_t75" style="width:69.75pt;height:20.25pt" o:ole="">
                  <v:imagedata r:id="rId426" o:title=""/>
                </v:shape>
                <o:OLEObject Type="Embed" ProgID="Equation.DSMT4" ShapeID="_x0000_i1263" DrawAspect="Content" ObjectID="_1822110941" r:id="rId427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133A0785" w14:textId="77777777" w:rsidR="002718AE" w:rsidRPr="0071529F" w:rsidRDefault="002718AE" w:rsidP="002718AE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C00000"/>
                <w:sz w:val="26"/>
                <w:szCs w:val="26"/>
                <w:rtl/>
                <w:lang w:bidi="ar-DZ"/>
              </w:rPr>
            </w:pPr>
          </w:p>
          <w:p w14:paraId="17BFD84F" w14:textId="5C7E09BF" w:rsidR="00602A56" w:rsidRPr="0071529F" w:rsidRDefault="00602A56" w:rsidP="00612B3A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C00000"/>
                <w:sz w:val="26"/>
                <w:szCs w:val="26"/>
                <w:rtl/>
                <w:lang w:bidi="ar-DZ"/>
              </w:rPr>
            </w:pPr>
            <w:r w:rsidRPr="0071529F">
              <w:rPr>
                <w:rFonts w:ascii="Amiri" w:eastAsia="Calibri" w:hAnsi="Amiri" w:cs="Amiri" w:hint="cs"/>
                <w:color w:val="C00000"/>
                <w:sz w:val="26"/>
                <w:szCs w:val="26"/>
                <w:rtl/>
                <w:lang w:bidi="ar-DZ"/>
              </w:rPr>
              <w:t>مناقشة النشاط</w:t>
            </w:r>
          </w:p>
          <w:p w14:paraId="0F44D918" w14:textId="5B94A2F4" w:rsidR="0071529F" w:rsidRPr="0071529F" w:rsidRDefault="0071529F" w:rsidP="006C4628">
            <w:pPr>
              <w:pStyle w:val="Paragraphedeliste"/>
              <w:numPr>
                <w:ilvl w:val="0"/>
                <w:numId w:val="8"/>
              </w:numPr>
              <w:tabs>
                <w:tab w:val="right" w:pos="42"/>
                <w:tab w:val="right" w:pos="363"/>
              </w:tabs>
              <w:bidi/>
              <w:ind w:left="360"/>
              <w:rPr>
                <w:rFonts w:ascii="Amiri" w:eastAsia="Calibri" w:hAnsi="Amiri" w:cs="Amiri"/>
                <w:color w:val="EE0000"/>
                <w:sz w:val="26"/>
                <w:szCs w:val="26"/>
              </w:rPr>
            </w:pPr>
            <w:r w:rsidRPr="0071529F">
              <w:rPr>
                <w:rFonts w:ascii="Amiri" w:eastAsia="Calibri" w:hAnsi="Amiri" w:cs="Amiri" w:hint="cs"/>
                <w:color w:val="EE0000"/>
                <w:sz w:val="26"/>
                <w:szCs w:val="26"/>
                <w:rtl/>
              </w:rPr>
              <w:t xml:space="preserve">التحقق ان </w:t>
            </w:r>
            <w:r w:rsidRPr="0071529F">
              <w:rPr>
                <w:rFonts w:ascii="Amiri" w:hAnsi="Amiri" w:cs="Amiri"/>
                <w:color w:val="EE0000"/>
                <w:sz w:val="26"/>
                <w:szCs w:val="26"/>
                <w:rtl/>
              </w:rPr>
              <w:t>الدالة</w:t>
            </w:r>
            <w:r w:rsidRPr="0071529F">
              <w:rPr>
                <w:color w:val="EE0000"/>
                <w:position w:val="-10"/>
              </w:rPr>
              <w:object w:dxaOrig="240" w:dyaOrig="320" w14:anchorId="1DE6D098">
                <v:shape id="_x0000_i1264" type="#_x0000_t75" style="width:12pt;height:15.75pt" o:ole="">
                  <v:imagedata r:id="rId428" o:title=""/>
                </v:shape>
                <o:OLEObject Type="Embed" ProgID="Equation.DSMT4" ShapeID="_x0000_i1264" DrawAspect="Content" ObjectID="_1822110942" r:id="rId429"/>
              </w:object>
            </w:r>
            <w:r w:rsidRPr="0071529F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 xml:space="preserve"> هي حل للمعادلة التفاضلية </w:t>
            </w:r>
            <w:r w:rsidRPr="0071529F">
              <w:rPr>
                <w:color w:val="EE0000"/>
                <w:position w:val="-14"/>
              </w:rPr>
              <w:object w:dxaOrig="1440" w:dyaOrig="400" w14:anchorId="3ADD1975">
                <v:shape id="_x0000_i1265" type="#_x0000_t75" style="width:1in;height:20.25pt" o:ole="">
                  <v:imagedata r:id="rId430" o:title=""/>
                </v:shape>
                <o:OLEObject Type="Embed" ProgID="Equation.DSMT4" ShapeID="_x0000_i1265" DrawAspect="Content" ObjectID="_1822110943" r:id="rId431"/>
              </w:object>
            </w:r>
            <w:r w:rsidRPr="0071529F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 xml:space="preserve"> والتي تحقق: </w:t>
            </w:r>
            <w:r w:rsidRPr="0071529F">
              <w:rPr>
                <w:color w:val="EE0000"/>
                <w:position w:val="-14"/>
              </w:rPr>
              <w:object w:dxaOrig="880" w:dyaOrig="400" w14:anchorId="4F2666DC">
                <v:shape id="_x0000_i1266" type="#_x0000_t75" style="width:44.25pt;height:20.25pt" o:ole="">
                  <v:imagedata r:id="rId432" o:title=""/>
                </v:shape>
                <o:OLEObject Type="Embed" ProgID="Equation.DSMT4" ShapeID="_x0000_i1266" DrawAspect="Content" ObjectID="_1822110944" r:id="rId433"/>
              </w:object>
            </w:r>
          </w:p>
          <w:p w14:paraId="789AA997" w14:textId="1E96BD95" w:rsidR="00761511" w:rsidRPr="0071529F" w:rsidRDefault="00761511" w:rsidP="0071529F">
            <w:pPr>
              <w:bidi/>
              <w:jc w:val="lowKashida"/>
              <w:rPr>
                <w:rFonts w:ascii="Amiri" w:hAnsi="Amiri" w:cs="Amiri"/>
                <w:sz w:val="26"/>
                <w:szCs w:val="26"/>
                <w:rtl/>
              </w:rPr>
            </w:pPr>
            <w:r w:rsidRPr="0071529F">
              <w:rPr>
                <w:rFonts w:ascii="Amiri" w:hAnsi="Amiri" w:cs="Amiri"/>
                <w:sz w:val="26"/>
                <w:szCs w:val="26"/>
                <w:rtl/>
              </w:rPr>
              <w:t>لتكن</w:t>
            </w:r>
            <w:r w:rsidRPr="0071529F">
              <w:rPr>
                <w:position w:val="-4"/>
              </w:rPr>
              <w:object w:dxaOrig="240" w:dyaOrig="260" w14:anchorId="1A18FFA0">
                <v:shape id="_x0000_i1267" type="#_x0000_t75" style="width:12pt;height:12.75pt" o:ole="">
                  <v:imagedata r:id="rId402" o:title=""/>
                </v:shape>
                <o:OLEObject Type="Embed" ProgID="Equation.DSMT4" ShapeID="_x0000_i1267" DrawAspect="Content" ObjectID="_1822110945" r:id="rId434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الدالة المعرفة على</w:t>
            </w:r>
            <w:r w:rsidRPr="0071529F">
              <w:rPr>
                <w:position w:val="-4"/>
              </w:rPr>
              <w:object w:dxaOrig="260" w:dyaOrig="260" w14:anchorId="4C134D01">
                <v:shape id="_x0000_i1268" type="#_x0000_t75" style="width:12.75pt;height:12.75pt" o:ole="">
                  <v:imagedata r:id="rId76" o:title=""/>
                </v:shape>
                <o:OLEObject Type="Embed" ProgID="Equation.DSMT4" ShapeID="_x0000_i1268" DrawAspect="Content" ObjectID="_1822110946" r:id="rId435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بـِ </w:t>
            </w:r>
            <w:r w:rsidRPr="0071529F">
              <w:rPr>
                <w:position w:val="-14"/>
              </w:rPr>
              <w:object w:dxaOrig="1140" w:dyaOrig="400" w14:anchorId="1B7E0754">
                <v:shape id="_x0000_i1269" type="#_x0000_t75" style="width:57pt;height:20.25pt" o:ole="">
                  <v:imagedata r:id="rId405" o:title=""/>
                </v:shape>
                <o:OLEObject Type="Embed" ProgID="Equation.DSMT4" ShapeID="_x0000_i1269" DrawAspect="Content" ObjectID="_1822110947" r:id="rId436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15E8F6BA" w14:textId="77777777" w:rsidR="00602A56" w:rsidRDefault="00761511" w:rsidP="00602A56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الدالة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4CEBE926">
                <v:shape id="_x0000_i1270" type="#_x0000_t75" style="width:12pt;height:12.75pt" o:ole="">
                  <v:imagedata r:id="rId407" o:title=""/>
                </v:shape>
                <o:OLEObject Type="Embed" ProgID="Equation.DSMT4" ShapeID="_x0000_i1270" DrawAspect="Content" ObjectID="_1822110948" r:id="rId437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قابلة للاشتقاق على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115C2329">
                <v:shape id="_x0000_i1271" type="#_x0000_t75" style="width:12.75pt;height:12.75pt" o:ole="">
                  <v:imagedata r:id="rId76" o:title=""/>
                </v:shape>
                <o:OLEObject Type="Embed" ProgID="Equation.DSMT4" ShapeID="_x0000_i1271" DrawAspect="Content" ObjectID="_1822110949" r:id="rId438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="00602A56" w:rsidRPr="0071529F">
              <w:rPr>
                <w:rFonts w:ascii="Amiri" w:hAnsi="Amiri" w:cs="Amiri" w:hint="cs"/>
                <w:sz w:val="26"/>
                <w:szCs w:val="26"/>
                <w:rtl/>
              </w:rPr>
              <w:t>ولدينا</w: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من أجل كل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00" w14:anchorId="16BD92E5">
                <v:shape id="_x0000_i1272" type="#_x0000_t75" style="width:12pt;height:9.75pt" o:ole="">
                  <v:imagedata r:id="rId439" o:title=""/>
                </v:shape>
                <o:OLEObject Type="Embed" ProgID="Equation.DSMT4" ShapeID="_x0000_i1272" DrawAspect="Content" ObjectID="_1822110950" r:id="rId440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من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01B91B1C">
                <v:shape id="_x0000_i1273" type="#_x0000_t75" style="width:12.75pt;height:12.75pt" o:ole="">
                  <v:imagedata r:id="rId76" o:title=""/>
                </v:shape>
                <o:OLEObject Type="Embed" ProgID="Equation.DSMT4" ShapeID="_x0000_i1273" DrawAspect="Content" ObjectID="_1822110951" r:id="rId441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>،</w:t>
            </w:r>
            <w:r w:rsidRPr="0071529F">
              <w:rPr>
                <w:rFonts w:ascii="Amiri" w:hAnsi="Amiri" w:cs="Amiri"/>
                <w:position w:val="-14"/>
                <w:sz w:val="26"/>
                <w:szCs w:val="26"/>
              </w:rPr>
              <w:object w:dxaOrig="2260" w:dyaOrig="400" w14:anchorId="3551B253">
                <v:shape id="_x0000_i1274" type="#_x0000_t75" style="width:113.25pt;height:20.25pt" o:ole="">
                  <v:imagedata r:id="rId442" o:title=""/>
                </v:shape>
                <o:OLEObject Type="Embed" ProgID="Equation.DSMT4" ShapeID="_x0000_i1274" DrawAspect="Content" ObjectID="_1822110952" r:id="rId443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="00602A56" w:rsidRPr="0071529F">
              <w:rPr>
                <w:rFonts w:ascii="Amiri" w:hAnsi="Amiri" w:cs="Amiri"/>
                <w:sz w:val="26"/>
                <w:szCs w:val="26"/>
                <w:rtl/>
              </w:rPr>
              <w:br/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>كما أن</w:t>
            </w:r>
            <w:r w:rsidRPr="0071529F">
              <w:rPr>
                <w:rFonts w:ascii="Amiri" w:hAnsi="Amiri" w:cs="Amiri"/>
                <w:position w:val="-14"/>
                <w:sz w:val="26"/>
                <w:szCs w:val="26"/>
              </w:rPr>
              <w:object w:dxaOrig="1340" w:dyaOrig="400" w14:anchorId="1A32F9FE">
                <v:shape id="_x0000_i1275" type="#_x0000_t75" style="width:66.75pt;height:20.25pt" o:ole="">
                  <v:imagedata r:id="rId444" o:title=""/>
                </v:shape>
                <o:OLEObject Type="Embed" ProgID="Equation.DSMT4" ShapeID="_x0000_i1275" DrawAspect="Content" ObjectID="_1822110953" r:id="rId445"/>
              </w:object>
            </w:r>
            <w:r w:rsidR="00602A56" w:rsidRPr="0071529F">
              <w:rPr>
                <w:rFonts w:ascii="Amiri" w:hAnsi="Amiri" w:cs="Amiri" w:hint="cs"/>
                <w:sz w:val="26"/>
                <w:szCs w:val="26"/>
                <w:rtl/>
              </w:rPr>
              <w:t xml:space="preserve"> وبالتالي</w: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الدالة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30AD359A">
                <v:shape id="_x0000_i1276" type="#_x0000_t75" style="width:12pt;height:12.75pt" o:ole="">
                  <v:imagedata r:id="rId446" o:title=""/>
                </v:shape>
                <o:OLEObject Type="Embed" ProgID="Equation.DSMT4" ShapeID="_x0000_i1276" DrawAspect="Content" ObjectID="_1822110954" r:id="rId447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تحقق 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</w:rPr>
              <w:object w:dxaOrig="820" w:dyaOrig="260" w14:anchorId="7FEE34DA">
                <v:shape id="_x0000_i1277" type="#_x0000_t75" style="width:41.25pt;height:12.75pt" o:ole="">
                  <v:imagedata r:id="rId448" o:title=""/>
                </v:shape>
                <o:OLEObject Type="Embed" ProgID="Equation.DSMT4" ShapeID="_x0000_i1277" DrawAspect="Content" ObjectID="_1822110955" r:id="rId449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71529F">
              <w:rPr>
                <w:rFonts w:ascii="Amiri" w:hAnsi="Amiri" w:cs="Amiri"/>
                <w:position w:val="-14"/>
                <w:sz w:val="26"/>
                <w:szCs w:val="26"/>
              </w:rPr>
              <w:object w:dxaOrig="880" w:dyaOrig="400" w14:anchorId="706E7C37">
                <v:shape id="_x0000_i1278" type="#_x0000_t75" style="width:44.25pt;height:20.25pt" o:ole="">
                  <v:imagedata r:id="rId450" o:title=""/>
                </v:shape>
                <o:OLEObject Type="Embed" ProgID="Equation.DSMT4" ShapeID="_x0000_i1278" DrawAspect="Content" ObjectID="_1822110956" r:id="rId451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6DFEBF88" w14:textId="77777777" w:rsidR="0071529F" w:rsidRDefault="0071529F" w:rsidP="0071529F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180E1BF2" w14:textId="6B5C9992" w:rsidR="0071529F" w:rsidRPr="0071529F" w:rsidRDefault="0071529F" w:rsidP="006C4628">
            <w:pPr>
              <w:pStyle w:val="Paragraphedeliste"/>
              <w:numPr>
                <w:ilvl w:val="0"/>
                <w:numId w:val="8"/>
              </w:numPr>
              <w:bidi/>
              <w:ind w:left="360"/>
              <w:rPr>
                <w:rFonts w:ascii="Amiri" w:hAnsi="Amiri" w:cs="Amiri"/>
                <w:color w:val="EE0000"/>
                <w:sz w:val="26"/>
                <w:szCs w:val="26"/>
                <w:lang w:bidi="ar-DZ"/>
              </w:rPr>
            </w:pPr>
            <w:r w:rsidRPr="0071529F">
              <w:rPr>
                <w:rFonts w:ascii="Amiri" w:hAnsi="Amiri" w:cs="Amiri" w:hint="cs"/>
                <w:color w:val="EE0000"/>
                <w:sz w:val="26"/>
                <w:szCs w:val="26"/>
                <w:rtl/>
                <w:lang w:bidi="ar-DZ"/>
              </w:rPr>
              <w:t>ت</w:t>
            </w:r>
            <w:r w:rsidRPr="0071529F"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  <w:t>بي</w:t>
            </w:r>
            <w:r w:rsidRPr="0071529F">
              <w:rPr>
                <w:rFonts w:ascii="Amiri" w:hAnsi="Amiri" w:cs="Amiri" w:hint="cs"/>
                <w:color w:val="EE0000"/>
                <w:sz w:val="26"/>
                <w:szCs w:val="26"/>
                <w:rtl/>
                <w:lang w:bidi="ar-DZ"/>
              </w:rPr>
              <w:t>ا</w:t>
            </w:r>
            <w:r w:rsidRPr="0071529F"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  <w:t>ن أن</w:t>
            </w:r>
            <w:r w:rsidRPr="0071529F">
              <w:rPr>
                <w:color w:val="EE0000"/>
                <w:position w:val="-6"/>
                <w:lang w:bidi="ar-DZ"/>
              </w:rPr>
              <w:object w:dxaOrig="200" w:dyaOrig="279" w14:anchorId="10B571DA">
                <v:shape id="_x0000_i1279" type="#_x0000_t75" style="width:9.75pt;height:14.25pt" o:ole="">
                  <v:imagedata r:id="rId452" o:title=""/>
                </v:shape>
                <o:OLEObject Type="Embed" ProgID="Equation.DSMT4" ShapeID="_x0000_i1279" DrawAspect="Content" ObjectID="_1822110957" r:id="rId453"/>
              </w:object>
            </w:r>
            <w:r w:rsidRPr="0071529F"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  <w:t xml:space="preserve"> دالة ثابتة على</w:t>
            </w:r>
            <w:r w:rsidRPr="0071529F">
              <w:rPr>
                <w:color w:val="EE0000"/>
                <w:position w:val="-4"/>
                <w:lang w:bidi="ar-DZ"/>
              </w:rPr>
              <w:object w:dxaOrig="260" w:dyaOrig="260" w14:anchorId="1BDD68E7">
                <v:shape id="_x0000_i1280" type="#_x0000_t75" style="width:12.75pt;height:12.75pt" o:ole="">
                  <v:imagedata r:id="rId454" o:title=""/>
                </v:shape>
                <o:OLEObject Type="Embed" ProgID="Equation.DSMT4" ShapeID="_x0000_i1280" DrawAspect="Content" ObjectID="_1822110958" r:id="rId455"/>
              </w:object>
            </w:r>
            <w:r w:rsidRPr="0071529F"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  <w:t>.</w:t>
            </w:r>
          </w:p>
          <w:p w14:paraId="29A6224D" w14:textId="77777777" w:rsidR="007467DF" w:rsidRDefault="00761511" w:rsidP="0071529F">
            <w:pPr>
              <w:bidi/>
              <w:rPr>
                <w:rFonts w:ascii="Amiri" w:hAnsi="Amiri" w:cs="Amiri"/>
                <w:sz w:val="26"/>
                <w:szCs w:val="26"/>
              </w:rPr>
            </w:pPr>
            <w:r w:rsidRPr="0071529F">
              <w:rPr>
                <w:rFonts w:ascii="Amiri" w:hAnsi="Amiri" w:cs="Amiri"/>
                <w:sz w:val="26"/>
                <w:szCs w:val="26"/>
                <w:rtl/>
              </w:rPr>
              <w:t>الدالة</w:t>
            </w:r>
            <w:r w:rsidR="0071529F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="0071529F" w:rsidRPr="0071529F">
              <w:rPr>
                <w:position w:val="-6"/>
              </w:rPr>
              <w:object w:dxaOrig="200" w:dyaOrig="279" w14:anchorId="17875326">
                <v:shape id="_x0000_i1281" type="#_x0000_t75" style="width:9.75pt;height:14.25pt" o:ole="">
                  <v:imagedata r:id="rId456" o:title=""/>
                </v:shape>
                <o:OLEObject Type="Embed" ProgID="Equation.DSMT4" ShapeID="_x0000_i1281" DrawAspect="Content" ObjectID="_1822110959" r:id="rId457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قابلة للاشتقاق على</w:t>
            </w:r>
            <w:r w:rsidRPr="0071529F">
              <w:rPr>
                <w:position w:val="-4"/>
              </w:rPr>
              <w:object w:dxaOrig="260" w:dyaOrig="260" w14:anchorId="3D8D8862">
                <v:shape id="_x0000_i1282" type="#_x0000_t75" style="width:12.75pt;height:12.75pt" o:ole="">
                  <v:imagedata r:id="rId76" o:title=""/>
                </v:shape>
                <o:OLEObject Type="Embed" ProgID="Equation.DSMT4" ShapeID="_x0000_i1282" DrawAspect="Content" ObjectID="_1822110960" r:id="rId458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="007467DF" w:rsidRPr="0071529F">
              <w:rPr>
                <w:rFonts w:ascii="Amiri" w:hAnsi="Amiri" w:cs="Amiri" w:hint="cs"/>
                <w:sz w:val="26"/>
                <w:szCs w:val="26"/>
                <w:rtl/>
              </w:rPr>
              <w:t>ولدينا</w: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من أجل كل</w:t>
            </w:r>
            <w:r w:rsidRPr="0071529F">
              <w:rPr>
                <w:position w:val="-4"/>
              </w:rPr>
              <w:object w:dxaOrig="240" w:dyaOrig="200" w14:anchorId="79B5FE8D">
                <v:shape id="_x0000_i1283" type="#_x0000_t75" style="width:12pt;height:9.75pt" o:ole="">
                  <v:imagedata r:id="rId439" o:title=""/>
                </v:shape>
                <o:OLEObject Type="Embed" ProgID="Equation.DSMT4" ShapeID="_x0000_i1283" DrawAspect="Content" ObjectID="_1822110961" r:id="rId459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من</w:t>
            </w:r>
            <w:r w:rsidRPr="0071529F">
              <w:rPr>
                <w:position w:val="-4"/>
              </w:rPr>
              <w:object w:dxaOrig="260" w:dyaOrig="260" w14:anchorId="55F35717">
                <v:shape id="_x0000_i1284" type="#_x0000_t75" style="width:12.75pt;height:12.75pt" o:ole="">
                  <v:imagedata r:id="rId76" o:title=""/>
                </v:shape>
                <o:OLEObject Type="Embed" ProgID="Equation.DSMT4" ShapeID="_x0000_i1284" DrawAspect="Content" ObjectID="_1822110962" r:id="rId460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="007467DF" w:rsidRPr="0071529F">
              <w:rPr>
                <w:position w:val="-38"/>
              </w:rPr>
              <w:object w:dxaOrig="6280" w:dyaOrig="800" w14:anchorId="7360EE89">
                <v:shape id="_x0000_i1285" type="#_x0000_t75" style="width:314.25pt;height:39.75pt" o:ole="">
                  <v:imagedata r:id="rId461" o:title=""/>
                </v:shape>
                <o:OLEObject Type="Embed" ProgID="Equation.DSMT4" ShapeID="_x0000_i1285" DrawAspect="Content" ObjectID="_1822110963" r:id="rId462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>. إذن</w:t>
            </w:r>
            <w:r w:rsidRPr="0071529F">
              <w:rPr>
                <w:position w:val="-4"/>
              </w:rPr>
              <w:object w:dxaOrig="220" w:dyaOrig="260" w14:anchorId="68ABEE29">
                <v:shape id="_x0000_i1286" type="#_x0000_t75" style="width:11.25pt;height:12.75pt" o:ole="">
                  <v:imagedata r:id="rId463" o:title=""/>
                </v:shape>
                <o:OLEObject Type="Embed" ProgID="Equation.DSMT4" ShapeID="_x0000_i1286" DrawAspect="Content" ObjectID="_1822110964" r:id="rId464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ثابتة على</w:t>
            </w:r>
            <w:r w:rsidRPr="0071529F">
              <w:rPr>
                <w:position w:val="-4"/>
              </w:rPr>
              <w:object w:dxaOrig="260" w:dyaOrig="260" w14:anchorId="26DC866B">
                <v:shape id="_x0000_i1287" type="#_x0000_t75" style="width:12.75pt;height:12.75pt" o:ole="">
                  <v:imagedata r:id="rId76" o:title=""/>
                </v:shape>
                <o:OLEObject Type="Embed" ProgID="Equation.DSMT4" ShapeID="_x0000_i1287" DrawAspect="Content" ObjectID="_1822110965" r:id="rId465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مع </w:t>
            </w:r>
            <w:r w:rsidRPr="0071529F">
              <w:rPr>
                <w:position w:val="-24"/>
              </w:rPr>
              <w:object w:dxaOrig="1640" w:dyaOrig="660" w14:anchorId="751D8372">
                <v:shape id="_x0000_i1288" type="#_x0000_t75" style="width:81.75pt;height:33pt" o:ole="">
                  <v:imagedata r:id="rId466" o:title=""/>
                </v:shape>
                <o:OLEObject Type="Embed" ProgID="Equation.DSMT4" ShapeID="_x0000_i1288" DrawAspect="Content" ObjectID="_1822110966" r:id="rId467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55BC22AD" w14:textId="46A6F7F6" w:rsidR="00761511" w:rsidRPr="0071529F" w:rsidRDefault="00400F5C" w:rsidP="007467D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71529F">
              <w:rPr>
                <w:rFonts w:ascii="Amiri" w:hAnsi="Amiri" w:cs="Amiri" w:hint="cs"/>
                <w:sz w:val="26"/>
                <w:szCs w:val="26"/>
                <w:rtl/>
              </w:rPr>
              <w:t>ومنه</w:t>
            </w:r>
            <w:r w:rsidR="00761511" w:rsidRPr="0071529F">
              <w:rPr>
                <w:rFonts w:ascii="Amiri" w:hAnsi="Amiri" w:cs="Amiri"/>
                <w:sz w:val="26"/>
                <w:szCs w:val="26"/>
                <w:rtl/>
              </w:rPr>
              <w:t xml:space="preserve"> من أجل كل</w:t>
            </w:r>
            <w:r w:rsidR="00761511" w:rsidRPr="0071529F">
              <w:rPr>
                <w:position w:val="-4"/>
              </w:rPr>
              <w:object w:dxaOrig="240" w:dyaOrig="200" w14:anchorId="08489EAF">
                <v:shape id="_x0000_i1289" type="#_x0000_t75" style="width:12pt;height:9.75pt" o:ole="">
                  <v:imagedata r:id="rId439" o:title=""/>
                </v:shape>
                <o:OLEObject Type="Embed" ProgID="Equation.DSMT4" ShapeID="_x0000_i1289" DrawAspect="Content" ObjectID="_1822110967" r:id="rId468"/>
              </w:object>
            </w:r>
            <w:r w:rsidR="00761511" w:rsidRPr="0071529F">
              <w:rPr>
                <w:rFonts w:ascii="Amiri" w:hAnsi="Amiri" w:cs="Amiri"/>
                <w:sz w:val="26"/>
                <w:szCs w:val="26"/>
                <w:rtl/>
              </w:rPr>
              <w:t xml:space="preserve"> من</w:t>
            </w:r>
            <w:r w:rsidR="00761511" w:rsidRPr="0071529F">
              <w:rPr>
                <w:position w:val="-4"/>
              </w:rPr>
              <w:object w:dxaOrig="260" w:dyaOrig="260" w14:anchorId="64FC5333">
                <v:shape id="_x0000_i1290" type="#_x0000_t75" style="width:12.75pt;height:12.75pt" o:ole="">
                  <v:imagedata r:id="rId76" o:title=""/>
                </v:shape>
                <o:OLEObject Type="Embed" ProgID="Equation.DSMT4" ShapeID="_x0000_i1290" DrawAspect="Content" ObjectID="_1822110968" r:id="rId469"/>
              </w:object>
            </w:r>
            <w:r w:rsidR="00761511" w:rsidRPr="0071529F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Pr="0071529F">
              <w:rPr>
                <w:position w:val="-14"/>
              </w:rPr>
              <w:object w:dxaOrig="859" w:dyaOrig="400" w14:anchorId="3F10AB23">
                <v:shape id="_x0000_i1291" type="#_x0000_t75" style="width:42.75pt;height:20.25pt" o:ole="">
                  <v:imagedata r:id="rId470" o:title=""/>
                </v:shape>
                <o:OLEObject Type="Embed" ProgID="Equation.DSMT4" ShapeID="_x0000_i1291" DrawAspect="Content" ObjectID="_1822110969" r:id="rId471"/>
              </w:object>
            </w:r>
            <w:r w:rsidR="00761511" w:rsidRPr="0071529F">
              <w:rPr>
                <w:rFonts w:ascii="Amiri" w:hAnsi="Amiri" w:cs="Amiri"/>
                <w:sz w:val="26"/>
                <w:szCs w:val="26"/>
                <w:rtl/>
              </w:rPr>
              <w:t>. إذن من أجل كل</w:t>
            </w:r>
            <w:r w:rsidR="00761511" w:rsidRPr="0071529F">
              <w:rPr>
                <w:position w:val="-4"/>
              </w:rPr>
              <w:object w:dxaOrig="240" w:dyaOrig="200" w14:anchorId="7D822EDC">
                <v:shape id="_x0000_i1292" type="#_x0000_t75" style="width:12pt;height:9.75pt" o:ole="">
                  <v:imagedata r:id="rId439" o:title=""/>
                </v:shape>
                <o:OLEObject Type="Embed" ProgID="Equation.DSMT4" ShapeID="_x0000_i1292" DrawAspect="Content" ObjectID="_1822110970" r:id="rId472"/>
              </w:object>
            </w:r>
            <w:r w:rsidR="00761511" w:rsidRPr="0071529F">
              <w:rPr>
                <w:rFonts w:ascii="Amiri" w:hAnsi="Amiri" w:cs="Amiri"/>
                <w:sz w:val="26"/>
                <w:szCs w:val="26"/>
                <w:rtl/>
              </w:rPr>
              <w:t xml:space="preserve"> من</w:t>
            </w:r>
            <w:r w:rsidR="00761511" w:rsidRPr="0071529F">
              <w:rPr>
                <w:position w:val="-4"/>
              </w:rPr>
              <w:object w:dxaOrig="260" w:dyaOrig="260" w14:anchorId="064CA343">
                <v:shape id="_x0000_i1293" type="#_x0000_t75" style="width:12.75pt;height:12.75pt" o:ole="">
                  <v:imagedata r:id="rId76" o:title=""/>
                </v:shape>
                <o:OLEObject Type="Embed" ProgID="Equation.DSMT4" ShapeID="_x0000_i1293" DrawAspect="Content" ObjectID="_1822110971" r:id="rId473"/>
              </w:object>
            </w:r>
            <w:r w:rsidR="00761511" w:rsidRPr="0071529F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="00761511" w:rsidRPr="0071529F">
              <w:rPr>
                <w:position w:val="-14"/>
              </w:rPr>
              <w:object w:dxaOrig="1400" w:dyaOrig="400" w14:anchorId="45200633">
                <v:shape id="_x0000_i1294" type="#_x0000_t75" style="width:69.75pt;height:20.25pt" o:ole="">
                  <v:imagedata r:id="rId474" o:title=""/>
                </v:shape>
                <o:OLEObject Type="Embed" ProgID="Equation.DSMT4" ShapeID="_x0000_i1294" DrawAspect="Content" ObjectID="_1822110972" r:id="rId475"/>
              </w:object>
            </w:r>
            <w:r w:rsidR="00761511" w:rsidRPr="0071529F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669B6212" w14:textId="77777777" w:rsidR="00761511" w:rsidRPr="0071529F" w:rsidRDefault="00761511" w:rsidP="00761511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C00000"/>
                <w:sz w:val="26"/>
                <w:szCs w:val="26"/>
                <w:rtl/>
              </w:rPr>
            </w:pPr>
          </w:p>
          <w:p w14:paraId="03DE8023" w14:textId="77777777" w:rsidR="00761511" w:rsidRDefault="00761511" w:rsidP="00761511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6716C639" w14:textId="77777777" w:rsidR="00612B3A" w:rsidRDefault="00612B3A" w:rsidP="00612B3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lang w:bidi="ar-DZ"/>
              </w:rPr>
            </w:pPr>
          </w:p>
          <w:p w14:paraId="2DB34198" w14:textId="77777777" w:rsidR="00612B3A" w:rsidRDefault="00612B3A" w:rsidP="00612B3A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</w:pPr>
            <w:r w:rsidRPr="00612B3A"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مبرهنة:</w:t>
            </w:r>
            <w:r w:rsidRPr="00612B3A">
              <w:rPr>
                <w:rFonts w:ascii="Ami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62E3D869" w14:textId="77777777" w:rsidR="005F5A8C" w:rsidRPr="00612B3A" w:rsidRDefault="005F5A8C" w:rsidP="005F5A8C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</w:pPr>
          </w:p>
          <w:p w14:paraId="77F2C39E" w14:textId="5DAC151F" w:rsidR="00612B3A" w:rsidRPr="00612B3A" w:rsidRDefault="00612B3A" w:rsidP="00612B3A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612B3A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</w:t>
            </w:r>
            <w:r w:rsidRPr="00612B3A">
              <w:rPr>
                <w:rFonts w:ascii="Amiri" w:hAnsi="Amiri" w:cs="Amiri"/>
                <w:sz w:val="26"/>
                <w:szCs w:val="26"/>
                <w:rtl/>
              </w:rPr>
              <w:t>ليكن</w:t>
            </w:r>
            <w:r w:rsidRPr="00612B3A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2C3C36F9">
                <v:shape id="_x0000_i1295" type="#_x0000_t75" style="width:12pt;height:12.75pt" o:ole="">
                  <v:imagedata r:id="rId476" o:title=""/>
                </v:shape>
                <o:OLEObject Type="Embed" ProgID="Equation.DSMT4" ShapeID="_x0000_i1295" DrawAspect="Content" ObjectID="_1822110973" r:id="rId477"/>
              </w:object>
            </w:r>
            <w:r w:rsidRPr="00612B3A">
              <w:rPr>
                <w:rFonts w:ascii="Amiri" w:hAnsi="Amiri" w:cs="Amiri"/>
                <w:sz w:val="26"/>
                <w:szCs w:val="26"/>
                <w:rtl/>
              </w:rPr>
              <w:t xml:space="preserve"> عددا حقيقيا.</w:t>
            </w:r>
          </w:p>
          <w:p w14:paraId="374781AE" w14:textId="48578096" w:rsidR="00612B3A" w:rsidRPr="00612B3A" w:rsidRDefault="00612B3A" w:rsidP="00612B3A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612B3A">
              <w:rPr>
                <w:rFonts w:ascii="Amiri" w:hAnsi="Amiri" w:cs="Amiri"/>
                <w:sz w:val="26"/>
                <w:szCs w:val="26"/>
                <w:rtl/>
              </w:rPr>
              <w:t>توجد دالة وحيدة</w:t>
            </w:r>
            <w:r w:rsidRPr="00612B3A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1D15AA41">
                <v:shape id="_x0000_i1296" type="#_x0000_t75" style="width:12pt;height:12.75pt" o:ole="">
                  <v:imagedata r:id="rId74" o:title=""/>
                </v:shape>
                <o:OLEObject Type="Embed" ProgID="Equation.DSMT4" ShapeID="_x0000_i1296" DrawAspect="Content" ObjectID="_1822110974" r:id="rId478"/>
              </w:object>
            </w:r>
            <w:r w:rsidRPr="00612B3A">
              <w:rPr>
                <w:rFonts w:ascii="Amiri" w:hAnsi="Amiri" w:cs="Amiri"/>
                <w:sz w:val="26"/>
                <w:szCs w:val="26"/>
                <w:rtl/>
              </w:rPr>
              <w:t xml:space="preserve"> قابلة للاشتقاق على</w:t>
            </w:r>
            <w:r w:rsidRPr="00612B3A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63313124">
                <v:shape id="_x0000_i1297" type="#_x0000_t75" style="width:12.75pt;height:12.75pt" o:ole="">
                  <v:imagedata r:id="rId76" o:title=""/>
                </v:shape>
                <o:OLEObject Type="Embed" ProgID="Equation.DSMT4" ShapeID="_x0000_i1297" DrawAspect="Content" ObjectID="_1822110975" r:id="rId479"/>
              </w:object>
            </w:r>
            <w:r w:rsidRPr="00612B3A">
              <w:rPr>
                <w:rFonts w:ascii="Amiri" w:hAnsi="Amiri" w:cs="Amiri"/>
                <w:sz w:val="26"/>
                <w:szCs w:val="26"/>
                <w:rtl/>
              </w:rPr>
              <w:t xml:space="preserve"> بحيث</w:t>
            </w:r>
            <w:r w:rsidRPr="00612B3A">
              <w:rPr>
                <w:rFonts w:ascii="Amiri" w:hAnsi="Amiri" w:cs="Amiri"/>
                <w:position w:val="-4"/>
                <w:sz w:val="26"/>
                <w:szCs w:val="26"/>
              </w:rPr>
              <w:object w:dxaOrig="820" w:dyaOrig="260" w14:anchorId="71370E63">
                <v:shape id="_x0000_i1298" type="#_x0000_t75" style="width:41.25pt;height:12.75pt" o:ole="">
                  <v:imagedata r:id="rId480" o:title=""/>
                </v:shape>
                <o:OLEObject Type="Embed" ProgID="Equation.DSMT4" ShapeID="_x0000_i1298" DrawAspect="Content" ObjectID="_1822110976" r:id="rId481"/>
              </w:object>
            </w:r>
            <w:r w:rsidRPr="00612B3A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612B3A">
              <w:rPr>
                <w:rFonts w:ascii="Amiri" w:hAnsi="Amiri" w:cs="Amiri"/>
                <w:position w:val="-14"/>
                <w:sz w:val="26"/>
                <w:szCs w:val="26"/>
              </w:rPr>
              <w:object w:dxaOrig="880" w:dyaOrig="400" w14:anchorId="682FE3C6">
                <v:shape id="_x0000_i1299" type="#_x0000_t75" style="width:44.25pt;height:20.25pt" o:ole="">
                  <v:imagedata r:id="rId80" o:title=""/>
                </v:shape>
                <o:OLEObject Type="Embed" ProgID="Equation.DSMT4" ShapeID="_x0000_i1299" DrawAspect="Content" ObjectID="_1822110977" r:id="rId482"/>
              </w:object>
            </w:r>
            <w:r w:rsidRPr="00612B3A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612B3A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10420DDB">
                <v:shape id="_x0000_i1300" type="#_x0000_t75" style="width:12pt;height:12.75pt" o:ole="">
                  <v:imagedata r:id="rId483" o:title=""/>
                </v:shape>
                <o:OLEObject Type="Embed" ProgID="Equation.DSMT4" ShapeID="_x0000_i1300" DrawAspect="Content" ObjectID="_1822110978" r:id="rId484"/>
              </w:object>
            </w:r>
            <w:r w:rsidRPr="00612B3A">
              <w:rPr>
                <w:rFonts w:ascii="Amiri" w:hAnsi="Amiri" w:cs="Amiri"/>
                <w:sz w:val="26"/>
                <w:szCs w:val="26"/>
                <w:rtl/>
              </w:rPr>
              <w:t xml:space="preserve"> هي الدالة </w:t>
            </w:r>
            <w:r w:rsidRPr="00612B3A">
              <w:rPr>
                <w:rFonts w:ascii="Amiri" w:hAnsi="Amiri" w:cs="Amiri"/>
                <w:position w:val="-6"/>
                <w:sz w:val="26"/>
                <w:szCs w:val="26"/>
              </w:rPr>
              <w:object w:dxaOrig="880" w:dyaOrig="320" w14:anchorId="511A45C0">
                <v:shape id="_x0000_i1301" type="#_x0000_t75" style="width:44.25pt;height:15.75pt" o:ole="">
                  <v:imagedata r:id="rId485" o:title=""/>
                </v:shape>
                <o:OLEObject Type="Embed" ProgID="Equation.DSMT4" ShapeID="_x0000_i1301" DrawAspect="Content" ObjectID="_1822110979" r:id="rId486"/>
              </w:object>
            </w:r>
            <w:r w:rsidRPr="00612B3A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1D0D5129" w14:textId="77777777" w:rsidR="00612B3A" w:rsidRDefault="00612B3A" w:rsidP="00612B3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1D1041BE" w14:textId="3EB67236" w:rsidR="00612B3A" w:rsidRPr="00655A07" w:rsidRDefault="00655A07" w:rsidP="00612B3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lang w:bidi="ar-DZ"/>
              </w:rPr>
            </w:pPr>
            <w:r w:rsidRPr="00655A07">
              <w:rPr>
                <w:rFonts w:ascii="Amiri" w:eastAsia="Calibri" w:hAnsi="Amiri" w:cs="Amiri" w:hint="cs"/>
                <w:color w:val="EE0000"/>
                <w:sz w:val="26"/>
                <w:szCs w:val="26"/>
                <w:rtl/>
                <w:lang w:bidi="ar-DZ"/>
              </w:rPr>
              <w:t>مثال: ت 13 ص 102</w:t>
            </w:r>
          </w:p>
          <w:p w14:paraId="208BF03C" w14:textId="38823F96" w:rsidR="005F5A8C" w:rsidRPr="005F5A8C" w:rsidRDefault="005F5A8C" w:rsidP="005F5A8C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F5A8C">
              <w:rPr>
                <w:rFonts w:ascii="Amiri" w:hAnsi="Amiri" w:cs="Amiri"/>
                <w:sz w:val="26"/>
                <w:szCs w:val="26"/>
                <w:rtl/>
              </w:rPr>
              <w:t xml:space="preserve">في كل حالة من الحالات التالية، عين الدالة الوحيدة </w:t>
            </w:r>
            <w:r w:rsidRPr="005F5A8C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4E84C573">
                <v:shape id="_x0000_i1302" type="#_x0000_t75" style="width:12.75pt;height:18pt" o:ole="">
                  <v:imagedata r:id="rId487" o:title=""/>
                </v:shape>
                <o:OLEObject Type="Embed" ProgID="Equation.DSMT4" ShapeID="_x0000_i1302" DrawAspect="Content" ObjectID="_1822110980" r:id="rId488"/>
              </w:objec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Pr="005F5A8C">
              <w:rPr>
                <w:rFonts w:ascii="Amiri" w:hAnsi="Amiri" w:cs="Amiri"/>
                <w:sz w:val="26"/>
                <w:szCs w:val="26"/>
                <w:rtl/>
              </w:rPr>
              <w:t>القابلة للاشتقاق على</w:t>
            </w:r>
            <w:r w:rsidRPr="005F5A8C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66E6C811">
                <v:shape id="_x0000_i1303" type="#_x0000_t75" style="width:12.75pt;height:12.75pt" o:ole="">
                  <v:imagedata r:id="rId489" o:title=""/>
                </v:shape>
                <o:OLEObject Type="Embed" ProgID="Equation.DSMT4" ShapeID="_x0000_i1303" DrawAspect="Content" ObjectID="_1822110981" r:id="rId490"/>
              </w:object>
            </w:r>
            <w:r w:rsidRPr="005F5A8C">
              <w:rPr>
                <w:rFonts w:ascii="Amiri" w:hAnsi="Amiri" w:cs="Amiri"/>
                <w:sz w:val="26"/>
                <w:szCs w:val="26"/>
                <w:rtl/>
              </w:rPr>
              <w:t xml:space="preserve"> حيث:</w:t>
            </w:r>
          </w:p>
          <w:p w14:paraId="338BF534" w14:textId="72C157CE" w:rsidR="005F5A8C" w:rsidRDefault="008207C8" w:rsidP="006C4628">
            <w:pPr>
              <w:pStyle w:val="Paragraphedeliste"/>
              <w:numPr>
                <w:ilvl w:val="0"/>
                <w:numId w:val="9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>
              <w:rPr>
                <w:rFonts w:ascii="Amiri" w:hAnsi="Amiri" w:cs="Amiri"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E527B9C" wp14:editId="07E6F645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61595</wp:posOffset>
                      </wp:positionV>
                      <wp:extent cx="2400300" cy="2124075"/>
                      <wp:effectExtent l="0" t="0" r="19050" b="28575"/>
                      <wp:wrapNone/>
                      <wp:docPr id="1279916146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0300" cy="2124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B1730F" w14:textId="3FF57704" w:rsidR="008207C8" w:rsidRDefault="008207C8" w:rsidP="008207C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E3BA6E" wp14:editId="2973EFF8">
                                        <wp:extent cx="2065655" cy="2007235"/>
                                        <wp:effectExtent l="0" t="0" r="0" b="0"/>
                                        <wp:docPr id="1940857299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40857299" name=""/>
                                                <pic:cNvPicPr/>
                                              </pic:nvPicPr>
                                              <pic:blipFill>
                                                <a:blip r:embed="rId2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65655" cy="2007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527B9C" id="_x0000_s1044" style="position:absolute;left:0;text-align:left;margin-left:2.7pt;margin-top:4.85pt;width:189pt;height:167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" fillcolor="white [3201]" strokecolor="white [3212]" strokeweight="2pt">
                      <v:textbox>
                        <w:txbxContent>
                          <w:p w14:paraId="43B1730F" w14:textId="3FF57704" w:rsidR="008207C8" w:rsidRDefault="008207C8" w:rsidP="008207C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E3BA6E" wp14:editId="2973EFF8">
                                  <wp:extent cx="2065655" cy="2007235"/>
                                  <wp:effectExtent l="0" t="0" r="0" b="0"/>
                                  <wp:docPr id="194085729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0857299" name=""/>
                                          <pic:cNvPicPr/>
                                        </pic:nvPicPr>
                                        <pic:blipFill>
                                          <a:blip r:embed="rId2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655" cy="2007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F5A8C" w:rsidRPr="005F5A8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="005F5A8C" w:rsidRPr="005F5A8C">
              <w:rPr>
                <w:position w:val="-10"/>
              </w:rPr>
              <w:object w:dxaOrig="980" w:dyaOrig="320" w14:anchorId="3E963175">
                <v:shape id="_x0000_i1304" type="#_x0000_t75" style="width:48.75pt;height:15.75pt" o:ole="">
                  <v:imagedata r:id="rId491" o:title=""/>
                </v:shape>
                <o:OLEObject Type="Embed" ProgID="Equation.DSMT4" ShapeID="_x0000_i1304" DrawAspect="Content" ObjectID="_1822110982" r:id="rId492"/>
              </w:object>
            </w:r>
            <w:r w:rsidR="005F5A8C" w:rsidRPr="005F5A8C">
              <w:rPr>
                <w:rFonts w:ascii="Amiri" w:hAnsi="Amiri" w:cs="Amiri"/>
                <w:sz w:val="26"/>
                <w:szCs w:val="26"/>
                <w:rtl/>
              </w:rPr>
              <w:t xml:space="preserve">    و   </w:t>
            </w:r>
            <w:r w:rsidR="005F5A8C" w:rsidRPr="005F5A8C">
              <w:rPr>
                <w:position w:val="-14"/>
              </w:rPr>
              <w:object w:dxaOrig="1040" w:dyaOrig="400" w14:anchorId="22F423F5">
                <v:shape id="_x0000_i1305" type="#_x0000_t75" style="width:51.75pt;height:20.25pt" o:ole="">
                  <v:imagedata r:id="rId493" o:title=""/>
                </v:shape>
                <o:OLEObject Type="Embed" ProgID="Equation.DSMT4" ShapeID="_x0000_i1305" DrawAspect="Content" ObjectID="_1822110983" r:id="rId494"/>
              </w:object>
            </w:r>
          </w:p>
          <w:p w14:paraId="1B4AA9B4" w14:textId="7A851111" w:rsidR="005F5A8C" w:rsidRDefault="005F5A8C" w:rsidP="006C4628">
            <w:pPr>
              <w:pStyle w:val="Paragraphedeliste"/>
              <w:numPr>
                <w:ilvl w:val="0"/>
                <w:numId w:val="9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5F5A8C">
              <w:rPr>
                <w:position w:val="-10"/>
              </w:rPr>
              <w:object w:dxaOrig="980" w:dyaOrig="320" w14:anchorId="0B14284D">
                <v:shape id="_x0000_i1306" type="#_x0000_t75" style="width:48.75pt;height:15.75pt" o:ole="">
                  <v:imagedata r:id="rId495" o:title=""/>
                </v:shape>
                <o:OLEObject Type="Embed" ProgID="Equation.DSMT4" ShapeID="_x0000_i1306" DrawAspect="Content" ObjectID="_1822110984" r:id="rId496"/>
              </w:object>
            </w:r>
            <w:r w:rsidRPr="005F5A8C">
              <w:rPr>
                <w:rFonts w:ascii="Amiri" w:hAnsi="Amiri" w:cs="Amiri"/>
                <w:sz w:val="26"/>
                <w:szCs w:val="26"/>
                <w:rtl/>
              </w:rPr>
              <w:t xml:space="preserve">    و   </w:t>
            </w:r>
            <w:r w:rsidRPr="005F5A8C">
              <w:rPr>
                <w:position w:val="-24"/>
              </w:rPr>
              <w:object w:dxaOrig="980" w:dyaOrig="620" w14:anchorId="1F5AD197">
                <v:shape id="_x0000_i1307" type="#_x0000_t75" style="width:48.75pt;height:30.75pt" o:ole="">
                  <v:imagedata r:id="rId497" o:title=""/>
                </v:shape>
                <o:OLEObject Type="Embed" ProgID="Equation.DSMT4" ShapeID="_x0000_i1307" DrawAspect="Content" ObjectID="_1822110985" r:id="rId498"/>
              </w:object>
            </w:r>
          </w:p>
          <w:p w14:paraId="1D7F39C8" w14:textId="5FD603C7" w:rsidR="00655A07" w:rsidRDefault="005F5A8C" w:rsidP="006C4628">
            <w:pPr>
              <w:pStyle w:val="Paragraphedeliste"/>
              <w:numPr>
                <w:ilvl w:val="0"/>
                <w:numId w:val="9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5F5A8C">
              <w:rPr>
                <w:position w:val="-10"/>
              </w:rPr>
              <w:object w:dxaOrig="999" w:dyaOrig="380" w14:anchorId="7A27497F">
                <v:shape id="_x0000_i1308" type="#_x0000_t75" style="width:50.25pt;height:18.75pt" o:ole="">
                  <v:imagedata r:id="rId499" o:title=""/>
                </v:shape>
                <o:OLEObject Type="Embed" ProgID="Equation.DSMT4" ShapeID="_x0000_i1308" DrawAspect="Content" ObjectID="_1822110986" r:id="rId500"/>
              </w:object>
            </w:r>
            <w:r w:rsidRPr="005F5A8C">
              <w:rPr>
                <w:rFonts w:ascii="Amiri" w:hAnsi="Amiri" w:cs="Amiri"/>
                <w:sz w:val="26"/>
                <w:szCs w:val="26"/>
                <w:rtl/>
              </w:rPr>
              <w:t xml:space="preserve">    و   </w:t>
            </w:r>
            <w:r w:rsidRPr="005F5A8C">
              <w:rPr>
                <w:position w:val="-14"/>
              </w:rPr>
              <w:object w:dxaOrig="940" w:dyaOrig="400" w14:anchorId="503B7D74">
                <v:shape id="_x0000_i1309" type="#_x0000_t75" style="width:47.25pt;height:20.25pt" o:ole="">
                  <v:imagedata r:id="rId501" o:title=""/>
                </v:shape>
                <o:OLEObject Type="Embed" ProgID="Equation.DSMT4" ShapeID="_x0000_i1309" DrawAspect="Content" ObjectID="_1822110987" r:id="rId502"/>
              </w:object>
            </w:r>
          </w:p>
          <w:p w14:paraId="0414388D" w14:textId="77777777" w:rsidR="005F5A8C" w:rsidRPr="005F5A8C" w:rsidRDefault="005F5A8C" w:rsidP="005F5A8C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D803699" w14:textId="6ABB72AE" w:rsidR="00655A07" w:rsidRPr="00655A07" w:rsidRDefault="00655A07" w:rsidP="00655A07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655A07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دوال تحول المجموع إلى جداء</w:t>
            </w:r>
          </w:p>
          <w:p w14:paraId="1B894E76" w14:textId="77777777" w:rsidR="00655A07" w:rsidRPr="00655A07" w:rsidRDefault="00655A07" w:rsidP="00655A07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</w:p>
          <w:p w14:paraId="51FBC21E" w14:textId="77777777" w:rsidR="00655A07" w:rsidRPr="00D820B0" w:rsidRDefault="00655A07" w:rsidP="00655A07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  <w:r w:rsidRPr="00D820B0"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مبرهنة:</w:t>
            </w:r>
          </w:p>
          <w:p w14:paraId="11439790" w14:textId="3AB48A15" w:rsidR="00655A07" w:rsidRPr="00655A07" w:rsidRDefault="00655A07" w:rsidP="00655A0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655A0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655A07">
              <w:rPr>
                <w:rFonts w:ascii="Amiri" w:hAnsi="Amiri" w:cs="Amiri"/>
                <w:sz w:val="26"/>
                <w:szCs w:val="26"/>
                <w:rtl/>
              </w:rPr>
              <w:t>الدوال غير المعدومة</w:t>
            </w:r>
            <w:r w:rsidRPr="00655A07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0F210BF2">
                <v:shape id="_x0000_i1310" type="#_x0000_t75" style="width:12pt;height:12.75pt" o:ole="">
                  <v:imagedata r:id="rId74" o:title=""/>
                </v:shape>
                <o:OLEObject Type="Embed" ProgID="Equation.DSMT4" ShapeID="_x0000_i1310" DrawAspect="Content" ObjectID="_1822110988" r:id="rId503"/>
              </w:object>
            </w:r>
            <w:r w:rsidRPr="00655A07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655A07">
              <w:rPr>
                <w:rFonts w:ascii="Amiri" w:hAnsi="Amiri" w:cs="Amiri" w:hint="cs"/>
                <w:sz w:val="26"/>
                <w:szCs w:val="26"/>
                <w:rtl/>
              </w:rPr>
              <w:t>والقابلة</w:t>
            </w:r>
            <w:r w:rsidRPr="00655A07">
              <w:rPr>
                <w:rFonts w:ascii="Amiri" w:hAnsi="Amiri" w:cs="Amiri"/>
                <w:sz w:val="26"/>
                <w:szCs w:val="26"/>
                <w:rtl/>
              </w:rPr>
              <w:t xml:space="preserve"> للاشتقاق على</w:t>
            </w:r>
            <w:r w:rsidRPr="00655A07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01D3FEC9">
                <v:shape id="_x0000_i1311" type="#_x0000_t75" style="width:12.75pt;height:12.75pt" o:ole="">
                  <v:imagedata r:id="rId76" o:title=""/>
                </v:shape>
                <o:OLEObject Type="Embed" ProgID="Equation.DSMT4" ShapeID="_x0000_i1311" DrawAspect="Content" ObjectID="_1822110989" r:id="rId504"/>
              </w:object>
            </w:r>
            <w:r w:rsidRPr="00655A07">
              <w:rPr>
                <w:rFonts w:ascii="Amiri" w:hAnsi="Amiri" w:cs="Amiri"/>
                <w:sz w:val="26"/>
                <w:szCs w:val="26"/>
                <w:rtl/>
              </w:rPr>
              <w:t xml:space="preserve"> بحيث:</w:t>
            </w:r>
          </w:p>
          <w:p w14:paraId="691A2D47" w14:textId="77777777" w:rsidR="00655A07" w:rsidRPr="00655A07" w:rsidRDefault="00655A07" w:rsidP="00655A07">
            <w:pPr>
              <w:bidi/>
              <w:jc w:val="center"/>
              <w:rPr>
                <w:rFonts w:ascii="Amiri" w:hAnsi="Amiri" w:cs="Amiri"/>
                <w:sz w:val="26"/>
                <w:szCs w:val="26"/>
                <w:rtl/>
              </w:rPr>
            </w:pPr>
            <w:r w:rsidRPr="00655A07">
              <w:rPr>
                <w:rFonts w:ascii="Amiri" w:hAnsi="Amiri" w:cs="Amiri"/>
                <w:sz w:val="26"/>
                <w:szCs w:val="26"/>
                <w:rtl/>
              </w:rPr>
              <w:t>من أجل كل عددين حقيقيين</w:t>
            </w:r>
            <w:r w:rsidRPr="00655A07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00" w14:anchorId="3CE21D84">
                <v:shape id="_x0000_i1312" type="#_x0000_t75" style="width:12pt;height:9.75pt" o:ole="">
                  <v:imagedata r:id="rId505" o:title=""/>
                </v:shape>
                <o:OLEObject Type="Embed" ProgID="Equation.DSMT4" ShapeID="_x0000_i1312" DrawAspect="Content" ObjectID="_1822110990" r:id="rId506"/>
              </w:object>
            </w:r>
            <w:r w:rsidRPr="00655A07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655A07">
              <w:rPr>
                <w:rFonts w:ascii="Amiri" w:hAnsi="Amiri" w:cs="Amiri"/>
                <w:position w:val="-10"/>
                <w:sz w:val="26"/>
                <w:szCs w:val="26"/>
              </w:rPr>
              <w:object w:dxaOrig="260" w:dyaOrig="260" w14:anchorId="49932925">
                <v:shape id="_x0000_i1313" type="#_x0000_t75" style="width:12.75pt;height:12.75pt" o:ole="">
                  <v:imagedata r:id="rId507" o:title=""/>
                </v:shape>
                <o:OLEObject Type="Embed" ProgID="Equation.DSMT4" ShapeID="_x0000_i1313" DrawAspect="Content" ObjectID="_1822110991" r:id="rId508"/>
              </w:object>
            </w:r>
            <w:r w:rsidRPr="00655A07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Pr="00655A07">
              <w:rPr>
                <w:rFonts w:ascii="Amiri" w:hAnsi="Amiri" w:cs="Amiri"/>
                <w:position w:val="-14"/>
                <w:sz w:val="26"/>
                <w:szCs w:val="26"/>
              </w:rPr>
              <w:object w:dxaOrig="2360" w:dyaOrig="400" w14:anchorId="2D9E5944">
                <v:shape id="_x0000_i1314" type="#_x0000_t75" style="width:117.75pt;height:20.25pt" o:ole="">
                  <v:imagedata r:id="rId509" o:title=""/>
                </v:shape>
                <o:OLEObject Type="Embed" ProgID="Equation.DSMT4" ShapeID="_x0000_i1314" DrawAspect="Content" ObjectID="_1822110992" r:id="rId510"/>
              </w:object>
            </w:r>
          </w:p>
          <w:p w14:paraId="2C47DEF3" w14:textId="77777777" w:rsidR="00655A07" w:rsidRPr="00655A07" w:rsidRDefault="00655A07" w:rsidP="00655A0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655A07">
              <w:rPr>
                <w:rFonts w:ascii="Amiri" w:hAnsi="Amiri" w:cs="Amiri"/>
                <w:sz w:val="26"/>
                <w:szCs w:val="26"/>
                <w:rtl/>
              </w:rPr>
              <w:t xml:space="preserve">      هي الدوال </w:t>
            </w:r>
            <w:r w:rsidRPr="00655A07">
              <w:rPr>
                <w:rFonts w:ascii="Amiri" w:hAnsi="Amiri" w:cs="Amiri"/>
                <w:position w:val="-6"/>
                <w:sz w:val="26"/>
                <w:szCs w:val="26"/>
              </w:rPr>
              <w:object w:dxaOrig="880" w:dyaOrig="320" w14:anchorId="2ED363F7">
                <v:shape id="_x0000_i1315" type="#_x0000_t75" style="width:44.25pt;height:15.75pt" o:ole="">
                  <v:imagedata r:id="rId485" o:title=""/>
                </v:shape>
                <o:OLEObject Type="Embed" ProgID="Equation.DSMT4" ShapeID="_x0000_i1315" DrawAspect="Content" ObjectID="_1822110993" r:id="rId511"/>
              </w:object>
            </w:r>
            <w:r w:rsidRPr="00655A07">
              <w:rPr>
                <w:rFonts w:ascii="Amiri" w:hAnsi="Amiri" w:cs="Amiri"/>
                <w:sz w:val="26"/>
                <w:szCs w:val="26"/>
                <w:rtl/>
              </w:rPr>
              <w:t xml:space="preserve"> حيث </w:t>
            </w:r>
            <w:r w:rsidRPr="00655A07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7EAEC189">
                <v:shape id="_x0000_i1316" type="#_x0000_t75" style="width:12pt;height:12.75pt" o:ole="">
                  <v:imagedata r:id="rId476" o:title=""/>
                </v:shape>
                <o:OLEObject Type="Embed" ProgID="Equation.DSMT4" ShapeID="_x0000_i1316" DrawAspect="Content" ObjectID="_1822110994" r:id="rId512"/>
              </w:object>
            </w:r>
            <w:r w:rsidRPr="00655A07">
              <w:rPr>
                <w:rFonts w:ascii="Amiri" w:hAnsi="Amiri" w:cs="Amiri"/>
                <w:sz w:val="26"/>
                <w:szCs w:val="26"/>
                <w:rtl/>
              </w:rPr>
              <w:t xml:space="preserve"> عدد حقيقي.</w:t>
            </w:r>
          </w:p>
          <w:p w14:paraId="27EB6FF1" w14:textId="77777777" w:rsidR="00655A07" w:rsidRDefault="00655A07" w:rsidP="00655A07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</w:rPr>
            </w:pPr>
          </w:p>
          <w:p w14:paraId="5BAB3FC9" w14:textId="1AFE77C7" w:rsidR="005F5A8C" w:rsidRPr="00655A07" w:rsidRDefault="005F5A8C" w:rsidP="005F5A8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lang w:bidi="ar-DZ"/>
              </w:rPr>
            </w:pPr>
            <w:r w:rsidRPr="00655A07">
              <w:rPr>
                <w:rFonts w:ascii="Amiri" w:eastAsia="Calibri" w:hAnsi="Amiri" w:cs="Amiri" w:hint="cs"/>
                <w:color w:val="EE0000"/>
                <w:sz w:val="26"/>
                <w:szCs w:val="26"/>
                <w:rtl/>
                <w:lang w:bidi="ar-DZ"/>
              </w:rPr>
              <w:t xml:space="preserve">مثال: ت </w:t>
            </w:r>
            <w:r w:rsidR="00AE10CB">
              <w:rPr>
                <w:rFonts w:ascii="Amiri" w:eastAsia="Calibri" w:hAnsi="Amiri" w:cs="Amiri" w:hint="cs"/>
                <w:color w:val="EE0000"/>
                <w:sz w:val="26"/>
                <w:szCs w:val="26"/>
                <w:rtl/>
                <w:lang w:bidi="ar-DZ"/>
              </w:rPr>
              <w:t>15</w:t>
            </w:r>
            <w:r w:rsidRPr="00655A07">
              <w:rPr>
                <w:rFonts w:ascii="Amiri" w:eastAsia="Calibri" w:hAnsi="Amiri" w:cs="Amiri" w:hint="cs"/>
                <w:color w:val="EE0000"/>
                <w:sz w:val="26"/>
                <w:szCs w:val="26"/>
                <w:rtl/>
                <w:lang w:bidi="ar-DZ"/>
              </w:rPr>
              <w:t xml:space="preserve"> ص 102</w:t>
            </w:r>
          </w:p>
          <w:p w14:paraId="6215BB6A" w14:textId="3F9AA514" w:rsidR="00AE10CB" w:rsidRPr="00AE10CB" w:rsidRDefault="003C5E7A" w:rsidP="00AE10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>
              <w:rPr>
                <w:rFonts w:ascii="Amiri" w:hAnsi="Amiri" w:cs="Amiri"/>
                <w:sz w:val="26"/>
                <w:szCs w:val="26"/>
              </w:rPr>
              <w:t xml:space="preserve"> 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 </w:t>
            </w:r>
            <w:r w:rsidR="00AE10CB" w:rsidRPr="00AE10CB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28493450">
                <v:shape id="_x0000_i1317" type="#_x0000_t75" style="width:12.75pt;height:18pt" o:ole="">
                  <v:imagedata r:id="rId513" o:title=""/>
                </v:shape>
                <o:OLEObject Type="Embed" ProgID="Equation.DSMT4" ShapeID="_x0000_i1317" DrawAspect="Content" ObjectID="_1822110995" r:id="rId514"/>
              </w:object>
            </w:r>
            <w:r w:rsidR="00AE10CB" w:rsidRPr="00AE10CB">
              <w:rPr>
                <w:rFonts w:ascii="Amiri" w:hAnsi="Amiri" w:cs="Amiri"/>
                <w:sz w:val="26"/>
                <w:szCs w:val="26"/>
                <w:rtl/>
              </w:rPr>
              <w:t>دالة معرفة على</w:t>
            </w:r>
            <w:r w:rsidR="00AE10CB" w:rsidRPr="00AE10CB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6054363C">
                <v:shape id="_x0000_i1318" type="#_x0000_t75" style="width:12.75pt;height:12.75pt" o:ole="">
                  <v:imagedata r:id="rId489" o:title=""/>
                </v:shape>
                <o:OLEObject Type="Embed" ProgID="Equation.DSMT4" ShapeID="_x0000_i1318" DrawAspect="Content" ObjectID="_1822110996" r:id="rId515"/>
              </w:object>
            </w:r>
            <w:r w:rsidR="00AE10CB" w:rsidRPr="00AE10CB">
              <w:rPr>
                <w:rFonts w:ascii="Amiri" w:hAnsi="Amiri" w:cs="Amiri" w:hint="cs"/>
                <w:sz w:val="26"/>
                <w:szCs w:val="26"/>
                <w:rtl/>
              </w:rPr>
              <w:t>وغير</w:t>
            </w:r>
            <w:r w:rsidR="00AE10CB" w:rsidRPr="00AE10CB">
              <w:rPr>
                <w:rFonts w:ascii="Amiri" w:hAnsi="Amiri" w:cs="Amiri"/>
                <w:sz w:val="26"/>
                <w:szCs w:val="26"/>
                <w:rtl/>
              </w:rPr>
              <w:t xml:space="preserve"> معدومة حيث من أجل</w:t>
            </w:r>
            <w:r w:rsidR="00AE10CB"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="00AE10CB" w:rsidRPr="00AE10CB">
              <w:rPr>
                <w:rFonts w:ascii="Amiri" w:hAnsi="Amiri" w:cs="Amiri"/>
                <w:sz w:val="26"/>
                <w:szCs w:val="26"/>
                <w:rtl/>
              </w:rPr>
              <w:t xml:space="preserve">كل عددين حقيقيين </w:t>
            </w:r>
            <w:r w:rsidRPr="00AE10CB">
              <w:rPr>
                <w:rFonts w:ascii="Amiri" w:hAnsi="Amiri" w:cs="Amiri"/>
                <w:i/>
                <w:iCs/>
                <w:position w:val="-6"/>
                <w:sz w:val="26"/>
                <w:szCs w:val="26"/>
              </w:rPr>
              <w:object w:dxaOrig="220" w:dyaOrig="240" w14:anchorId="395253BB">
                <v:shape id="_x0000_i1319" type="#_x0000_t75" style="width:11.25pt;height:12pt" o:ole="">
                  <v:imagedata r:id="rId516" o:title=""/>
                </v:shape>
                <o:OLEObject Type="Embed" ProgID="Equation.DSMT4" ShapeID="_x0000_i1319" DrawAspect="Content" ObjectID="_1822110997" r:id="rId517"/>
              </w:object>
            </w:r>
            <w:r w:rsidR="00AE10CB" w:rsidRPr="00AE10CB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>
              <w:rPr>
                <w:rFonts w:ascii="Amiri" w:hAnsi="Amiri" w:cs="Amiri" w:hint="cs"/>
                <w:i/>
                <w:iCs/>
                <w:sz w:val="26"/>
                <w:szCs w:val="26"/>
                <w:rtl/>
              </w:rPr>
              <w:t xml:space="preserve"> </w:t>
            </w:r>
            <w:r w:rsidRPr="003C5E7A">
              <w:rPr>
                <w:rFonts w:ascii="Amiri" w:hAnsi="Amiri" w:cs="Amiri"/>
                <w:i/>
                <w:iCs/>
                <w:position w:val="-12"/>
                <w:sz w:val="26"/>
                <w:szCs w:val="26"/>
              </w:rPr>
              <w:object w:dxaOrig="240" w:dyaOrig="300" w14:anchorId="3FCA9A9C">
                <v:shape id="_x0000_i1320" type="#_x0000_t75" style="width:12pt;height:15pt" o:ole="">
                  <v:imagedata r:id="rId518" o:title=""/>
                </v:shape>
                <o:OLEObject Type="Embed" ProgID="Equation.DSMT4" ShapeID="_x0000_i1320" DrawAspect="Content" ObjectID="_1822110998" r:id="rId519"/>
              </w:object>
            </w:r>
            <w:r w:rsidR="00AE10CB" w:rsidRPr="00AE10CB">
              <w:rPr>
                <w:rFonts w:ascii="Amiri" w:hAnsi="Amiri" w:cs="Amiri" w:hint="cs"/>
                <w:sz w:val="26"/>
                <w:szCs w:val="26"/>
                <w:rtl/>
              </w:rPr>
              <w:t>:</w:t>
            </w:r>
            <w:r w:rsidR="00AE10CB" w:rsidRPr="00AE10CB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</w:t>
            </w:r>
            <w:r>
              <w:rPr>
                <w:rFonts w:ascii="Amiri" w:hAnsi="Amiri" w:cs="Amiri"/>
                <w:sz w:val="26"/>
                <w:szCs w:val="26"/>
              </w:rPr>
              <w:t xml:space="preserve">    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</w:t>
            </w:r>
            <w:r>
              <w:rPr>
                <w:rFonts w:ascii="Amiri" w:hAnsi="Amiri" w:cs="Amiri"/>
                <w:sz w:val="26"/>
                <w:szCs w:val="26"/>
                <w:lang w:bidi="ar-DZ"/>
              </w:rPr>
              <w:t xml:space="preserve">  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</w:t>
            </w:r>
            <w:r w:rsidR="00AE10CB" w:rsidRPr="00AE10CB">
              <w:rPr>
                <w:rFonts w:ascii="Amiri" w:hAnsi="Amiri" w:cs="Amiri"/>
                <w:position w:val="-14"/>
                <w:sz w:val="26"/>
                <w:szCs w:val="26"/>
              </w:rPr>
              <w:object w:dxaOrig="2180" w:dyaOrig="400" w14:anchorId="19B19196">
                <v:shape id="_x0000_i1321" type="#_x0000_t75" style="width:108.75pt;height:20.25pt" o:ole="">
                  <v:imagedata r:id="rId520" o:title=""/>
                </v:shape>
                <o:OLEObject Type="Embed" ProgID="Equation.DSMT4" ShapeID="_x0000_i1321" DrawAspect="Content" ObjectID="_1822110999" r:id="rId521"/>
              </w:object>
            </w:r>
            <w:r w:rsidR="00AE10CB" w:rsidRPr="00AE10CB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76C3BA68" w14:textId="1A75BB48" w:rsidR="00AE10CB" w:rsidRPr="00AE10CB" w:rsidRDefault="00AE10CB" w:rsidP="006C4628">
            <w:pPr>
              <w:pStyle w:val="Paragraphedeliste"/>
              <w:numPr>
                <w:ilvl w:val="0"/>
                <w:numId w:val="24"/>
              </w:num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AE10CB">
              <w:rPr>
                <w:rFonts w:ascii="Amiri" w:hAnsi="Amiri" w:cs="Amiri"/>
                <w:sz w:val="26"/>
                <w:szCs w:val="26"/>
                <w:rtl/>
              </w:rPr>
              <w:t xml:space="preserve"> أ- بين أن </w:t>
            </w:r>
            <w:r w:rsidRPr="00AE10CB">
              <w:rPr>
                <w:position w:val="-14"/>
              </w:rPr>
              <w:object w:dxaOrig="880" w:dyaOrig="400" w14:anchorId="4C2AEFA6">
                <v:shape id="_x0000_i1322" type="#_x0000_t75" style="width:44.25pt;height:20.25pt" o:ole="">
                  <v:imagedata r:id="rId522" o:title=""/>
                </v:shape>
                <o:OLEObject Type="Embed" ProgID="Equation.DSMT4" ShapeID="_x0000_i1322" DrawAspect="Content" ObjectID="_1822111000" r:id="rId523"/>
              </w:object>
            </w:r>
          </w:p>
          <w:p w14:paraId="34A6EEDA" w14:textId="45C28472" w:rsidR="00AE10CB" w:rsidRPr="00AE10CB" w:rsidRDefault="00AE10CB" w:rsidP="00AE10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       </w:t>
            </w:r>
            <w:r w:rsidRPr="00AE10CB">
              <w:rPr>
                <w:rFonts w:ascii="Amiri" w:hAnsi="Amiri" w:cs="Amiri"/>
                <w:sz w:val="26"/>
                <w:szCs w:val="26"/>
                <w:rtl/>
              </w:rPr>
              <w:t xml:space="preserve">ب- بين أنه من أجل كل عدد حقيقي </w:t>
            </w:r>
            <w:r w:rsidRPr="00AE10CB">
              <w:rPr>
                <w:rFonts w:ascii="Amiri" w:hAnsi="Amiri" w:cs="Amiri"/>
                <w:i/>
                <w:iCs/>
                <w:sz w:val="26"/>
                <w:szCs w:val="26"/>
              </w:rPr>
              <w:t>x</w:t>
            </w:r>
            <w:r w:rsidRPr="00AE10CB">
              <w:rPr>
                <w:rFonts w:ascii="Amiri" w:hAnsi="Amiri" w:cs="Amiri" w:hint="cs"/>
                <w:i/>
                <w:iCs/>
                <w:sz w:val="26"/>
                <w:szCs w:val="26"/>
                <w:rtl/>
              </w:rPr>
              <w:t>:</w:t>
            </w:r>
            <w:r w:rsidRPr="00AE10CB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AE10CB">
              <w:rPr>
                <w:rFonts w:ascii="Amiri" w:hAnsi="Amiri" w:cs="Amiri"/>
                <w:position w:val="-14"/>
                <w:sz w:val="26"/>
                <w:szCs w:val="26"/>
              </w:rPr>
              <w:object w:dxaOrig="1719" w:dyaOrig="400" w14:anchorId="26388A13">
                <v:shape id="_x0000_i1323" type="#_x0000_t75" style="width:86.25pt;height:20.25pt" o:ole="">
                  <v:imagedata r:id="rId524" o:title=""/>
                </v:shape>
                <o:OLEObject Type="Embed" ProgID="Equation.DSMT4" ShapeID="_x0000_i1323" DrawAspect="Content" ObjectID="_1822111001" r:id="rId525"/>
              </w:object>
            </w:r>
          </w:p>
          <w:p w14:paraId="1709C91F" w14:textId="7E3B065F" w:rsidR="00AE10CB" w:rsidRPr="00AE10CB" w:rsidRDefault="00AE10CB" w:rsidP="006C4628">
            <w:pPr>
              <w:pStyle w:val="Paragraphedeliste"/>
              <w:numPr>
                <w:ilvl w:val="0"/>
                <w:numId w:val="24"/>
              </w:num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AE10CB">
              <w:rPr>
                <w:rFonts w:ascii="Amiri" w:hAnsi="Amiri" w:cs="Amiri"/>
                <w:sz w:val="26"/>
                <w:szCs w:val="26"/>
                <w:rtl/>
              </w:rPr>
              <w:t xml:space="preserve"> أ- بين أنه من أجل كل عدد حقيقي </w:t>
            </w:r>
            <w:r w:rsidRPr="00AE10CB">
              <w:rPr>
                <w:rFonts w:ascii="Amiri" w:hAnsi="Amiri" w:cs="Amiri"/>
                <w:i/>
                <w:iCs/>
                <w:position w:val="-6"/>
                <w:sz w:val="26"/>
                <w:szCs w:val="26"/>
              </w:rPr>
              <w:object w:dxaOrig="220" w:dyaOrig="240" w14:anchorId="5547B143">
                <v:shape id="_x0000_i1324" type="#_x0000_t75" style="width:11.25pt;height:12pt" o:ole="">
                  <v:imagedata r:id="rId516" o:title=""/>
                </v:shape>
                <o:OLEObject Type="Embed" ProgID="Equation.DSMT4" ShapeID="_x0000_i1324" DrawAspect="Content" ObjectID="_1822111002" r:id="rId526"/>
              </w:object>
            </w:r>
            <w:r>
              <w:rPr>
                <w:rFonts w:ascii="Amiri" w:hAnsi="Amiri" w:cs="Amiri" w:hint="cs"/>
                <w:i/>
                <w:iCs/>
                <w:sz w:val="26"/>
                <w:szCs w:val="26"/>
                <w:rtl/>
                <w:lang w:bidi="ar-DZ"/>
              </w:rPr>
              <w:t xml:space="preserve"> </w:t>
            </w:r>
            <w:r w:rsidRPr="00AE10CB">
              <w:rPr>
                <w:rFonts w:ascii="Amiri" w:hAnsi="Amiri" w:cs="Amiri" w:hint="cs"/>
                <w:i/>
                <w:iCs/>
                <w:sz w:val="26"/>
                <w:szCs w:val="26"/>
                <w:rtl/>
              </w:rPr>
              <w:t>،</w:t>
            </w:r>
            <w:r w:rsidRPr="00AE10CB">
              <w:rPr>
                <w:rFonts w:ascii="Amiri" w:hAnsi="Amiri" w:cs="Amiri" w:hint="cs"/>
                <w:sz w:val="26"/>
                <w:szCs w:val="26"/>
                <w:rtl/>
              </w:rPr>
              <w:t xml:space="preserve">  </w:t>
            </w:r>
            <w:r w:rsidRPr="00AE10CB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AE10CB">
              <w:rPr>
                <w:rFonts w:ascii="Amiri" w:hAnsi="Amiri" w:cs="Amiri"/>
                <w:position w:val="-28"/>
                <w:sz w:val="26"/>
                <w:szCs w:val="26"/>
              </w:rPr>
              <w:object w:dxaOrig="2200" w:dyaOrig="680" w14:anchorId="686FC737">
                <v:shape id="_x0000_i1325" type="#_x0000_t75" style="width:110.25pt;height:33.75pt" o:ole="">
                  <v:imagedata r:id="rId527" o:title=""/>
                </v:shape>
                <o:OLEObject Type="Embed" ProgID="Equation.DSMT4" ShapeID="_x0000_i1325" DrawAspect="Content" ObjectID="_1822111003" r:id="rId528"/>
              </w:object>
            </w:r>
          </w:p>
          <w:p w14:paraId="6D756202" w14:textId="48C923C9" w:rsidR="00AE10CB" w:rsidRPr="00AE10CB" w:rsidRDefault="00AE10CB" w:rsidP="00AE10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      </w:t>
            </w:r>
            <w:r w:rsidRPr="00AE10CB">
              <w:rPr>
                <w:rFonts w:ascii="Amiri" w:hAnsi="Amiri" w:cs="Amiri"/>
                <w:sz w:val="26"/>
                <w:szCs w:val="26"/>
                <w:rtl/>
              </w:rPr>
              <w:t xml:space="preserve">ب- استنتج إشارة الدالة </w:t>
            </w:r>
            <w:r w:rsidRPr="00AE10CB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08CB9820">
                <v:shape id="_x0000_i1326" type="#_x0000_t75" style="width:12.75pt;height:18pt" o:ole="">
                  <v:imagedata r:id="rId513" o:title=""/>
                </v:shape>
                <o:OLEObject Type="Embed" ProgID="Equation.DSMT4" ShapeID="_x0000_i1326" DrawAspect="Content" ObjectID="_1822111004" r:id="rId529"/>
              </w:object>
            </w:r>
            <w:r w:rsidRPr="00AE10CB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4633A093" w14:textId="77777777" w:rsidR="00612B3A" w:rsidRDefault="00612B3A" w:rsidP="00612B3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</w:rPr>
            </w:pPr>
          </w:p>
          <w:p w14:paraId="3EC80518" w14:textId="77777777" w:rsidR="00612B3A" w:rsidRDefault="00612B3A" w:rsidP="00612B3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lang w:bidi="ar-DZ"/>
              </w:rPr>
            </w:pPr>
          </w:p>
          <w:p w14:paraId="1206DF29" w14:textId="77777777" w:rsidR="00612B3A" w:rsidRDefault="00612B3A" w:rsidP="00612B3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lang w:bidi="ar-DZ"/>
              </w:rPr>
            </w:pPr>
          </w:p>
          <w:p w14:paraId="7D0F5C42" w14:textId="77777777" w:rsidR="00612B3A" w:rsidRDefault="00612B3A" w:rsidP="00612B3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01BF62EA" w14:textId="77777777" w:rsidR="00D820B0" w:rsidRDefault="00D820B0" w:rsidP="00D820B0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16C88FB0" w14:textId="01A74495" w:rsidR="00D820B0" w:rsidRPr="00523874" w:rsidRDefault="00D820B0" w:rsidP="00D820B0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79" w:type="dxa"/>
          </w:tcPr>
          <w:p w14:paraId="273D1ED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ED4F80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B3BB07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ED4DD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D0537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81F3A6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110350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5CFC69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02F97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28CC7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8394F8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9AD5E9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B1196B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CCF297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275BAC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8B3F5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E096DF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ACC0DD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13B058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4F2C5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865A0F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DDBC0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E8392F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8A9E49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B2A2E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1F9CE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D2496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157541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E4164B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DC2D95D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719A6C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E2083B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694E9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2F87AD5" w14:textId="77777777" w:rsidR="00124F8B" w:rsidRPr="00792B9B" w:rsidRDefault="00124F8B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698488F5" w14:textId="77777777" w:rsidR="00124F8B" w:rsidRDefault="00124F8B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1023DF" wp14:editId="7C3D02E4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64257101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2455E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3E5C0795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1023DF" id="_x0000_s1045" style="position:absolute;left:0;text-align:left;margin-left:-46.15pt;margin-top:66.05pt;width:543pt;height:53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" fillcolor="white [3201]" strokecolor="black [3200]" strokeweight="2pt">
                <v:textbox>
                  <w:txbxContent>
                    <w:p w14:paraId="59F2455E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3E5C0795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BA4DFC9" wp14:editId="0F29FEB6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864936780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382E5" w14:textId="31A98C94" w:rsidR="00124F8B" w:rsidRPr="000377BF" w:rsidRDefault="00124F8B" w:rsidP="00305590">
                            <w:pPr>
                              <w:bidi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2F01C0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01 ساعة</w:t>
                            </w:r>
                          </w:p>
                          <w:p w14:paraId="3D817A76" w14:textId="77777777" w:rsidR="00124F8B" w:rsidRDefault="00124F8B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4DFC9" id="_x0000_s1046" style="position:absolute;left:0;text-align:left;margin-left:-44.65pt;margin-top:.8pt;width:100.5pt;height:58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yWMq4X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4EC382E5" w14:textId="31A98C94" w:rsidR="00124F8B" w:rsidRPr="000377BF" w:rsidRDefault="00124F8B" w:rsidP="00305590">
                      <w:pPr>
                        <w:bidi/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2F01C0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01 ساعة</w:t>
                      </w:r>
                    </w:p>
                    <w:p w14:paraId="3D817A76" w14:textId="77777777" w:rsidR="00124F8B" w:rsidRDefault="00124F8B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91D33AE" wp14:editId="50547074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329627943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614E2" w14:textId="77777777" w:rsidR="00124F8B" w:rsidRPr="00523874" w:rsidRDefault="00124F8B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2387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الثالثة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D33AE" id="_x0000_s1047" style="position:absolute;left:0;text-align:left;margin-left:396.35pt;margin-top:-.7pt;width:100.5pt;height:62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" fillcolor="white [3201]" strokecolor="black [3213]" strokeweight="2pt">
                <v:textbox>
                  <w:txbxContent>
                    <w:p w14:paraId="63A614E2" w14:textId="77777777" w:rsidR="00124F8B" w:rsidRPr="00523874" w:rsidRDefault="00124F8B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52387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الثالثة علوم تجريبية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26AEE9A" wp14:editId="6B506954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947718749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E9DC3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الدوال الأسية واللوغاريتمية</w:t>
                            </w:r>
                          </w:p>
                          <w:p w14:paraId="6A071CBA" w14:textId="5F035A18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2740D3" w:rsidRPr="002740D3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دراسة الدالة </w:t>
                            </w:r>
                            <w:r w:rsidR="00D820B0" w:rsidRPr="00D820B0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position w:val="-10"/>
                                <w:sz w:val="26"/>
                                <w:szCs w:val="26"/>
                                <w:lang w:bidi="ar-DZ"/>
                              </w:rPr>
                              <w:object w:dxaOrig="680" w:dyaOrig="260" w14:anchorId="574B520B">
                                <v:shape id="_x0000_i1328" type="#_x0000_t75" style="width:33.75pt;height:12.75pt" o:ole="">
                                  <v:imagedata r:id="rId530" o:title=""/>
                                </v:shape>
                                <o:OLEObject Type="Embed" ProgID="Equation.DSMT4" ShapeID="_x0000_i1328" DrawAspect="Content" ObjectID="_1822111378" r:id="rId53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6AEE9A" id="_x0000_s1048" style="position:absolute;left:0;text-align:left;margin-left:66.35pt;margin-top:1.55pt;width:323.25pt;height:58.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" fillcolor="white [3212]" strokecolor="black [3213]" strokeweight="2pt">
                <v:textbox>
                  <w:txbxContent>
                    <w:p w14:paraId="334E9DC3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الدوال الأسية واللوغاريتمية</w:t>
                      </w:r>
                    </w:p>
                    <w:p w14:paraId="6A071CBA" w14:textId="5F035A18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2740D3" w:rsidRPr="002740D3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 xml:space="preserve">دراسة الدالة </w:t>
                      </w:r>
                      <w:r w:rsidR="00D820B0" w:rsidRPr="00D820B0">
                        <w:rPr>
                          <w:rFonts w:ascii="Amiri" w:hAnsi="Amiri" w:cs="Amiri"/>
                          <w:b/>
                          <w:bCs/>
                          <w:color w:val="FF0000"/>
                          <w:position w:val="-10"/>
                          <w:sz w:val="26"/>
                          <w:szCs w:val="26"/>
                          <w:lang w:bidi="ar-DZ"/>
                        </w:rPr>
                        <w:object w:dxaOrig="680" w:dyaOrig="260" w14:anchorId="574B520B">
                          <v:shape id="_x0000_i1328" type="#_x0000_t75" style="width:33.75pt;height:12.75pt" o:ole="">
                            <v:imagedata r:id="rId530" o:title=""/>
                          </v:shape>
                          <o:OLEObject Type="Embed" ProgID="Equation.DSMT4" ShapeID="_x0000_i1328" DrawAspect="Content" ObjectID="_1822111378" r:id="rId532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1C8718D7" w14:textId="77777777" w:rsidR="00124F8B" w:rsidRDefault="00124F8B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05D0B0EC" w14:textId="77777777" w:rsidR="00124F8B" w:rsidRPr="00792B9B" w:rsidRDefault="00124F8B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124F8B" w:rsidRPr="00792B9B" w14:paraId="22708E07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322005C8" w14:textId="77777777" w:rsidR="00124F8B" w:rsidRPr="00305590" w:rsidRDefault="00124F8B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118A9E67" w14:textId="77777777" w:rsidR="00124F8B" w:rsidRPr="00305590" w:rsidRDefault="00124F8B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0DEB999B" w14:textId="77777777" w:rsidR="00124F8B" w:rsidRPr="00305590" w:rsidRDefault="00124F8B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124F8B" w:rsidRPr="00792B9B" w14:paraId="2B180A88" w14:textId="77777777" w:rsidTr="00395266">
        <w:trPr>
          <w:trHeight w:val="12240"/>
        </w:trPr>
        <w:tc>
          <w:tcPr>
            <w:tcW w:w="1278" w:type="dxa"/>
          </w:tcPr>
          <w:p w14:paraId="5305574B" w14:textId="77777777" w:rsidR="00124F8B" w:rsidRDefault="00124F8B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EF2AD4B" w14:textId="77777777" w:rsidR="00124F8B" w:rsidRDefault="00124F8B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EECFF2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AC2524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919D90E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FA8B50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636415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764283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E25835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75EC113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921A4E2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ABF47A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72D559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1398654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6E323C0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2DF516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C435973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ECB7A0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F162682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FCFFE47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95AB45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7C589E9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0485F60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37FB467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53894A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6ACB912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B44A38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3436B62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C7B5E8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3E719C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3D5612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BFDF2C9" w14:textId="77777777" w:rsidR="00124F8B" w:rsidRPr="00FB5A89" w:rsidRDefault="00124F8B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2857D107" w14:textId="77777777" w:rsidR="00124F8B" w:rsidRDefault="00124F8B" w:rsidP="0052387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748D4C90" w14:textId="77777777" w:rsidR="00124F8B" w:rsidRPr="00372764" w:rsidRDefault="00124F8B" w:rsidP="00C121D2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372764"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  <w:t xml:space="preserve"> </w:t>
            </w:r>
            <w:r w:rsidR="006F6ACE" w:rsidRPr="0037276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اتجاه التغيرات</w:t>
            </w:r>
          </w:p>
          <w:p w14:paraId="25890CA4" w14:textId="77777777" w:rsidR="00C121D2" w:rsidRDefault="00C121D2" w:rsidP="00372764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b/>
                <w:bCs/>
                <w:color w:val="0000FF"/>
                <w:sz w:val="26"/>
                <w:szCs w:val="26"/>
                <w:u w:val="single"/>
                <w:rtl/>
                <w:lang w:bidi="ar-DZ"/>
              </w:rPr>
            </w:pPr>
          </w:p>
          <w:p w14:paraId="5A3F7249" w14:textId="03C48759" w:rsidR="006F6ACE" w:rsidRPr="00C121D2" w:rsidRDefault="006F6ACE" w:rsidP="00C121D2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  <w:r w:rsidRPr="00C121D2"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خاصية:</w:t>
            </w:r>
          </w:p>
          <w:p w14:paraId="3F8A0EF3" w14:textId="13F1A1FA" w:rsidR="006F6ACE" w:rsidRPr="00372764" w:rsidRDefault="006F6ACE" w:rsidP="00372764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372764">
              <w:rPr>
                <w:rFonts w:ascii="Amiri" w:hAnsi="Amiri" w:cs="Amiri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372764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</w: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>إذا كانت</w:t>
            </w:r>
            <w:r w:rsidRPr="00372764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552999CA">
                <v:shape id="_x0000_i1329" type="#_x0000_t75" style="width:9.75pt;height:11.25pt" o:ole="">
                  <v:imagedata r:id="rId533" o:title=""/>
                </v:shape>
                <o:OLEObject Type="Embed" ProgID="Equation.DSMT4" ShapeID="_x0000_i1329" DrawAspect="Content" ObjectID="_1822111005" r:id="rId534"/>
              </w:objec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دالة معرفة على مجال</w:t>
            </w:r>
            <w:r w:rsidRPr="00372764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00" w:dyaOrig="260" w14:anchorId="37FDCEAC">
                <v:shape id="_x0000_i1330" type="#_x0000_t75" style="width:9.75pt;height:12.75pt" o:ole="">
                  <v:imagedata r:id="rId535" o:title=""/>
                </v:shape>
                <o:OLEObject Type="Embed" ProgID="Equation.DSMT4" ShapeID="_x0000_i1330" DrawAspect="Content" ObjectID="_1822111006" r:id="rId536"/>
              </w:objec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فإن للدالتين</w:t>
            </w:r>
            <w:r w:rsidRPr="00372764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1EEE72BB">
                <v:shape id="_x0000_i1331" type="#_x0000_t75" style="width:9.75pt;height:11.25pt" o:ole="">
                  <v:imagedata r:id="rId537" o:title=""/>
                </v:shape>
                <o:OLEObject Type="Embed" ProgID="Equation.DSMT4" ShapeID="_x0000_i1331" DrawAspect="Content" ObjectID="_1822111007" r:id="rId538"/>
              </w:objec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و</w:t>
            </w:r>
            <w:r w:rsidRPr="00372764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680" w:dyaOrig="260" w14:anchorId="3CB42608">
                <v:shape id="_x0000_i1332" type="#_x0000_t75" style="width:33.75pt;height:12.75pt" o:ole="">
                  <v:imagedata r:id="rId539" o:title=""/>
                </v:shape>
                <o:OLEObject Type="Embed" ProgID="Equation.DSMT4" ShapeID="_x0000_i1332" DrawAspect="Content" ObjectID="_1822111008" r:id="rId540"/>
              </w:objec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نفس اتجاه التغيرات على المجال</w:t>
            </w:r>
            <w:r w:rsidRPr="00372764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00" w:dyaOrig="260" w14:anchorId="6623E04A">
                <v:shape id="_x0000_i1333" type="#_x0000_t75" style="width:9.75pt;height:12.75pt" o:ole="">
                  <v:imagedata r:id="rId535" o:title=""/>
                </v:shape>
                <o:OLEObject Type="Embed" ProgID="Equation.DSMT4" ShapeID="_x0000_i1333" DrawAspect="Content" ObjectID="_1822111009" r:id="rId541"/>
              </w:object>
            </w:r>
          </w:p>
          <w:p w14:paraId="517FB2C9" w14:textId="77777777" w:rsidR="006F6ACE" w:rsidRPr="00372764" w:rsidRDefault="006F6ACE" w:rsidP="0037276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37D96569" w14:textId="77777777" w:rsidR="00372764" w:rsidRPr="00C121D2" w:rsidRDefault="00372764" w:rsidP="00372764">
            <w:pPr>
              <w:bidi/>
              <w:rPr>
                <w:rFonts w:ascii="Amiri" w:hAnsi="Amiri" w:cs="Amiri"/>
                <w:b/>
                <w:bCs/>
                <w:noProof/>
                <w:color w:val="EE0000"/>
                <w:sz w:val="26"/>
                <w:szCs w:val="26"/>
                <w:rtl/>
              </w:rPr>
            </w:pPr>
            <w:r w:rsidRPr="00C121D2"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مثال:</w:t>
            </w:r>
          </w:p>
          <w:p w14:paraId="2A145034" w14:textId="3399496A" w:rsidR="00372764" w:rsidRPr="00372764" w:rsidRDefault="00372764" w:rsidP="00372764">
            <w:pPr>
              <w:bidi/>
              <w:rPr>
                <w:rFonts w:ascii="Amiri" w:hAnsi="Amiri" w:cs="Amiri"/>
                <w:b/>
                <w:bCs/>
                <w:noProof/>
                <w:color w:val="008000"/>
                <w:sz w:val="26"/>
                <w:szCs w:val="26"/>
                <w:rtl/>
              </w:rPr>
            </w:pPr>
            <w:r w:rsidRPr="00372764">
              <w:rPr>
                <w:rFonts w:ascii="Amiri" w:hAnsi="Amiri" w:cs="Amiri"/>
                <w:b/>
                <w:bCs/>
                <w:noProof/>
                <w:color w:val="008000"/>
                <w:sz w:val="26"/>
                <w:szCs w:val="26"/>
                <w:rtl/>
              </w:rPr>
              <w:t xml:space="preserve">   </w: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>نعتبر الدالة</w:t>
            </w:r>
            <w:r w:rsidRPr="00372764">
              <w:rPr>
                <w:rFonts w:ascii="Amiri" w:hAnsi="Amiri" w:cs="Amiri"/>
                <w:noProof/>
                <w:position w:val="-4"/>
                <w:sz w:val="26"/>
                <w:szCs w:val="26"/>
              </w:rPr>
              <w:object w:dxaOrig="240" w:dyaOrig="260" w14:anchorId="3C39C19D">
                <v:shape id="_x0000_i1334" type="#_x0000_t75" style="width:12pt;height:12.75pt" o:ole="">
                  <v:imagedata r:id="rId542" o:title=""/>
                </v:shape>
                <o:OLEObject Type="Embed" ProgID="Equation.DSMT4" ShapeID="_x0000_i1334" DrawAspect="Content" ObjectID="_1822111010" r:id="rId543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المعرفة على </w:t>
            </w:r>
            <w:r w:rsidRPr="00372764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0EC58046">
                <v:shape id="_x0000_i1335" type="#_x0000_t75" style="width:12.75pt;height:12.75pt" o:ole="">
                  <v:imagedata r:id="rId544" o:title=""/>
                </v:shape>
                <o:OLEObject Type="Embed" ProgID="Equation.DSMT4" ShapeID="_x0000_i1335" DrawAspect="Content" ObjectID="_1822111011" r:id="rId545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بـِ </w:t>
            </w:r>
            <w:r w:rsidRPr="00372764">
              <w:rPr>
                <w:rFonts w:ascii="Amiri" w:hAnsi="Amiri" w:cs="Amiri"/>
                <w:noProof/>
                <w:position w:val="-14"/>
                <w:sz w:val="26"/>
                <w:szCs w:val="26"/>
              </w:rPr>
              <w:object w:dxaOrig="1280" w:dyaOrig="440" w14:anchorId="49D6C7E8">
                <v:shape id="_x0000_i1336" type="#_x0000_t75" style="width:63.75pt;height:21.75pt" o:ole="">
                  <v:imagedata r:id="rId546" o:title=""/>
                </v:shape>
                <o:OLEObject Type="Embed" ProgID="Equation.DSMT4" ShapeID="_x0000_i1336" DrawAspect="Content" ObjectID="_1822111012" r:id="rId547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>.</w:t>
            </w:r>
          </w:p>
          <w:p w14:paraId="6855934F" w14:textId="77777777" w:rsidR="00372764" w:rsidRPr="00372764" w:rsidRDefault="00372764" w:rsidP="00372764">
            <w:pPr>
              <w:bidi/>
              <w:rPr>
                <w:rFonts w:ascii="Amiri" w:hAnsi="Amiri" w:cs="Amiri"/>
                <w:noProof/>
                <w:sz w:val="26"/>
                <w:szCs w:val="26"/>
                <w:rtl/>
              </w:rPr>
            </w:pP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نلاحظ أن </w:t>
            </w:r>
            <w:r w:rsidRPr="00372764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1080" w:dyaOrig="320" w14:anchorId="4FBFFE40">
                <v:shape id="_x0000_i1337" type="#_x0000_t75" style="width:54pt;height:15.75pt" o:ole="">
                  <v:imagedata r:id="rId548" o:title=""/>
                </v:shape>
                <o:OLEObject Type="Embed" ProgID="Equation.DSMT4" ShapeID="_x0000_i1337" DrawAspect="Content" ObjectID="_1822111013" r:id="rId549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حيث </w:t>
            </w:r>
            <w:r w:rsidRPr="00372764">
              <w:rPr>
                <w:rFonts w:ascii="Amiri" w:hAnsi="Amiri" w:cs="Amiri"/>
                <w:noProof/>
                <w:position w:val="-6"/>
                <w:sz w:val="26"/>
                <w:szCs w:val="26"/>
              </w:rPr>
              <w:object w:dxaOrig="200" w:dyaOrig="220" w14:anchorId="1389B777">
                <v:shape id="_x0000_i1338" type="#_x0000_t75" style="width:9.75pt;height:11.25pt" o:ole="">
                  <v:imagedata r:id="rId550" o:title=""/>
                </v:shape>
                <o:OLEObject Type="Embed" ProgID="Equation.DSMT4" ShapeID="_x0000_i1338" DrawAspect="Content" ObjectID="_1822111014" r:id="rId551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 هي الدالة المعرفة على</w:t>
            </w:r>
            <w:r w:rsidRPr="00372764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25501E62">
                <v:shape id="_x0000_i1339" type="#_x0000_t75" style="width:12.75pt;height:12.75pt" o:ole="">
                  <v:imagedata r:id="rId544" o:title=""/>
                </v:shape>
                <o:OLEObject Type="Embed" ProgID="Equation.DSMT4" ShapeID="_x0000_i1339" DrawAspect="Content" ObjectID="_1822111015" r:id="rId552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بـِ </w:t>
            </w:r>
            <w:r w:rsidRPr="00372764">
              <w:rPr>
                <w:rFonts w:ascii="Amiri" w:hAnsi="Amiri" w:cs="Amiri"/>
                <w:noProof/>
                <w:position w:val="-14"/>
                <w:sz w:val="26"/>
                <w:szCs w:val="26"/>
              </w:rPr>
              <w:object w:dxaOrig="1359" w:dyaOrig="400" w14:anchorId="0DAA5A64">
                <v:shape id="_x0000_i1340" type="#_x0000_t75" style="width:68.25pt;height:20.25pt" o:ole="">
                  <v:imagedata r:id="rId553" o:title=""/>
                </v:shape>
                <o:OLEObject Type="Embed" ProgID="Equation.DSMT4" ShapeID="_x0000_i1340" DrawAspect="Content" ObjectID="_1822111016" r:id="rId554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>.</w:t>
            </w:r>
          </w:p>
          <w:p w14:paraId="36013549" w14:textId="77777777" w:rsidR="00372764" w:rsidRPr="00372764" w:rsidRDefault="00372764" w:rsidP="00372764">
            <w:pPr>
              <w:bidi/>
              <w:rPr>
                <w:rFonts w:ascii="Amiri" w:hAnsi="Amiri" w:cs="Amiri"/>
                <w:noProof/>
                <w:sz w:val="26"/>
                <w:szCs w:val="26"/>
                <w:rtl/>
              </w:rPr>
            </w:pP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بما أن الدالة </w:t>
            </w:r>
            <w:r w:rsidRPr="00372764">
              <w:rPr>
                <w:rFonts w:ascii="Amiri" w:hAnsi="Amiri" w:cs="Amiri"/>
                <w:noProof/>
                <w:position w:val="-6"/>
                <w:sz w:val="26"/>
                <w:szCs w:val="26"/>
              </w:rPr>
              <w:object w:dxaOrig="200" w:dyaOrig="220" w14:anchorId="5B5A5810">
                <v:shape id="_x0000_i1341" type="#_x0000_t75" style="width:9.75pt;height:11.25pt" o:ole="">
                  <v:imagedata r:id="rId550" o:title=""/>
                </v:shape>
                <o:OLEObject Type="Embed" ProgID="Equation.DSMT4" ShapeID="_x0000_i1341" DrawAspect="Content" ObjectID="_1822111017" r:id="rId555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متناقصة تماما على المجال </w:t>
            </w:r>
            <w:r w:rsidRPr="00372764">
              <w:rPr>
                <w:rFonts w:ascii="Amiri" w:hAnsi="Amiri" w:cs="Amiri"/>
                <w:noProof/>
                <w:position w:val="-14"/>
                <w:sz w:val="26"/>
                <w:szCs w:val="26"/>
              </w:rPr>
              <w:object w:dxaOrig="760" w:dyaOrig="400" w14:anchorId="33F13E52">
                <v:shape id="_x0000_i1342" type="#_x0000_t75" style="width:38.25pt;height:20.25pt" o:ole="">
                  <v:imagedata r:id="rId556" o:title=""/>
                </v:shape>
                <o:OLEObject Type="Embed" ProgID="Equation.DSMT4" ShapeID="_x0000_i1342" DrawAspect="Content" ObjectID="_1822111018" r:id="rId557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فإن الدالة </w:t>
            </w:r>
            <w:r w:rsidRPr="00372764">
              <w:rPr>
                <w:rFonts w:ascii="Amiri" w:hAnsi="Amiri" w:cs="Amiri"/>
                <w:noProof/>
                <w:position w:val="-4"/>
                <w:sz w:val="26"/>
                <w:szCs w:val="26"/>
              </w:rPr>
              <w:object w:dxaOrig="240" w:dyaOrig="260" w14:anchorId="48F0A7D4">
                <v:shape id="_x0000_i1343" type="#_x0000_t75" style="width:12pt;height:12.75pt" o:ole="">
                  <v:imagedata r:id="rId542" o:title=""/>
                </v:shape>
                <o:OLEObject Type="Embed" ProgID="Equation.DSMT4" ShapeID="_x0000_i1343" DrawAspect="Content" ObjectID="_1822111019" r:id="rId558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متناقصة تماما على المجال</w:t>
            </w:r>
            <w:r w:rsidRPr="00372764">
              <w:rPr>
                <w:rFonts w:ascii="Amiri" w:hAnsi="Amiri" w:cs="Amiri"/>
                <w:noProof/>
                <w:position w:val="-14"/>
                <w:sz w:val="26"/>
                <w:szCs w:val="26"/>
              </w:rPr>
              <w:object w:dxaOrig="760" w:dyaOrig="400" w14:anchorId="53635A43">
                <v:shape id="_x0000_i1344" type="#_x0000_t75" style="width:38.25pt;height:20.25pt" o:ole="">
                  <v:imagedata r:id="rId556" o:title=""/>
                </v:shape>
                <o:OLEObject Type="Embed" ProgID="Equation.DSMT4" ShapeID="_x0000_i1344" DrawAspect="Content" ObjectID="_1822111020" r:id="rId559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>.</w:t>
            </w:r>
          </w:p>
          <w:p w14:paraId="67660776" w14:textId="77777777" w:rsidR="00372764" w:rsidRPr="00372764" w:rsidRDefault="00372764" w:rsidP="00372764">
            <w:pPr>
              <w:bidi/>
              <w:rPr>
                <w:rFonts w:ascii="Amiri" w:hAnsi="Amiri" w:cs="Amiri"/>
                <w:noProof/>
                <w:sz w:val="26"/>
                <w:szCs w:val="26"/>
              </w:rPr>
            </w:pP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وبما ان الدالة </w:t>
            </w:r>
            <w:r w:rsidRPr="00372764">
              <w:rPr>
                <w:rFonts w:ascii="Amiri" w:hAnsi="Amiri" w:cs="Amiri"/>
                <w:noProof/>
                <w:position w:val="-6"/>
                <w:sz w:val="26"/>
                <w:szCs w:val="26"/>
              </w:rPr>
              <w:object w:dxaOrig="200" w:dyaOrig="220" w14:anchorId="258AABE9">
                <v:shape id="_x0000_i1345" type="#_x0000_t75" style="width:9.75pt;height:11.25pt" o:ole="">
                  <v:imagedata r:id="rId550" o:title=""/>
                </v:shape>
                <o:OLEObject Type="Embed" ProgID="Equation.DSMT4" ShapeID="_x0000_i1345" DrawAspect="Content" ObjectID="_1822111021" r:id="rId560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متزايدة تماما على المجال </w:t>
            </w:r>
            <w:r w:rsidRPr="00372764">
              <w:rPr>
                <w:rFonts w:ascii="Amiri" w:hAnsi="Amiri" w:cs="Amiri"/>
                <w:noProof/>
                <w:position w:val="-14"/>
                <w:sz w:val="26"/>
                <w:szCs w:val="26"/>
              </w:rPr>
              <w:object w:dxaOrig="800" w:dyaOrig="400" w14:anchorId="53F1CEE1">
                <v:shape id="_x0000_i1346" type="#_x0000_t75" style="width:39.75pt;height:20.25pt" o:ole="">
                  <v:imagedata r:id="rId561" o:title=""/>
                </v:shape>
                <o:OLEObject Type="Embed" ProgID="Equation.DSMT4" ShapeID="_x0000_i1346" DrawAspect="Content" ObjectID="_1822111022" r:id="rId562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فإن الدالة </w:t>
            </w:r>
            <w:r w:rsidRPr="00372764">
              <w:rPr>
                <w:rFonts w:ascii="Amiri" w:hAnsi="Amiri" w:cs="Amiri"/>
                <w:noProof/>
                <w:position w:val="-4"/>
                <w:sz w:val="26"/>
                <w:szCs w:val="26"/>
              </w:rPr>
              <w:object w:dxaOrig="240" w:dyaOrig="260" w14:anchorId="7E9A6148">
                <v:shape id="_x0000_i1347" type="#_x0000_t75" style="width:12pt;height:12.75pt" o:ole="">
                  <v:imagedata r:id="rId542" o:title=""/>
                </v:shape>
                <o:OLEObject Type="Embed" ProgID="Equation.DSMT4" ShapeID="_x0000_i1347" DrawAspect="Content" ObjectID="_1822111023" r:id="rId563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متزليدة تماما على المجال</w:t>
            </w:r>
            <w:r w:rsidRPr="00372764">
              <w:rPr>
                <w:rFonts w:ascii="Amiri" w:hAnsi="Amiri" w:cs="Amiri"/>
                <w:noProof/>
                <w:position w:val="-14"/>
                <w:sz w:val="26"/>
                <w:szCs w:val="26"/>
              </w:rPr>
              <w:object w:dxaOrig="800" w:dyaOrig="400" w14:anchorId="0392F54E">
                <v:shape id="_x0000_i1348" type="#_x0000_t75" style="width:39.75pt;height:20.25pt" o:ole="">
                  <v:imagedata r:id="rId561" o:title=""/>
                </v:shape>
                <o:OLEObject Type="Embed" ProgID="Equation.DSMT4" ShapeID="_x0000_i1348" DrawAspect="Content" ObjectID="_1822111024" r:id="rId564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>.</w:t>
            </w:r>
          </w:p>
          <w:p w14:paraId="6AA8B637" w14:textId="77777777" w:rsidR="00372764" w:rsidRPr="00372764" w:rsidRDefault="00372764" w:rsidP="0037276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446887C7" w14:textId="77777777" w:rsidR="00372764" w:rsidRPr="00372764" w:rsidRDefault="00372764" w:rsidP="00C121D2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37276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المشتقة</w:t>
            </w:r>
          </w:p>
          <w:p w14:paraId="66E646E8" w14:textId="77777777" w:rsidR="00372764" w:rsidRPr="00372764" w:rsidRDefault="00372764" w:rsidP="0037276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</w:rPr>
            </w:pPr>
          </w:p>
          <w:p w14:paraId="282DCB08" w14:textId="77777777" w:rsidR="00372764" w:rsidRPr="00C121D2" w:rsidRDefault="00372764" w:rsidP="00372764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rtl/>
              </w:rPr>
            </w:pPr>
            <w:r w:rsidRPr="00C121D2"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خاصية:</w:t>
            </w:r>
            <w:r w:rsidRPr="00C121D2">
              <w:rPr>
                <w:rFonts w:ascii="Amiri" w:hAnsi="Amiri" w:cs="Amiri"/>
                <w:b/>
                <w:bCs/>
                <w:color w:val="EE0000"/>
                <w:sz w:val="26"/>
                <w:szCs w:val="26"/>
                <w:rtl/>
              </w:rPr>
              <w:t xml:space="preserve"> </w:t>
            </w:r>
          </w:p>
          <w:p w14:paraId="5A9D8CA5" w14:textId="77777777" w:rsidR="00372764" w:rsidRDefault="00372764" w:rsidP="00372764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7566886A" w14:textId="16E7A355" w:rsidR="00372764" w:rsidRPr="00372764" w:rsidRDefault="00372764" w:rsidP="00372764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>إذا كانت</w:t>
            </w:r>
            <w:r w:rsidRPr="00372764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514E5A39">
                <v:shape id="_x0000_i1349" type="#_x0000_t75" style="width:9.75pt;height:11.25pt" o:ole="">
                  <v:imagedata r:id="rId533" o:title=""/>
                </v:shape>
                <o:OLEObject Type="Embed" ProgID="Equation.DSMT4" ShapeID="_x0000_i1349" DrawAspect="Content" ObjectID="_1822111025" r:id="rId565"/>
              </w:objec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دالة قابلة للاشتقاق على مجال</w:t>
            </w:r>
            <w:r w:rsidRPr="00372764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00" w:dyaOrig="260" w14:anchorId="45E82023">
                <v:shape id="_x0000_i1350" type="#_x0000_t75" style="width:9.75pt;height:12.75pt" o:ole="">
                  <v:imagedata r:id="rId535" o:title=""/>
                </v:shape>
                <o:OLEObject Type="Embed" ProgID="Equation.DSMT4" ShapeID="_x0000_i1350" DrawAspect="Content" ObjectID="_1822111026" r:id="rId566"/>
              </w:objec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فإن الدالة </w:t>
            </w:r>
            <w:r w:rsidRPr="00372764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680" w:dyaOrig="260" w14:anchorId="7525B9F9">
                <v:shape id="_x0000_i1351" type="#_x0000_t75" style="width:33.75pt;height:12.75pt" o:ole="">
                  <v:imagedata r:id="rId539" o:title=""/>
                </v:shape>
                <o:OLEObject Type="Embed" ProgID="Equation.DSMT4" ShapeID="_x0000_i1351" DrawAspect="Content" ObjectID="_1822111027" r:id="rId567"/>
              </w:objec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قابلة للاشتقاق على</w:t>
            </w:r>
            <w:r w:rsidRPr="00372764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00" w:dyaOrig="260" w14:anchorId="435C8ECD">
                <v:shape id="_x0000_i1352" type="#_x0000_t75" style="width:9.75pt;height:12.75pt" o:ole="">
                  <v:imagedata r:id="rId535" o:title=""/>
                </v:shape>
                <o:OLEObject Type="Embed" ProgID="Equation.DSMT4" ShapeID="_x0000_i1352" DrawAspect="Content" ObjectID="_1822111028" r:id="rId568"/>
              </w:objec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372764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ولدينا</w: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 أجل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>كل</w:t>
            </w:r>
            <w:r w:rsidRPr="00372764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00" w14:anchorId="50DF265D">
                <v:shape id="_x0000_i1353" type="#_x0000_t75" style="width:12pt;height:9.75pt" o:ole="">
                  <v:imagedata r:id="rId569" o:title=""/>
                </v:shape>
                <o:OLEObject Type="Embed" ProgID="Equation.DSMT4" ShapeID="_x0000_i1353" DrawAspect="Content" ObjectID="_1822111029" r:id="rId570"/>
              </w:objec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372764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00" w:dyaOrig="260" w14:anchorId="1BCF9A19">
                <v:shape id="_x0000_i1354" type="#_x0000_t75" style="width:9.75pt;height:12.75pt" o:ole="">
                  <v:imagedata r:id="rId535" o:title=""/>
                </v:shape>
                <o:OLEObject Type="Embed" ProgID="Equation.DSMT4" ShapeID="_x0000_i1354" DrawAspect="Content" ObjectID="_1822111030" r:id="rId571"/>
              </w:objec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، </w:t>
            </w:r>
            <w:r w:rsidRPr="00372764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2540" w:dyaOrig="499" w14:anchorId="06578288">
                <v:shape id="_x0000_i1355" type="#_x0000_t75" style="width:126.75pt;height:24.75pt" o:ole="">
                  <v:imagedata r:id="rId572" o:title=""/>
                </v:shape>
                <o:OLEObject Type="Embed" ProgID="Equation.DSMT4" ShapeID="_x0000_i1355" DrawAspect="Content" ObjectID="_1822111031" r:id="rId573"/>
              </w:objec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30DF676C" w14:textId="77777777" w:rsidR="00372764" w:rsidRDefault="00372764" w:rsidP="0037276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4221B84D" w14:textId="77777777" w:rsidR="00C121D2" w:rsidRDefault="00C121D2" w:rsidP="00C121D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C121D2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مثال: ت 37 الى 39 ص 104</w:t>
            </w:r>
          </w:p>
          <w:p w14:paraId="063CAE15" w14:textId="45663AFD" w:rsidR="00C121D2" w:rsidRPr="00C121D2" w:rsidRDefault="00C121D2" w:rsidP="00C121D2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C121D2">
              <w:rPr>
                <w:rFonts w:ascii="Amiri" w:hAnsi="Amiri" w:cs="Amiri"/>
                <w:sz w:val="26"/>
                <w:szCs w:val="26"/>
                <w:rtl/>
              </w:rPr>
              <w:t xml:space="preserve">احسب الدالة المشتقة </w:t>
            </w:r>
            <w:r w:rsidRPr="00C121D2">
              <w:rPr>
                <w:rFonts w:ascii="Amiri" w:hAnsi="Amiri" w:cs="Amiri"/>
                <w:position w:val="-10"/>
                <w:sz w:val="26"/>
                <w:szCs w:val="26"/>
              </w:rPr>
              <w:object w:dxaOrig="300" w:dyaOrig="320" w14:anchorId="04260FC5">
                <v:shape id="_x0000_i1356" type="#_x0000_t75" style="width:15pt;height:15.75pt" o:ole="">
                  <v:imagedata r:id="rId370" o:title=""/>
                </v:shape>
                <o:OLEObject Type="Embed" ProgID="Equation.DSMT4" ShapeID="_x0000_i1356" DrawAspect="Content" ObjectID="_1822111032" r:id="rId574"/>
              </w:object>
            </w:r>
            <w:r w:rsidRPr="00C121D2">
              <w:rPr>
                <w:rFonts w:ascii="Amiri" w:hAnsi="Amiri" w:cs="Amiri"/>
                <w:sz w:val="26"/>
                <w:szCs w:val="26"/>
                <w:rtl/>
              </w:rPr>
              <w:t xml:space="preserve"> للدالة </w:t>
            </w:r>
            <w:r w:rsidRPr="00C121D2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26104CB1">
                <v:shape id="_x0000_i1357" type="#_x0000_t75" style="width:12.75pt;height:18pt" o:ole="">
                  <v:imagedata r:id="rId575" o:title=""/>
                </v:shape>
                <o:OLEObject Type="Embed" ProgID="Equation.DSMT4" ShapeID="_x0000_i1357" DrawAspect="Content" ObjectID="_1822111033" r:id="rId576"/>
              </w:object>
            </w:r>
            <w:r>
              <w:rPr>
                <w:rFonts w:ascii="Amiri" w:hAnsi="Amiri" w:cs="Amiri" w:hint="cs"/>
                <w:i/>
                <w:iCs/>
                <w:sz w:val="26"/>
                <w:szCs w:val="26"/>
                <w:rtl/>
              </w:rPr>
              <w:t xml:space="preserve"> </w:t>
            </w:r>
            <w:r w:rsidRPr="00C121D2">
              <w:rPr>
                <w:rFonts w:ascii="Amiri" w:hAnsi="Amiri" w:cs="Amiri" w:hint="cs"/>
                <w:i/>
                <w:iCs/>
                <w:sz w:val="26"/>
                <w:szCs w:val="26"/>
                <w:rtl/>
              </w:rPr>
              <w:t>المعرفة</w:t>
            </w:r>
            <w:r w:rsidRPr="00C121D2">
              <w:rPr>
                <w:rFonts w:ascii="Amiri" w:hAnsi="Amiri" w:cs="Amiri"/>
                <w:sz w:val="26"/>
                <w:szCs w:val="26"/>
                <w:rtl/>
              </w:rPr>
              <w:t xml:space="preserve"> على</w:t>
            </w:r>
            <w:r w:rsidRPr="00C121D2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43379FAE">
                <v:shape id="_x0000_i1358" type="#_x0000_t75" style="width:12.75pt;height:12.75pt" o:ole="">
                  <v:imagedata r:id="rId577" o:title=""/>
                </v:shape>
                <o:OLEObject Type="Embed" ProgID="Equation.DSMT4" ShapeID="_x0000_i1358" DrawAspect="Content" ObjectID="_1822111034" r:id="rId578"/>
              </w:object>
            </w:r>
            <w:r w:rsidRPr="00C121D2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60EEFC5F" w14:textId="1401D86B" w:rsidR="00C121D2" w:rsidRPr="00C121D2" w:rsidRDefault="00C121D2" w:rsidP="00C121D2">
            <w:pPr>
              <w:bidi/>
              <w:rPr>
                <w:rFonts w:ascii="Amiri" w:hAnsi="Amiri" w:cs="Amiri"/>
                <w:position w:val="-10"/>
                <w:sz w:val="26"/>
                <w:szCs w:val="26"/>
                <w:rtl/>
              </w:rPr>
            </w:pPr>
            <w:r w:rsidRPr="00C121D2">
              <w:rPr>
                <w:rFonts w:ascii="Amiri" w:hAnsi="Amiri" w:cs="Amiri"/>
                <w:sz w:val="26"/>
                <w:szCs w:val="26"/>
                <w:rtl/>
              </w:rPr>
              <w:t xml:space="preserve">      1)</w:t>
            </w:r>
            <w:r w:rsidRPr="00C121D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C121D2">
              <w:rPr>
                <w:rFonts w:ascii="Amiri" w:hAnsi="Amiri" w:cs="Amiri"/>
                <w:i/>
                <w:iCs/>
                <w:position w:val="-14"/>
                <w:sz w:val="26"/>
                <w:szCs w:val="26"/>
              </w:rPr>
              <w:object w:dxaOrig="1240" w:dyaOrig="400" w14:anchorId="47F5A902">
                <v:shape id="_x0000_i1359" type="#_x0000_t75" style="width:62.25pt;height:20.25pt" o:ole="">
                  <v:imagedata r:id="rId579" o:title=""/>
                </v:shape>
                <o:OLEObject Type="Embed" ProgID="Equation.DSMT4" ShapeID="_x0000_i1359" DrawAspect="Content" ObjectID="_1822111035" r:id="rId580"/>
              </w:object>
            </w:r>
            <w:r w:rsidRPr="00C121D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  </w:t>
            </w:r>
            <w:r w:rsidR="00352F6B">
              <w:rPr>
                <w:rFonts w:ascii="Amiri" w:hAnsi="Amiri" w:cs="Amiri" w:hint="cs"/>
                <w:i/>
                <w:iCs/>
                <w:sz w:val="26"/>
                <w:szCs w:val="26"/>
                <w:rtl/>
              </w:rPr>
              <w:t xml:space="preserve">       </w:t>
            </w:r>
            <w:r w:rsidRPr="00C121D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C121D2">
              <w:rPr>
                <w:rFonts w:ascii="Amiri" w:hAnsi="Amiri" w:cs="Amiri"/>
                <w:sz w:val="26"/>
                <w:szCs w:val="26"/>
                <w:rtl/>
              </w:rPr>
              <w:t xml:space="preserve"> 2) </w:t>
            </w:r>
            <w:r w:rsidRPr="00C121D2">
              <w:rPr>
                <w:rFonts w:ascii="Amiri" w:hAnsi="Amiri" w:cs="Amiri"/>
                <w:i/>
                <w:iCs/>
                <w:position w:val="-14"/>
                <w:sz w:val="26"/>
                <w:szCs w:val="26"/>
              </w:rPr>
              <w:object w:dxaOrig="1860" w:dyaOrig="400" w14:anchorId="3661808D">
                <v:shape id="_x0000_i1360" type="#_x0000_t75" style="width:93pt;height:20.25pt" o:ole="">
                  <v:imagedata r:id="rId581" o:title=""/>
                </v:shape>
                <o:OLEObject Type="Embed" ProgID="Equation.DSMT4" ShapeID="_x0000_i1360" DrawAspect="Content" ObjectID="_1822111036" r:id="rId582"/>
              </w:object>
            </w:r>
            <w:r w:rsidRPr="00C121D2">
              <w:rPr>
                <w:rFonts w:ascii="Amiri" w:hAnsi="Amiri" w:cs="Amiri"/>
                <w:i/>
                <w:iCs/>
                <w:position w:val="-10"/>
                <w:sz w:val="26"/>
                <w:szCs w:val="26"/>
                <w:rtl/>
              </w:rPr>
              <w:t xml:space="preserve">    </w:t>
            </w:r>
            <w:r w:rsidRPr="00C121D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                 </w:t>
            </w:r>
          </w:p>
          <w:p w14:paraId="4B54B0D0" w14:textId="5A8AF818" w:rsidR="00C121D2" w:rsidRPr="00C121D2" w:rsidRDefault="00C121D2" w:rsidP="00C121D2">
            <w:pPr>
              <w:bidi/>
              <w:rPr>
                <w:rFonts w:ascii="Amiri" w:hAnsi="Amiri" w:cs="Amiri"/>
                <w:i/>
                <w:iCs/>
                <w:sz w:val="26"/>
                <w:szCs w:val="26"/>
                <w:rtl/>
              </w:rPr>
            </w:pPr>
            <w:r w:rsidRPr="00C121D2">
              <w:rPr>
                <w:rFonts w:ascii="Amiri" w:hAnsi="Amiri" w:cs="Amiri"/>
                <w:sz w:val="26"/>
                <w:szCs w:val="26"/>
                <w:rtl/>
              </w:rPr>
              <w:t xml:space="preserve">      1) </w:t>
            </w:r>
            <w:r w:rsidRPr="00C121D2">
              <w:rPr>
                <w:rFonts w:ascii="Amiri" w:hAnsi="Amiri" w:cs="Amiri"/>
                <w:i/>
                <w:iCs/>
                <w:position w:val="-40"/>
                <w:sz w:val="26"/>
                <w:szCs w:val="26"/>
              </w:rPr>
              <w:object w:dxaOrig="1460" w:dyaOrig="780" w14:anchorId="558D7E5C">
                <v:shape id="_x0000_i1361" type="#_x0000_t75" style="width:72.75pt;height:39pt" o:ole="">
                  <v:imagedata r:id="rId583" o:title=""/>
                </v:shape>
                <o:OLEObject Type="Embed" ProgID="Equation.DSMT4" ShapeID="_x0000_i1361" DrawAspect="Content" ObjectID="_1822111037" r:id="rId584"/>
              </w:object>
            </w:r>
            <w:r w:rsidRPr="00C121D2">
              <w:rPr>
                <w:rFonts w:ascii="Amiri" w:hAnsi="Amiri" w:cs="Amiri"/>
                <w:sz w:val="26"/>
                <w:szCs w:val="26"/>
                <w:rtl/>
              </w:rPr>
              <w:t xml:space="preserve">  </w:t>
            </w:r>
            <w:r w:rsidR="00352F6B">
              <w:rPr>
                <w:rFonts w:ascii="Amiri" w:hAnsi="Amiri" w:cs="Amiri" w:hint="cs"/>
                <w:sz w:val="26"/>
                <w:szCs w:val="26"/>
                <w:rtl/>
              </w:rPr>
              <w:t xml:space="preserve">       </w:t>
            </w:r>
            <w:r w:rsidRPr="00C121D2">
              <w:rPr>
                <w:rFonts w:ascii="Amiri" w:hAnsi="Amiri" w:cs="Amiri"/>
                <w:sz w:val="26"/>
                <w:szCs w:val="26"/>
                <w:rtl/>
              </w:rPr>
              <w:t xml:space="preserve"> 2)</w:t>
            </w:r>
            <w:r w:rsidRPr="00C121D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C121D2">
              <w:rPr>
                <w:rFonts w:ascii="Amiri" w:hAnsi="Amiri" w:cs="Amiri"/>
                <w:i/>
                <w:iCs/>
                <w:position w:val="-16"/>
                <w:sz w:val="26"/>
                <w:szCs w:val="26"/>
              </w:rPr>
              <w:object w:dxaOrig="1820" w:dyaOrig="440" w14:anchorId="303560CC">
                <v:shape id="_x0000_i1362" type="#_x0000_t75" style="width:90.75pt;height:21.75pt" o:ole="">
                  <v:imagedata r:id="rId585" o:title=""/>
                </v:shape>
                <o:OLEObject Type="Embed" ProgID="Equation.DSMT4" ShapeID="_x0000_i1362" DrawAspect="Content" ObjectID="_1822111038" r:id="rId586"/>
              </w:object>
            </w:r>
            <w:r w:rsidRPr="00C121D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4C5CB7C7" w14:textId="77777777" w:rsidR="00D77D4D" w:rsidRDefault="00C121D2" w:rsidP="00C121D2">
            <w:pPr>
              <w:bidi/>
              <w:rPr>
                <w:rFonts w:ascii="Amiri" w:hAnsi="Amiri" w:cs="Amiri"/>
                <w:i/>
                <w:iCs/>
                <w:position w:val="-10"/>
                <w:sz w:val="26"/>
                <w:szCs w:val="26"/>
                <w:rtl/>
              </w:rPr>
            </w:pPr>
            <w:r w:rsidRPr="00C121D2">
              <w:rPr>
                <w:rFonts w:ascii="Amiri" w:hAnsi="Amiri" w:cs="Amiri"/>
                <w:sz w:val="26"/>
                <w:szCs w:val="26"/>
                <w:rtl/>
              </w:rPr>
              <w:t xml:space="preserve">      1)</w:t>
            </w:r>
            <w:r w:rsidRPr="00C121D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C121D2">
              <w:rPr>
                <w:rFonts w:ascii="Amiri" w:hAnsi="Amiri" w:cs="Amiri"/>
                <w:i/>
                <w:iCs/>
                <w:position w:val="-14"/>
                <w:sz w:val="26"/>
                <w:szCs w:val="26"/>
              </w:rPr>
              <w:object w:dxaOrig="1160" w:dyaOrig="560" w14:anchorId="0ACF2FA1">
                <v:shape id="_x0000_i1363" type="#_x0000_t75" style="width:57.75pt;height:27.75pt" o:ole="">
                  <v:imagedata r:id="rId587" o:title=""/>
                </v:shape>
                <o:OLEObject Type="Embed" ProgID="Equation.DSMT4" ShapeID="_x0000_i1363" DrawAspect="Content" ObjectID="_1822111039" r:id="rId588"/>
              </w:object>
            </w:r>
            <w:r w:rsidRPr="00C121D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="00352F6B">
              <w:rPr>
                <w:rFonts w:ascii="Amiri" w:hAnsi="Amiri" w:cs="Amiri" w:hint="cs"/>
                <w:sz w:val="26"/>
                <w:szCs w:val="26"/>
                <w:rtl/>
              </w:rPr>
              <w:t xml:space="preserve">             </w:t>
            </w:r>
            <w:r w:rsidRPr="00C121D2">
              <w:rPr>
                <w:rFonts w:ascii="Amiri" w:hAnsi="Amiri" w:cs="Amiri"/>
                <w:sz w:val="26"/>
                <w:szCs w:val="26"/>
                <w:rtl/>
              </w:rPr>
              <w:t xml:space="preserve">2) </w:t>
            </w:r>
            <w:r w:rsidRPr="00C121D2">
              <w:rPr>
                <w:rFonts w:ascii="Amiri" w:hAnsi="Amiri" w:cs="Amiri"/>
                <w:i/>
                <w:iCs/>
                <w:position w:val="-28"/>
                <w:sz w:val="26"/>
                <w:szCs w:val="26"/>
              </w:rPr>
              <w:object w:dxaOrig="2320" w:dyaOrig="700" w14:anchorId="4962EBD6">
                <v:shape id="_x0000_i1364" type="#_x0000_t75" style="width:112.5pt;height:33.75pt" o:ole="">
                  <v:imagedata r:id="rId589" o:title=""/>
                </v:shape>
                <o:OLEObject Type="Embed" ProgID="Equation.DSMT4" ShapeID="_x0000_i1364" DrawAspect="Content" ObjectID="_1822111040" r:id="rId590"/>
              </w:object>
            </w:r>
            <w:r w:rsidRPr="00C121D2">
              <w:rPr>
                <w:rFonts w:ascii="Amiri" w:hAnsi="Amiri" w:cs="Amiri"/>
                <w:i/>
                <w:iCs/>
                <w:position w:val="-10"/>
                <w:sz w:val="26"/>
                <w:szCs w:val="26"/>
                <w:rtl/>
              </w:rPr>
              <w:t xml:space="preserve">    </w:t>
            </w:r>
          </w:p>
          <w:p w14:paraId="6613C150" w14:textId="2DE885AB" w:rsidR="008207C8" w:rsidRDefault="00C121D2" w:rsidP="00D77D4D">
            <w:pPr>
              <w:bidi/>
              <w:rPr>
                <w:rFonts w:ascii="Amiri" w:hAnsi="Amiri" w:cs="Amiri"/>
                <w:i/>
                <w:iCs/>
                <w:sz w:val="26"/>
                <w:szCs w:val="26"/>
                <w:rtl/>
              </w:rPr>
            </w:pPr>
            <w:r w:rsidRPr="00C121D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</w:p>
          <w:p w14:paraId="71E9FB1D" w14:textId="23AAAF4C" w:rsidR="00960E89" w:rsidRDefault="00C121D2" w:rsidP="008207C8">
            <w:pPr>
              <w:bidi/>
              <w:rPr>
                <w:rFonts w:ascii="Amiri" w:hAnsi="Amiri" w:cs="Amiri"/>
                <w:i/>
                <w:iCs/>
                <w:sz w:val="26"/>
                <w:szCs w:val="26"/>
              </w:rPr>
            </w:pPr>
            <w:r w:rsidRPr="00C121D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lastRenderedPageBreak/>
              <w:t xml:space="preserve">   </w:t>
            </w:r>
          </w:p>
          <w:p w14:paraId="7B36FE10" w14:textId="77777777" w:rsidR="00960E89" w:rsidRDefault="00960E89" w:rsidP="00960E89">
            <w:pPr>
              <w:bidi/>
              <w:rPr>
                <w:rFonts w:ascii="Amiri" w:hAnsi="Amiri" w:cs="Amiri"/>
                <w:i/>
                <w:iCs/>
                <w:sz w:val="26"/>
                <w:szCs w:val="26"/>
              </w:rPr>
            </w:pPr>
          </w:p>
          <w:p w14:paraId="191FEBD9" w14:textId="3DC5AED8" w:rsidR="00BE0286" w:rsidRDefault="00960E89" w:rsidP="00960E89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</w:rPr>
            </w:pPr>
            <w:r w:rsidRPr="007A39F3">
              <w:rPr>
                <w:rFonts w:ascii="Amiri" w:hAnsi="Amiri" w:cs="Amiri" w:hint="cs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تمرين</w:t>
            </w:r>
            <w:r w:rsidR="00C121D2" w:rsidRPr="007A39F3"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</w:rPr>
              <w:t xml:space="preserve"> </w:t>
            </w:r>
            <w:r w:rsidR="007A39F3" w:rsidRPr="007A39F3">
              <w:rPr>
                <w:rFonts w:ascii="Amiri" w:hAnsi="Amiri" w:cs="Amiri" w:hint="cs"/>
                <w:b/>
                <w:bCs/>
                <w:color w:val="EE0000"/>
                <w:sz w:val="26"/>
                <w:szCs w:val="26"/>
                <w:u w:val="single"/>
                <w:rtl/>
              </w:rPr>
              <w:t>(واجب)</w:t>
            </w:r>
          </w:p>
          <w:p w14:paraId="76226B9E" w14:textId="77777777" w:rsidR="007A39F3" w:rsidRPr="007A39F3" w:rsidRDefault="007A39F3" w:rsidP="007A39F3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</w:rPr>
            </w:pPr>
          </w:p>
          <w:p w14:paraId="30F1B77A" w14:textId="77777777" w:rsidR="007A39F3" w:rsidRPr="007A39F3" w:rsidRDefault="007A39F3" w:rsidP="007A39F3">
            <w:pPr>
              <w:pStyle w:val="Paragraphedeliste"/>
              <w:keepNext/>
              <w:keepLines/>
              <w:numPr>
                <w:ilvl w:val="0"/>
                <w:numId w:val="29"/>
              </w:numPr>
              <w:bidi/>
              <w:ind w:left="348" w:hanging="283"/>
              <w:outlineLvl w:val="0"/>
              <w:rPr>
                <w:rFonts w:ascii="Amiri" w:eastAsiaTheme="majorEastAsia" w:hAnsi="Amiri" w:cs="Amiri"/>
                <w:sz w:val="26"/>
                <w:szCs w:val="26"/>
              </w:rPr>
            </w:pPr>
            <w:r w:rsidRPr="007A39F3">
              <w:rPr>
                <w:position w:val="-10"/>
                <w:sz w:val="26"/>
                <w:szCs w:val="26"/>
              </w:rPr>
              <w:object w:dxaOrig="240" w:dyaOrig="260" w14:anchorId="34374BFC">
                <v:shape id="_x0000_i1365" type="#_x0000_t75" style="width:12pt;height:12pt" o:ole="">
                  <v:imagedata r:id="rId591" o:title=""/>
                </v:shape>
                <o:OLEObject Type="Embed" ProgID="Equation.DSMT4" ShapeID="_x0000_i1365" DrawAspect="Content" ObjectID="_1822111041" r:id="rId592"/>
              </w:object>
            </w: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</w:rPr>
              <w:t xml:space="preserve">الدالة العددية </w:t>
            </w: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>المعرفة على</w:t>
            </w:r>
            <w:r w:rsidRPr="007A39F3">
              <w:rPr>
                <w:position w:val="-4"/>
                <w:sz w:val="26"/>
                <w:szCs w:val="26"/>
                <w:lang w:bidi="ar-DZ"/>
              </w:rPr>
              <w:object w:dxaOrig="260" w:dyaOrig="260" w14:anchorId="486AC0BD">
                <v:shape id="_x0000_i1366" type="#_x0000_t75" style="width:12pt;height:12pt" o:ole="">
                  <v:imagedata r:id="rId593" o:title=""/>
                </v:shape>
                <o:OLEObject Type="Embed" ProgID="Equation.DSMT4" ShapeID="_x0000_i1366" DrawAspect="Content" ObjectID="_1822111042" r:id="rId594"/>
              </w:object>
            </w: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 كما يلي:</w:t>
            </w: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</w:rPr>
              <w:t xml:space="preserve"> </w:t>
            </w:r>
            <w:r w:rsidRPr="007A39F3">
              <w:rPr>
                <w:color w:val="365F91" w:themeColor="accent1" w:themeShade="BF"/>
                <w:position w:val="-14"/>
                <w:sz w:val="26"/>
                <w:szCs w:val="26"/>
              </w:rPr>
              <w:object w:dxaOrig="2120" w:dyaOrig="400" w14:anchorId="4270E35C">
                <v:shape id="_x0000_i1367" type="#_x0000_t75" style="width:105.75pt;height:21pt" o:ole="">
                  <v:imagedata r:id="rId595" o:title=""/>
                </v:shape>
                <o:OLEObject Type="Embed" ProgID="Equation.DSMT4" ShapeID="_x0000_i1367" DrawAspect="Content" ObjectID="_1822111043" r:id="rId596"/>
              </w:object>
            </w: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>.</w:t>
            </w: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</w:rPr>
              <w:t xml:space="preserve"> </w:t>
            </w:r>
          </w:p>
          <w:p w14:paraId="441884E2" w14:textId="77777777" w:rsidR="007A39F3" w:rsidRPr="007A39F3" w:rsidRDefault="007A39F3" w:rsidP="007A39F3">
            <w:pPr>
              <w:pStyle w:val="Paragraphedeliste"/>
              <w:keepNext/>
              <w:keepLines/>
              <w:numPr>
                <w:ilvl w:val="0"/>
                <w:numId w:val="28"/>
              </w:numPr>
              <w:bidi/>
              <w:ind w:left="773" w:hanging="284"/>
              <w:outlineLvl w:val="0"/>
              <w:rPr>
                <w:rFonts w:ascii="Amiri" w:eastAsiaTheme="majorEastAsia" w:hAnsi="Amiri" w:cs="Amiri"/>
                <w:sz w:val="26"/>
                <w:szCs w:val="26"/>
              </w:rPr>
            </w:pP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ادرس </w:t>
            </w:r>
            <w:r w:rsidRPr="007A39F3">
              <w:rPr>
                <w:rFonts w:ascii="Amiri" w:eastAsiaTheme="majorEastAsia" w:hAnsi="Amiri" w:cs="Amiri" w:hint="cs"/>
                <w:sz w:val="26"/>
                <w:szCs w:val="26"/>
                <w:rtl/>
                <w:lang w:bidi="ar-DZ"/>
              </w:rPr>
              <w:t>اتجاه</w:t>
            </w: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 الدالة</w:t>
            </w:r>
            <w:r w:rsidRPr="007A39F3">
              <w:rPr>
                <w:position w:val="-10"/>
                <w:sz w:val="26"/>
                <w:szCs w:val="26"/>
                <w:lang w:bidi="ar-DZ"/>
              </w:rPr>
              <w:object w:dxaOrig="240" w:dyaOrig="260" w14:anchorId="7FCF0BF2">
                <v:shape id="_x0000_i1368" type="#_x0000_t75" style="width:12pt;height:12pt" o:ole="">
                  <v:imagedata r:id="rId597" o:title=""/>
                </v:shape>
                <o:OLEObject Type="Embed" ProgID="Equation.DSMT4" ShapeID="_x0000_i1368" DrawAspect="Content" ObjectID="_1822111044" r:id="rId598"/>
              </w:object>
            </w: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 ،ثم شكل جدول تغيراتها </w:t>
            </w:r>
          </w:p>
          <w:p w14:paraId="7BAEA977" w14:textId="77777777" w:rsidR="007A39F3" w:rsidRPr="007A39F3" w:rsidRDefault="007A39F3" w:rsidP="007A39F3">
            <w:pPr>
              <w:keepNext/>
              <w:keepLines/>
              <w:numPr>
                <w:ilvl w:val="0"/>
                <w:numId w:val="28"/>
              </w:numPr>
              <w:bidi/>
              <w:ind w:left="773"/>
              <w:contextualSpacing/>
              <w:outlineLvl w:val="0"/>
              <w:rPr>
                <w:rFonts w:ascii="Amiri" w:eastAsiaTheme="majorEastAsia" w:hAnsi="Amiri" w:cs="Amiri"/>
                <w:sz w:val="26"/>
                <w:szCs w:val="26"/>
                <w:rtl/>
              </w:rPr>
            </w:pP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احسب </w:t>
            </w:r>
            <w:r w:rsidRPr="007A39F3">
              <w:rPr>
                <w:rFonts w:ascii="Amiri" w:eastAsiaTheme="majorEastAsia" w:hAnsi="Amiri" w:cs="Amiri"/>
                <w:position w:val="-14"/>
                <w:sz w:val="26"/>
                <w:szCs w:val="26"/>
                <w:lang w:bidi="ar-DZ"/>
              </w:rPr>
              <w:object w:dxaOrig="580" w:dyaOrig="400" w14:anchorId="450A46B7">
                <v:shape id="_x0000_i1369" type="#_x0000_t75" style="width:30pt;height:21pt" o:ole="">
                  <v:imagedata r:id="rId599" o:title=""/>
                </v:shape>
                <o:OLEObject Type="Embed" ProgID="Equation.DSMT4" ShapeID="_x0000_i1369" DrawAspect="Content" ObjectID="_1822111045" r:id="rId600"/>
              </w:object>
            </w: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 ،ثم استنتج اشارة </w:t>
            </w:r>
            <w:r w:rsidRPr="007A39F3">
              <w:rPr>
                <w:rFonts w:ascii="Amiri" w:eastAsiaTheme="majorEastAsia" w:hAnsi="Amiri" w:cs="Amiri"/>
                <w:position w:val="-14"/>
                <w:sz w:val="26"/>
                <w:szCs w:val="26"/>
                <w:lang w:bidi="ar-DZ"/>
              </w:rPr>
              <w:object w:dxaOrig="620" w:dyaOrig="400" w14:anchorId="3647A170">
                <v:shape id="_x0000_i1370" type="#_x0000_t75" style="width:31.5pt;height:21pt" o:ole="">
                  <v:imagedata r:id="rId601" o:title=""/>
                </v:shape>
                <o:OLEObject Type="Embed" ProgID="Equation.DSMT4" ShapeID="_x0000_i1370" DrawAspect="Content" ObjectID="_1822111046" r:id="rId602"/>
              </w:object>
            </w: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 على </w:t>
            </w:r>
            <w:r w:rsidRPr="007A39F3">
              <w:rPr>
                <w:rFonts w:ascii="Amiri" w:eastAsiaTheme="majorEastAsia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7509200C">
                <v:shape id="_x0000_i1371" type="#_x0000_t75" style="width:12pt;height:12pt" o:ole="">
                  <v:imagedata r:id="rId603" o:title=""/>
                </v:shape>
                <o:OLEObject Type="Embed" ProgID="Equation.DSMT4" ShapeID="_x0000_i1371" DrawAspect="Content" ObjectID="_1822111047" r:id="rId604"/>
              </w:object>
            </w: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14:paraId="76A8327D" w14:textId="77777777" w:rsidR="007A39F3" w:rsidRPr="007A39F3" w:rsidRDefault="007A39F3" w:rsidP="007A39F3">
            <w:pPr>
              <w:pStyle w:val="Paragraphedeliste"/>
              <w:numPr>
                <w:ilvl w:val="0"/>
                <w:numId w:val="29"/>
              </w:numPr>
              <w:bidi/>
              <w:ind w:left="348" w:right="-426" w:hanging="295"/>
              <w:rPr>
                <w:rFonts w:ascii="Amiri" w:hAnsi="Amiri" w:cs="Amiri"/>
                <w:sz w:val="26"/>
                <w:szCs w:val="26"/>
                <w:rtl/>
              </w:rPr>
            </w:pPr>
            <w:r w:rsidRPr="007A39F3">
              <w:rPr>
                <w:rFonts w:ascii="Amiri" w:hAnsi="Amiri" w:cs="Amiri"/>
                <w:sz w:val="26"/>
                <w:szCs w:val="26"/>
                <w:rtl/>
                <w:lang w:bidi="ar-DZ"/>
              </w:rPr>
              <w:t>نعتبر الدالة العددية</w:t>
            </w:r>
            <w:r w:rsidRPr="007A39F3">
              <w:rPr>
                <w:position w:val="-10"/>
                <w:sz w:val="26"/>
                <w:szCs w:val="26"/>
              </w:rPr>
              <w:object w:dxaOrig="240" w:dyaOrig="320" w14:anchorId="7A1F6ECE">
                <v:shape id="_x0000_i1372" type="#_x0000_t75" style="width:12pt;height:16.5pt" o:ole="">
                  <v:imagedata r:id="rId605" o:title=""/>
                </v:shape>
                <o:OLEObject Type="Embed" ProgID="Equation.DSMT4" ShapeID="_x0000_i1372" DrawAspect="Content" ObjectID="_1822111048" r:id="rId606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المعرفة على </w:t>
            </w:r>
            <w:r w:rsidRPr="007A39F3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t>ℝ</w:t>
            </w:r>
            <w:r w:rsidRPr="007A39F3">
              <w:rPr>
                <w:rFonts w:ascii="Amiri" w:hAnsi="Amiri" w:cs="Amiri"/>
                <w:sz w:val="26"/>
                <w:szCs w:val="26"/>
                <w:rtl/>
                <w:lang w:bidi="ar-DZ"/>
              </w:rPr>
              <w:t> </w:t>
            </w:r>
            <w:proofErr w:type="gramStart"/>
            <w:r w:rsidRPr="007A39F3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بـ </w:t>
            </w:r>
            <w:r w:rsidRPr="007A39F3">
              <w:rPr>
                <w:rFonts w:ascii="Amiri" w:hAnsi="Amiri" w:cs="Amiri"/>
                <w:sz w:val="26"/>
                <w:szCs w:val="26"/>
                <w:lang w:bidi="ar-DZ"/>
              </w:rPr>
              <w:t>:</w:t>
            </w:r>
            <w:proofErr w:type="gramEnd"/>
            <w:r w:rsidRPr="007A39F3">
              <w:rPr>
                <w:rFonts w:ascii="Amiri" w:hAnsi="Amiri" w:cs="Amiri"/>
                <w:sz w:val="26"/>
                <w:szCs w:val="26"/>
                <w:rtl/>
                <w:lang w:bidi="ar-DZ"/>
              </w:rPr>
              <w:t> </w:t>
            </w:r>
            <w:r w:rsidRPr="007A39F3">
              <w:rPr>
                <w:position w:val="-16"/>
                <w:sz w:val="26"/>
                <w:szCs w:val="26"/>
              </w:rPr>
              <w:object w:dxaOrig="1800" w:dyaOrig="499" w14:anchorId="22EADE2E">
                <v:shape id="_x0000_i1373" type="#_x0000_t75" style="width:94.5pt;height:24pt" o:ole="">
                  <v:imagedata r:id="rId607" o:title=""/>
                </v:shape>
                <o:OLEObject Type="Embed" ProgID="Equation.DSMT4" ShapeID="_x0000_i1373" DrawAspect="Content" ObjectID="_1822111049" r:id="rId608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7A39F3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،</w:t>
            </w:r>
            <w:r w:rsidRPr="007A39F3">
              <w:rPr>
                <w:position w:val="-16"/>
                <w:sz w:val="26"/>
                <w:szCs w:val="26"/>
              </w:rPr>
              <w:object w:dxaOrig="540" w:dyaOrig="440" w14:anchorId="275A629B">
                <v:shape id="_x0000_i1374" type="#_x0000_t75" style="width:27.75pt;height:22.5pt" o:ole="">
                  <v:imagedata r:id="rId609" o:title=""/>
                </v:shape>
                <o:OLEObject Type="Embed" ProgID="Equation.DSMT4" ShapeID="_x0000_i1374" DrawAspect="Content" ObjectID="_1822111050" r:id="rId610"/>
              </w:object>
            </w:r>
            <w:r w:rsidRPr="007A39F3">
              <w:rPr>
                <w:rFonts w:ascii="Amiri" w:hAnsi="Amiri" w:cs="Amiri"/>
                <w:position w:val="-4"/>
                <w:sz w:val="26"/>
                <w:szCs w:val="26"/>
                <w:rtl/>
                <w:lang w:bidi="ar-DZ"/>
              </w:rPr>
              <w:t>ت</w:t>
            </w:r>
            <w:r w:rsidRPr="007A39F3">
              <w:rPr>
                <w:rFonts w:ascii="Amiri" w:hAnsi="Amiri" w:cs="Amiri"/>
                <w:sz w:val="26"/>
                <w:szCs w:val="26"/>
                <w:rtl/>
                <w:lang w:bidi="ar-DZ"/>
              </w:rPr>
              <w:t>مثيلها البياني في</w:t>
            </w:r>
            <w:r w:rsidRPr="007A39F3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7A39F3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المعلم المتعامد والمتجانس </w:t>
            </w:r>
            <w:r w:rsidRPr="007A39F3">
              <w:rPr>
                <w:position w:val="-18"/>
                <w:sz w:val="26"/>
                <w:szCs w:val="26"/>
              </w:rPr>
              <w:object w:dxaOrig="740" w:dyaOrig="480" w14:anchorId="51858A42">
                <v:shape id="_x0000_i1375" type="#_x0000_t75" style="width:36.75pt;height:24pt" o:ole="">
                  <v:imagedata r:id="rId611" o:title=""/>
                </v:shape>
                <o:OLEObject Type="Embed" ProgID="Equation.DSMT4" ShapeID="_x0000_i1375" DrawAspect="Content" ObjectID="_1822111051" r:id="rId612"/>
              </w:object>
            </w:r>
            <w:r w:rsidRPr="007A39F3">
              <w:rPr>
                <w:rFonts w:ascii="Amiri" w:hAnsi="Amiri" w:cs="Amiri"/>
                <w:position w:val="-18"/>
                <w:sz w:val="26"/>
                <w:szCs w:val="26"/>
              </w:rPr>
              <w:t xml:space="preserve"> </w:t>
            </w:r>
          </w:p>
          <w:p w14:paraId="2DA5D3C8" w14:textId="77777777" w:rsidR="007A39F3" w:rsidRPr="007A39F3" w:rsidRDefault="007A39F3" w:rsidP="007A39F3">
            <w:pPr>
              <w:pStyle w:val="Paragraphedeliste"/>
              <w:numPr>
                <w:ilvl w:val="0"/>
                <w:numId w:val="27"/>
              </w:numPr>
              <w:bidi/>
              <w:ind w:left="773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7A39F3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احسب </w:t>
            </w:r>
            <w:r w:rsidRPr="007A39F3">
              <w:rPr>
                <w:position w:val="-20"/>
                <w:sz w:val="26"/>
                <w:szCs w:val="26"/>
              </w:rPr>
              <w:object w:dxaOrig="920" w:dyaOrig="440" w14:anchorId="0B15D76D">
                <v:shape id="_x0000_i1376" type="#_x0000_t75" style="width:45.75pt;height:21.75pt" o:ole="">
                  <v:imagedata r:id="rId613" o:title=""/>
                </v:shape>
                <o:OLEObject Type="Embed" ProgID="Equation.DSMT4" ShapeID="_x0000_i1376" DrawAspect="Content" ObjectID="_1822111052" r:id="rId614"/>
              </w:object>
            </w:r>
            <w:r w:rsidRPr="007A39F3">
              <w:rPr>
                <w:rFonts w:hint="cs"/>
                <w:sz w:val="26"/>
                <w:szCs w:val="26"/>
                <w:rtl/>
              </w:rPr>
              <w:t xml:space="preserve"> ، </w:t>
            </w:r>
            <w:r w:rsidRPr="007A39F3">
              <w:rPr>
                <w:position w:val="-20"/>
                <w:sz w:val="26"/>
                <w:szCs w:val="26"/>
              </w:rPr>
              <w:object w:dxaOrig="920" w:dyaOrig="440" w14:anchorId="5FF63515">
                <v:shape id="_x0000_i1377" type="#_x0000_t75" style="width:45.75pt;height:21.75pt" o:ole="">
                  <v:imagedata r:id="rId615" o:title=""/>
                </v:shape>
                <o:OLEObject Type="Embed" ProgID="Equation.DSMT4" ShapeID="_x0000_i1377" DrawAspect="Content" ObjectID="_1822111053" r:id="rId616"/>
              </w:object>
            </w:r>
            <w:r w:rsidRPr="007A39F3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  </w:t>
            </w:r>
          </w:p>
          <w:p w14:paraId="4DBA6890" w14:textId="77777777" w:rsidR="007A39F3" w:rsidRPr="007A39F3" w:rsidRDefault="007A39F3" w:rsidP="007A39F3">
            <w:pPr>
              <w:numPr>
                <w:ilvl w:val="0"/>
                <w:numId w:val="27"/>
              </w:numPr>
              <w:bidi/>
              <w:ind w:left="773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7A39F3">
              <w:rPr>
                <w:rFonts w:ascii="Amiri" w:hAnsi="Amiri" w:cs="Amiri"/>
                <w:sz w:val="26"/>
                <w:szCs w:val="26"/>
                <w:rtl/>
              </w:rPr>
              <w:t>بيّن أن المستقيم</w:t>
            </w:r>
            <w:r w:rsidRPr="007A39F3">
              <w:rPr>
                <w:rFonts w:ascii="Amiri" w:hAnsi="Amiri" w:cs="Amiri"/>
                <w:position w:val="-10"/>
                <w:sz w:val="26"/>
                <w:szCs w:val="26"/>
              </w:rPr>
              <w:object w:dxaOrig="400" w:dyaOrig="320" w14:anchorId="035F4139">
                <v:shape id="_x0000_i1378" type="#_x0000_t75" style="width:18.75pt;height:16.5pt" o:ole="">
                  <v:imagedata r:id="rId617" o:title=""/>
                </v:shape>
                <o:OLEObject Type="Embed" ProgID="Equation.DSMT4" ShapeID="_x0000_i1378" DrawAspect="Content" ObjectID="_1822111054" r:id="rId618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 ذو المعادلة </w:t>
            </w:r>
            <w:r w:rsidRPr="007A39F3">
              <w:rPr>
                <w:rFonts w:ascii="Amiri" w:hAnsi="Amiri" w:cs="Amiri"/>
                <w:position w:val="-10"/>
                <w:sz w:val="26"/>
                <w:szCs w:val="26"/>
              </w:rPr>
              <w:object w:dxaOrig="660" w:dyaOrig="260" w14:anchorId="7855CBF8">
                <v:shape id="_x0000_i1379" type="#_x0000_t75" style="width:33pt;height:12pt" o:ole="">
                  <v:imagedata r:id="rId619" o:title=""/>
                </v:shape>
                <o:OLEObject Type="Embed" ProgID="Equation.DSMT4" ShapeID="_x0000_i1379" DrawAspect="Content" ObjectID="_1822111055" r:id="rId620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 مقارب للمنحنى </w:t>
            </w:r>
            <w:r w:rsidRPr="007A39F3">
              <w:rPr>
                <w:rFonts w:ascii="Amiri" w:hAnsi="Amiri" w:cs="Amiri"/>
                <w:position w:val="-16"/>
                <w:sz w:val="26"/>
                <w:szCs w:val="26"/>
              </w:rPr>
              <w:object w:dxaOrig="540" w:dyaOrig="440" w14:anchorId="0E7EE601">
                <v:shape id="_x0000_i1380" type="#_x0000_t75" style="width:27.75pt;height:22.5pt" o:ole="">
                  <v:imagedata r:id="rId609" o:title=""/>
                </v:shape>
                <o:OLEObject Type="Embed" ProgID="Equation.DSMT4" ShapeID="_x0000_i1380" DrawAspect="Content" ObjectID="_1822111056" r:id="rId621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 عند </w:t>
            </w:r>
            <w:r w:rsidRPr="007A39F3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00" w14:anchorId="354A600C">
                <v:shape id="_x0000_i1381" type="#_x0000_t75" style="width:18.75pt;height:9.75pt" o:ole="">
                  <v:imagedata r:id="rId622" o:title=""/>
                </v:shape>
                <o:OLEObject Type="Embed" ProgID="Equation.DSMT4" ShapeID="_x0000_i1381" DrawAspect="Content" ObjectID="_1822111057" r:id="rId623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 ثم ادرس وضعية </w:t>
            </w:r>
            <w:r w:rsidRPr="007A39F3">
              <w:rPr>
                <w:rFonts w:ascii="Amiri" w:hAnsi="Amiri" w:cs="Amiri"/>
                <w:position w:val="-16"/>
                <w:sz w:val="26"/>
                <w:szCs w:val="26"/>
              </w:rPr>
              <w:object w:dxaOrig="540" w:dyaOrig="440" w14:anchorId="0153823B">
                <v:shape id="_x0000_i1382" type="#_x0000_t75" style="width:27.75pt;height:22.5pt" o:ole="">
                  <v:imagedata r:id="rId609" o:title=""/>
                </v:shape>
                <o:OLEObject Type="Embed" ProgID="Equation.DSMT4" ShapeID="_x0000_i1382" DrawAspect="Content" ObjectID="_1822111058" r:id="rId624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 بالنسبة إلى </w:t>
            </w:r>
            <w:r w:rsidRPr="007A39F3">
              <w:rPr>
                <w:rFonts w:ascii="Amiri" w:hAnsi="Amiri" w:cs="Amiri"/>
                <w:position w:val="-10"/>
                <w:sz w:val="26"/>
                <w:szCs w:val="26"/>
              </w:rPr>
              <w:object w:dxaOrig="400" w:dyaOrig="320" w14:anchorId="7BB7CB0D">
                <v:shape id="_x0000_i1383" type="#_x0000_t75" style="width:18.75pt;height:16.5pt" o:ole="">
                  <v:imagedata r:id="rId617" o:title=""/>
                </v:shape>
                <o:OLEObject Type="Embed" ProgID="Equation.DSMT4" ShapeID="_x0000_i1383" DrawAspect="Content" ObjectID="_1822111059" r:id="rId625"/>
              </w:object>
            </w:r>
          </w:p>
          <w:p w14:paraId="034A2C0A" w14:textId="77777777" w:rsidR="007A39F3" w:rsidRPr="007A39F3" w:rsidRDefault="007A39F3" w:rsidP="007A39F3">
            <w:pPr>
              <w:numPr>
                <w:ilvl w:val="0"/>
                <w:numId w:val="27"/>
              </w:numPr>
              <w:bidi/>
              <w:ind w:left="773"/>
              <w:contextualSpacing/>
              <w:rPr>
                <w:rFonts w:ascii="Amiri" w:hAnsi="Amiri" w:cs="Amiri"/>
                <w:sz w:val="26"/>
                <w:szCs w:val="26"/>
              </w:rPr>
            </w:pPr>
            <w:r w:rsidRPr="007A39F3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>أ</w:t>
            </w:r>
            <w:r w:rsidRPr="007A39F3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.</w:t>
            </w: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 بين أنه من أجل كل عدد حقيقي </w:t>
            </w:r>
            <w:r w:rsidRPr="007A39F3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54F5A5B6">
                <v:shape id="_x0000_i1384" type="#_x0000_t75" style="width:9.75pt;height:12pt" o:ole="">
                  <v:imagedata r:id="rId626" o:title=""/>
                </v:shape>
                <o:OLEObject Type="Embed" ProgID="Equation.DSMT4" ShapeID="_x0000_i1384" DrawAspect="Content" ObjectID="_1822111060" r:id="rId627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 :  </w:t>
            </w:r>
            <w:r w:rsidRPr="007A39F3">
              <w:rPr>
                <w:rFonts w:ascii="Amiri" w:hAnsi="Amiri" w:cs="Amiri"/>
                <w:position w:val="-16"/>
                <w:sz w:val="26"/>
                <w:szCs w:val="26"/>
              </w:rPr>
              <w:object w:dxaOrig="1980" w:dyaOrig="440" w14:anchorId="6EE32363">
                <v:shape id="_x0000_i1385" type="#_x0000_t75" style="width:97.5pt;height:23.25pt" o:ole="">
                  <v:imagedata r:id="rId628" o:title=""/>
                </v:shape>
                <o:OLEObject Type="Embed" ProgID="Equation.DSMT4" ShapeID="_x0000_i1385" DrawAspect="Content" ObjectID="_1822111061" r:id="rId629"/>
              </w:object>
            </w:r>
            <w:r w:rsidRPr="007A39F3">
              <w:rPr>
                <w:rFonts w:ascii="Amiri" w:hAnsi="Amiri" w:cs="Amiri"/>
                <w:sz w:val="26"/>
                <w:szCs w:val="26"/>
              </w:rPr>
              <w:br/>
            </w:r>
            <w:r w:rsidRPr="007A39F3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>ب</w:t>
            </w:r>
            <w:r w:rsidRPr="007A39F3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.</w:t>
            </w: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 استنتج اتجاه تغير الدالة </w:t>
            </w:r>
            <w:r w:rsidRPr="007A39F3">
              <w:rPr>
                <w:rFonts w:ascii="Amiri" w:hAnsi="Amiri" w:cs="Amiri"/>
                <w:position w:val="-10"/>
                <w:sz w:val="26"/>
                <w:szCs w:val="26"/>
              </w:rPr>
              <w:object w:dxaOrig="240" w:dyaOrig="320" w14:anchorId="1AD178DD">
                <v:shape id="_x0000_i1386" type="#_x0000_t75" style="width:12pt;height:16.5pt" o:ole="">
                  <v:imagedata r:id="rId605" o:title=""/>
                </v:shape>
                <o:OLEObject Type="Embed" ProgID="Equation.DSMT4" ShapeID="_x0000_i1386" DrawAspect="Content" ObjectID="_1822111062" r:id="rId630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 ثم شكل جدول تغيراتها.</w:t>
            </w:r>
          </w:p>
          <w:p w14:paraId="4F88394C" w14:textId="77777777" w:rsidR="007A39F3" w:rsidRPr="007A39F3" w:rsidRDefault="007A39F3" w:rsidP="007A39F3">
            <w:pPr>
              <w:numPr>
                <w:ilvl w:val="0"/>
                <w:numId w:val="27"/>
              </w:numPr>
              <w:bidi/>
              <w:ind w:left="773"/>
              <w:contextualSpacing/>
              <w:rPr>
                <w:rFonts w:ascii="Amiri" w:hAnsi="Amiri" w:cs="Amiri"/>
                <w:sz w:val="26"/>
                <w:szCs w:val="26"/>
              </w:rPr>
            </w:pPr>
            <w:r w:rsidRPr="007A39F3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اكتب معادلة لـ</w:t>
            </w:r>
            <w:r w:rsidRPr="007A39F3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20" w:dyaOrig="400" w14:anchorId="71167F56">
                <v:shape id="_x0000_i1387" type="#_x0000_t75" style="width:21.75pt;height:21pt" o:ole="">
                  <v:imagedata r:id="rId631" o:title=""/>
                </v:shape>
                <o:OLEObject Type="Embed" ProgID="Equation.DSMT4" ShapeID="_x0000_i1387" DrawAspect="Content" ObjectID="_1822111063" r:id="rId632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مماس  </w:t>
            </w:r>
            <w:r w:rsidRPr="007A39F3">
              <w:rPr>
                <w:rFonts w:ascii="Amiri" w:hAnsi="Amiri" w:cs="Amiri"/>
                <w:position w:val="-16"/>
                <w:sz w:val="26"/>
                <w:szCs w:val="26"/>
              </w:rPr>
              <w:object w:dxaOrig="540" w:dyaOrig="440" w14:anchorId="07200A45">
                <v:shape id="_x0000_i1388" type="#_x0000_t75" style="width:27.75pt;height:22.5pt" o:ole="">
                  <v:imagedata r:id="rId609" o:title=""/>
                </v:shape>
                <o:OLEObject Type="Embed" ProgID="Equation.DSMT4" ShapeID="_x0000_i1388" DrawAspect="Content" ObjectID="_1822111064" r:id="rId633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المار من مبدأ المعلم</w:t>
            </w:r>
            <w:r w:rsidRPr="007A39F3">
              <w:rPr>
                <w:rFonts w:ascii="Amiri" w:hAnsi="Amiri" w:cs="Amiri"/>
                <w:position w:val="-16"/>
                <w:sz w:val="26"/>
                <w:szCs w:val="26"/>
                <w:rtl/>
              </w:rPr>
              <w:t xml:space="preserve"> </w:t>
            </w:r>
          </w:p>
          <w:p w14:paraId="380B0542" w14:textId="77777777" w:rsidR="007A39F3" w:rsidRPr="007A39F3" w:rsidRDefault="007A39F3" w:rsidP="007A39F3">
            <w:pPr>
              <w:numPr>
                <w:ilvl w:val="0"/>
                <w:numId w:val="27"/>
              </w:numPr>
              <w:bidi/>
              <w:ind w:left="773"/>
              <w:contextualSpacing/>
              <w:rPr>
                <w:rFonts w:ascii="Amiri" w:hAnsi="Amiri" w:cs="Amiri"/>
                <w:sz w:val="26"/>
                <w:szCs w:val="26"/>
              </w:rPr>
            </w:pP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أنشئ </w:t>
            </w:r>
            <w:r w:rsidRPr="007A39F3">
              <w:rPr>
                <w:rFonts w:ascii="Amiri" w:hAnsi="Amiri" w:cs="Amiri"/>
                <w:position w:val="-14"/>
                <w:sz w:val="26"/>
                <w:szCs w:val="26"/>
              </w:rPr>
              <w:object w:dxaOrig="420" w:dyaOrig="400" w14:anchorId="7336AEA3">
                <v:shape id="_x0000_i1389" type="#_x0000_t75" style="width:21.75pt;height:21pt" o:ole="">
                  <v:imagedata r:id="rId634" o:title=""/>
                </v:shape>
                <o:OLEObject Type="Embed" ProgID="Equation.DSMT4" ShapeID="_x0000_i1389" DrawAspect="Content" ObjectID="_1822111065" r:id="rId635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 ،</w:t>
            </w:r>
            <w:r w:rsidRPr="007A39F3">
              <w:rPr>
                <w:rFonts w:ascii="Amiri" w:hAnsi="Amiri" w:cs="Amiri"/>
                <w:position w:val="-14"/>
                <w:sz w:val="26"/>
                <w:szCs w:val="26"/>
              </w:rPr>
              <w:object w:dxaOrig="420" w:dyaOrig="400" w14:anchorId="13D69E8D">
                <v:shape id="_x0000_i1390" type="#_x0000_t75" style="width:21.75pt;height:21pt" o:ole="">
                  <v:imagedata r:id="rId636" o:title=""/>
                </v:shape>
                <o:OLEObject Type="Embed" ProgID="Equation.DSMT4" ShapeID="_x0000_i1390" DrawAspect="Content" ObjectID="_1822111066" r:id="rId637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 والمنحنى</w:t>
            </w:r>
            <w:r w:rsidRPr="007A39F3">
              <w:rPr>
                <w:rFonts w:ascii="Amiri" w:hAnsi="Amiri" w:cs="Amiri"/>
                <w:position w:val="-16"/>
                <w:sz w:val="26"/>
                <w:szCs w:val="26"/>
              </w:rPr>
              <w:object w:dxaOrig="540" w:dyaOrig="440" w14:anchorId="2B8D3A1A">
                <v:shape id="_x0000_i1391" type="#_x0000_t75" style="width:27.75pt;height:22.5pt" o:ole="">
                  <v:imagedata r:id="rId609" o:title=""/>
                </v:shape>
                <o:OLEObject Type="Embed" ProgID="Equation.DSMT4" ShapeID="_x0000_i1391" DrawAspect="Content" ObjectID="_1822111067" r:id="rId638"/>
              </w:object>
            </w:r>
          </w:p>
          <w:p w14:paraId="19D58DFE" w14:textId="77777777" w:rsidR="007A39F3" w:rsidRDefault="007A39F3" w:rsidP="007A39F3">
            <w:pPr>
              <w:numPr>
                <w:ilvl w:val="0"/>
                <w:numId w:val="27"/>
              </w:numPr>
              <w:bidi/>
              <w:ind w:left="773"/>
              <w:contextualSpacing/>
              <w:rPr>
                <w:rFonts w:ascii="Amiri" w:hAnsi="Amiri" w:cs="Amiri"/>
                <w:sz w:val="26"/>
                <w:szCs w:val="26"/>
              </w:rPr>
            </w:pP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ناقش بيانيا وحسب قيم الوسيط الحقيقي </w:t>
            </w:r>
            <w:r w:rsidRPr="007A39F3">
              <w:rPr>
                <w:rFonts w:ascii="Amiri" w:hAnsi="Amiri" w:cs="Amiri"/>
                <w:position w:val="-6"/>
                <w:sz w:val="26"/>
                <w:szCs w:val="26"/>
              </w:rPr>
              <w:object w:dxaOrig="260" w:dyaOrig="220" w14:anchorId="63FAB7BB">
                <v:shape id="_x0000_i1392" type="#_x0000_t75" style="width:12.75pt;height:11.25pt" o:ole="">
                  <v:imagedata r:id="rId639" o:title=""/>
                </v:shape>
                <o:OLEObject Type="Embed" ProgID="Equation.DSMT4" ShapeID="_x0000_i1392" DrawAspect="Content" ObjectID="_1822111068" r:id="rId640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 عدد حلول المعادلة </w:t>
            </w:r>
            <w:r w:rsidRPr="007A39F3">
              <w:rPr>
                <w:rFonts w:ascii="Amiri" w:hAnsi="Amiri" w:cs="Amiri"/>
                <w:position w:val="-10"/>
                <w:sz w:val="26"/>
                <w:szCs w:val="26"/>
              </w:rPr>
              <w:object w:dxaOrig="999" w:dyaOrig="320" w14:anchorId="24677B4B">
                <v:shape id="_x0000_i1393" type="#_x0000_t75" style="width:50.25pt;height:15.75pt" o:ole="">
                  <v:imagedata r:id="rId641" o:title=""/>
                </v:shape>
                <o:OLEObject Type="Embed" ProgID="Equation.DSMT4" ShapeID="_x0000_i1393" DrawAspect="Content" ObjectID="_1822111069" r:id="rId642"/>
              </w:object>
            </w:r>
          </w:p>
          <w:p w14:paraId="2D1FD81E" w14:textId="28EF1FEE" w:rsidR="006A06EF" w:rsidRPr="006A06EF" w:rsidRDefault="006A06EF" w:rsidP="006A06EF">
            <w:pPr>
              <w:pStyle w:val="Paragraphedeliste"/>
              <w:numPr>
                <w:ilvl w:val="0"/>
                <w:numId w:val="27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6A06EF">
              <w:rPr>
                <w:sz w:val="26"/>
                <w:szCs w:val="26"/>
                <w:lang w:val="en-US" w:bidi="ar-DZ"/>
              </w:rPr>
              <w:object w:dxaOrig="240" w:dyaOrig="260" w14:anchorId="4BB30788">
                <v:shape id="_x0000_i1394" type="#_x0000_t75" style="width:12pt;height:12pt" o:ole="">
                  <v:imagedata r:id="rId643" o:title=""/>
                </v:shape>
                <o:OLEObject Type="Embed" ProgID="Equation.DSMT4" ShapeID="_x0000_i1394" DrawAspect="Content" ObjectID="_1822111070" r:id="rId644"/>
              </w:object>
            </w:r>
            <w:r w:rsidRPr="006A06EF">
              <w:rPr>
                <w:rFonts w:ascii="Amiri" w:hAnsi="Amiri" w:cs="Amiri"/>
                <w:sz w:val="26"/>
                <w:szCs w:val="26"/>
                <w:rtl/>
                <w:lang w:val="en-US" w:bidi="ar-DZ"/>
              </w:rPr>
              <w:t xml:space="preserve"> الدالة </w:t>
            </w:r>
            <w:r w:rsidRPr="006A06EF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المعرفة على</w:t>
            </w:r>
            <w:r w:rsidRPr="006A06EF">
              <w:rPr>
                <w:position w:val="-4"/>
                <w:sz w:val="26"/>
                <w:szCs w:val="26"/>
                <w:lang w:bidi="ar-DZ"/>
              </w:rPr>
              <w:object w:dxaOrig="320" w:dyaOrig="300" w14:anchorId="2E34D409">
                <v:shape id="_x0000_i1395" type="#_x0000_t75" style="width:15.75pt;height:15pt" o:ole="">
                  <v:imagedata r:id="rId645" o:title=""/>
                </v:shape>
                <o:OLEObject Type="Embed" ProgID="Equation.DSMT4" ShapeID="_x0000_i1395" DrawAspect="Content" ObjectID="_1822111071" r:id="rId646"/>
              </w:object>
            </w:r>
            <w:r w:rsidRPr="006A06E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بـ </w:t>
            </w:r>
            <w:r w:rsidRPr="006A06EF">
              <w:rPr>
                <w:rFonts w:ascii="Amiri" w:hAnsi="Amiri" w:cs="Amiri"/>
                <w:sz w:val="26"/>
                <w:szCs w:val="26"/>
                <w:lang w:bidi="ar-DZ"/>
              </w:rPr>
              <w:t>:</w:t>
            </w:r>
            <w:r w:rsidRPr="006A06E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</w:t>
            </w:r>
            <w:r w:rsidRPr="006A06EF">
              <w:rPr>
                <w:sz w:val="26"/>
                <w:szCs w:val="26"/>
                <w:lang w:bidi="ar-DZ"/>
              </w:rPr>
              <w:object w:dxaOrig="180" w:dyaOrig="279" w14:anchorId="3BB718C3">
                <v:shape id="_x0000_i1396" type="#_x0000_t75" style="width:9.75pt;height:12.75pt" o:ole="">
                  <v:imagedata r:id="rId647" o:title=""/>
                </v:shape>
                <o:OLEObject Type="Embed" ProgID="Equation.DSMT4" ShapeID="_x0000_i1396" DrawAspect="Content" ObjectID="_1822111072" r:id="rId648"/>
              </w:object>
            </w:r>
            <w:r w:rsidRPr="006A06E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6A06EF">
              <w:rPr>
                <w:position w:val="-28"/>
                <w:sz w:val="26"/>
                <w:szCs w:val="26"/>
                <w:lang w:bidi="ar-DZ"/>
              </w:rPr>
              <w:object w:dxaOrig="1480" w:dyaOrig="680" w14:anchorId="7A3DD338">
                <v:shape id="_x0000_i1397" type="#_x0000_t75" style="width:72.75pt;height:33.75pt" o:ole="">
                  <v:imagedata r:id="rId649" o:title=""/>
                </v:shape>
                <o:OLEObject Type="Embed" ProgID="Equation.DSMT4" ShapeID="_x0000_i1397" DrawAspect="Content" ObjectID="_1822111073" r:id="rId650"/>
              </w:object>
            </w:r>
            <w:r w:rsidRPr="006A06E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14:paraId="39B2B0D2" w14:textId="77777777" w:rsidR="006A06EF" w:rsidRPr="006A06EF" w:rsidRDefault="006A06EF" w:rsidP="006A06EF">
            <w:pPr>
              <w:bidi/>
              <w:ind w:left="34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6A06EF">
              <w:rPr>
                <w:rFonts w:ascii="Amiri" w:hAnsi="Amiri" w:cs="Amiri"/>
                <w:b/>
                <w:bCs/>
                <w:sz w:val="26"/>
                <w:szCs w:val="26"/>
                <w:lang w:bidi="ar-DZ"/>
              </w:rPr>
              <w:t>-</w:t>
            </w:r>
            <w:r w:rsidRPr="006A06E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دون حساب عبارة </w:t>
            </w:r>
            <w:r w:rsidRPr="006A06EF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20" w:dyaOrig="400" w14:anchorId="30DCF824">
                <v:shape id="_x0000_i1398" type="#_x0000_t75" style="width:31.5pt;height:21pt" o:ole="">
                  <v:imagedata r:id="rId651" o:title=""/>
                </v:shape>
                <o:OLEObject Type="Embed" ProgID="Equation.DSMT4" ShapeID="_x0000_i1398" DrawAspect="Content" ObjectID="_1822111074" r:id="rId652"/>
              </w:object>
            </w:r>
            <w:r w:rsidRPr="006A06E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حّدد اتجاه تغيّر الدالة </w:t>
            </w:r>
            <w:r w:rsidRPr="006A06EF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60" w14:anchorId="28284D07">
                <v:shape id="_x0000_i1399" type="#_x0000_t75" style="width:12pt;height:12pt" o:ole="">
                  <v:imagedata r:id="rId653" o:title=""/>
                </v:shape>
                <o:OLEObject Type="Embed" ProgID="Equation.DSMT4" ShapeID="_x0000_i1399" DrawAspect="Content" ObjectID="_1822111075" r:id="rId654"/>
              </w:object>
            </w:r>
            <w:r w:rsidRPr="006A06EF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t xml:space="preserve"> </w:t>
            </w:r>
            <w:r w:rsidRPr="006A06E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على مجموعة تعريفها</w:t>
            </w:r>
          </w:p>
          <w:p w14:paraId="68035DD2" w14:textId="563CBD5C" w:rsidR="00497972" w:rsidRPr="00747A48" w:rsidRDefault="00497972" w:rsidP="00747A4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99E7BE7" w14:textId="040F9197" w:rsidR="00497972" w:rsidRDefault="008207C8" w:rsidP="004979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  <w:r>
              <w:rPr>
                <w:rFonts w:ascii="Amiri" w:eastAsia="Calibri" w:hAnsi="Amiri" w:cs="Amiri"/>
                <w:noProof/>
                <w:color w:val="000000"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4510CCB" wp14:editId="129BAF40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201295</wp:posOffset>
                      </wp:positionV>
                      <wp:extent cx="3476625" cy="3124200"/>
                      <wp:effectExtent l="0" t="0" r="28575" b="19050"/>
                      <wp:wrapNone/>
                      <wp:docPr id="1364722743" name="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6625" cy="31242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46C306" w14:textId="31358236" w:rsidR="008207C8" w:rsidRDefault="008207C8" w:rsidP="008207C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D12A2E" wp14:editId="2F4C1B60">
                                        <wp:extent cx="3028571" cy="2942857"/>
                                        <wp:effectExtent l="0" t="0" r="635" b="0"/>
                                        <wp:docPr id="2102026518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02026518" name=""/>
                                                <pic:cNvPicPr/>
                                              </pic:nvPicPr>
                                              <pic:blipFill>
                                                <a:blip r:embed="rId2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28571" cy="29428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10CCB" id="Rectangle 66" o:spid="_x0000_s1049" style="position:absolute;left:0;text-align:left;margin-left:58.2pt;margin-top:15.85pt;width:273.75pt;height:246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" fillcolor="white [3201]" strokecolor="white [3212]" strokeweight="2pt">
                      <v:textbox>
                        <w:txbxContent>
                          <w:p w14:paraId="0546C306" w14:textId="31358236" w:rsidR="008207C8" w:rsidRDefault="008207C8" w:rsidP="008207C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D12A2E" wp14:editId="2F4C1B60">
                                  <wp:extent cx="3028571" cy="2942857"/>
                                  <wp:effectExtent l="0" t="0" r="635" b="0"/>
                                  <wp:docPr id="210202651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2026518" name=""/>
                                          <pic:cNvPicPr/>
                                        </pic:nvPicPr>
                                        <pic:blipFill>
                                          <a:blip r:embed="rId2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8571" cy="2942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508AEEE" w14:textId="77777777" w:rsidR="00497972" w:rsidRDefault="00497972" w:rsidP="004979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40544E17" w14:textId="77777777" w:rsidR="00497972" w:rsidRDefault="00497972" w:rsidP="004979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4BC77894" w14:textId="77777777" w:rsidR="00497972" w:rsidRDefault="00497972" w:rsidP="004979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7675BF75" w14:textId="77777777" w:rsidR="00497972" w:rsidRDefault="00497972" w:rsidP="004979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6F750A08" w14:textId="77777777" w:rsidR="00497972" w:rsidRDefault="00497972" w:rsidP="004979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6AEA5229" w14:textId="77777777" w:rsidR="00497972" w:rsidRDefault="00497972" w:rsidP="004979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6757E035" w14:textId="77777777" w:rsidR="00497972" w:rsidRDefault="00497972" w:rsidP="004979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2D0D9EA8" w14:textId="77777777" w:rsidR="00497972" w:rsidRDefault="00497972" w:rsidP="004979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7A89D541" w14:textId="77777777" w:rsidR="00497972" w:rsidRDefault="00497972" w:rsidP="004979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4BFAC25F" w14:textId="271B96FB" w:rsidR="007E3DD5" w:rsidRPr="00523874" w:rsidRDefault="007E3DD5" w:rsidP="007E3DD5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79" w:type="dxa"/>
          </w:tcPr>
          <w:p w14:paraId="6DFFA5A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381F9A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C52CEA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CE16A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491EC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2D8A3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E1CFB8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8E990A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35F3C1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9248D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201BA0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7494D9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2319D0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461D7D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A2BCE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635102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CB9914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607BE0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2117C2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D43F0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081DF9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16C19C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B2579F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7C441F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F23364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4E75A8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A88C11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6547B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77DB4BD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C8B8E66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E2D3C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E3EC9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F8082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5E0CA5" w14:textId="77777777" w:rsidR="00124F8B" w:rsidRPr="00792B9B" w:rsidRDefault="00124F8B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3BC48729" w14:textId="77777777" w:rsidR="00124F8B" w:rsidRDefault="00124F8B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5E9F570" wp14:editId="1B798CE7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291330342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BA203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5D932534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9F570" id="_x0000_s1050" style="position:absolute;left:0;text-align:left;margin-left:-46.15pt;margin-top:66.05pt;width:543pt;height:53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" fillcolor="white [3201]" strokecolor="black [3200]" strokeweight="2pt">
                <v:textbox>
                  <w:txbxContent>
                    <w:p w14:paraId="514BA203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5D932534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11F2AC6" wp14:editId="43B8B1E4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1480431500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A5042" w14:textId="29EEFDA8" w:rsidR="00124F8B" w:rsidRPr="000377BF" w:rsidRDefault="00124F8B" w:rsidP="00305590">
                            <w:pPr>
                              <w:bidi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02597C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6D26B4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02</w:t>
                            </w:r>
                            <w:r w:rsidR="0002597C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ساعة</w:t>
                            </w:r>
                          </w:p>
                          <w:p w14:paraId="12C5B9BD" w14:textId="77777777" w:rsidR="00124F8B" w:rsidRDefault="00124F8B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1F2AC6" id="_x0000_s1051" style="position:absolute;left:0;text-align:left;margin-left:-44.65pt;margin-top:.8pt;width:100.5pt;height:58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" fillcolor="white [3201]" strokecolor="black [3213]" strokeweight="2pt">
                <v:textbox>
                  <w:txbxContent>
                    <w:p w14:paraId="3B5A5042" w14:textId="29EEFDA8" w:rsidR="00124F8B" w:rsidRPr="000377BF" w:rsidRDefault="00124F8B" w:rsidP="00305590">
                      <w:pPr>
                        <w:bidi/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02597C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="006D26B4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02</w:t>
                      </w:r>
                      <w:r w:rsidR="0002597C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ساعة</w:t>
                      </w:r>
                    </w:p>
                    <w:p w14:paraId="12C5B9BD" w14:textId="77777777" w:rsidR="00124F8B" w:rsidRDefault="00124F8B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8D4801" wp14:editId="0A100F7B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052177626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E9846" w14:textId="77777777" w:rsidR="00124F8B" w:rsidRPr="00523874" w:rsidRDefault="00124F8B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2387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الثالثة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8D4801" id="_x0000_s1052" style="position:absolute;left:0;text-align:left;margin-left:396.35pt;margin-top:-.7pt;width:100.5pt;height:62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DWqLeY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4E4E9846" w14:textId="77777777" w:rsidR="00124F8B" w:rsidRPr="00523874" w:rsidRDefault="00124F8B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52387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الثالثة علوم تجريبية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52E8F3E" wp14:editId="063A01C9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484132441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EF66F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الدوال الأسية واللوغاريتمية</w:t>
                            </w:r>
                          </w:p>
                          <w:p w14:paraId="2BA0F092" w14:textId="1BC4EB86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02597C" w:rsidRPr="0002597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الدالة اللوغاريتمي</w:t>
                            </w:r>
                            <w:r w:rsidR="0002597C" w:rsidRPr="0002597C">
                              <w:rPr>
                                <w:rFonts w:ascii="Amiri" w:hAnsi="Amiri" w:cs="Amiri" w:hint="eastAsia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2E8F3E" id="_x0000_s1053" style="position:absolute;left:0;text-align:left;margin-left:66.35pt;margin-top:1.55pt;width:323.25pt;height:58.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" fillcolor="white [3212]" strokecolor="black [3213]" strokeweight="2pt">
                <v:textbox>
                  <w:txbxContent>
                    <w:p w14:paraId="53DEF66F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الدوال الأسية واللوغاريتمية</w:t>
                      </w:r>
                    </w:p>
                    <w:p w14:paraId="2BA0F092" w14:textId="1BC4EB86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02597C" w:rsidRPr="0002597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الدالة اللوغاريتمي</w:t>
                      </w:r>
                      <w:r w:rsidR="0002597C" w:rsidRPr="0002597C">
                        <w:rPr>
                          <w:rFonts w:ascii="Amiri" w:hAnsi="Amiri" w:cs="Amiri" w:hint="eastAsia"/>
                          <w:sz w:val="26"/>
                          <w:szCs w:val="26"/>
                          <w:rtl/>
                          <w:lang w:bidi="ar-DZ"/>
                        </w:rPr>
                        <w:t>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7D81FB0B" w14:textId="77777777" w:rsidR="00124F8B" w:rsidRDefault="00124F8B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7E88DC50" w14:textId="77777777" w:rsidR="00124F8B" w:rsidRPr="00792B9B" w:rsidRDefault="00124F8B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124F8B" w:rsidRPr="00792B9B" w14:paraId="6E40D8AF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6378EB10" w14:textId="77777777" w:rsidR="00124F8B" w:rsidRPr="00305590" w:rsidRDefault="00124F8B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30DEA459" w14:textId="77777777" w:rsidR="00124F8B" w:rsidRPr="00305590" w:rsidRDefault="00124F8B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6853B482" w14:textId="77777777" w:rsidR="00124F8B" w:rsidRPr="00305590" w:rsidRDefault="00124F8B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124F8B" w:rsidRPr="00792B9B" w14:paraId="0B9563B6" w14:textId="77777777" w:rsidTr="00395266">
        <w:trPr>
          <w:trHeight w:val="12240"/>
        </w:trPr>
        <w:tc>
          <w:tcPr>
            <w:tcW w:w="1278" w:type="dxa"/>
          </w:tcPr>
          <w:p w14:paraId="48C59C46" w14:textId="77777777" w:rsidR="00124F8B" w:rsidRDefault="00124F8B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008F614" w14:textId="77777777" w:rsidR="00124F8B" w:rsidRDefault="00124F8B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2D55680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D64424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A501042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C8CAC17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BB2A859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F14ECC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768DA9A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C970E67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1051B2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F1AF00F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778337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95BF33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78D5BC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5074F0A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47019B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B9818B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4F9E387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19A75D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DA814C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4329F76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51C6B66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E5119DF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85A567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CB477B0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2606DF5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86733B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A38841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52F790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94327A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0554C9E" w14:textId="77777777" w:rsidR="00124F8B" w:rsidRPr="00FB5A89" w:rsidRDefault="00124F8B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2DD44BED" w14:textId="77777777" w:rsidR="000510E6" w:rsidRDefault="000510E6" w:rsidP="000510E6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</w:p>
          <w:p w14:paraId="65C3D47F" w14:textId="43981AD2" w:rsidR="000510E6" w:rsidRDefault="000510E6" w:rsidP="006D26B4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0510E6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مناقشة نشاط 02 ص </w:t>
            </w:r>
            <w:r w:rsidRPr="000510E6"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  <w:lang w:bidi="ar-DZ"/>
              </w:rPr>
              <w:t>77</w:t>
            </w:r>
            <w:r w:rsidR="006D26B4"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 (السؤال 01)</w:t>
            </w:r>
          </w:p>
          <w:p w14:paraId="53768DB0" w14:textId="77777777" w:rsidR="000510E6" w:rsidRPr="000510E6" w:rsidRDefault="000510E6" w:rsidP="000510E6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</w:p>
          <w:p w14:paraId="24BBE7B3" w14:textId="26D56B5E" w:rsidR="000510E6" w:rsidRPr="000510E6" w:rsidRDefault="000510E6" w:rsidP="006C4628">
            <w:pPr>
              <w:pStyle w:val="Paragraphedeliste"/>
              <w:numPr>
                <w:ilvl w:val="0"/>
                <w:numId w:val="12"/>
              </w:numPr>
              <w:bidi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0510E6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حساب بعض الصور:</w: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br/>
              <w:t xml:space="preserve">    لدينا: </w:t>
            </w:r>
            <w:r w:rsidRPr="000510E6">
              <w:rPr>
                <w:lang w:bidi="ar-DZ"/>
              </w:rPr>
              <w:object w:dxaOrig="740" w:dyaOrig="279" w14:anchorId="08BA1E6B">
                <v:shape id="_x0000_i1400" type="#_x0000_t75" style="width:36.75pt;height:14.25pt" o:ole="">
                  <v:imagedata r:id="rId655" o:title=""/>
                </v:shape>
                <o:OLEObject Type="Embed" ProgID="Equation.DSMT4" ShapeID="_x0000_i1400" DrawAspect="Content" ObjectID="_1822111076" r:id="rId656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ومنه: </w:t>
            </w:r>
            <w:r w:rsidRPr="000510E6">
              <w:rPr>
                <w:lang w:bidi="ar-DZ"/>
              </w:rPr>
              <w:object w:dxaOrig="600" w:dyaOrig="320" w14:anchorId="672DAB69">
                <v:shape id="_x0000_i1401" type="#_x0000_t75" style="width:30pt;height:15.75pt" o:ole="">
                  <v:imagedata r:id="rId657" o:title=""/>
                </v:shape>
                <o:OLEObject Type="Embed" ProgID="Equation.DSMT4" ShapeID="_x0000_i1401" DrawAspect="Content" ObjectID="_1822111077" r:id="rId658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ومنه:  </w:t>
            </w:r>
            <w:r w:rsidRPr="000510E6">
              <w:rPr>
                <w:lang w:bidi="ar-DZ"/>
              </w:rPr>
              <w:object w:dxaOrig="560" w:dyaOrig="279" w14:anchorId="5E15D25B">
                <v:shape id="_x0000_i1402" type="#_x0000_t75" style="width:27.75pt;height:14.25pt" o:ole="">
                  <v:imagedata r:id="rId659" o:title=""/>
                </v:shape>
                <o:OLEObject Type="Embed" ProgID="Equation.DSMT4" ShapeID="_x0000_i1402" DrawAspect="Content" ObjectID="_1822111078" r:id="rId660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إذا:  </w:t>
            </w:r>
            <w:r w:rsidRPr="000510E6">
              <w:rPr>
                <w:lang w:bidi="ar-DZ"/>
              </w:rPr>
              <w:object w:dxaOrig="720" w:dyaOrig="279" w14:anchorId="0633C687">
                <v:shape id="_x0000_i1403" type="#_x0000_t75" style="width:36pt;height:14.25pt" o:ole="">
                  <v:imagedata r:id="rId661" o:title=""/>
                </v:shape>
                <o:OLEObject Type="Embed" ProgID="Equation.DSMT4" ShapeID="_x0000_i1403" DrawAspect="Content" ObjectID="_1822111079" r:id="rId662"/>
              </w:object>
            </w:r>
          </w:p>
          <w:p w14:paraId="57B49684" w14:textId="77777777" w:rsidR="000510E6" w:rsidRPr="000510E6" w:rsidRDefault="000510E6" w:rsidP="000510E6">
            <w:pPr>
              <w:bidi/>
              <w:spacing w:line="276" w:lineRule="auto"/>
              <w:ind w:left="360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لدينا: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760" w:dyaOrig="279" w14:anchorId="0B53D7E0">
                <v:shape id="_x0000_i1404" type="#_x0000_t75" style="width:38.25pt;height:14.25pt" o:ole="">
                  <v:imagedata r:id="rId663" o:title=""/>
                </v:shape>
                <o:OLEObject Type="Embed" ProgID="Equation.DSMT4" ShapeID="_x0000_i1404" DrawAspect="Content" ObjectID="_1822111080" r:id="rId664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ومنه: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639" w:dyaOrig="320" w14:anchorId="2A8D7402">
                <v:shape id="_x0000_i1405" type="#_x0000_t75" style="width:32.25pt;height:15.75pt" o:ole="">
                  <v:imagedata r:id="rId665" o:title=""/>
                </v:shape>
                <o:OLEObject Type="Embed" ProgID="Equation.DSMT4" ShapeID="_x0000_i1405" DrawAspect="Content" ObjectID="_1822111081" r:id="rId666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ومنه: 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520" w:dyaOrig="279" w14:anchorId="0FA83D15">
                <v:shape id="_x0000_i1406" type="#_x0000_t75" style="width:26.25pt;height:14.25pt" o:ole="">
                  <v:imagedata r:id="rId667" o:title=""/>
                </v:shape>
                <o:OLEObject Type="Embed" ProgID="Equation.DSMT4" ShapeID="_x0000_i1406" DrawAspect="Content" ObjectID="_1822111082" r:id="rId668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إذا: 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720" w:dyaOrig="279" w14:anchorId="443C05A0">
                <v:shape id="_x0000_i1407" type="#_x0000_t75" style="width:36pt;height:14.25pt" o:ole="">
                  <v:imagedata r:id="rId669" o:title=""/>
                </v:shape>
                <o:OLEObject Type="Embed" ProgID="Equation.DSMT4" ShapeID="_x0000_i1407" DrawAspect="Content" ObjectID="_1822111083" r:id="rId670"/>
              </w:object>
            </w:r>
          </w:p>
          <w:p w14:paraId="45FF33A6" w14:textId="77777777" w:rsidR="000510E6" w:rsidRPr="000510E6" w:rsidRDefault="000510E6" w:rsidP="000510E6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0510E6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  لدينا: </w:t>
            </w:r>
            <w:r w:rsidRPr="000510E6">
              <w:rPr>
                <w:rFonts w:ascii="Amiri" w:hAnsi="Amiri" w:cs="Amiri"/>
                <w:position w:val="-28"/>
                <w:sz w:val="26"/>
                <w:szCs w:val="26"/>
                <w:lang w:bidi="ar-DZ"/>
              </w:rPr>
              <w:object w:dxaOrig="1780" w:dyaOrig="680" w14:anchorId="4DB0B167">
                <v:shape id="_x0000_i1408" type="#_x0000_t75" style="width:89.25pt;height:33.75pt" o:ole="">
                  <v:imagedata r:id="rId671" o:title=""/>
                </v:shape>
                <o:OLEObject Type="Embed" ProgID="Equation.DSMT4" ShapeID="_x0000_i1408" DrawAspect="Content" ObjectID="_1822111084" r:id="rId672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ومنه: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780" w:dyaOrig="320" w14:anchorId="0E9293F0">
                <v:shape id="_x0000_i1409" type="#_x0000_t75" style="width:39pt;height:15.75pt" o:ole="">
                  <v:imagedata r:id="rId673" o:title=""/>
                </v:shape>
                <o:OLEObject Type="Embed" ProgID="Equation.DSMT4" ShapeID="_x0000_i1409" DrawAspect="Content" ObjectID="_1822111085" r:id="rId674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ومنه: 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680" w:dyaOrig="279" w14:anchorId="284217A9">
                <v:shape id="_x0000_i1410" type="#_x0000_t75" style="width:33.75pt;height:14.25pt" o:ole="">
                  <v:imagedata r:id="rId675" o:title=""/>
                </v:shape>
                <o:OLEObject Type="Embed" ProgID="Equation.DSMT4" ShapeID="_x0000_i1410" DrawAspect="Content" ObjectID="_1822111086" r:id="rId676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إذا:  </w:t>
            </w:r>
            <w:r w:rsidRPr="000510E6">
              <w:rPr>
                <w:rFonts w:ascii="Amiri" w:hAnsi="Amiri" w:cs="Amiri"/>
                <w:position w:val="-28"/>
                <w:sz w:val="26"/>
                <w:szCs w:val="26"/>
                <w:lang w:bidi="ar-DZ"/>
              </w:rPr>
              <w:object w:dxaOrig="1140" w:dyaOrig="680" w14:anchorId="0A926E16">
                <v:shape id="_x0000_i1411" type="#_x0000_t75" style="width:57pt;height:33.75pt" o:ole="">
                  <v:imagedata r:id="rId677" o:title=""/>
                </v:shape>
                <o:OLEObject Type="Embed" ProgID="Equation.DSMT4" ShapeID="_x0000_i1411" DrawAspect="Content" ObjectID="_1822111087" r:id="rId678"/>
              </w:object>
            </w:r>
          </w:p>
          <w:p w14:paraId="6A6D3E25" w14:textId="77777777" w:rsidR="000510E6" w:rsidRPr="000510E6" w:rsidRDefault="000510E6" w:rsidP="000510E6">
            <w:pPr>
              <w:bidi/>
              <w:spacing w:line="276" w:lineRule="auto"/>
              <w:ind w:left="360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لدينا: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880" w:dyaOrig="320" w14:anchorId="2E96049B">
                <v:shape id="_x0000_i1412" type="#_x0000_t75" style="width:39pt;height:16.5pt" o:ole="">
                  <v:imagedata r:id="rId679" o:title=""/>
                </v:shape>
                <o:OLEObject Type="Embed" ProgID="Equation.DSMT4" ShapeID="_x0000_i1412" DrawAspect="Content" ObjectID="_1822111088" r:id="rId680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ومنه: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720" w:dyaOrig="320" w14:anchorId="4C3B7424">
                <v:shape id="_x0000_i1413" type="#_x0000_t75" style="width:36pt;height:15.75pt" o:ole="">
                  <v:imagedata r:id="rId681" o:title=""/>
                </v:shape>
                <o:OLEObject Type="Embed" ProgID="Equation.DSMT4" ShapeID="_x0000_i1413" DrawAspect="Content" ObjectID="_1822111089" r:id="rId682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ومنه: 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560" w:dyaOrig="279" w14:anchorId="1FE36E02">
                <v:shape id="_x0000_i1414" type="#_x0000_t75" style="width:27.75pt;height:14.25pt" o:ole="">
                  <v:imagedata r:id="rId683" o:title=""/>
                </v:shape>
                <o:OLEObject Type="Embed" ProgID="Equation.DSMT4" ShapeID="_x0000_i1414" DrawAspect="Content" ObjectID="_1822111090" r:id="rId684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إذا: 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859" w:dyaOrig="320" w14:anchorId="73000FE6">
                <v:shape id="_x0000_i1415" type="#_x0000_t75" style="width:42.75pt;height:15.75pt" o:ole="">
                  <v:imagedata r:id="rId685" o:title=""/>
                </v:shape>
                <o:OLEObject Type="Embed" ProgID="Equation.DSMT4" ShapeID="_x0000_i1415" DrawAspect="Content" ObjectID="_1822111091" r:id="rId686"/>
              </w:object>
            </w:r>
          </w:p>
          <w:p w14:paraId="7BF5FF48" w14:textId="77777777" w:rsidR="000510E6" w:rsidRPr="000510E6" w:rsidRDefault="000510E6" w:rsidP="006C4628">
            <w:pPr>
              <w:pStyle w:val="Paragraphedeliste"/>
              <w:numPr>
                <w:ilvl w:val="0"/>
                <w:numId w:val="10"/>
              </w:numPr>
              <w:bidi/>
              <w:spacing w:line="276" w:lineRule="auto"/>
              <w:ind w:left="567"/>
              <w:rPr>
                <w:rFonts w:ascii="Amiri" w:hAnsi="Amiri" w:cs="Amiri"/>
                <w:sz w:val="26"/>
                <w:szCs w:val="26"/>
              </w:rPr>
            </w:pPr>
            <w:r w:rsidRPr="000510E6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ت</w:t>
            </w:r>
            <w:r w:rsidRPr="000510E6">
              <w:rPr>
                <w:rFonts w:ascii="Amiri" w:hAnsi="Amiri" w:cs="Amiri"/>
                <w:color w:val="FF0000"/>
                <w:sz w:val="26"/>
                <w:szCs w:val="26"/>
                <w:rtl/>
              </w:rPr>
              <w:t>عيين قيمة مقربة إلى</w:t>
            </w:r>
            <w:r w:rsidRPr="000510E6">
              <w:rPr>
                <w:rFonts w:ascii="Amiri" w:hAnsi="Amiri" w:cs="Amiri"/>
                <w:color w:val="FF0000"/>
                <w:position w:val="-6"/>
                <w:sz w:val="26"/>
                <w:szCs w:val="26"/>
              </w:rPr>
              <w:object w:dxaOrig="440" w:dyaOrig="320" w14:anchorId="646EEE34">
                <v:shape id="_x0000_i1416" type="#_x0000_t75" style="width:21.75pt;height:15.75pt" o:ole="">
                  <v:imagedata r:id="rId687" o:title=""/>
                </v:shape>
                <o:OLEObject Type="Embed" ProgID="Equation.DSMT4" ShapeID="_x0000_i1416" DrawAspect="Content" ObjectID="_1822111092" r:id="rId688"/>
              </w:object>
            </w:r>
            <w:r w:rsidRPr="000510E6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للعدد</w:t>
            </w:r>
            <w:r w:rsidRPr="000510E6">
              <w:rPr>
                <w:rFonts w:ascii="Amiri" w:hAnsi="Amiri" w:cs="Amiri"/>
                <w:color w:val="FF0000"/>
                <w:position w:val="-14"/>
                <w:sz w:val="26"/>
                <w:szCs w:val="26"/>
              </w:rPr>
              <w:object w:dxaOrig="600" w:dyaOrig="400" w14:anchorId="0EB52047">
                <v:shape id="_x0000_i1417" type="#_x0000_t75" style="width:30pt;height:20.25pt" o:ole="">
                  <v:imagedata r:id="rId689" o:title=""/>
                </v:shape>
                <o:OLEObject Type="Embed" ProgID="Equation.DSMT4" ShapeID="_x0000_i1417" DrawAspect="Content" ObjectID="_1822111093" r:id="rId690"/>
              </w:object>
            </w:r>
            <w:r w:rsidRPr="000510E6">
              <w:rPr>
                <w:rFonts w:ascii="Amiri" w:hAnsi="Amiri" w:cs="Amiri"/>
                <w:color w:val="FF0000"/>
                <w:sz w:val="26"/>
                <w:szCs w:val="26"/>
                <w:rtl/>
              </w:rPr>
              <w:t>.</w:t>
            </w:r>
            <w:r w:rsidRPr="000510E6">
              <w:rPr>
                <w:rFonts w:ascii="Amiri" w:hAnsi="Amiri" w:cs="Amiri"/>
                <w:sz w:val="26"/>
                <w:szCs w:val="26"/>
                <w:rtl/>
              </w:rPr>
              <w:br/>
              <w:t xml:space="preserve">لدينا: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</w:rPr>
              <w:object w:dxaOrig="780" w:dyaOrig="279" w14:anchorId="55A40009">
                <v:shape id="_x0000_i1418" type="#_x0000_t75" style="width:39pt;height:14.25pt" o:ole="">
                  <v:imagedata r:id="rId691" o:title=""/>
                </v:shape>
                <o:OLEObject Type="Embed" ProgID="Equation.DSMT4" ShapeID="_x0000_i1418" DrawAspect="Content" ObjectID="_1822111094" r:id="rId692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ومنه: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639" w:dyaOrig="320" w14:anchorId="0FA2349C">
                <v:shape id="_x0000_i1419" type="#_x0000_t75" style="width:32.25pt;height:15.75pt" o:ole="">
                  <v:imagedata r:id="rId693" o:title=""/>
                </v:shape>
                <o:OLEObject Type="Embed" ProgID="Equation.DSMT4" ShapeID="_x0000_i1419" DrawAspect="Content" ObjectID="_1822111095" r:id="rId694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(نعلم أن: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600" w:dyaOrig="320" w14:anchorId="5CC90841">
                <v:shape id="_x0000_i1420" type="#_x0000_t75" style="width:30pt;height:15.75pt" o:ole="">
                  <v:imagedata r:id="rId695" o:title=""/>
                </v:shape>
                <o:OLEObject Type="Embed" ProgID="Equation.DSMT4" ShapeID="_x0000_i1420" DrawAspect="Content" ObjectID="_1822111096" r:id="rId696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560" w:dyaOrig="279" w14:anchorId="274E9FAC">
                <v:shape id="_x0000_i1421" type="#_x0000_t75" style="width:27.75pt;height:14.25pt" o:ole="">
                  <v:imagedata r:id="rId697" o:title=""/>
                </v:shape>
                <o:OLEObject Type="Embed" ProgID="Equation.DSMT4" ShapeID="_x0000_i1421" DrawAspect="Content" ObjectID="_1822111097" r:id="rId698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ومنه: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900" w:dyaOrig="279" w14:anchorId="0E505F35">
                <v:shape id="_x0000_i1422" type="#_x0000_t75" style="width:45pt;height:14.25pt" o:ole="">
                  <v:imagedata r:id="rId699" o:title=""/>
                </v:shape>
                <o:OLEObject Type="Embed" ProgID="Equation.DSMT4" ShapeID="_x0000_i1422" DrawAspect="Content" ObjectID="_1822111098" r:id="rId700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>)</w:t>
            </w:r>
          </w:p>
          <w:p w14:paraId="274F784D" w14:textId="77777777" w:rsidR="000510E6" w:rsidRPr="000510E6" w:rsidRDefault="000510E6" w:rsidP="000510E6">
            <w:pPr>
              <w:bidi/>
              <w:spacing w:line="276" w:lineRule="auto"/>
              <w:ind w:left="720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0510E6">
              <w:rPr>
                <w:rFonts w:ascii="Amiri" w:hAnsi="Amiri" w:cs="Amiri"/>
                <w:sz w:val="26"/>
                <w:szCs w:val="26"/>
                <w:rtl/>
              </w:rPr>
              <w:t xml:space="preserve">     إدا: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</w:rPr>
              <w:object w:dxaOrig="980" w:dyaOrig="279" w14:anchorId="3C611FF0">
                <v:shape id="_x0000_i1423" type="#_x0000_t75" style="width:48.75pt;height:14.25pt" o:ole="">
                  <v:imagedata r:id="rId701" o:title=""/>
                </v:shape>
                <o:OLEObject Type="Embed" ProgID="Equation.DSMT4" ShapeID="_x0000_i1423" DrawAspect="Content" ObjectID="_1822111099" r:id="rId702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وبالتالي: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</w:rPr>
              <w:object w:dxaOrig="1180" w:dyaOrig="279" w14:anchorId="7513100D">
                <v:shape id="_x0000_i1424" type="#_x0000_t75" style="width:59.25pt;height:14.25pt" o:ole="">
                  <v:imagedata r:id="rId703" o:title=""/>
                </v:shape>
                <o:OLEObject Type="Embed" ProgID="Equation.DSMT4" ShapeID="_x0000_i1424" DrawAspect="Content" ObjectID="_1822111100" r:id="rId704"/>
              </w:object>
            </w:r>
          </w:p>
          <w:p w14:paraId="2EC6E14A" w14:textId="77777777" w:rsidR="000510E6" w:rsidRPr="000510E6" w:rsidRDefault="000510E6" w:rsidP="006C4628">
            <w:pPr>
              <w:pStyle w:val="Paragraphedeliste"/>
              <w:numPr>
                <w:ilvl w:val="0"/>
                <w:numId w:val="10"/>
              </w:numPr>
              <w:bidi/>
              <w:spacing w:line="276" w:lineRule="auto"/>
              <w:ind w:left="708"/>
              <w:rPr>
                <w:rFonts w:ascii="Amiri" w:hAnsi="Amiri" w:cs="Amiri"/>
                <w:color w:val="FF0000"/>
                <w:sz w:val="26"/>
                <w:szCs w:val="26"/>
                <w:lang w:bidi="ar-DZ"/>
              </w:rPr>
            </w:pPr>
            <w:r w:rsidRPr="000510E6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اثبات أن: </w:t>
            </w:r>
            <w:r w:rsidRPr="000510E6">
              <w:rPr>
                <w:rFonts w:ascii="Amiri" w:hAnsi="Amiri" w:cs="Amiri"/>
                <w:color w:val="FF0000"/>
                <w:position w:val="-28"/>
                <w:sz w:val="26"/>
                <w:szCs w:val="26"/>
                <w:lang w:bidi="ar-DZ"/>
              </w:rPr>
              <w:object w:dxaOrig="1440" w:dyaOrig="680" w14:anchorId="775BC911">
                <v:shape id="_x0000_i1425" type="#_x0000_t75" style="width:1in;height:33.75pt" o:ole="">
                  <v:imagedata r:id="rId705" o:title=""/>
                </v:shape>
                <o:OLEObject Type="Embed" ProgID="Equation.DSMT4" ShapeID="_x0000_i1425" DrawAspect="Content" ObjectID="_1822111101" r:id="rId706"/>
              </w:object>
            </w:r>
          </w:p>
          <w:p w14:paraId="1EBD9A05" w14:textId="77777777" w:rsidR="000510E6" w:rsidRPr="000510E6" w:rsidRDefault="000510E6" w:rsidP="000510E6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نضع: </w:t>
            </w:r>
            <w:r w:rsidRPr="000510E6">
              <w:rPr>
                <w:rFonts w:ascii="Amiri" w:hAnsi="Amiri" w:cs="Amiri"/>
                <w:position w:val="-28"/>
                <w:sz w:val="26"/>
                <w:szCs w:val="26"/>
                <w:lang w:bidi="ar-DZ"/>
              </w:rPr>
              <w:object w:dxaOrig="1060" w:dyaOrig="680" w14:anchorId="173D853E">
                <v:shape id="_x0000_i1426" type="#_x0000_t75" style="width:53.25pt;height:33.75pt" o:ole="">
                  <v:imagedata r:id="rId707" o:title=""/>
                </v:shape>
                <o:OLEObject Type="Embed" ProgID="Equation.DSMT4" ShapeID="_x0000_i1426" DrawAspect="Content" ObjectID="_1822111102" r:id="rId708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أي: </w:t>
            </w:r>
            <w:r w:rsidRPr="000510E6">
              <w:rPr>
                <w:rFonts w:ascii="Amiri" w:hAnsi="Amiri" w:cs="Amiri"/>
                <w:position w:val="-24"/>
                <w:sz w:val="26"/>
                <w:szCs w:val="26"/>
                <w:lang w:bidi="ar-DZ"/>
              </w:rPr>
              <w:object w:dxaOrig="680" w:dyaOrig="620" w14:anchorId="2E2D5CF0">
                <v:shape id="_x0000_i1427" type="#_x0000_t75" style="width:33.75pt;height:30.75pt" o:ole="">
                  <v:imagedata r:id="rId709" o:title=""/>
                </v:shape>
                <o:OLEObject Type="Embed" ProgID="Equation.DSMT4" ShapeID="_x0000_i1427" DrawAspect="Content" ObjectID="_1822111103" r:id="rId710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........(1)</w: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br/>
              <w:t xml:space="preserve">ونضع: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940" w:dyaOrig="279" w14:anchorId="1D532C9F">
                <v:shape id="_x0000_i1428" type="#_x0000_t75" style="width:47.25pt;height:14.25pt" o:ole="">
                  <v:imagedata r:id="rId711" o:title=""/>
                </v:shape>
                <o:OLEObject Type="Embed" ProgID="Equation.DSMT4" ShapeID="_x0000_i1428" DrawAspect="Content" ObjectID="_1822111104" r:id="rId712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أي: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920" w:dyaOrig="279" w14:anchorId="1AE3838A">
                <v:shape id="_x0000_i1429" type="#_x0000_t75" style="width:45.75pt;height:14.25pt" o:ole="">
                  <v:imagedata r:id="rId713" o:title=""/>
                </v:shape>
                <o:OLEObject Type="Embed" ProgID="Equation.DSMT4" ShapeID="_x0000_i1429" DrawAspect="Content" ObjectID="_1822111105" r:id="rId714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معناه: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720" w:dyaOrig="320" w14:anchorId="253A0C51">
                <v:shape id="_x0000_i1430" type="#_x0000_t75" style="width:36pt;height:15.75pt" o:ole="">
                  <v:imagedata r:id="rId715" o:title=""/>
                </v:shape>
                <o:OLEObject Type="Embed" ProgID="Equation.DSMT4" ShapeID="_x0000_i1430" DrawAspect="Content" ObjectID="_1822111106" r:id="rId716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>........(2)</w:t>
            </w:r>
          </w:p>
          <w:p w14:paraId="50C2657F" w14:textId="4C36493D" w:rsidR="006D26B4" w:rsidRPr="006D26B4" w:rsidRDefault="000510E6" w:rsidP="006D26B4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من (1) و (2) نجد: </w:t>
            </w:r>
            <w:r w:rsidRPr="000510E6">
              <w:rPr>
                <w:rFonts w:ascii="Amiri" w:hAnsi="Amiri" w:cs="Amiri"/>
                <w:position w:val="-24"/>
                <w:sz w:val="26"/>
                <w:szCs w:val="26"/>
                <w:lang w:bidi="ar-DZ"/>
              </w:rPr>
              <w:object w:dxaOrig="859" w:dyaOrig="620" w14:anchorId="3EF74855">
                <v:shape id="_x0000_i1431" type="#_x0000_t75" style="width:42.75pt;height:30.75pt" o:ole="">
                  <v:imagedata r:id="rId717" o:title=""/>
                </v:shape>
                <o:OLEObject Type="Embed" ProgID="Equation.DSMT4" ShapeID="_x0000_i1431" DrawAspect="Content" ObjectID="_1822111107" r:id="rId718"/>
              </w:object>
            </w:r>
            <w:r w:rsidRPr="000510E6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إذا: 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700" w:dyaOrig="320" w14:anchorId="2F9EB49B">
                <v:shape id="_x0000_i1432" type="#_x0000_t75" style="width:35.25pt;height:15.75pt" o:ole="">
                  <v:imagedata r:id="rId719" o:title=""/>
                </v:shape>
                <o:OLEObject Type="Embed" ProgID="Equation.DSMT4" ShapeID="_x0000_i1432" DrawAspect="Content" ObjectID="_1822111108" r:id="rId720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وبالتالي: </w:t>
            </w:r>
            <w:r w:rsidRPr="000510E6">
              <w:rPr>
                <w:rFonts w:ascii="Amiri" w:hAnsi="Amiri" w:cs="Amiri"/>
                <w:position w:val="-28"/>
                <w:sz w:val="26"/>
                <w:szCs w:val="26"/>
                <w:lang w:bidi="ar-DZ"/>
              </w:rPr>
              <w:object w:dxaOrig="1440" w:dyaOrig="680" w14:anchorId="76835BF9">
                <v:shape id="_x0000_i1433" type="#_x0000_t75" style="width:1in;height:33.75pt" o:ole="">
                  <v:imagedata r:id="rId721" o:title=""/>
                </v:shape>
                <o:OLEObject Type="Embed" ProgID="Equation.DSMT4" ShapeID="_x0000_i1433" DrawAspect="Content" ObjectID="_1822111109" r:id="rId722"/>
              </w:object>
            </w:r>
          </w:p>
          <w:p w14:paraId="02EBCAD5" w14:textId="77777777" w:rsidR="006D26B4" w:rsidRPr="005F142D" w:rsidRDefault="006D26B4" w:rsidP="006D26B4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</w:pPr>
          </w:p>
          <w:p w14:paraId="48BEDE24" w14:textId="285FEBF4" w:rsidR="006D26B4" w:rsidRPr="002874B0" w:rsidRDefault="006D26B4" w:rsidP="006D26B4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</w:rPr>
            </w:pPr>
            <w:r w:rsidRPr="002874B0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  <w:t>اللوغاريتم النيبيري لعدد</w:t>
            </w:r>
          </w:p>
          <w:p w14:paraId="5D5CD674" w14:textId="77777777" w:rsidR="006D26B4" w:rsidRPr="002874B0" w:rsidRDefault="006D26B4" w:rsidP="006D26B4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lang w:bidi="ar-DZ"/>
              </w:rPr>
            </w:pPr>
            <w:r w:rsidRPr="002874B0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مبرهنة وتعريف:</w:t>
            </w:r>
          </w:p>
          <w:p w14:paraId="4D9C1601" w14:textId="77777777" w:rsidR="006D26B4" w:rsidRPr="002874B0" w:rsidRDefault="006D26B4" w:rsidP="006D26B4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2874B0">
              <w:rPr>
                <w:rFonts w:ascii="Amiri" w:hAnsi="Amiri" w:cs="Amiri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2874B0">
              <w:rPr>
                <w:rFonts w:ascii="Amiri" w:hAnsi="Amiri" w:cs="Amiri"/>
                <w:sz w:val="26"/>
                <w:szCs w:val="26"/>
                <w:rtl/>
              </w:rPr>
              <w:t>من أجل كل عدد حقيقي</w:t>
            </w:r>
            <w:r w:rsidRPr="002874B0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1B6FAD47">
                <v:shape id="_x0000_i1434" type="#_x0000_t75" style="width:9.75pt;height:11.25pt" o:ole="">
                  <v:imagedata r:id="rId723" o:title=""/>
                </v:shape>
                <o:OLEObject Type="Embed" ProgID="Equation.DSMT4" ShapeID="_x0000_i1434" DrawAspect="Content" ObjectID="_1822111110" r:id="rId724"/>
              </w:object>
            </w:r>
            <w:r w:rsidRPr="002874B0">
              <w:rPr>
                <w:rFonts w:ascii="Amiri" w:hAnsi="Amiri" w:cs="Amiri"/>
                <w:sz w:val="26"/>
                <w:szCs w:val="26"/>
                <w:rtl/>
              </w:rPr>
              <w:t xml:space="preserve"> من</w:t>
            </w:r>
            <w:r w:rsidRPr="002874B0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265737FD">
                <v:shape id="_x0000_i1435" type="#_x0000_t75" style="width:39.75pt;height:20.25pt" o:ole="">
                  <v:imagedata r:id="rId725" o:title=""/>
                </v:shape>
                <o:OLEObject Type="Embed" ProgID="Equation.DSMT4" ShapeID="_x0000_i1435" DrawAspect="Content" ObjectID="_1822111111" r:id="rId726"/>
              </w:object>
            </w:r>
            <w:r w:rsidRPr="002874B0">
              <w:rPr>
                <w:rFonts w:ascii="Amiri" w:hAnsi="Amiri" w:cs="Amiri"/>
                <w:sz w:val="26"/>
                <w:szCs w:val="26"/>
                <w:rtl/>
              </w:rPr>
              <w:t>، يوجد عدد حقيقي وحيد</w:t>
            </w:r>
            <w:r w:rsidRPr="002874B0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79" w14:anchorId="7B0BAB6A">
                <v:shape id="_x0000_i1436" type="#_x0000_t75" style="width:9.75pt;height:14.25pt" o:ole="">
                  <v:imagedata r:id="rId727" o:title=""/>
                </v:shape>
                <o:OLEObject Type="Embed" ProgID="Equation.DSMT4" ShapeID="_x0000_i1436" DrawAspect="Content" ObjectID="_1822111112" r:id="rId728"/>
              </w:object>
            </w:r>
            <w:r w:rsidRPr="002874B0">
              <w:rPr>
                <w:rFonts w:ascii="Amiri" w:hAnsi="Amiri" w:cs="Amiri"/>
                <w:sz w:val="26"/>
                <w:szCs w:val="26"/>
                <w:rtl/>
              </w:rPr>
              <w:t xml:space="preserve"> بحيث </w:t>
            </w:r>
            <w:r w:rsidRPr="002874B0">
              <w:rPr>
                <w:rFonts w:ascii="Amiri" w:hAnsi="Amiri" w:cs="Amiri"/>
                <w:position w:val="-6"/>
                <w:sz w:val="26"/>
                <w:szCs w:val="26"/>
              </w:rPr>
              <w:object w:dxaOrig="660" w:dyaOrig="320" w14:anchorId="09BBFECB">
                <v:shape id="_x0000_i1437" type="#_x0000_t75" style="width:33pt;height:15.75pt" o:ole="">
                  <v:imagedata r:id="rId729" o:title=""/>
                </v:shape>
                <o:OLEObject Type="Embed" ProgID="Equation.DSMT4" ShapeID="_x0000_i1437" DrawAspect="Content" ObjectID="_1822111113" r:id="rId730"/>
              </w:object>
            </w:r>
            <w:r w:rsidRPr="002874B0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7804F37C" w14:textId="77777777" w:rsidR="006D26B4" w:rsidRPr="002874B0" w:rsidRDefault="006D26B4" w:rsidP="006D26B4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2874B0">
              <w:rPr>
                <w:rFonts w:ascii="Amiri" w:hAnsi="Amiri" w:cs="Amiri"/>
                <w:sz w:val="26"/>
                <w:szCs w:val="26"/>
                <w:rtl/>
              </w:rPr>
              <w:t xml:space="preserve">     يسمي هذا العدد " اللوغاريتم النيبيري للعدد</w:t>
            </w:r>
            <w:r w:rsidRPr="002874B0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0C2A59D6">
                <v:shape id="_x0000_i1438" type="#_x0000_t75" style="width:9.75pt;height:11.25pt" o:ole="">
                  <v:imagedata r:id="rId723" o:title=""/>
                </v:shape>
                <o:OLEObject Type="Embed" ProgID="Equation.DSMT4" ShapeID="_x0000_i1438" DrawAspect="Content" ObjectID="_1822111114" r:id="rId731"/>
              </w:object>
            </w:r>
            <w:r w:rsidRPr="002874B0">
              <w:rPr>
                <w:rFonts w:ascii="Amiri" w:hAnsi="Amiri" w:cs="Amiri"/>
                <w:sz w:val="26"/>
                <w:szCs w:val="26"/>
                <w:rtl/>
              </w:rPr>
              <w:t xml:space="preserve"> " ونرمز إليه بالرمز" </w:t>
            </w:r>
            <w:r w:rsidRPr="002874B0">
              <w:rPr>
                <w:rFonts w:ascii="Amiri" w:hAnsi="Amiri" w:cs="Amiri"/>
                <w:position w:val="-6"/>
                <w:sz w:val="26"/>
                <w:szCs w:val="26"/>
              </w:rPr>
              <w:object w:dxaOrig="420" w:dyaOrig="279" w14:anchorId="4FC52109">
                <v:shape id="_x0000_i1439" type="#_x0000_t75" style="width:21pt;height:14.25pt" o:ole="">
                  <v:imagedata r:id="rId732" o:title=""/>
                </v:shape>
                <o:OLEObject Type="Embed" ProgID="Equation.DSMT4" ShapeID="_x0000_i1439" DrawAspect="Content" ObjectID="_1822111115" r:id="rId733"/>
              </w:object>
            </w:r>
            <w:r w:rsidRPr="002874B0">
              <w:rPr>
                <w:rFonts w:ascii="Amiri" w:hAnsi="Amiri" w:cs="Amiri"/>
                <w:sz w:val="26"/>
                <w:szCs w:val="26"/>
                <w:rtl/>
              </w:rPr>
              <w:t xml:space="preserve"> ".                  </w:t>
            </w:r>
          </w:p>
          <w:p w14:paraId="70FDD50E" w14:textId="77777777" w:rsidR="006D26B4" w:rsidRDefault="006D26B4" w:rsidP="006D26B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41A7A203" w14:textId="77777777" w:rsidR="00D77D4D" w:rsidRDefault="00D77D4D" w:rsidP="00D77D4D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607045F0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54E36169" w14:textId="4641AEAA" w:rsidR="006D26B4" w:rsidRPr="002874B0" w:rsidRDefault="006D26B4" w:rsidP="006D26B4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2874B0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تعريف الدالة " </w:t>
            </w:r>
            <w:r w:rsidR="00D820B0" w:rsidRPr="002874B0">
              <w:rPr>
                <w:rFonts w:ascii="Amiri" w:hAnsi="Amiri" w:cs="Amiri"/>
                <w:color w:val="FF0000"/>
                <w:position w:val="-4"/>
                <w:sz w:val="26"/>
                <w:szCs w:val="26"/>
              </w:rPr>
              <w:object w:dxaOrig="260" w:dyaOrig="240" w14:anchorId="58913C3F">
                <v:shape id="_x0000_i1440" type="#_x0000_t75" style="width:20.25pt;height:18.75pt" o:ole="">
                  <v:imagedata r:id="rId734" o:title=""/>
                </v:shape>
                <o:OLEObject Type="Embed" ProgID="Equation.DSMT4" ShapeID="_x0000_i1440" DrawAspect="Content" ObjectID="_1822111116" r:id="rId735"/>
              </w:object>
            </w:r>
            <w:r w:rsidRPr="002874B0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"</w:t>
            </w:r>
          </w:p>
          <w:p w14:paraId="321CE591" w14:textId="77777777" w:rsidR="006D26B4" w:rsidRPr="002874B0" w:rsidRDefault="006D26B4" w:rsidP="006D26B4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2874B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نسمي " الدالة اللوغاريتمية النيبيرية " الدالة التي نرمز إليها بالرمز" </w:t>
            </w:r>
            <w:r w:rsidRPr="002874B0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56C11EE4">
                <v:shape id="_x0000_i1441" type="#_x0000_t75" style="width:12.75pt;height:12.75pt" o:ole="">
                  <v:imagedata r:id="rId736" o:title=""/>
                </v:shape>
                <o:OLEObject Type="Embed" ProgID="Equation.DSMT4" ShapeID="_x0000_i1441" DrawAspect="Content" ObjectID="_1822111117" r:id="rId737"/>
              </w:object>
            </w:r>
            <w:r w:rsidRPr="002874B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" </w:t>
            </w:r>
            <w:r w:rsidRPr="002874B0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والتي</w:t>
            </w:r>
            <w:r w:rsidRPr="002874B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ترفق بكل عدد حقيقي </w:t>
            </w:r>
          </w:p>
          <w:p w14:paraId="199FBF26" w14:textId="77777777" w:rsidR="006D26B4" w:rsidRPr="002874B0" w:rsidRDefault="006D26B4" w:rsidP="006D26B4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874B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</w:t>
            </w:r>
            <w:r w:rsidRPr="002874B0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00" w14:anchorId="49CB0125">
                <v:shape id="_x0000_i1442" type="#_x0000_t75" style="width:12pt;height:9.75pt" o:ole="">
                  <v:imagedata r:id="rId738" o:title=""/>
                </v:shape>
                <o:OLEObject Type="Embed" ProgID="Equation.DSMT4" ShapeID="_x0000_i1442" DrawAspect="Content" ObjectID="_1822111118" r:id="rId739"/>
              </w:object>
            </w:r>
            <w:r w:rsidRPr="002874B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2874B0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0BF7CD00">
                <v:shape id="_x0000_i1443" type="#_x0000_t75" style="width:39.75pt;height:20.25pt" o:ole="">
                  <v:imagedata r:id="rId725" o:title=""/>
                </v:shape>
                <o:OLEObject Type="Embed" ProgID="Equation.DSMT4" ShapeID="_x0000_i1443" DrawAspect="Content" ObjectID="_1822111119" r:id="rId740"/>
              </w:object>
            </w:r>
            <w:r w:rsidRPr="002874B0">
              <w:rPr>
                <w:rFonts w:ascii="Amiri" w:hAnsi="Amiri" w:cs="Amiri"/>
                <w:sz w:val="26"/>
                <w:szCs w:val="26"/>
                <w:rtl/>
              </w:rPr>
              <w:t xml:space="preserve"> العدد الحقيقي </w:t>
            </w:r>
            <w:r w:rsidRPr="002874B0">
              <w:rPr>
                <w:rFonts w:ascii="Amiri" w:hAnsi="Amiri" w:cs="Amiri"/>
                <w:position w:val="-4"/>
                <w:sz w:val="26"/>
                <w:szCs w:val="26"/>
              </w:rPr>
              <w:object w:dxaOrig="460" w:dyaOrig="260" w14:anchorId="3C802356">
                <v:shape id="_x0000_i1444" type="#_x0000_t75" style="width:23.25pt;height:12.75pt" o:ole="">
                  <v:imagedata r:id="rId741" o:title=""/>
                </v:shape>
                <o:OLEObject Type="Embed" ProgID="Equation.DSMT4" ShapeID="_x0000_i1444" DrawAspect="Content" ObjectID="_1822111120" r:id="rId742"/>
              </w:object>
            </w:r>
            <w:r w:rsidRPr="002874B0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2074D59F" w14:textId="77777777" w:rsidR="006D26B4" w:rsidRDefault="006D26B4" w:rsidP="006D26B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3D33ECCF" w14:textId="77777777" w:rsidR="006D26B4" w:rsidRPr="008E5553" w:rsidRDefault="006D26B4" w:rsidP="006D26B4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</w:pPr>
            <w:r w:rsidRPr="008E5553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  <w:t>نتائج:</w:t>
            </w:r>
          </w:p>
          <w:p w14:paraId="0C1095F2" w14:textId="77777777" w:rsidR="006D26B4" w:rsidRPr="008E5553" w:rsidRDefault="006D26B4" w:rsidP="006C4628">
            <w:pPr>
              <w:numPr>
                <w:ilvl w:val="0"/>
                <w:numId w:val="13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8E5553">
              <w:rPr>
                <w:rFonts w:ascii="Amiri" w:hAnsi="Amiri" w:cs="Amiri"/>
                <w:sz w:val="26"/>
                <w:szCs w:val="26"/>
                <w:rtl/>
              </w:rPr>
              <w:t>من أجل كل</w:t>
            </w:r>
            <w:r w:rsidRPr="008E5553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00" w14:anchorId="1AD865C6">
                <v:shape id="_x0000_i1445" type="#_x0000_t75" style="width:12pt;height:9.75pt" o:ole="">
                  <v:imagedata r:id="rId738" o:title=""/>
                </v:shape>
                <o:OLEObject Type="Embed" ProgID="Equation.DSMT4" ShapeID="_x0000_i1445" DrawAspect="Content" ObjectID="_1822111121" r:id="rId743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8E5553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7AC51400">
                <v:shape id="_x0000_i1446" type="#_x0000_t75" style="width:39.75pt;height:20.25pt" o:ole="">
                  <v:imagedata r:id="rId725" o:title=""/>
                </v:shape>
                <o:OLEObject Type="Embed" ProgID="Equation.DSMT4" ShapeID="_x0000_i1446" DrawAspect="Content" ObjectID="_1822111122" r:id="rId744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 xml:space="preserve"> ومن أجل كل</w:t>
            </w:r>
            <w:r w:rsidRPr="008E5553">
              <w:rPr>
                <w:rFonts w:ascii="Amiri" w:hAnsi="Amiri" w:cs="Amiri"/>
                <w:position w:val="-10"/>
                <w:sz w:val="26"/>
                <w:szCs w:val="26"/>
              </w:rPr>
              <w:object w:dxaOrig="260" w:dyaOrig="260" w14:anchorId="759D313E">
                <v:shape id="_x0000_i1447" type="#_x0000_t75" style="width:12.75pt;height:12.75pt" o:ole="">
                  <v:imagedata r:id="rId745" o:title=""/>
                </v:shape>
                <o:OLEObject Type="Embed" ProgID="Equation.DSMT4" ShapeID="_x0000_i1447" DrawAspect="Content" ObjectID="_1822111123" r:id="rId746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 xml:space="preserve"> من</w:t>
            </w:r>
            <w:r w:rsidRPr="008E5553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2A77116F">
                <v:shape id="_x0000_i1448" type="#_x0000_t75" style="width:12.75pt;height:12.75pt" o:ole="">
                  <v:imagedata r:id="rId747" o:title=""/>
                </v:shape>
                <o:OLEObject Type="Embed" ProgID="Equation.DSMT4" ShapeID="_x0000_i1448" DrawAspect="Content" ObjectID="_1822111124" r:id="rId748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Pr="008E5553">
              <w:rPr>
                <w:rFonts w:ascii="Amiri" w:hAnsi="Amiri" w:cs="Amiri"/>
                <w:position w:val="-6"/>
                <w:sz w:val="26"/>
                <w:szCs w:val="26"/>
              </w:rPr>
              <w:object w:dxaOrig="700" w:dyaOrig="320" w14:anchorId="34E4972E">
                <v:shape id="_x0000_i1449" type="#_x0000_t75" style="width:35.25pt;height:15.75pt" o:ole="">
                  <v:imagedata r:id="rId749" o:title=""/>
                </v:shape>
                <o:OLEObject Type="Embed" ProgID="Equation.DSMT4" ShapeID="_x0000_i1449" DrawAspect="Content" ObjectID="_1822111125" r:id="rId750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 xml:space="preserve">   يعني </w:t>
            </w:r>
            <w:r w:rsidRPr="008E5553">
              <w:rPr>
                <w:rFonts w:ascii="Amiri" w:hAnsi="Amiri" w:cs="Amiri"/>
                <w:position w:val="-10"/>
                <w:sz w:val="26"/>
                <w:szCs w:val="26"/>
              </w:rPr>
              <w:object w:dxaOrig="880" w:dyaOrig="320" w14:anchorId="4088A0F8">
                <v:shape id="_x0000_i1450" type="#_x0000_t75" style="width:44.25pt;height:15.75pt" o:ole="">
                  <v:imagedata r:id="rId751" o:title=""/>
                </v:shape>
                <o:OLEObject Type="Embed" ProgID="Equation.DSMT4" ShapeID="_x0000_i1450" DrawAspect="Content" ObjectID="_1822111126" r:id="rId752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73552919" w14:textId="77777777" w:rsidR="006D26B4" w:rsidRPr="008E5553" w:rsidRDefault="006D26B4" w:rsidP="006C4628">
            <w:pPr>
              <w:numPr>
                <w:ilvl w:val="0"/>
                <w:numId w:val="13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8E5553">
              <w:rPr>
                <w:rFonts w:ascii="Amiri" w:hAnsi="Amiri" w:cs="Amiri"/>
                <w:sz w:val="26"/>
                <w:szCs w:val="26"/>
                <w:rtl/>
              </w:rPr>
              <w:t xml:space="preserve">من أجل كل </w:t>
            </w:r>
            <w:r w:rsidRPr="008E5553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00" w14:anchorId="54941B17">
                <v:shape id="_x0000_i1451" type="#_x0000_t75" style="width:12pt;height:9.75pt" o:ole="">
                  <v:imagedata r:id="rId738" o:title=""/>
                </v:shape>
                <o:OLEObject Type="Embed" ProgID="Equation.DSMT4" ShapeID="_x0000_i1451" DrawAspect="Content" ObjectID="_1822111127" r:id="rId753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8E5553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50E028C1">
                <v:shape id="_x0000_i1452" type="#_x0000_t75" style="width:39.75pt;height:20.25pt" o:ole="">
                  <v:imagedata r:id="rId725" o:title=""/>
                </v:shape>
                <o:OLEObject Type="Embed" ProgID="Equation.DSMT4" ShapeID="_x0000_i1452" DrawAspect="Content" ObjectID="_1822111128" r:id="rId754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Pr="008E5553">
              <w:rPr>
                <w:rFonts w:ascii="Amiri" w:hAnsi="Amiri" w:cs="Amiri"/>
                <w:position w:val="-6"/>
                <w:sz w:val="26"/>
                <w:szCs w:val="26"/>
              </w:rPr>
              <w:object w:dxaOrig="840" w:dyaOrig="320" w14:anchorId="4288676E">
                <v:shape id="_x0000_i1453" type="#_x0000_t75" style="width:42pt;height:15.75pt" o:ole="">
                  <v:imagedata r:id="rId755" o:title=""/>
                </v:shape>
                <o:OLEObject Type="Embed" ProgID="Equation.DSMT4" ShapeID="_x0000_i1453" DrawAspect="Content" ObjectID="_1822111129" r:id="rId756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2516892A" w14:textId="77777777" w:rsidR="006D26B4" w:rsidRPr="008E5553" w:rsidRDefault="006D26B4" w:rsidP="006C4628">
            <w:pPr>
              <w:numPr>
                <w:ilvl w:val="0"/>
                <w:numId w:val="13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8E5553">
              <w:rPr>
                <w:rFonts w:ascii="Amiri" w:hAnsi="Amiri" w:cs="Amiri"/>
                <w:sz w:val="26"/>
                <w:szCs w:val="26"/>
                <w:rtl/>
              </w:rPr>
              <w:t>من أجل كل</w:t>
            </w:r>
            <w:r w:rsidRPr="008E5553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00" w14:anchorId="05F4AF58">
                <v:shape id="_x0000_i1454" type="#_x0000_t75" style="width:12pt;height:9.75pt" o:ole="">
                  <v:imagedata r:id="rId738" o:title=""/>
                </v:shape>
                <o:OLEObject Type="Embed" ProgID="Equation.DSMT4" ShapeID="_x0000_i1454" DrawAspect="Content" ObjectID="_1822111130" r:id="rId757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8E5553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16F78848">
                <v:shape id="_x0000_i1455" type="#_x0000_t75" style="width:12.75pt;height:12.75pt" o:ole="">
                  <v:imagedata r:id="rId747" o:title=""/>
                </v:shape>
                <o:OLEObject Type="Embed" ProgID="Equation.DSMT4" ShapeID="_x0000_i1455" DrawAspect="Content" ObjectID="_1822111131" r:id="rId758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Pr="008E5553">
              <w:rPr>
                <w:rFonts w:ascii="Amiri" w:hAnsi="Amiri" w:cs="Amiri"/>
                <w:position w:val="-16"/>
                <w:sz w:val="26"/>
                <w:szCs w:val="26"/>
              </w:rPr>
              <w:object w:dxaOrig="1120" w:dyaOrig="440" w14:anchorId="3133E64F">
                <v:shape id="_x0000_i1456" type="#_x0000_t75" style="width:56.25pt;height:21.75pt" o:ole="">
                  <v:imagedata r:id="rId759" o:title=""/>
                </v:shape>
                <o:OLEObject Type="Embed" ProgID="Equation.DSMT4" ShapeID="_x0000_i1456" DrawAspect="Content" ObjectID="_1822111132" r:id="rId760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6C98C514" w14:textId="77777777" w:rsidR="006D26B4" w:rsidRDefault="006D26B4" w:rsidP="006C4628">
            <w:pPr>
              <w:numPr>
                <w:ilvl w:val="0"/>
                <w:numId w:val="13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8E5553">
              <w:rPr>
                <w:rFonts w:ascii="Amiri" w:hAnsi="Amiri" w:cs="Amiri"/>
                <w:sz w:val="26"/>
                <w:szCs w:val="26"/>
                <w:rtl/>
              </w:rPr>
              <w:t xml:space="preserve">بما أن </w:t>
            </w:r>
            <w:r w:rsidRPr="008E5553">
              <w:rPr>
                <w:rFonts w:ascii="Amiri" w:hAnsi="Amiri" w:cs="Amiri"/>
                <w:position w:val="-6"/>
                <w:sz w:val="26"/>
                <w:szCs w:val="26"/>
              </w:rPr>
              <w:object w:dxaOrig="600" w:dyaOrig="320" w14:anchorId="2F17285C">
                <v:shape id="_x0000_i1457" type="#_x0000_t75" style="width:30pt;height:15.75pt" o:ole="">
                  <v:imagedata r:id="rId761" o:title=""/>
                </v:shape>
                <o:OLEObject Type="Embed" ProgID="Equation.DSMT4" ShapeID="_x0000_i1457" DrawAspect="Content" ObjectID="_1822111133" r:id="rId762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 xml:space="preserve">  فإن </w:t>
            </w:r>
            <w:r w:rsidRPr="008E5553">
              <w:rPr>
                <w:rFonts w:ascii="Amiri" w:hAnsi="Amiri" w:cs="Amiri"/>
                <w:position w:val="-6"/>
                <w:sz w:val="26"/>
                <w:szCs w:val="26"/>
              </w:rPr>
              <w:object w:dxaOrig="720" w:dyaOrig="279" w14:anchorId="26742C16">
                <v:shape id="_x0000_i1458" type="#_x0000_t75" style="width:36pt;height:14.25pt" o:ole="">
                  <v:imagedata r:id="rId763" o:title=""/>
                </v:shape>
                <o:OLEObject Type="Embed" ProgID="Equation.DSMT4" ShapeID="_x0000_i1458" DrawAspect="Content" ObjectID="_1822111134" r:id="rId764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 xml:space="preserve">  وبما أن </w:t>
            </w:r>
            <w:r w:rsidRPr="008E5553">
              <w:rPr>
                <w:rFonts w:ascii="Amiri" w:hAnsi="Amiri" w:cs="Amiri"/>
                <w:position w:val="-6"/>
                <w:sz w:val="26"/>
                <w:szCs w:val="26"/>
              </w:rPr>
              <w:object w:dxaOrig="620" w:dyaOrig="320" w14:anchorId="51CC1997">
                <v:shape id="_x0000_i1459" type="#_x0000_t75" style="width:30.75pt;height:15.75pt" o:ole="">
                  <v:imagedata r:id="rId765" o:title=""/>
                </v:shape>
                <o:OLEObject Type="Embed" ProgID="Equation.DSMT4" ShapeID="_x0000_i1459" DrawAspect="Content" ObjectID="_1822111135" r:id="rId766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 xml:space="preserve"> فإن </w:t>
            </w:r>
            <w:r w:rsidRPr="008E5553">
              <w:rPr>
                <w:rFonts w:ascii="Amiri" w:hAnsi="Amiri" w:cs="Amiri"/>
                <w:position w:val="-6"/>
                <w:sz w:val="26"/>
                <w:szCs w:val="26"/>
              </w:rPr>
              <w:object w:dxaOrig="720" w:dyaOrig="279" w14:anchorId="1DFE8847">
                <v:shape id="_x0000_i1460" type="#_x0000_t75" style="width:36pt;height:14.25pt" o:ole="">
                  <v:imagedata r:id="rId767" o:title=""/>
                </v:shape>
                <o:OLEObject Type="Embed" ProgID="Equation.DSMT4" ShapeID="_x0000_i1460" DrawAspect="Content" ObjectID="_1822111136" r:id="rId768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3BCD92A4" w14:textId="77777777" w:rsidR="006D26B4" w:rsidRDefault="006D26B4" w:rsidP="006D26B4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113FE5D" w14:textId="35D374BF" w:rsidR="006D26B4" w:rsidRPr="006D26B4" w:rsidRDefault="006D26B4" w:rsidP="006D26B4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6D26B4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الخواص الجبرية</w:t>
            </w:r>
          </w:p>
          <w:p w14:paraId="1F727AE3" w14:textId="77777777" w:rsidR="00D820B0" w:rsidRDefault="00D820B0" w:rsidP="006D26B4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</w:p>
          <w:p w14:paraId="74815851" w14:textId="60D67C7C" w:rsidR="006D26B4" w:rsidRPr="006D26B4" w:rsidRDefault="006D26B4" w:rsidP="00D820B0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6D26B4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نشاط</w:t>
            </w:r>
          </w:p>
          <w:p w14:paraId="09C56C7E" w14:textId="77777777" w:rsidR="006D26B4" w:rsidRPr="006D26B4" w:rsidRDefault="006D26B4" w:rsidP="006D26B4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6D26B4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0B91065C">
                <v:shape id="_x0000_i1461" type="#_x0000_t75" style="width:9.75pt;height:11.25pt" o:ole="">
                  <v:imagedata r:id="rId723" o:title=""/>
                </v:shape>
                <o:OLEObject Type="Embed" ProgID="Equation.DSMT4" ShapeID="_x0000_i1461" DrawAspect="Content" ObjectID="_1822111137" r:id="rId769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6D26B4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79" w14:anchorId="55ADB83C">
                <v:shape id="_x0000_i1462" type="#_x0000_t75" style="width:9.75pt;height:14.25pt" o:ole="">
                  <v:imagedata r:id="rId770" o:title=""/>
                </v:shape>
                <o:OLEObject Type="Embed" ProgID="Equation.DSMT4" ShapeID="_x0000_i1462" DrawAspect="Content" ObjectID="_1822111138" r:id="rId771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 xml:space="preserve">  عددان حقيقيان من</w:t>
            </w:r>
            <w:r w:rsidRPr="006D26B4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0481B436">
                <v:shape id="_x0000_i1463" type="#_x0000_t75" style="width:39.75pt;height:20.25pt" o:ole="">
                  <v:imagedata r:id="rId725" o:title=""/>
                </v:shape>
                <o:OLEObject Type="Embed" ProgID="Equation.DSMT4" ShapeID="_x0000_i1463" DrawAspect="Content" ObjectID="_1822111139" r:id="rId772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 xml:space="preserve">. نضع </w:t>
            </w:r>
            <w:r w:rsidRPr="006D26B4">
              <w:rPr>
                <w:rFonts w:ascii="Amiri" w:hAnsi="Amiri" w:cs="Amiri"/>
                <w:position w:val="-14"/>
                <w:sz w:val="26"/>
                <w:szCs w:val="26"/>
              </w:rPr>
              <w:object w:dxaOrig="1120" w:dyaOrig="400" w14:anchorId="7EEB29FF">
                <v:shape id="_x0000_i1464" type="#_x0000_t75" style="width:56.25pt;height:20.25pt" o:ole="">
                  <v:imagedata r:id="rId773" o:title=""/>
                </v:shape>
                <o:OLEObject Type="Embed" ProgID="Equation.DSMT4" ShapeID="_x0000_i1464" DrawAspect="Content" ObjectID="_1822111140" r:id="rId774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6D26B4">
              <w:rPr>
                <w:rFonts w:ascii="Amiri" w:hAnsi="Amiri" w:cs="Amiri" w:hint="cs"/>
                <w:sz w:val="26"/>
                <w:szCs w:val="26"/>
                <w:rtl/>
              </w:rPr>
              <w:t>ونضع</w: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6D26B4">
              <w:rPr>
                <w:rFonts w:ascii="Amiri" w:hAnsi="Amiri" w:cs="Amiri"/>
                <w:position w:val="-10"/>
                <w:sz w:val="26"/>
                <w:szCs w:val="26"/>
              </w:rPr>
              <w:object w:dxaOrig="1400" w:dyaOrig="320" w14:anchorId="1EB70630">
                <v:shape id="_x0000_i1465" type="#_x0000_t75" style="width:69.75pt;height:15.75pt" o:ole="">
                  <v:imagedata r:id="rId775" o:title=""/>
                </v:shape>
                <o:OLEObject Type="Embed" ProgID="Equation.DSMT4" ShapeID="_x0000_i1465" DrawAspect="Content" ObjectID="_1822111141" r:id="rId776"/>
              </w:object>
            </w:r>
          </w:p>
          <w:p w14:paraId="75DFC543" w14:textId="77777777" w:rsidR="006D26B4" w:rsidRDefault="006D26B4" w:rsidP="006C4628">
            <w:pPr>
              <w:pStyle w:val="Paragraphedeliste"/>
              <w:numPr>
                <w:ilvl w:val="0"/>
                <w:numId w:val="15"/>
              </w:numPr>
              <w:bidi/>
              <w:spacing w:line="276" w:lineRule="auto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6D26B4">
              <w:rPr>
                <w:rFonts w:ascii="Amiri" w:hAnsi="Amiri" w:cs="Amiri"/>
                <w:sz w:val="26"/>
                <w:szCs w:val="26"/>
                <w:rtl/>
              </w:rPr>
              <w:t xml:space="preserve"> قارن بين العددين </w:t>
            </w:r>
            <w:r w:rsidRPr="006D26B4">
              <w:rPr>
                <w:rFonts w:ascii="Amiri" w:hAnsi="Amiri" w:cs="Amiri"/>
                <w:position w:val="-6"/>
                <w:sz w:val="26"/>
                <w:szCs w:val="26"/>
              </w:rPr>
              <w:object w:dxaOrig="220" w:dyaOrig="220" w14:anchorId="6E751E4D">
                <v:shape id="_x0000_i1466" type="#_x0000_t75" style="width:11.25pt;height:11.25pt" o:ole="">
                  <v:imagedata r:id="rId777" o:title=""/>
                </v:shape>
                <o:OLEObject Type="Embed" ProgID="Equation.DSMT4" ShapeID="_x0000_i1466" DrawAspect="Content" ObjectID="_1822111142" r:id="rId778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 </w:t>
            </w:r>
            <w:r w:rsidRPr="006D26B4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00" w:dyaOrig="320" w14:anchorId="1E185906">
                <v:shape id="_x0000_i1467" type="#_x0000_t75" style="width:9.75pt;height:15.75pt" o:ole="">
                  <v:imagedata r:id="rId779" o:title=""/>
                </v:shape>
                <o:OLEObject Type="Embed" ProgID="Equation.DSMT4" ShapeID="_x0000_i1467" DrawAspect="Content" ObjectID="_1822111143" r:id="rId780"/>
              </w:object>
            </w:r>
          </w:p>
          <w:p w14:paraId="1E8A99A8" w14:textId="2DBEE3B9" w:rsidR="00F42740" w:rsidRPr="001419C6" w:rsidRDefault="00F42740" w:rsidP="006C4628">
            <w:pPr>
              <w:pStyle w:val="Paragraphedeliste"/>
              <w:numPr>
                <w:ilvl w:val="0"/>
                <w:numId w:val="15"/>
              </w:num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بين أن: </w:t>
            </w:r>
            <w:r w:rsidRPr="006D26B4">
              <w:rPr>
                <w:rFonts w:ascii="Amiri" w:hAnsi="Amiri" w:cs="Amiri"/>
                <w:position w:val="-28"/>
                <w:sz w:val="26"/>
                <w:szCs w:val="26"/>
              </w:rPr>
              <w:object w:dxaOrig="1440" w:dyaOrig="680" w14:anchorId="01A7596F">
                <v:shape id="_x0000_i1468" type="#_x0000_t75" style="width:1in;height:33.75pt" o:ole="">
                  <v:imagedata r:id="rId781" o:title=""/>
                </v:shape>
                <o:OLEObject Type="Embed" ProgID="Equation.DSMT4" ShapeID="_x0000_i1468" DrawAspect="Content" ObjectID="_1822111144" r:id="rId782"/>
              </w:objec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واستنتج أن: </w:t>
            </w:r>
            <w:r w:rsidRPr="006D26B4">
              <w:rPr>
                <w:rFonts w:ascii="Amiri" w:hAnsi="Amiri" w:cs="Amiri"/>
                <w:position w:val="-28"/>
                <w:sz w:val="26"/>
                <w:szCs w:val="26"/>
              </w:rPr>
              <w:object w:dxaOrig="1840" w:dyaOrig="680" w14:anchorId="69C2BD2A">
                <v:shape id="_x0000_i1469" type="#_x0000_t75" style="width:92.25pt;height:33.75pt" o:ole="">
                  <v:imagedata r:id="rId783" o:title=""/>
                </v:shape>
                <o:OLEObject Type="Embed" ProgID="Equation.DSMT4" ShapeID="_x0000_i1469" DrawAspect="Content" ObjectID="_1822111145" r:id="rId784"/>
              </w:object>
            </w:r>
          </w:p>
          <w:p w14:paraId="249F819C" w14:textId="77777777" w:rsidR="006D26B4" w:rsidRPr="006D26B4" w:rsidRDefault="006D26B4" w:rsidP="006D26B4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6D26B4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مناقشة النشاط</w:t>
            </w:r>
          </w:p>
          <w:p w14:paraId="163C05FB" w14:textId="364C3716" w:rsidR="006D26B4" w:rsidRDefault="006D26B4" w:rsidP="006C4628">
            <w:pPr>
              <w:pStyle w:val="Paragraphedeliste"/>
              <w:numPr>
                <w:ilvl w:val="0"/>
                <w:numId w:val="15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F4274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لدينا من </w:t>
            </w:r>
            <w:r w:rsidRPr="00F42740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جهة:</w:t>
            </w:r>
            <w:r w:rsidRPr="00F4274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6D26B4">
              <w:rPr>
                <w:position w:val="-6"/>
              </w:rPr>
              <w:object w:dxaOrig="800" w:dyaOrig="320" w14:anchorId="271C0822">
                <v:shape id="_x0000_i1470" type="#_x0000_t75" style="width:39.75pt;height:15.75pt" o:ole="">
                  <v:imagedata r:id="rId785" o:title=""/>
                </v:shape>
                <o:OLEObject Type="Embed" ProgID="Equation.DSMT4" ShapeID="_x0000_i1470" DrawAspect="Content" ObjectID="_1822111146" r:id="rId786"/>
              </w:object>
            </w:r>
            <w:r w:rsidRPr="00F42740">
              <w:rPr>
                <w:rFonts w:ascii="Amiri" w:hAnsi="Amiri" w:cs="Amiri"/>
                <w:sz w:val="26"/>
                <w:szCs w:val="26"/>
                <w:rtl/>
              </w:rPr>
              <w:t xml:space="preserve">  </w:t>
            </w:r>
            <w:r w:rsidRPr="00F42740">
              <w:rPr>
                <w:rFonts w:ascii="Amiri" w:hAnsi="Amiri" w:cs="Amiri" w:hint="cs"/>
                <w:sz w:val="26"/>
                <w:szCs w:val="26"/>
                <w:rtl/>
              </w:rPr>
              <w:t>ومن</w:t>
            </w:r>
            <w:r w:rsidRPr="00F42740">
              <w:rPr>
                <w:rFonts w:ascii="Amiri" w:hAnsi="Amiri" w:cs="Amiri"/>
                <w:sz w:val="26"/>
                <w:szCs w:val="26"/>
                <w:rtl/>
              </w:rPr>
              <w:t xml:space="preserve"> جهة أخرى  </w:t>
            </w:r>
            <w:r w:rsidRPr="006D26B4">
              <w:rPr>
                <w:position w:val="-6"/>
              </w:rPr>
              <w:object w:dxaOrig="2799" w:dyaOrig="320" w14:anchorId="7970C8BB">
                <v:shape id="_x0000_i1471" type="#_x0000_t75" style="width:140.25pt;height:15.75pt" o:ole="">
                  <v:imagedata r:id="rId787" o:title=""/>
                </v:shape>
                <o:OLEObject Type="Embed" ProgID="Equation.DSMT4" ShapeID="_x0000_i1471" DrawAspect="Content" ObjectID="_1822111147" r:id="rId788"/>
              </w:object>
            </w:r>
            <w:r w:rsidRPr="00F42740">
              <w:rPr>
                <w:rFonts w:ascii="Amiri" w:hAnsi="Amiri" w:cs="Amiri"/>
                <w:sz w:val="26"/>
                <w:szCs w:val="26"/>
                <w:rtl/>
              </w:rPr>
              <w:t xml:space="preserve">. </w:t>
            </w:r>
            <w:r w:rsidRPr="00F42740">
              <w:rPr>
                <w:rFonts w:ascii="Amiri" w:hAnsi="Amiri" w:cs="Amiri"/>
                <w:sz w:val="26"/>
                <w:szCs w:val="26"/>
                <w:rtl/>
              </w:rPr>
              <w:br/>
            </w:r>
            <w:r w:rsidRPr="00F42740"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Pr="00F42740">
              <w:rPr>
                <w:rFonts w:ascii="Amiri" w:hAnsi="Amiri" w:cs="Amiri"/>
                <w:sz w:val="26"/>
                <w:szCs w:val="26"/>
                <w:rtl/>
              </w:rPr>
              <w:t xml:space="preserve">إذن </w:t>
            </w:r>
            <w:r w:rsidRPr="006D26B4">
              <w:rPr>
                <w:position w:val="-6"/>
              </w:rPr>
              <w:object w:dxaOrig="780" w:dyaOrig="320" w14:anchorId="76D1999A">
                <v:shape id="_x0000_i1472" type="#_x0000_t75" style="width:39pt;height:15.75pt" o:ole="">
                  <v:imagedata r:id="rId789" o:title=""/>
                </v:shape>
                <o:OLEObject Type="Embed" ProgID="Equation.DSMT4" ShapeID="_x0000_i1472" DrawAspect="Content" ObjectID="_1822111148" r:id="rId790"/>
              </w:object>
            </w:r>
            <w:r w:rsidRPr="00F42740">
              <w:rPr>
                <w:rFonts w:ascii="Amiri" w:hAnsi="Amiri" w:cs="Amiri"/>
                <w:sz w:val="26"/>
                <w:szCs w:val="26"/>
                <w:rtl/>
              </w:rPr>
              <w:t xml:space="preserve">  </w:t>
            </w:r>
            <w:r w:rsidRPr="00F42740">
              <w:rPr>
                <w:rFonts w:ascii="Amiri" w:hAnsi="Amiri" w:cs="Amiri" w:hint="cs"/>
                <w:sz w:val="26"/>
                <w:szCs w:val="26"/>
                <w:rtl/>
              </w:rPr>
              <w:t>ومنه</w:t>
            </w:r>
            <w:r w:rsidRPr="00F42740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6D26B4">
              <w:rPr>
                <w:position w:val="-10"/>
              </w:rPr>
              <w:object w:dxaOrig="639" w:dyaOrig="320" w14:anchorId="61FEA9E5">
                <v:shape id="_x0000_i1473" type="#_x0000_t75" style="width:32.25pt;height:15.75pt" o:ole="">
                  <v:imagedata r:id="rId791" o:title=""/>
                </v:shape>
                <o:OLEObject Type="Embed" ProgID="Equation.DSMT4" ShapeID="_x0000_i1473" DrawAspect="Content" ObjectID="_1822111149" r:id="rId792"/>
              </w:object>
            </w:r>
            <w:r w:rsidRPr="00F42740">
              <w:rPr>
                <w:rFonts w:ascii="Amiri" w:hAnsi="Amiri" w:cs="Amiri"/>
                <w:sz w:val="26"/>
                <w:szCs w:val="26"/>
                <w:rtl/>
              </w:rPr>
              <w:t xml:space="preserve"> أي </w:t>
            </w:r>
            <w:r w:rsidRPr="006D26B4">
              <w:rPr>
                <w:position w:val="-14"/>
              </w:rPr>
              <w:object w:dxaOrig="1880" w:dyaOrig="400" w14:anchorId="01C8A743">
                <v:shape id="_x0000_i1474" type="#_x0000_t75" style="width:93.75pt;height:20.25pt" o:ole="">
                  <v:imagedata r:id="rId793" o:title=""/>
                </v:shape>
                <o:OLEObject Type="Embed" ProgID="Equation.DSMT4" ShapeID="_x0000_i1474" DrawAspect="Content" ObjectID="_1822111150" r:id="rId794"/>
              </w:object>
            </w:r>
          </w:p>
          <w:p w14:paraId="3CFEFA54" w14:textId="0F017736" w:rsidR="00F42740" w:rsidRPr="00F42740" w:rsidRDefault="00F42740" w:rsidP="006C4628">
            <w:pPr>
              <w:pStyle w:val="Paragraphedeliste"/>
              <w:numPr>
                <w:ilvl w:val="0"/>
                <w:numId w:val="15"/>
              </w:numPr>
              <w:bidi/>
              <w:rPr>
                <w:rFonts w:ascii="Amiri" w:hAnsi="Amiri" w:cs="Amiri"/>
                <w:sz w:val="24"/>
                <w:szCs w:val="24"/>
              </w:rPr>
            </w:pPr>
            <w:r w:rsidRPr="00F42740">
              <w:rPr>
                <w:rFonts w:ascii="Amiri" w:hAnsi="Amiri" w:cs="Amiri"/>
                <w:sz w:val="24"/>
                <w:szCs w:val="24"/>
                <w:rtl/>
              </w:rPr>
              <w:t xml:space="preserve">لدينا من جهة: </w:t>
            </w:r>
            <w:r w:rsidRPr="00B05A6E">
              <w:rPr>
                <w:position w:val="-24"/>
              </w:rPr>
              <w:object w:dxaOrig="1359" w:dyaOrig="620" w14:anchorId="09044F81">
                <v:shape id="_x0000_i1475" type="#_x0000_t75" style="width:68.25pt;height:30.75pt" o:ole="">
                  <v:imagedata r:id="rId795" o:title=""/>
                </v:shape>
                <o:OLEObject Type="Embed" ProgID="Equation.DSMT4" ShapeID="_x0000_i1475" DrawAspect="Content" ObjectID="_1822111151" r:id="rId796"/>
              </w:object>
            </w:r>
            <w:r w:rsidRPr="00F42740">
              <w:rPr>
                <w:rFonts w:ascii="Amiri" w:hAnsi="Amiri" w:cs="Amiri"/>
                <w:sz w:val="24"/>
                <w:szCs w:val="24"/>
                <w:rtl/>
                <w:lang w:bidi="ar-DZ"/>
              </w:rPr>
              <w:t xml:space="preserve"> ومن جهة أخرى: </w:t>
            </w:r>
            <w:r w:rsidRPr="00B05A6E">
              <w:rPr>
                <w:position w:val="-28"/>
              </w:rPr>
              <w:object w:dxaOrig="3060" w:dyaOrig="680" w14:anchorId="056ACC5A">
                <v:shape id="_x0000_i1476" type="#_x0000_t75" style="width:153pt;height:33.75pt" o:ole="">
                  <v:imagedata r:id="rId797" o:title=""/>
                </v:shape>
                <o:OLEObject Type="Embed" ProgID="Equation.DSMT4" ShapeID="_x0000_i1476" DrawAspect="Content" ObjectID="_1822111152" r:id="rId798"/>
              </w:object>
            </w:r>
          </w:p>
          <w:p w14:paraId="1CD63A7D" w14:textId="534478D7" w:rsidR="00F42740" w:rsidRPr="00B05A6E" w:rsidRDefault="00F42740" w:rsidP="00F42740">
            <w:pPr>
              <w:bidi/>
              <w:spacing w:line="276" w:lineRule="auto"/>
              <w:rPr>
                <w:rFonts w:ascii="Amiri" w:hAnsi="Amiri" w:cs="Amiri"/>
                <w:sz w:val="24"/>
                <w:szCs w:val="24"/>
                <w:rtl/>
              </w:rPr>
            </w:pPr>
            <w:r>
              <w:rPr>
                <w:rFonts w:ascii="Amiri" w:hAnsi="Amiri" w:cs="Amiri" w:hint="cs"/>
                <w:sz w:val="24"/>
                <w:szCs w:val="24"/>
                <w:rtl/>
              </w:rPr>
              <w:t xml:space="preserve">        </w:t>
            </w:r>
            <w:r w:rsidRPr="00B05A6E">
              <w:rPr>
                <w:rFonts w:ascii="Amiri" w:hAnsi="Amiri" w:cs="Amiri" w:hint="cs"/>
                <w:sz w:val="24"/>
                <w:szCs w:val="24"/>
                <w:rtl/>
              </w:rPr>
              <w:t>ومنه</w:t>
            </w:r>
            <w:r w:rsidRPr="00B05A6E">
              <w:rPr>
                <w:rFonts w:ascii="Amiri" w:hAnsi="Amiri" w:cs="Amiri"/>
                <w:sz w:val="24"/>
                <w:szCs w:val="24"/>
                <w:rtl/>
              </w:rPr>
              <w:t xml:space="preserve">   </w:t>
            </w:r>
            <w:r w:rsidRPr="00B05A6E">
              <w:rPr>
                <w:rFonts w:ascii="Amiri" w:hAnsi="Amiri" w:cs="Amiri"/>
                <w:position w:val="-28"/>
                <w:sz w:val="24"/>
                <w:szCs w:val="24"/>
              </w:rPr>
              <w:object w:dxaOrig="1780" w:dyaOrig="680" w14:anchorId="6D2E4CEB">
                <v:shape id="_x0000_i1477" type="#_x0000_t75" style="width:89.25pt;height:33.75pt" o:ole="">
                  <v:imagedata r:id="rId799" o:title=""/>
                </v:shape>
                <o:OLEObject Type="Embed" ProgID="Equation.DSMT4" ShapeID="_x0000_i1477" DrawAspect="Content" ObjectID="_1822111153" r:id="rId800"/>
              </w:object>
            </w:r>
            <w:r w:rsidRPr="00B05A6E">
              <w:rPr>
                <w:rFonts w:ascii="Amiri" w:hAnsi="Amiri" w:cs="Amiri"/>
                <w:sz w:val="24"/>
                <w:szCs w:val="24"/>
                <w:rtl/>
              </w:rPr>
              <w:t xml:space="preserve"> </w:t>
            </w:r>
            <w:proofErr w:type="spellStart"/>
            <w:r w:rsidRPr="00B05A6E">
              <w:rPr>
                <w:rFonts w:ascii="Amiri" w:hAnsi="Amiri" w:cs="Amiri" w:hint="cs"/>
                <w:sz w:val="24"/>
                <w:szCs w:val="24"/>
                <w:rtl/>
              </w:rPr>
              <w:t>ومنه</w:t>
            </w:r>
            <w:proofErr w:type="spellEnd"/>
            <w:r>
              <w:rPr>
                <w:rFonts w:ascii="Amiri" w:hAnsi="Amiri" w:cs="Amiri" w:hint="cs"/>
                <w:sz w:val="24"/>
                <w:szCs w:val="24"/>
                <w:rtl/>
              </w:rPr>
              <w:t>:</w:t>
            </w:r>
            <w:r w:rsidRPr="00B05A6E">
              <w:rPr>
                <w:rFonts w:ascii="Amiri" w:hAnsi="Amiri" w:cs="Amiri"/>
                <w:position w:val="-28"/>
                <w:sz w:val="24"/>
                <w:szCs w:val="24"/>
              </w:rPr>
              <w:object w:dxaOrig="1440" w:dyaOrig="680" w14:anchorId="2449C45D">
                <v:shape id="_x0000_i1478" type="#_x0000_t75" style="width:1in;height:33.75pt" o:ole="">
                  <v:imagedata r:id="rId781" o:title=""/>
                </v:shape>
                <o:OLEObject Type="Embed" ProgID="Equation.DSMT4" ShapeID="_x0000_i1478" DrawAspect="Content" ObjectID="_1822111154" r:id="rId801"/>
              </w:object>
            </w:r>
            <w:r w:rsidRPr="00B05A6E">
              <w:rPr>
                <w:rFonts w:ascii="Amiri" w:hAnsi="Amiri" w:cs="Amiri"/>
                <w:sz w:val="24"/>
                <w:szCs w:val="24"/>
                <w:rtl/>
              </w:rPr>
              <w:t>.</w:t>
            </w:r>
          </w:p>
          <w:p w14:paraId="0D46736C" w14:textId="41B8AF33" w:rsidR="001419C6" w:rsidRPr="001419C6" w:rsidRDefault="00F42740" w:rsidP="006C4628">
            <w:pPr>
              <w:pStyle w:val="Paragraphedeliste"/>
              <w:numPr>
                <w:ilvl w:val="0"/>
                <w:numId w:val="15"/>
              </w:num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B05A6E">
              <w:rPr>
                <w:rFonts w:ascii="Amiri" w:hAnsi="Amiri" w:cs="Amiri"/>
                <w:position w:val="-28"/>
                <w:sz w:val="24"/>
                <w:szCs w:val="24"/>
              </w:rPr>
              <w:object w:dxaOrig="4440" w:dyaOrig="680" w14:anchorId="52F30C11">
                <v:shape id="_x0000_i1479" type="#_x0000_t75" style="width:222pt;height:33.75pt" o:ole="">
                  <v:imagedata r:id="rId802" o:title=""/>
                </v:shape>
                <o:OLEObject Type="Embed" ProgID="Equation.DSMT4" ShapeID="_x0000_i1479" DrawAspect="Content" ObjectID="_1822111155" r:id="rId803"/>
              </w:object>
            </w:r>
          </w:p>
          <w:p w14:paraId="61BEB397" w14:textId="7DC3B4AE" w:rsidR="00D820B0" w:rsidRPr="008207C8" w:rsidRDefault="006D26B4" w:rsidP="008207C8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نتائج</w:t>
            </w:r>
          </w:p>
          <w:p w14:paraId="4711FF71" w14:textId="4E244D85" w:rsidR="006D26B4" w:rsidRPr="006D26B4" w:rsidRDefault="006D26B4" w:rsidP="00D820B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6D26B4">
              <w:rPr>
                <w:rFonts w:ascii="Amiri" w:hAnsi="Amiri" w:cs="Amiri"/>
                <w:sz w:val="26"/>
                <w:szCs w:val="26"/>
                <w:rtl/>
              </w:rPr>
              <w:t>من أجل كل عددين حقيقيين</w:t>
            </w:r>
            <w:r w:rsidRPr="006D26B4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5C4F3E12">
                <v:shape id="_x0000_i1480" type="#_x0000_t75" style="width:9.75pt;height:11.25pt" o:ole="">
                  <v:imagedata r:id="rId723" o:title=""/>
                </v:shape>
                <o:OLEObject Type="Embed" ProgID="Equation.DSMT4" ShapeID="_x0000_i1480" DrawAspect="Content" ObjectID="_1822111156" r:id="rId804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6D26B4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79" w14:anchorId="670D2D0D">
                <v:shape id="_x0000_i1481" type="#_x0000_t75" style="width:9.75pt;height:14.25pt" o:ole="">
                  <v:imagedata r:id="rId770" o:title=""/>
                </v:shape>
                <o:OLEObject Type="Embed" ProgID="Equation.DSMT4" ShapeID="_x0000_i1481" DrawAspect="Content" ObjectID="_1822111157" r:id="rId805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 xml:space="preserve"> من</w:t>
            </w:r>
            <w:r w:rsidRPr="006D26B4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7F8636DE">
                <v:shape id="_x0000_i1482" type="#_x0000_t75" style="width:39.75pt;height:20.25pt" o:ole="">
                  <v:imagedata r:id="rId725" o:title=""/>
                </v:shape>
                <o:OLEObject Type="Embed" ProgID="Equation.DSMT4" ShapeID="_x0000_i1482" DrawAspect="Content" ObjectID="_1822111158" r:id="rId806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>، ومن أجل كل</w:t>
            </w:r>
            <w:r w:rsidRPr="006D26B4">
              <w:rPr>
                <w:rFonts w:ascii="Amiri" w:hAnsi="Amiri" w:cs="Amiri"/>
                <w:position w:val="-4"/>
                <w:sz w:val="26"/>
                <w:szCs w:val="26"/>
              </w:rPr>
              <w:object w:dxaOrig="220" w:dyaOrig="200" w14:anchorId="5AF3D91C">
                <v:shape id="_x0000_i1483" type="#_x0000_t75" style="width:11.25pt;height:9.75pt" o:ole="">
                  <v:imagedata r:id="rId807" o:title=""/>
                </v:shape>
                <o:OLEObject Type="Embed" ProgID="Equation.DSMT4" ShapeID="_x0000_i1483" DrawAspect="Content" ObjectID="_1822111159" r:id="rId808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 xml:space="preserve"> من </w:t>
            </w:r>
            <w:r w:rsidRPr="006D26B4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57DCE7C1">
                <v:shape id="_x0000_i1484" type="#_x0000_t75" style="width:12pt;height:12.75pt" o:ole="">
                  <v:imagedata r:id="rId809" o:title=""/>
                </v:shape>
                <o:OLEObject Type="Embed" ProgID="Equation.DSMT4" ShapeID="_x0000_i1484" DrawAspect="Content" ObjectID="_1822111160" r:id="rId810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>:</w:t>
            </w:r>
          </w:p>
          <w:p w14:paraId="18815ABC" w14:textId="77777777" w:rsidR="006D26B4" w:rsidRPr="006D26B4" w:rsidRDefault="006D26B4" w:rsidP="006C4628">
            <w:pPr>
              <w:pStyle w:val="Paragraphedeliste"/>
              <w:numPr>
                <w:ilvl w:val="0"/>
                <w:numId w:val="14"/>
              </w:num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lang w:bidi="ar-DZ"/>
              </w:rPr>
            </w:pPr>
            <w:r w:rsidRPr="006D26B4">
              <w:rPr>
                <w:rFonts w:ascii="Amiri" w:hAnsi="Amiri" w:cs="Amiri"/>
                <w:position w:val="-14"/>
                <w:sz w:val="26"/>
                <w:szCs w:val="26"/>
              </w:rPr>
              <w:object w:dxaOrig="1880" w:dyaOrig="400" w14:anchorId="50B3B61F">
                <v:shape id="_x0000_i1485" type="#_x0000_t75" style="width:93.75pt;height:20.25pt" o:ole="">
                  <v:imagedata r:id="rId793" o:title=""/>
                </v:shape>
                <o:OLEObject Type="Embed" ProgID="Equation.DSMT4" ShapeID="_x0000_i1485" DrawAspect="Content" ObjectID="_1822111161" r:id="rId811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3582991E" w14:textId="77777777" w:rsidR="006D26B4" w:rsidRPr="006D26B4" w:rsidRDefault="006D26B4" w:rsidP="006C4628">
            <w:pPr>
              <w:pStyle w:val="Paragraphedeliste"/>
              <w:numPr>
                <w:ilvl w:val="0"/>
                <w:numId w:val="14"/>
              </w:num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6D26B4">
              <w:rPr>
                <w:rFonts w:ascii="Amiri" w:hAnsi="Amiri" w:cs="Amiri"/>
                <w:position w:val="-28"/>
                <w:sz w:val="26"/>
                <w:szCs w:val="26"/>
              </w:rPr>
              <w:object w:dxaOrig="1440" w:dyaOrig="680" w14:anchorId="195EA964">
                <v:shape id="_x0000_i1486" type="#_x0000_t75" style="width:1in;height:33.75pt" o:ole="">
                  <v:imagedata r:id="rId781" o:title=""/>
                </v:shape>
                <o:OLEObject Type="Embed" ProgID="Equation.DSMT4" ShapeID="_x0000_i1486" DrawAspect="Content" ObjectID="_1822111162" r:id="rId812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 xml:space="preserve">     و     </w:t>
            </w:r>
            <w:r w:rsidRPr="006D26B4">
              <w:rPr>
                <w:rFonts w:ascii="Amiri" w:hAnsi="Amiri" w:cs="Amiri"/>
                <w:position w:val="-28"/>
                <w:sz w:val="26"/>
                <w:szCs w:val="26"/>
              </w:rPr>
              <w:object w:dxaOrig="1840" w:dyaOrig="680" w14:anchorId="5F952AE8">
                <v:shape id="_x0000_i1487" type="#_x0000_t75" style="width:92.25pt;height:33.75pt" o:ole="">
                  <v:imagedata r:id="rId783" o:title=""/>
                </v:shape>
                <o:OLEObject Type="Embed" ProgID="Equation.DSMT4" ShapeID="_x0000_i1487" DrawAspect="Content" ObjectID="_1822111163" r:id="rId813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1A02B9C6" w14:textId="25D0B661" w:rsidR="006D26B4" w:rsidRPr="00685D1E" w:rsidRDefault="006D26B4" w:rsidP="006C4628">
            <w:pPr>
              <w:pStyle w:val="Paragraphedeliste"/>
              <w:numPr>
                <w:ilvl w:val="0"/>
                <w:numId w:val="14"/>
              </w:num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lang w:bidi="ar-DZ"/>
              </w:rPr>
            </w:pPr>
            <w:r w:rsidRPr="006D26B4">
              <w:rPr>
                <w:rFonts w:ascii="Amiri" w:hAnsi="Amiri" w:cs="Amiri"/>
                <w:position w:val="-16"/>
                <w:sz w:val="26"/>
                <w:szCs w:val="26"/>
              </w:rPr>
              <w:object w:dxaOrig="1480" w:dyaOrig="440" w14:anchorId="789BEE5B">
                <v:shape id="_x0000_i1488" type="#_x0000_t75" style="width:74.25pt;height:21.75pt" o:ole="">
                  <v:imagedata r:id="rId814" o:title=""/>
                </v:shape>
                <o:OLEObject Type="Embed" ProgID="Equation.DSMT4" ShapeID="_x0000_i1488" DrawAspect="Content" ObjectID="_1822111164" r:id="rId815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5CA16979" w14:textId="77777777" w:rsidR="001419C6" w:rsidRDefault="001419C6" w:rsidP="003662AF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</w:p>
          <w:p w14:paraId="2CBF2B60" w14:textId="77777777" w:rsidR="00D820B0" w:rsidRDefault="00D820B0" w:rsidP="00D820B0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</w:p>
          <w:p w14:paraId="5671284F" w14:textId="77777777" w:rsidR="00D820B0" w:rsidRDefault="00D820B0" w:rsidP="00D820B0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</w:p>
          <w:p w14:paraId="335ECC91" w14:textId="73068822" w:rsidR="006D26B4" w:rsidRPr="003662AF" w:rsidRDefault="003662AF" w:rsidP="001419C6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3662AF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مثال</w:t>
            </w:r>
            <w:r w:rsidR="00685D1E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01</w:t>
            </w:r>
            <w:r w:rsidRPr="003662AF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: ت63 ص 106</w:t>
            </w:r>
          </w:p>
          <w:p w14:paraId="66F7245B" w14:textId="041F4930" w:rsidR="003662AF" w:rsidRDefault="003662AF" w:rsidP="003662A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3662AF">
              <w:rPr>
                <w:rFonts w:ascii="Amiri" w:hAnsi="Amiri" w:cs="Amiri"/>
                <w:sz w:val="26"/>
                <w:szCs w:val="26"/>
                <w:rtl/>
              </w:rPr>
              <w:t xml:space="preserve">بسط ما </w:t>
            </w:r>
            <w:r w:rsidRPr="003662AF">
              <w:rPr>
                <w:rFonts w:ascii="Amiri" w:hAnsi="Amiri" w:cs="Amiri" w:hint="cs"/>
                <w:sz w:val="26"/>
                <w:szCs w:val="26"/>
                <w:rtl/>
              </w:rPr>
              <w:t>يلي:</w:t>
            </w:r>
          </w:p>
          <w:p w14:paraId="5643DF12" w14:textId="77777777" w:rsidR="00D820B0" w:rsidRPr="003662AF" w:rsidRDefault="00D820B0" w:rsidP="00D820B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23A99D1" w14:textId="77777777" w:rsidR="003662AF" w:rsidRPr="003662AF" w:rsidRDefault="003662AF" w:rsidP="003662A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3662AF">
              <w:rPr>
                <w:rFonts w:ascii="Amiri" w:hAnsi="Amiri" w:cs="Amiri"/>
                <w:position w:val="-10"/>
                <w:sz w:val="26"/>
                <w:szCs w:val="26"/>
              </w:rPr>
              <w:object w:dxaOrig="1780" w:dyaOrig="380" w14:anchorId="0E68E47B">
                <v:shape id="_x0000_i1489" type="#_x0000_t75" style="width:89.25pt;height:18.75pt" o:ole="">
                  <v:imagedata r:id="rId816" o:title=""/>
                </v:shape>
                <o:OLEObject Type="Embed" ProgID="Equation.DSMT4" ShapeID="_x0000_i1489" DrawAspect="Content" ObjectID="_1822111165" r:id="rId817"/>
              </w:object>
            </w:r>
            <w:r w:rsidRPr="003662AF">
              <w:rPr>
                <w:rFonts w:ascii="Amiri" w:hAnsi="Amiri" w:cs="Amiri"/>
                <w:sz w:val="26"/>
                <w:szCs w:val="26"/>
                <w:rtl/>
              </w:rPr>
              <w:t xml:space="preserve">       </w:t>
            </w:r>
            <w:r w:rsidRPr="003662AF">
              <w:rPr>
                <w:rFonts w:ascii="Amiri" w:hAnsi="Amiri" w:cs="Amiri"/>
                <w:position w:val="-18"/>
                <w:sz w:val="26"/>
                <w:szCs w:val="26"/>
              </w:rPr>
              <w:object w:dxaOrig="1500" w:dyaOrig="480" w14:anchorId="69120897">
                <v:shape id="_x0000_i1490" type="#_x0000_t75" style="width:75pt;height:24pt" o:ole="">
                  <v:imagedata r:id="rId818" o:title=""/>
                </v:shape>
                <o:OLEObject Type="Embed" ProgID="Equation.DSMT4" ShapeID="_x0000_i1490" DrawAspect="Content" ObjectID="_1822111166" r:id="rId819"/>
              </w:object>
            </w:r>
            <w:r w:rsidRPr="003662AF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3662AF">
              <w:rPr>
                <w:rFonts w:ascii="Amiri" w:hAnsi="Amiri" w:cs="Amiri"/>
                <w:position w:val="-18"/>
                <w:sz w:val="26"/>
                <w:szCs w:val="26"/>
              </w:rPr>
              <w:object w:dxaOrig="2840" w:dyaOrig="480" w14:anchorId="73E074C0">
                <v:shape id="_x0000_i1491" type="#_x0000_t75" style="width:141.75pt;height:24pt" o:ole="">
                  <v:imagedata r:id="rId820" o:title=""/>
                </v:shape>
                <o:OLEObject Type="Embed" ProgID="Equation.DSMT4" ShapeID="_x0000_i1491" DrawAspect="Content" ObjectID="_1822111167" r:id="rId821"/>
              </w:object>
            </w:r>
            <w:r w:rsidRPr="003662AF">
              <w:rPr>
                <w:rFonts w:ascii="Amiri" w:hAnsi="Amiri" w:cs="Amiri"/>
                <w:sz w:val="26"/>
                <w:szCs w:val="26"/>
                <w:rtl/>
              </w:rPr>
              <w:t xml:space="preserve">  </w:t>
            </w:r>
            <w:r w:rsidRPr="003662AF">
              <w:rPr>
                <w:rFonts w:ascii="Amiri" w:hAnsi="Amiri" w:cs="Amiri"/>
                <w:position w:val="-28"/>
                <w:sz w:val="26"/>
                <w:szCs w:val="26"/>
              </w:rPr>
              <w:object w:dxaOrig="2360" w:dyaOrig="740" w14:anchorId="04EBD92C">
                <v:shape id="_x0000_i1492" type="#_x0000_t75" style="width:117.75pt;height:36.75pt" o:ole="">
                  <v:imagedata r:id="rId822" o:title=""/>
                </v:shape>
                <o:OLEObject Type="Embed" ProgID="Equation.DSMT4" ShapeID="_x0000_i1492" DrawAspect="Content" ObjectID="_1822111168" r:id="rId823"/>
              </w:object>
            </w:r>
          </w:p>
          <w:p w14:paraId="49E339EB" w14:textId="77777777" w:rsidR="006D26B4" w:rsidRDefault="006D26B4" w:rsidP="00685D1E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237A0D72" w14:textId="7193C94E" w:rsidR="00685D1E" w:rsidRDefault="00685D1E" w:rsidP="00685D1E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3662AF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مثال</w:t>
            </w:r>
            <w:r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02</w:t>
            </w:r>
            <w:r w:rsidRPr="003662AF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: ت6</w:t>
            </w:r>
            <w:r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4</w:t>
            </w:r>
            <w:r w:rsidRPr="003662AF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 xml:space="preserve"> ص 106</w:t>
            </w:r>
          </w:p>
          <w:p w14:paraId="5860123A" w14:textId="77777777" w:rsidR="00685D1E" w:rsidRPr="00685D1E" w:rsidRDefault="00685D1E" w:rsidP="00685D1E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</w:p>
          <w:p w14:paraId="0A6F8260" w14:textId="77777777" w:rsidR="00685D1E" w:rsidRPr="00685D1E" w:rsidRDefault="00685D1E" w:rsidP="00685D1E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685D1E">
              <w:rPr>
                <w:rFonts w:ascii="Amiri" w:hAnsi="Amiri" w:cs="Amiri"/>
                <w:sz w:val="26"/>
                <w:szCs w:val="26"/>
                <w:rtl/>
              </w:rPr>
              <w:t xml:space="preserve">اكتب الأعداد التالية على شكل </w:t>
            </w:r>
            <w:r w:rsidRPr="00685D1E">
              <w:rPr>
                <w:rFonts w:ascii="Amiri" w:hAnsi="Amiri" w:cs="Amiri"/>
                <w:position w:val="-6"/>
                <w:sz w:val="26"/>
                <w:szCs w:val="26"/>
              </w:rPr>
              <w:object w:dxaOrig="420" w:dyaOrig="279" w14:anchorId="1AF1AB5B">
                <v:shape id="_x0000_i1493" type="#_x0000_t75" style="width:21pt;height:14.25pt" o:ole="">
                  <v:imagedata r:id="rId824" o:title=""/>
                </v:shape>
                <o:OLEObject Type="Embed" ProgID="Equation.DSMT4" ShapeID="_x0000_i1493" DrawAspect="Content" ObjectID="_1822111169" r:id="rId825"/>
              </w:object>
            </w:r>
            <w:r w:rsidRPr="00685D1E">
              <w:rPr>
                <w:rFonts w:ascii="Amiri" w:hAnsi="Amiri" w:cs="Amiri"/>
                <w:sz w:val="26"/>
                <w:szCs w:val="26"/>
                <w:rtl/>
              </w:rPr>
              <w:t>:</w:t>
            </w:r>
          </w:p>
          <w:p w14:paraId="72E96388" w14:textId="77777777" w:rsidR="00685D1E" w:rsidRPr="00685D1E" w:rsidRDefault="00685D1E" w:rsidP="00685D1E">
            <w:pPr>
              <w:bidi/>
              <w:ind w:left="773"/>
              <w:rPr>
                <w:rFonts w:ascii="Amiri" w:hAnsi="Amiri" w:cs="Amiri"/>
                <w:sz w:val="26"/>
                <w:szCs w:val="26"/>
                <w:rtl/>
              </w:rPr>
            </w:pPr>
            <w:r w:rsidRPr="00685D1E">
              <w:rPr>
                <w:rFonts w:ascii="Amiri" w:hAnsi="Amiri" w:cs="Amiri"/>
                <w:position w:val="-24"/>
                <w:sz w:val="26"/>
                <w:szCs w:val="26"/>
              </w:rPr>
              <w:object w:dxaOrig="2439" w:dyaOrig="620" w14:anchorId="4447886B">
                <v:shape id="_x0000_i1494" type="#_x0000_t75" style="width:122.25pt;height:30.75pt" o:ole="">
                  <v:imagedata r:id="rId826" o:title=""/>
                </v:shape>
                <o:OLEObject Type="Embed" ProgID="Equation.DSMT4" ShapeID="_x0000_i1494" DrawAspect="Content" ObjectID="_1822111170" r:id="rId827"/>
              </w:object>
            </w:r>
            <w:r w:rsidRPr="00685D1E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7E9C3D42" w14:textId="77777777" w:rsidR="00685D1E" w:rsidRPr="00685D1E" w:rsidRDefault="00685D1E" w:rsidP="00685D1E">
            <w:pPr>
              <w:bidi/>
              <w:ind w:left="773"/>
              <w:rPr>
                <w:rFonts w:ascii="Amiri" w:hAnsi="Amiri" w:cs="Amiri"/>
                <w:sz w:val="26"/>
                <w:szCs w:val="26"/>
                <w:rtl/>
              </w:rPr>
            </w:pPr>
            <w:r w:rsidRPr="00685D1E">
              <w:rPr>
                <w:rFonts w:ascii="Amiri" w:hAnsi="Amiri" w:cs="Amiri"/>
                <w:position w:val="-14"/>
                <w:sz w:val="26"/>
                <w:szCs w:val="26"/>
              </w:rPr>
              <w:object w:dxaOrig="3260" w:dyaOrig="400" w14:anchorId="074939DB">
                <v:shape id="_x0000_i1495" type="#_x0000_t75" style="width:162.75pt;height:20.25pt" o:ole="">
                  <v:imagedata r:id="rId828" o:title=""/>
                </v:shape>
                <o:OLEObject Type="Embed" ProgID="Equation.DSMT4" ShapeID="_x0000_i1495" DrawAspect="Content" ObjectID="_1822111171" r:id="rId829"/>
              </w:object>
            </w:r>
          </w:p>
          <w:p w14:paraId="08FC849B" w14:textId="4AE6F9B2" w:rsidR="00685D1E" w:rsidRPr="00685D1E" w:rsidRDefault="00685D1E" w:rsidP="00685D1E">
            <w:pPr>
              <w:bidi/>
              <w:ind w:left="773"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685D1E">
              <w:rPr>
                <w:rFonts w:ascii="Amiri" w:hAnsi="Amiri" w:cs="Amiri"/>
                <w:position w:val="-28"/>
                <w:sz w:val="26"/>
                <w:szCs w:val="26"/>
              </w:rPr>
              <w:object w:dxaOrig="2520" w:dyaOrig="680" w14:anchorId="1F3D36E4">
                <v:shape id="_x0000_i1496" type="#_x0000_t75" style="width:126pt;height:33.75pt" o:ole="">
                  <v:imagedata r:id="rId830" o:title=""/>
                </v:shape>
                <o:OLEObject Type="Embed" ProgID="Equation.DSMT4" ShapeID="_x0000_i1496" DrawAspect="Content" ObjectID="_1822111172" r:id="rId831"/>
              </w:object>
            </w:r>
          </w:p>
          <w:p w14:paraId="5502707A" w14:textId="3771CAB3" w:rsidR="00685D1E" w:rsidRPr="00685D1E" w:rsidRDefault="00685D1E" w:rsidP="00685D1E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6CC6D22C" w14:textId="4DDA962A" w:rsidR="006D26B4" w:rsidRDefault="008207C8" w:rsidP="006D26B4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5BFAFC2" wp14:editId="36426800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207645</wp:posOffset>
                      </wp:positionV>
                      <wp:extent cx="4333875" cy="4114800"/>
                      <wp:effectExtent l="0" t="0" r="28575" b="19050"/>
                      <wp:wrapNone/>
                      <wp:docPr id="958141062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33875" cy="41148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9CBF45" w14:textId="1B08EDF9" w:rsidR="008207C8" w:rsidRDefault="008207C8" w:rsidP="008207C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E2D7E" wp14:editId="0F4411EB">
                                        <wp:extent cx="3028571" cy="2942857"/>
                                        <wp:effectExtent l="0" t="0" r="635" b="0"/>
                                        <wp:docPr id="969162380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9162380" name=""/>
                                                <pic:cNvPicPr/>
                                              </pic:nvPicPr>
                                              <pic:blipFill>
                                                <a:blip r:embed="rId2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28571" cy="29428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BFAFC2" id="Rectangle 67" o:spid="_x0000_s1054" style="position:absolute;left:0;text-align:left;margin-left:25.2pt;margin-top:16.35pt;width:341.25pt;height:32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" fillcolor="white [3201]" strokecolor="white [3212]" strokeweight="2pt">
                      <v:textbox>
                        <w:txbxContent>
                          <w:p w14:paraId="4A9CBF45" w14:textId="1B08EDF9" w:rsidR="008207C8" w:rsidRDefault="008207C8" w:rsidP="008207C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E2D7E" wp14:editId="0F4411EB">
                                  <wp:extent cx="3028571" cy="2942857"/>
                                  <wp:effectExtent l="0" t="0" r="635" b="0"/>
                                  <wp:docPr id="96916238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9162380" name=""/>
                                          <pic:cNvPicPr/>
                                        </pic:nvPicPr>
                                        <pic:blipFill>
                                          <a:blip r:embed="rId2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8571" cy="2942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41034DA" w14:textId="77777777" w:rsidR="006D26B4" w:rsidRDefault="006D26B4" w:rsidP="006D26B4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5B591F25" w14:textId="77777777" w:rsidR="006D26B4" w:rsidRDefault="006D26B4" w:rsidP="006D26B4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401A1BEE" w14:textId="77777777" w:rsidR="00DA1F5A" w:rsidRDefault="00DA1F5A" w:rsidP="00DA1F5A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6E0F2A88" w14:textId="77777777" w:rsidR="00DA1F5A" w:rsidRDefault="00DA1F5A" w:rsidP="00DA1F5A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59F0E7BC" w14:textId="77777777" w:rsidR="00DA1F5A" w:rsidRDefault="00DA1F5A" w:rsidP="00DA1F5A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62E3ADFF" w14:textId="77777777" w:rsidR="00DA1F5A" w:rsidRDefault="00DA1F5A" w:rsidP="00DA1F5A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60B59169" w14:textId="77777777" w:rsidR="00DA1F5A" w:rsidRDefault="00DA1F5A" w:rsidP="00DA1F5A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60620046" w14:textId="77777777" w:rsidR="00DA1F5A" w:rsidRDefault="00DA1F5A" w:rsidP="00DA1F5A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70652420" w14:textId="77777777" w:rsidR="00DA1F5A" w:rsidRDefault="00DA1F5A" w:rsidP="00DA1F5A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57CBE77D" w14:textId="77777777" w:rsidR="00DA1F5A" w:rsidRDefault="00DA1F5A" w:rsidP="00DA1F5A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78E356D0" w14:textId="77777777" w:rsidR="00DA1F5A" w:rsidRDefault="00DA1F5A" w:rsidP="00DA1F5A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760ED290" w14:textId="77777777" w:rsidR="003F7F6C" w:rsidRDefault="003F7F6C" w:rsidP="006D26B4">
            <w:pPr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271D02EF" w14:textId="6B50EBA3" w:rsidR="00D820B0" w:rsidRPr="00523874" w:rsidRDefault="00D820B0" w:rsidP="00D820B0">
            <w:pPr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179" w:type="dxa"/>
          </w:tcPr>
          <w:p w14:paraId="1F06457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EA4D53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49505D6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40DAE9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BEEE9FD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793454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7D6BC9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0DE556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424177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A425F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522FE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F03A3D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9B0D4B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DDE62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ED3F07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3BCCDFD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D3724B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87ACE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B0238B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46DA4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C301A0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C624DF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254C52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1C68A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1E6747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10F488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25F608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006047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1E512C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C0E512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C4D395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99D7A1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61F37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DC5E2A9" w14:textId="77777777" w:rsidR="00124F8B" w:rsidRPr="00792B9B" w:rsidRDefault="00124F8B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43A56A3" w14:textId="77777777" w:rsidR="00124F8B" w:rsidRDefault="00124F8B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5561BE6" wp14:editId="63793539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76245755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52986" w14:textId="77777777" w:rsidR="00124F8B" w:rsidRPr="00401EDE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401EDE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2BB6A6DD" w14:textId="77777777" w:rsidR="00124F8B" w:rsidRPr="00401EDE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01EDE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61BE6" id="_x0000_s1055" style="position:absolute;left:0;text-align:left;margin-left:-46.15pt;margin-top:66.05pt;width:543pt;height:53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" fillcolor="white [3201]" strokecolor="black [3200]" strokeweight="2pt">
                <v:textbox>
                  <w:txbxContent>
                    <w:p w14:paraId="0B252986" w14:textId="77777777" w:rsidR="00124F8B" w:rsidRPr="00401EDE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401EDE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2BB6A6DD" w14:textId="77777777" w:rsidR="00124F8B" w:rsidRPr="00401EDE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401EDE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BFBB069" wp14:editId="41AB8AC7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538688052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64A77" w14:textId="4148D773" w:rsidR="00124F8B" w:rsidRPr="00401EDE" w:rsidRDefault="00124F8B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401EDE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401EDE" w:rsidRPr="00401EDE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01 ساعة</w:t>
                            </w:r>
                          </w:p>
                          <w:p w14:paraId="6AF38C59" w14:textId="77777777" w:rsidR="00124F8B" w:rsidRDefault="00124F8B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FBB069" id="_x0000_s1056" style="position:absolute;left:0;text-align:left;margin-left:-44.65pt;margin-top:.8pt;width:100.5pt;height:58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" fillcolor="white [3201]" strokecolor="black [3213]" strokeweight="2pt">
                <v:textbox>
                  <w:txbxContent>
                    <w:p w14:paraId="4FD64A77" w14:textId="4148D773" w:rsidR="00124F8B" w:rsidRPr="00401EDE" w:rsidRDefault="00124F8B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401EDE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401EDE" w:rsidRPr="00401EDE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01 ساعة</w:t>
                      </w:r>
                    </w:p>
                    <w:p w14:paraId="6AF38C59" w14:textId="77777777" w:rsidR="00124F8B" w:rsidRDefault="00124F8B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CF7DDF0" wp14:editId="7C0A44BB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283933456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5AEF9" w14:textId="77777777" w:rsidR="00124F8B" w:rsidRPr="00523874" w:rsidRDefault="00124F8B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2387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الثالثة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7DDF0" id="_x0000_s1057" style="position:absolute;left:0;text-align:left;margin-left:396.35pt;margin-top:-.7pt;width:100.5pt;height:62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D1NxHg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1445AEF9" w14:textId="77777777" w:rsidR="00124F8B" w:rsidRPr="00523874" w:rsidRDefault="00124F8B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52387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الثالثة علوم تجريبية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0FBC693" wp14:editId="45FDCCFE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419222589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D660A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الدوال الأسية واللوغاريتمية</w:t>
                            </w:r>
                          </w:p>
                          <w:p w14:paraId="1DC053C5" w14:textId="6B84FBAF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7B5640" w:rsidRPr="007B5640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الدالة اللوغاريتم "تابع"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FBC693" id="_x0000_s1058" style="position:absolute;left:0;text-align:left;margin-left:66.35pt;margin-top:1.55pt;width:323.25pt;height:58.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" fillcolor="white [3212]" strokecolor="black [3213]" strokeweight="2pt">
                <v:textbox>
                  <w:txbxContent>
                    <w:p w14:paraId="187D660A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الدوال الأسية واللوغاريتمية</w:t>
                      </w:r>
                    </w:p>
                    <w:p w14:paraId="1DC053C5" w14:textId="6B84FBAF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7B5640" w:rsidRPr="007B5640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الدالة اللوغاريتم "تابع"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4D1A63C9" w14:textId="77777777" w:rsidR="00124F8B" w:rsidRDefault="00124F8B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0872F52F" w14:textId="77777777" w:rsidR="00124F8B" w:rsidRPr="00792B9B" w:rsidRDefault="00124F8B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124F8B" w:rsidRPr="00792B9B" w14:paraId="24C76082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3D34B369" w14:textId="77777777" w:rsidR="00124F8B" w:rsidRPr="00305590" w:rsidRDefault="00124F8B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29D3AAD9" w14:textId="77777777" w:rsidR="00124F8B" w:rsidRPr="00305590" w:rsidRDefault="00124F8B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384E094B" w14:textId="77777777" w:rsidR="00124F8B" w:rsidRPr="00305590" w:rsidRDefault="00124F8B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124F8B" w:rsidRPr="00792B9B" w14:paraId="0CB0D95D" w14:textId="77777777" w:rsidTr="00395266">
        <w:trPr>
          <w:trHeight w:val="12240"/>
        </w:trPr>
        <w:tc>
          <w:tcPr>
            <w:tcW w:w="1278" w:type="dxa"/>
          </w:tcPr>
          <w:p w14:paraId="0FCE2209" w14:textId="77777777" w:rsidR="00124F8B" w:rsidRDefault="00124F8B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71FC7FB2" w14:textId="77777777" w:rsidR="00124F8B" w:rsidRDefault="00124F8B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EBBB3FD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1F4F982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E14A8CD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9C7945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2E530C5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D8CD434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EB5922D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6B5A688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1C2959D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0F2523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B49124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D4FD36F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A6F43C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9873BA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409194A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C1C039F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9C3DF80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A620B57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E59DA47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817AF2F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FA86C4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B4F91B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696588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0CFD3B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FFAF48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9844E23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3B68629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C458685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2467BE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50D043F" w14:textId="77777777" w:rsidR="00124F8B" w:rsidRPr="00FB5A89" w:rsidRDefault="00124F8B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42491C55" w14:textId="77777777" w:rsidR="008E3C39" w:rsidRDefault="008E3C39" w:rsidP="00DA1F5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74A351F1" w14:textId="09D0B71C" w:rsidR="00701988" w:rsidRDefault="00701988" w:rsidP="008E3C3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701988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اتجاه تغير الدالة اللوغاريتمي</w:t>
            </w:r>
            <w:r w:rsidRPr="00701988">
              <w:rPr>
                <w:rFonts w:ascii="Amiri" w:eastAsia="Calibri" w:hAnsi="Amiri" w:cs="Amiri" w:hint="eastAsia"/>
                <w:color w:val="EE0000"/>
                <w:sz w:val="28"/>
                <w:szCs w:val="28"/>
                <w:rtl/>
                <w:lang w:bidi="ar-DZ"/>
              </w:rPr>
              <w:t>ة</w:t>
            </w:r>
            <w:r w:rsidRPr="00701988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النيبيرية</w:t>
            </w:r>
          </w:p>
          <w:p w14:paraId="58F1271E" w14:textId="153B5EE5" w:rsidR="00701988" w:rsidRPr="00701988" w:rsidRDefault="00701988" w:rsidP="00701988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EE0000"/>
                <w:rtl/>
              </w:rPr>
            </w:pPr>
            <w:r w:rsidRPr="00701988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>خاصية:</w:t>
            </w:r>
            <w:r w:rsidRPr="00701988">
              <w:rPr>
                <w:rFonts w:ascii="Amiri" w:hAnsi="Amiri" w:cs="Amiri"/>
                <w:color w:val="EE0000"/>
                <w:rtl/>
              </w:rPr>
              <w:t xml:space="preserve"> </w:t>
            </w:r>
          </w:p>
          <w:p w14:paraId="5B76A9F2" w14:textId="5013AE06" w:rsidR="00701988" w:rsidRPr="00701988" w:rsidRDefault="00701988" w:rsidP="0070198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  <w:r w:rsidRPr="00701988">
              <w:rPr>
                <w:rFonts w:ascii="Amiri" w:hAnsi="Amiri" w:cs="Amiri"/>
                <w:sz w:val="26"/>
                <w:szCs w:val="26"/>
                <w:rtl/>
              </w:rPr>
              <w:t>الدالة اللوغاريتمية النيبيرية متزايدة تماما على المجال</w:t>
            </w:r>
            <w:r w:rsidRPr="00701988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2ACF85D8">
                <v:shape id="_x0000_i1497" type="#_x0000_t75" style="width:39.75pt;height:20.25pt" o:ole="">
                  <v:imagedata r:id="rId725" o:title=""/>
                </v:shape>
                <o:OLEObject Type="Embed" ProgID="Equation.DSMT4" ShapeID="_x0000_i1497" DrawAspect="Content" ObjectID="_1822111173" r:id="rId832"/>
              </w:object>
            </w:r>
            <w:r w:rsidRPr="00701988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00476940" w14:textId="77777777" w:rsidR="00DA1F5A" w:rsidRDefault="00DA1F5A" w:rsidP="00DA1F5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6B3A8105" w14:textId="1BDB6ABC" w:rsidR="00701988" w:rsidRDefault="00701988" w:rsidP="0070198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701988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نتائــــــــج</w:t>
            </w:r>
          </w:p>
          <w:p w14:paraId="5F6BBC4A" w14:textId="77777777" w:rsidR="00707ED9" w:rsidRPr="00707ED9" w:rsidRDefault="00707ED9" w:rsidP="00707ED9">
            <w:pPr>
              <w:bidi/>
              <w:rPr>
                <w:rFonts w:ascii="Amiri" w:hAnsi="Amiri" w:cs="Amiri"/>
                <w:noProof/>
                <w:sz w:val="26"/>
                <w:szCs w:val="26"/>
                <w:rtl/>
              </w:rPr>
            </w:pPr>
            <w:r w:rsidRPr="00707ED9">
              <w:rPr>
                <w:rFonts w:ascii="Amiri" w:hAnsi="Amiri" w:cs="Amiri"/>
                <w:noProof/>
                <w:sz w:val="26"/>
                <w:szCs w:val="26"/>
                <w:rtl/>
              </w:rPr>
              <w:t>من أجل كل عددين حقيقيين</w:t>
            </w:r>
            <w:r w:rsidRPr="00707ED9">
              <w:rPr>
                <w:rFonts w:ascii="Amiri" w:hAnsi="Amiri" w:cs="Amiri"/>
                <w:noProof/>
                <w:position w:val="-6"/>
                <w:sz w:val="26"/>
                <w:szCs w:val="26"/>
              </w:rPr>
              <w:object w:dxaOrig="200" w:dyaOrig="220" w14:anchorId="15A1D958">
                <v:shape id="_x0000_i1498" type="#_x0000_t75" style="width:9.75pt;height:11.25pt" o:ole="">
                  <v:imagedata r:id="rId833" o:title=""/>
                </v:shape>
                <o:OLEObject Type="Embed" ProgID="Equation.DSMT4" ShapeID="_x0000_i1498" DrawAspect="Content" ObjectID="_1822111174" r:id="rId834"/>
              </w:object>
            </w:r>
            <w:r w:rsidRPr="00707ED9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و</w:t>
            </w:r>
            <w:r w:rsidRPr="00707ED9">
              <w:rPr>
                <w:rFonts w:ascii="Amiri" w:hAnsi="Amiri" w:cs="Amiri"/>
                <w:noProof/>
                <w:position w:val="-6"/>
                <w:sz w:val="26"/>
                <w:szCs w:val="26"/>
              </w:rPr>
              <w:object w:dxaOrig="200" w:dyaOrig="279" w14:anchorId="7D1BCE9F">
                <v:shape id="_x0000_i1499" type="#_x0000_t75" style="width:9.75pt;height:14.25pt" o:ole="">
                  <v:imagedata r:id="rId835" o:title=""/>
                </v:shape>
                <o:OLEObject Type="Embed" ProgID="Equation.DSMT4" ShapeID="_x0000_i1499" DrawAspect="Content" ObjectID="_1822111175" r:id="rId836"/>
              </w:object>
            </w:r>
            <w:r w:rsidRPr="00707ED9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من</w:t>
            </w:r>
            <w:r w:rsidRPr="00707ED9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2ED298CF">
                <v:shape id="_x0000_i1500" type="#_x0000_t75" style="width:39.75pt;height:20.25pt" o:ole="">
                  <v:imagedata r:id="rId725" o:title=""/>
                </v:shape>
                <o:OLEObject Type="Embed" ProgID="Equation.DSMT4" ShapeID="_x0000_i1500" DrawAspect="Content" ObjectID="_1822111176" r:id="rId837"/>
              </w:object>
            </w:r>
            <w:r w:rsidRPr="00707ED9">
              <w:rPr>
                <w:rFonts w:ascii="Amiri" w:hAnsi="Amiri" w:cs="Amiri"/>
                <w:sz w:val="26"/>
                <w:szCs w:val="26"/>
                <w:rtl/>
              </w:rPr>
              <w:t>:</w:t>
            </w:r>
          </w:p>
          <w:p w14:paraId="43234D5B" w14:textId="77777777" w:rsidR="00707ED9" w:rsidRPr="00707ED9" w:rsidRDefault="00707ED9" w:rsidP="006C4628">
            <w:pPr>
              <w:numPr>
                <w:ilvl w:val="0"/>
                <w:numId w:val="16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707ED9">
              <w:rPr>
                <w:rFonts w:ascii="Amiri" w:hAnsi="Amiri" w:cs="Amiri"/>
                <w:position w:val="-6"/>
                <w:sz w:val="26"/>
                <w:szCs w:val="26"/>
              </w:rPr>
              <w:object w:dxaOrig="999" w:dyaOrig="279" w14:anchorId="603CF82B">
                <v:shape id="_x0000_i1501" type="#_x0000_t75" style="width:50.25pt;height:14.25pt" o:ole="">
                  <v:imagedata r:id="rId838" o:title=""/>
                </v:shape>
                <o:OLEObject Type="Embed" ProgID="Equation.DSMT4" ShapeID="_x0000_i1501" DrawAspect="Content" ObjectID="_1822111177" r:id="rId839"/>
              </w:object>
            </w:r>
            <w:r w:rsidRPr="00707ED9">
              <w:rPr>
                <w:rFonts w:ascii="Amiri" w:hAnsi="Amiri" w:cs="Amiri"/>
                <w:sz w:val="26"/>
                <w:szCs w:val="26"/>
                <w:rtl/>
              </w:rPr>
              <w:t xml:space="preserve"> يعني </w:t>
            </w:r>
            <w:r w:rsidRPr="00707ED9">
              <w:rPr>
                <w:rFonts w:ascii="Amiri" w:hAnsi="Amiri" w:cs="Amiri"/>
                <w:position w:val="-6"/>
                <w:sz w:val="26"/>
                <w:szCs w:val="26"/>
              </w:rPr>
              <w:object w:dxaOrig="560" w:dyaOrig="279" w14:anchorId="1E096197">
                <v:shape id="_x0000_i1502" type="#_x0000_t75" style="width:27.75pt;height:14.25pt" o:ole="">
                  <v:imagedata r:id="rId840" o:title=""/>
                </v:shape>
                <o:OLEObject Type="Embed" ProgID="Equation.DSMT4" ShapeID="_x0000_i1502" DrawAspect="Content" ObjectID="_1822111178" r:id="rId841"/>
              </w:object>
            </w:r>
            <w:r w:rsidRPr="00707ED9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3C5B7A2B" w14:textId="77777777" w:rsidR="00707ED9" w:rsidRPr="00707ED9" w:rsidRDefault="00707ED9" w:rsidP="006C4628">
            <w:pPr>
              <w:numPr>
                <w:ilvl w:val="0"/>
                <w:numId w:val="16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707ED9">
              <w:rPr>
                <w:rFonts w:ascii="Amiri" w:hAnsi="Amiri" w:cs="Amiri"/>
                <w:position w:val="-6"/>
                <w:sz w:val="26"/>
                <w:szCs w:val="26"/>
              </w:rPr>
              <w:object w:dxaOrig="999" w:dyaOrig="279" w14:anchorId="68F19AC5">
                <v:shape id="_x0000_i1503" type="#_x0000_t75" style="width:50.25pt;height:14.25pt" o:ole="">
                  <v:imagedata r:id="rId842" o:title=""/>
                </v:shape>
                <o:OLEObject Type="Embed" ProgID="Equation.DSMT4" ShapeID="_x0000_i1503" DrawAspect="Content" ObjectID="_1822111179" r:id="rId843"/>
              </w:object>
            </w:r>
            <w:r w:rsidRPr="00707ED9">
              <w:rPr>
                <w:rFonts w:ascii="Amiri" w:hAnsi="Amiri" w:cs="Amiri"/>
                <w:sz w:val="26"/>
                <w:szCs w:val="26"/>
                <w:rtl/>
              </w:rPr>
              <w:t xml:space="preserve"> يعني </w:t>
            </w:r>
            <w:r w:rsidRPr="00707ED9">
              <w:rPr>
                <w:rFonts w:ascii="Amiri" w:hAnsi="Amiri" w:cs="Amiri"/>
                <w:position w:val="-6"/>
                <w:sz w:val="26"/>
                <w:szCs w:val="26"/>
              </w:rPr>
              <w:object w:dxaOrig="560" w:dyaOrig="279" w14:anchorId="17CB6B42">
                <v:shape id="_x0000_i1504" type="#_x0000_t75" style="width:27.75pt;height:14.25pt" o:ole="">
                  <v:imagedata r:id="rId844" o:title=""/>
                </v:shape>
                <o:OLEObject Type="Embed" ProgID="Equation.DSMT4" ShapeID="_x0000_i1504" DrawAspect="Content" ObjectID="_1822111180" r:id="rId845"/>
              </w:object>
            </w:r>
            <w:r w:rsidRPr="00707ED9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7D9A269C" w14:textId="574683BD" w:rsidR="00701988" w:rsidRPr="00707ED9" w:rsidRDefault="00707ED9" w:rsidP="006C4628">
            <w:pPr>
              <w:pStyle w:val="Paragraphedeliste"/>
              <w:numPr>
                <w:ilvl w:val="0"/>
                <w:numId w:val="16"/>
              </w:num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707ED9">
              <w:rPr>
                <w:position w:val="-6"/>
              </w:rPr>
              <w:object w:dxaOrig="780" w:dyaOrig="279" w14:anchorId="71DE87D5">
                <v:shape id="_x0000_i1505" type="#_x0000_t75" style="width:39pt;height:14.25pt" o:ole="">
                  <v:imagedata r:id="rId846" o:title=""/>
                </v:shape>
                <o:OLEObject Type="Embed" ProgID="Equation.DSMT4" ShapeID="_x0000_i1505" DrawAspect="Content" ObjectID="_1822111181" r:id="rId847"/>
              </w:object>
            </w:r>
            <w:r w:rsidRPr="00707ED9">
              <w:rPr>
                <w:rFonts w:ascii="Amiri" w:hAnsi="Amiri" w:cs="Amiri"/>
                <w:sz w:val="26"/>
                <w:szCs w:val="26"/>
                <w:rtl/>
              </w:rPr>
              <w:t xml:space="preserve">  يعني </w:t>
            </w:r>
            <w:r w:rsidRPr="00707ED9">
              <w:rPr>
                <w:position w:val="-6"/>
              </w:rPr>
              <w:object w:dxaOrig="499" w:dyaOrig="279" w14:anchorId="010DF3D0">
                <v:shape id="_x0000_i1506" type="#_x0000_t75" style="width:24.75pt;height:14.25pt" o:ole="">
                  <v:imagedata r:id="rId848" o:title=""/>
                </v:shape>
                <o:OLEObject Type="Embed" ProgID="Equation.DSMT4" ShapeID="_x0000_i1506" DrawAspect="Content" ObjectID="_1822111182" r:id="rId849"/>
              </w:object>
            </w:r>
            <w:r w:rsidRPr="00707ED9">
              <w:rPr>
                <w:rFonts w:ascii="Amiri" w:hAnsi="Amiri" w:cs="Amiri"/>
                <w:sz w:val="26"/>
                <w:szCs w:val="26"/>
                <w:rtl/>
              </w:rPr>
              <w:t xml:space="preserve">  و  </w:t>
            </w:r>
            <w:r w:rsidRPr="00707ED9">
              <w:rPr>
                <w:position w:val="-6"/>
              </w:rPr>
              <w:object w:dxaOrig="760" w:dyaOrig="279" w14:anchorId="0F4F28BD">
                <v:shape id="_x0000_i1507" type="#_x0000_t75" style="width:38.25pt;height:14.25pt" o:ole="">
                  <v:imagedata r:id="rId850" o:title=""/>
                </v:shape>
                <o:OLEObject Type="Embed" ProgID="Equation.DSMT4" ShapeID="_x0000_i1507" DrawAspect="Content" ObjectID="_1822111183" r:id="rId851"/>
              </w:object>
            </w:r>
            <w:r w:rsidRPr="00707ED9">
              <w:rPr>
                <w:rFonts w:ascii="Amiri" w:hAnsi="Amiri" w:cs="Amiri"/>
                <w:sz w:val="26"/>
                <w:szCs w:val="26"/>
                <w:rtl/>
              </w:rPr>
              <w:t xml:space="preserve">  يعني </w:t>
            </w:r>
            <w:r w:rsidRPr="00707ED9">
              <w:rPr>
                <w:position w:val="-6"/>
              </w:rPr>
              <w:object w:dxaOrig="859" w:dyaOrig="279" w14:anchorId="6ADA9AA6">
                <v:shape id="_x0000_i1508" type="#_x0000_t75" style="width:42.75pt;height:14.25pt" o:ole="">
                  <v:imagedata r:id="rId852" o:title=""/>
                </v:shape>
                <o:OLEObject Type="Embed" ProgID="Equation.DSMT4" ShapeID="_x0000_i1508" DrawAspect="Content" ObjectID="_1822111184" r:id="rId853"/>
              </w:object>
            </w:r>
            <w:r w:rsidRPr="00707ED9">
              <w:rPr>
                <w:rFonts w:ascii="Amiri" w:hAnsi="Amiri" w:cs="Amiri"/>
                <w:sz w:val="26"/>
                <w:szCs w:val="26"/>
                <w:rtl/>
              </w:rPr>
              <w:t xml:space="preserve">  كما أن</w:t>
            </w:r>
          </w:p>
          <w:p w14:paraId="0907C1EB" w14:textId="77777777" w:rsidR="00DA1F5A" w:rsidRDefault="00DA1F5A" w:rsidP="00DA1F5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52C98CC5" w14:textId="32B16258" w:rsidR="00707ED9" w:rsidRPr="00707ED9" w:rsidRDefault="00707ED9" w:rsidP="00707ED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707ED9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مثال01: ت58 ص 106</w:t>
            </w:r>
          </w:p>
          <w:p w14:paraId="38C1E423" w14:textId="77777777" w:rsidR="001E3C5F" w:rsidRPr="001E3C5F" w:rsidRDefault="001E3C5F" w:rsidP="001E3C5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حل في </w:t>
            </w:r>
            <w:r w:rsidRPr="001E3C5F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40C24FED">
                <v:shape id="_x0000_i1509" type="#_x0000_t75" style="width:12.75pt;height:12.75pt" o:ole="">
                  <v:imagedata r:id="rId854" o:title=""/>
                </v:shape>
                <o:OLEObject Type="Embed" ProgID="Equation.DSMT4" ShapeID="_x0000_i1509" DrawAspect="Content" ObjectID="_1822111185" r:id="rId855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 المعادلات التالية:</w:t>
            </w:r>
          </w:p>
          <w:p w14:paraId="6E961AA1" w14:textId="455D4D41" w:rsidR="001E3C5F" w:rsidRPr="001E3C5F" w:rsidRDefault="001E3C5F" w:rsidP="001E3C5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أ) </w:t>
            </w:r>
            <w:r w:rsidRPr="001E3C5F">
              <w:rPr>
                <w:rFonts w:ascii="Amiri" w:hAnsi="Amiri" w:cs="Amiri"/>
                <w:position w:val="-6"/>
                <w:sz w:val="26"/>
                <w:szCs w:val="26"/>
              </w:rPr>
              <w:object w:dxaOrig="780" w:dyaOrig="279" w14:anchorId="79811C2C">
                <v:shape id="_x0000_i1510" type="#_x0000_t75" style="width:39pt;height:14.25pt" o:ole="">
                  <v:imagedata r:id="rId856" o:title=""/>
                </v:shape>
                <o:OLEObject Type="Embed" ProgID="Equation.DSMT4" ShapeID="_x0000_i1510" DrawAspect="Content" ObjectID="_1822111186" r:id="rId857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 ،     ب) </w:t>
            </w:r>
            <w:r w:rsidRPr="001E3C5F">
              <w:rPr>
                <w:rFonts w:ascii="Amiri" w:hAnsi="Amiri" w:cs="Amiri"/>
                <w:position w:val="-6"/>
                <w:sz w:val="26"/>
                <w:szCs w:val="26"/>
              </w:rPr>
              <w:object w:dxaOrig="900" w:dyaOrig="279" w14:anchorId="6922C575">
                <v:shape id="_x0000_i1511" type="#_x0000_t75" style="width:45pt;height:14.25pt" o:ole="">
                  <v:imagedata r:id="rId858" o:title=""/>
                </v:shape>
                <o:OLEObject Type="Embed" ProgID="Equation.DSMT4" ShapeID="_x0000_i1511" DrawAspect="Content" ObjectID="_1822111187" r:id="rId859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 </w: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ج) </w:t>
            </w:r>
            <w:r w:rsidRPr="001E3C5F">
              <w:rPr>
                <w:rFonts w:ascii="Amiri" w:hAnsi="Amiri" w:cs="Amiri"/>
                <w:position w:val="-6"/>
                <w:sz w:val="26"/>
                <w:szCs w:val="26"/>
              </w:rPr>
              <w:object w:dxaOrig="920" w:dyaOrig="279" w14:anchorId="75FE14E8">
                <v:shape id="_x0000_i1512" type="#_x0000_t75" style="width:45.75pt;height:14.25pt" o:ole="">
                  <v:imagedata r:id="rId860" o:title=""/>
                </v:shape>
                <o:OLEObject Type="Embed" ProgID="Equation.DSMT4" ShapeID="_x0000_i1512" DrawAspect="Content" ObjectID="_1822111188" r:id="rId861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 ،             د) </w:t>
            </w:r>
            <w:r w:rsidRPr="001E3C5F">
              <w:rPr>
                <w:rFonts w:ascii="Amiri" w:hAnsi="Amiri" w:cs="Amiri"/>
                <w:position w:val="-6"/>
                <w:sz w:val="26"/>
                <w:szCs w:val="26"/>
              </w:rPr>
              <w:object w:dxaOrig="1320" w:dyaOrig="279" w14:anchorId="2F750EB4">
                <v:shape id="_x0000_i1513" type="#_x0000_t75" style="width:66pt;height:14.25pt" o:ole="">
                  <v:imagedata r:id="rId862" o:title=""/>
                </v:shape>
                <o:OLEObject Type="Embed" ProgID="Equation.DSMT4" ShapeID="_x0000_i1513" DrawAspect="Content" ObjectID="_1822111189" r:id="rId863"/>
              </w:object>
            </w:r>
          </w:p>
          <w:p w14:paraId="40B5660B" w14:textId="77777777" w:rsidR="00701988" w:rsidRDefault="00701988" w:rsidP="0070198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0D37B5E0" w14:textId="2B158E61" w:rsidR="00707ED9" w:rsidRPr="001E3C5F" w:rsidRDefault="00707ED9" w:rsidP="001E3C5F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707ED9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مثال</w:t>
            </w: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02</w:t>
            </w:r>
            <w:r w:rsidRPr="00707ED9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: ت</w:t>
            </w: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59</w:t>
            </w:r>
            <w:r w:rsidRPr="00707ED9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ص 106</w:t>
            </w:r>
          </w:p>
          <w:p w14:paraId="2F043FD3" w14:textId="77777777" w:rsidR="001E3C5F" w:rsidRPr="001E3C5F" w:rsidRDefault="001E3C5F" w:rsidP="001E3C5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حل في </w:t>
            </w:r>
            <w:r w:rsidRPr="001E3C5F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67AB8068">
                <v:shape id="_x0000_i1514" type="#_x0000_t75" style="width:12.75pt;height:12.75pt" o:ole="">
                  <v:imagedata r:id="rId854" o:title=""/>
                </v:shape>
                <o:OLEObject Type="Embed" ProgID="Equation.DSMT4" ShapeID="_x0000_i1514" DrawAspect="Content" ObjectID="_1822111190" r:id="rId864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 المعادلات التالية: </w:t>
            </w:r>
          </w:p>
          <w:p w14:paraId="2B27694C" w14:textId="78EB6B95" w:rsidR="001E3C5F" w:rsidRPr="001E3C5F" w:rsidRDefault="001E3C5F" w:rsidP="001E3C5F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 1)  </w:t>
            </w:r>
            <w:r w:rsidRPr="001E3C5F">
              <w:rPr>
                <w:rFonts w:ascii="Amiri" w:hAnsi="Amiri" w:cs="Amiri"/>
                <w:position w:val="-14"/>
                <w:sz w:val="26"/>
                <w:szCs w:val="26"/>
              </w:rPr>
              <w:object w:dxaOrig="2140" w:dyaOrig="400" w14:anchorId="396A1071">
                <v:shape id="_x0000_i1515" type="#_x0000_t75" style="width:107.25pt;height:20.25pt" o:ole="">
                  <v:imagedata r:id="rId865" o:title=""/>
                </v:shape>
                <o:OLEObject Type="Embed" ProgID="Equation.DSMT4" ShapeID="_x0000_i1515" DrawAspect="Content" ObjectID="_1822111191" r:id="rId866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؛ 2) </w:t>
            </w:r>
            <w:r w:rsidRPr="001E3C5F">
              <w:rPr>
                <w:rFonts w:ascii="Amiri" w:hAnsi="Amiri" w:cs="Amiri"/>
                <w:position w:val="-18"/>
                <w:sz w:val="26"/>
                <w:szCs w:val="26"/>
              </w:rPr>
              <w:object w:dxaOrig="1359" w:dyaOrig="480" w14:anchorId="35057FCA">
                <v:shape id="_x0000_i1516" type="#_x0000_t75" style="width:68.25pt;height:24pt" o:ole="">
                  <v:imagedata r:id="rId867" o:title=""/>
                </v:shape>
                <o:OLEObject Type="Embed" ProgID="Equation.DSMT4" ShapeID="_x0000_i1516" DrawAspect="Content" ObjectID="_1822111192" r:id="rId868"/>
              </w:objec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Pr="001E3C5F">
              <w:rPr>
                <w:rFonts w:ascii="Amiri" w:hAnsi="Amiri" w:cs="Amiri"/>
                <w:position w:val="-14"/>
                <w:sz w:val="26"/>
                <w:szCs w:val="26"/>
              </w:rPr>
              <w:object w:dxaOrig="1440" w:dyaOrig="400" w14:anchorId="21FF4168">
                <v:shape id="_x0000_i1517" type="#_x0000_t75" style="width:1in;height:20.25pt" o:ole="">
                  <v:imagedata r:id="rId869" o:title=""/>
                </v:shape>
                <o:OLEObject Type="Embed" ProgID="Equation.DSMT4" ShapeID="_x0000_i1517" DrawAspect="Content" ObjectID="_1822111193" r:id="rId870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>؛   4)</w:t>
            </w:r>
            <w:r w:rsidRPr="001E3C5F">
              <w:rPr>
                <w:rFonts w:ascii="Amiri" w:hAnsi="Amiri" w:cs="Amiri"/>
                <w:position w:val="-28"/>
                <w:sz w:val="26"/>
                <w:szCs w:val="26"/>
              </w:rPr>
              <w:object w:dxaOrig="1460" w:dyaOrig="680" w14:anchorId="587D007B">
                <v:shape id="_x0000_i1518" type="#_x0000_t75" style="width:72.75pt;height:33.75pt" o:ole="">
                  <v:imagedata r:id="rId871" o:title=""/>
                </v:shape>
                <o:OLEObject Type="Embed" ProgID="Equation.DSMT4" ShapeID="_x0000_i1518" DrawAspect="Content" ObjectID="_1822111194" r:id="rId872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362330EC" w14:textId="11B65A8F" w:rsidR="00707ED9" w:rsidRPr="001E3C5F" w:rsidRDefault="00707ED9" w:rsidP="001E3C5F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707ED9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مثال</w:t>
            </w: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03</w:t>
            </w:r>
            <w:r w:rsidRPr="00707ED9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: ت</w:t>
            </w: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61</w:t>
            </w:r>
            <w:r w:rsidRPr="00707ED9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ص 106</w:t>
            </w:r>
          </w:p>
          <w:p w14:paraId="793D6ED6" w14:textId="77777777" w:rsidR="001E3C5F" w:rsidRPr="001E3C5F" w:rsidRDefault="001E3C5F" w:rsidP="001E3C5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حل في  </w:t>
            </w:r>
            <w:r w:rsidRPr="001E3C5F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1A95CA2F">
                <v:shape id="_x0000_i1519" type="#_x0000_t75" style="width:12.75pt;height:12.75pt" o:ole="">
                  <v:imagedata r:id="rId854" o:title=""/>
                </v:shape>
                <o:OLEObject Type="Embed" ProgID="Equation.DSMT4" ShapeID="_x0000_i1519" DrawAspect="Content" ObjectID="_1822111195" r:id="rId873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 المتراجحات التالية:</w:t>
            </w:r>
          </w:p>
          <w:p w14:paraId="21FA5A46" w14:textId="77777777" w:rsidR="001E3C5F" w:rsidRDefault="001E3C5F" w:rsidP="001E3C5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1) </w:t>
            </w:r>
            <w:r w:rsidRPr="001E3C5F">
              <w:rPr>
                <w:rFonts w:ascii="Amiri" w:hAnsi="Amiri" w:cs="Amiri"/>
                <w:position w:val="-6"/>
                <w:sz w:val="26"/>
                <w:szCs w:val="26"/>
              </w:rPr>
              <w:object w:dxaOrig="740" w:dyaOrig="279" w14:anchorId="7F7A2903">
                <v:shape id="_x0000_i1520" type="#_x0000_t75" style="width:36.75pt;height:14.25pt" o:ole="">
                  <v:imagedata r:id="rId874" o:title=""/>
                </v:shape>
                <o:OLEObject Type="Embed" ProgID="Equation.DSMT4" ShapeID="_x0000_i1520" DrawAspect="Content" ObjectID="_1822111196" r:id="rId875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؛                    2) </w:t>
            </w:r>
            <w:r w:rsidRPr="001E3C5F">
              <w:rPr>
                <w:rFonts w:ascii="Amiri" w:hAnsi="Amiri" w:cs="Amiri"/>
                <w:position w:val="-6"/>
                <w:sz w:val="26"/>
                <w:szCs w:val="26"/>
              </w:rPr>
              <w:object w:dxaOrig="1020" w:dyaOrig="279" w14:anchorId="0C846449">
                <v:shape id="_x0000_i1521" type="#_x0000_t75" style="width:51pt;height:14.25pt" o:ole="">
                  <v:imagedata r:id="rId876" o:title=""/>
                </v:shape>
                <o:OLEObject Type="Embed" ProgID="Equation.DSMT4" ShapeID="_x0000_i1521" DrawAspect="Content" ObjectID="_1822111197" r:id="rId877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>؛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 </w: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3) </w:t>
            </w:r>
            <w:r w:rsidRPr="001E3C5F">
              <w:rPr>
                <w:rFonts w:ascii="Amiri" w:hAnsi="Amiri" w:cs="Amiri"/>
                <w:position w:val="-14"/>
                <w:sz w:val="26"/>
                <w:szCs w:val="26"/>
              </w:rPr>
              <w:object w:dxaOrig="1380" w:dyaOrig="400" w14:anchorId="4E07F24D">
                <v:shape id="_x0000_i1522" type="#_x0000_t75" style="width:69pt;height:20.25pt" o:ole="">
                  <v:imagedata r:id="rId878" o:title=""/>
                </v:shape>
                <o:OLEObject Type="Embed" ProgID="Equation.DSMT4" ShapeID="_x0000_i1522" DrawAspect="Content" ObjectID="_1822111198" r:id="rId879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؛      </w:t>
            </w:r>
          </w:p>
          <w:p w14:paraId="3DC12FD6" w14:textId="270D5290" w:rsidR="00707ED9" w:rsidRPr="008E3C39" w:rsidRDefault="001E3C5F" w:rsidP="008E3C39">
            <w:pPr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      4) </w:t>
            </w:r>
            <w:r w:rsidRPr="001E3C5F">
              <w:rPr>
                <w:rFonts w:ascii="Amiri" w:hAnsi="Amiri" w:cs="Amiri"/>
                <w:position w:val="-14"/>
                <w:sz w:val="26"/>
                <w:szCs w:val="26"/>
              </w:rPr>
              <w:object w:dxaOrig="1240" w:dyaOrig="400" w14:anchorId="21E74D24">
                <v:shape id="_x0000_i1523" type="#_x0000_t75" style="width:62.25pt;height:20.25pt" o:ole="">
                  <v:imagedata r:id="rId880" o:title=""/>
                </v:shape>
                <o:OLEObject Type="Embed" ProgID="Equation.DSMT4" ShapeID="_x0000_i1523" DrawAspect="Content" ObjectID="_1822111199" r:id="rId881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>؛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</w: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5) </w:t>
            </w:r>
            <w:r w:rsidRPr="001E3C5F">
              <w:rPr>
                <w:rFonts w:ascii="Amiri" w:hAnsi="Amiri" w:cs="Amiri"/>
                <w:position w:val="-14"/>
                <w:sz w:val="26"/>
                <w:szCs w:val="26"/>
              </w:rPr>
              <w:object w:dxaOrig="1600" w:dyaOrig="400" w14:anchorId="41871766">
                <v:shape id="_x0000_i1524" type="#_x0000_t75" style="width:80.25pt;height:20.25pt" o:ole="">
                  <v:imagedata r:id="rId882" o:title=""/>
                </v:shape>
                <o:OLEObject Type="Embed" ProgID="Equation.DSMT4" ShapeID="_x0000_i1524" DrawAspect="Content" ObjectID="_1822111200" r:id="rId883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 ؛        6</w:t>
            </w:r>
            <w:proofErr w:type="gramStart"/>
            <w:r w:rsidRPr="001E3C5F">
              <w:rPr>
                <w:rFonts w:ascii="Amiri" w:hAnsi="Amiri" w:cs="Amiri"/>
                <w:sz w:val="26"/>
                <w:szCs w:val="26"/>
                <w:rtl/>
              </w:rPr>
              <w:t>) .</w:t>
            </w:r>
            <w:proofErr w:type="gramEnd"/>
            <w:r w:rsidRPr="001E3C5F">
              <w:rPr>
                <w:rFonts w:ascii="Amiri" w:hAnsi="Amiri" w:cs="Amiri"/>
                <w:position w:val="-6"/>
                <w:sz w:val="26"/>
                <w:szCs w:val="26"/>
              </w:rPr>
              <w:object w:dxaOrig="1480" w:dyaOrig="279" w14:anchorId="76997C2B">
                <v:shape id="_x0000_i1525" type="#_x0000_t75" style="width:74.25pt;height:14.25pt" o:ole="">
                  <v:imagedata r:id="rId884" o:title=""/>
                </v:shape>
                <o:OLEObject Type="Embed" ProgID="Equation.DSMT4" ShapeID="_x0000_i1525" DrawAspect="Content" ObjectID="_1822111201" r:id="rId885"/>
              </w:object>
            </w:r>
          </w:p>
          <w:p w14:paraId="3DD439C4" w14:textId="77777777" w:rsidR="008E3C39" w:rsidRDefault="008E3C39" w:rsidP="00707ED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310B2F4D" w14:textId="45252A4A" w:rsidR="00707ED9" w:rsidRPr="00707ED9" w:rsidRDefault="00707ED9" w:rsidP="008E3C3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واجب منزلي</w:t>
            </w:r>
            <w:r w:rsidRPr="00707ED9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: ت</w:t>
            </w: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60</w:t>
            </w:r>
            <w:r w:rsidRPr="00707ED9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ص 106</w:t>
            </w:r>
          </w:p>
          <w:p w14:paraId="5ECBC9DD" w14:textId="00824CA2" w:rsidR="00124F8B" w:rsidRPr="00B13899" w:rsidRDefault="00124F8B" w:rsidP="00B13899">
            <w:pPr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79" w:type="dxa"/>
          </w:tcPr>
          <w:p w14:paraId="4B0C0EA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89B280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5BB56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04B7CA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FAB22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E91F3B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40648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15CE11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34E21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ED33E6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0F341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74D40E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9BE9CE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096275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B7094F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90EB4F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440939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C6C2BE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CDD216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570FC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90561A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E80BA4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B76476D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39EE51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1C7313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1B7FBF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A4A560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0D20FF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5BB925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EA912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CCFD10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B922CA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1C8680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4B8819" w14:textId="77777777" w:rsidR="00124F8B" w:rsidRPr="00792B9B" w:rsidRDefault="00124F8B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CF57CAD" w14:textId="77777777" w:rsidR="00124F8B" w:rsidRDefault="00124F8B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F4FA332" wp14:editId="7D346903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688091682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E0F98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6EC9292F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FA332" id="_x0000_s1059" style="position:absolute;left:0;text-align:left;margin-left:-46.15pt;margin-top:66.05pt;width:543pt;height:53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" fillcolor="white [3201]" strokecolor="black [3200]" strokeweight="2pt">
                <v:textbox>
                  <w:txbxContent>
                    <w:p w14:paraId="749E0F98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6EC9292F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EAD8C9A" wp14:editId="42F7DB2B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120984815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8E4C5" w14:textId="77777777" w:rsidR="00124F8B" w:rsidRPr="000377BF" w:rsidRDefault="00124F8B" w:rsidP="00305590">
                            <w:pPr>
                              <w:bidi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</w:p>
                          <w:p w14:paraId="647CFAD5" w14:textId="77777777" w:rsidR="00124F8B" w:rsidRDefault="00124F8B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D8C9A" id="_x0000_s1060" style="position:absolute;left:0;text-align:left;margin-left:-44.65pt;margin-top:.8pt;width:100.5pt;height:58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0V2l1H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0148E4C5" w14:textId="77777777" w:rsidR="00124F8B" w:rsidRPr="000377BF" w:rsidRDefault="00124F8B" w:rsidP="00305590">
                      <w:pPr>
                        <w:bidi/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</w:p>
                    <w:p w14:paraId="647CFAD5" w14:textId="77777777" w:rsidR="00124F8B" w:rsidRDefault="00124F8B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9FD7B0" wp14:editId="44225753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564242789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3718B" w14:textId="77777777" w:rsidR="00124F8B" w:rsidRPr="00523874" w:rsidRDefault="00124F8B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2387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الثالثة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FD7B0" id="_x0000_s1061" style="position:absolute;left:0;text-align:left;margin-left:396.35pt;margin-top:-.7pt;width:100.5pt;height:6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ButqO6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5403718B" w14:textId="77777777" w:rsidR="00124F8B" w:rsidRPr="00523874" w:rsidRDefault="00124F8B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52387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الثالثة علوم تجريبية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47CE391" wp14:editId="76331866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204329513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43C49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الدوال الأسية واللوغاريتمية</w:t>
                            </w:r>
                          </w:p>
                          <w:p w14:paraId="22B988F3" w14:textId="6C011EC3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B13899" w:rsidRPr="00401EDE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دراسة الدالة </w:t>
                            </w:r>
                            <w:r w:rsidR="00B13899" w:rsidRPr="00401EDE">
                              <w:rPr>
                                <w:rFonts w:ascii="Amiri" w:hAnsi="Amiri" w:cs="Amiri"/>
                                <w:position w:val="-6"/>
                                <w:sz w:val="26"/>
                                <w:szCs w:val="26"/>
                                <w:lang w:bidi="ar-DZ"/>
                              </w:rPr>
                              <w:object w:dxaOrig="900" w:dyaOrig="279" w14:anchorId="0C2B163F">
                                <v:shape id="_x0000_i1527" type="#_x0000_t75" style="width:45pt;height:14.25pt" o:ole="">
                                  <v:imagedata r:id="rId886" o:title=""/>
                                </v:shape>
                                <o:OLEObject Type="Embed" ProgID="Equation.DSMT4" ShapeID="_x0000_i1527" DrawAspect="Content" ObjectID="_1822111379" r:id="rId88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7CE391" id="_x0000_s1062" style="position:absolute;left:0;text-align:left;margin-left:66.35pt;margin-top:1.55pt;width:323.25pt;height:58.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" fillcolor="white [3212]" strokecolor="black [3213]" strokeweight="2pt">
                <v:textbox>
                  <w:txbxContent>
                    <w:p w14:paraId="46F43C49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الدوال الأسية واللوغاريتمية</w:t>
                      </w:r>
                    </w:p>
                    <w:p w14:paraId="22B988F3" w14:textId="6C011EC3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B13899" w:rsidRPr="00401EDE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 xml:space="preserve">دراسة الدالة </w:t>
                      </w:r>
                      <w:r w:rsidR="00B13899" w:rsidRPr="00401EDE">
                        <w:rPr>
                          <w:rFonts w:ascii="Amiri" w:hAnsi="Amiri" w:cs="Amiri"/>
                          <w:position w:val="-6"/>
                          <w:sz w:val="26"/>
                          <w:szCs w:val="26"/>
                          <w:lang w:bidi="ar-DZ"/>
                        </w:rPr>
                        <w:object w:dxaOrig="900" w:dyaOrig="279" w14:anchorId="0C2B163F">
                          <v:shape id="_x0000_i1527" type="#_x0000_t75" style="width:45pt;height:14.25pt" o:ole="">
                            <v:imagedata r:id="rId886" o:title=""/>
                          </v:shape>
                          <o:OLEObject Type="Embed" ProgID="Equation.DSMT4" ShapeID="_x0000_i1527" DrawAspect="Content" ObjectID="_1822111379" r:id="rId888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70BCF719" w14:textId="77777777" w:rsidR="00124F8B" w:rsidRDefault="00124F8B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1C607CD6" w14:textId="77777777" w:rsidR="00124F8B" w:rsidRPr="00792B9B" w:rsidRDefault="00124F8B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124F8B" w:rsidRPr="00792B9B" w14:paraId="46946E0B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3CA1CFDF" w14:textId="77777777" w:rsidR="00124F8B" w:rsidRPr="00305590" w:rsidRDefault="00124F8B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26B06558" w14:textId="77777777" w:rsidR="00124F8B" w:rsidRPr="00305590" w:rsidRDefault="00124F8B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582CB7CF" w14:textId="77777777" w:rsidR="00124F8B" w:rsidRPr="00305590" w:rsidRDefault="00124F8B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124F8B" w:rsidRPr="00792B9B" w14:paraId="1D32A22F" w14:textId="77777777" w:rsidTr="00395266">
        <w:trPr>
          <w:trHeight w:val="12240"/>
        </w:trPr>
        <w:tc>
          <w:tcPr>
            <w:tcW w:w="1278" w:type="dxa"/>
          </w:tcPr>
          <w:p w14:paraId="474E80C6" w14:textId="77777777" w:rsidR="00124F8B" w:rsidRDefault="00124F8B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29AF1189" w14:textId="77777777" w:rsidR="00124F8B" w:rsidRDefault="00124F8B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C4073EF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AC7663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6467048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74E5C77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43E00B2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AD80B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307E7E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F718B95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2048481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25C3D9A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7B416A3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2D52EF4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77701E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B91151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7E4190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4A22346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B30119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E1EB90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BADE53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94033D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F12BC44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CCD56C4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C8683C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F7A5CC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44554C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2D2D32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CFC409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44783A7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692757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BB1EB64" w14:textId="77777777" w:rsidR="00124F8B" w:rsidRPr="00FB5A89" w:rsidRDefault="00124F8B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4C40C80B" w14:textId="77777777" w:rsidR="00B13899" w:rsidRDefault="00B13899" w:rsidP="00B13899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5030F36F" w14:textId="692F0787" w:rsidR="00B13899" w:rsidRDefault="00B13899" w:rsidP="00B13899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 w:hint="cs"/>
                <w:color w:val="FF0000"/>
                <w:sz w:val="26"/>
                <w:szCs w:val="26"/>
                <w:rtl/>
                <w:lang w:bidi="ar-DZ"/>
              </w:rPr>
              <w:t>النهايات</w:t>
            </w:r>
          </w:p>
          <w:p w14:paraId="79BDB19C" w14:textId="77777777" w:rsidR="00B13899" w:rsidRDefault="00B13899" w:rsidP="00B13899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</w:p>
          <w:p w14:paraId="4A11E03B" w14:textId="791553A4" w:rsidR="00497972" w:rsidRDefault="00497972" w:rsidP="00497972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نشاط 02 ص 77 (سؤال 3)</w:t>
            </w:r>
          </w:p>
          <w:p w14:paraId="593B55CE" w14:textId="77777777" w:rsidR="00444DD9" w:rsidRDefault="00444DD9" w:rsidP="00444DD9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lang w:bidi="ar-DZ"/>
              </w:rPr>
            </w:pPr>
          </w:p>
          <w:p w14:paraId="20596B30" w14:textId="77777777" w:rsidR="00444DD9" w:rsidRPr="00444DD9" w:rsidRDefault="00444DD9" w:rsidP="00444DD9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444DD9">
              <w:rPr>
                <w:rFonts w:ascii="Amiri" w:hAnsi="Amiri" w:cs="Amiri"/>
                <w:color w:val="FF0000"/>
                <w:sz w:val="26"/>
                <w:szCs w:val="26"/>
                <w:rtl/>
              </w:rPr>
              <w:t>وضع تخمينات</w:t>
            </w:r>
          </w:p>
          <w:p w14:paraId="2171D3DF" w14:textId="77777777" w:rsidR="00444DD9" w:rsidRPr="00444DD9" w:rsidRDefault="00444DD9" w:rsidP="00444DD9">
            <w:pPr>
              <w:numPr>
                <w:ilvl w:val="0"/>
                <w:numId w:val="30"/>
              </w:numPr>
              <w:bidi/>
              <w:ind w:left="773"/>
              <w:rPr>
                <w:rFonts w:ascii="Amiri" w:hAnsi="Amiri" w:cs="Amiri"/>
                <w:sz w:val="26"/>
                <w:szCs w:val="26"/>
              </w:rPr>
            </w:pPr>
            <w:r w:rsidRPr="00444DD9">
              <w:rPr>
                <w:rFonts w:ascii="Amiri" w:hAnsi="Amiri" w:cs="Amiri"/>
                <w:sz w:val="26"/>
                <w:szCs w:val="26"/>
                <w:rtl/>
              </w:rPr>
              <w:t xml:space="preserve">خمن اتجاه تغير الدالة " </w:t>
            </w:r>
            <w:r w:rsidRPr="00444DD9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69BC3933">
                <v:shape id="_x0000_i1823" type="#_x0000_t75" style="width:12.75pt;height:12.75pt" o:ole="">
                  <v:imagedata r:id="rId889" o:title=""/>
                </v:shape>
                <o:OLEObject Type="Embed" ProgID="Equation.DSMT4" ShapeID="_x0000_i1823" DrawAspect="Content" ObjectID="_1822111202" r:id="rId890"/>
              </w:object>
            </w:r>
            <w:r w:rsidRPr="00444DD9">
              <w:rPr>
                <w:rFonts w:ascii="Amiri" w:hAnsi="Amiri" w:cs="Amiri"/>
                <w:sz w:val="26"/>
                <w:szCs w:val="26"/>
                <w:rtl/>
              </w:rPr>
              <w:t xml:space="preserve"> " على المجال</w:t>
            </w:r>
            <w:r w:rsidRPr="00444DD9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74EB5083">
                <v:shape id="_x0000_i1824" type="#_x0000_t75" style="width:39.75pt;height:20.25pt" o:ole="">
                  <v:imagedata r:id="rId891" o:title=""/>
                </v:shape>
                <o:OLEObject Type="Embed" ProgID="Equation.DSMT4" ShapeID="_x0000_i1824" DrawAspect="Content" ObjectID="_1822111203" r:id="rId892"/>
              </w:object>
            </w:r>
            <w:r w:rsidRPr="00444DD9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26D9C4A1" w14:textId="004319C0" w:rsidR="00444DD9" w:rsidRPr="00444DD9" w:rsidRDefault="00444DD9" w:rsidP="00444DD9">
            <w:pPr>
              <w:numPr>
                <w:ilvl w:val="0"/>
                <w:numId w:val="30"/>
              </w:numPr>
              <w:bidi/>
              <w:ind w:left="773"/>
              <w:rPr>
                <w:rFonts w:ascii="Amiri" w:hAnsi="Amiri" w:cs="Amiri"/>
                <w:sz w:val="26"/>
                <w:szCs w:val="26"/>
                <w:rtl/>
              </w:rPr>
            </w:pPr>
            <w:r w:rsidRPr="00444DD9">
              <w:rPr>
                <w:rFonts w:ascii="Amiri" w:hAnsi="Amiri" w:cs="Amiri"/>
                <w:sz w:val="26"/>
                <w:szCs w:val="26"/>
                <w:rtl/>
              </w:rPr>
              <w:t xml:space="preserve">خمن نهايتي الدالة " </w:t>
            </w:r>
            <w:r w:rsidRPr="00444DD9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027C9C84">
                <v:shape id="_x0000_i1861" type="#_x0000_t75" style="width:12.75pt;height:12.75pt" o:ole="">
                  <v:imagedata r:id="rId889" o:title=""/>
                </v:shape>
                <o:OLEObject Type="Embed" ProgID="Equation.DSMT4" ShapeID="_x0000_i1861" DrawAspect="Content" ObjectID="_1822111204" r:id="rId893"/>
              </w:object>
            </w:r>
            <w:r w:rsidRPr="00444DD9">
              <w:rPr>
                <w:rFonts w:ascii="Amiri" w:hAnsi="Amiri" w:cs="Amiri"/>
                <w:sz w:val="26"/>
                <w:szCs w:val="26"/>
                <w:rtl/>
              </w:rPr>
              <w:t xml:space="preserve"> " عند 0 </w:t>
            </w:r>
            <w:r w:rsidRPr="00444DD9">
              <w:rPr>
                <w:rFonts w:ascii="Amiri" w:hAnsi="Amiri" w:cs="Amiri" w:hint="cs"/>
                <w:sz w:val="26"/>
                <w:szCs w:val="26"/>
                <w:rtl/>
              </w:rPr>
              <w:t>وعند</w:t>
            </w:r>
            <w:r w:rsidRPr="00444DD9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20" w14:anchorId="018D2F3A">
                <v:shape id="_x0000_i1862" type="#_x0000_t75" style="width:18.75pt;height:11.25pt" o:ole="">
                  <v:imagedata r:id="rId894" o:title=""/>
                </v:shape>
                <o:OLEObject Type="Embed" ProgID="Equation.DSMT4" ShapeID="_x0000_i1862" DrawAspect="Content" ObjectID="_1822111205" r:id="rId895"/>
              </w:object>
            </w:r>
            <w:r w:rsidRPr="00444DD9">
              <w:rPr>
                <w:rFonts w:ascii="Amiri" w:hAnsi="Amiri" w:cs="Amiri"/>
                <w:sz w:val="26"/>
                <w:szCs w:val="26"/>
                <w:rtl/>
              </w:rPr>
              <w:t xml:space="preserve">.           </w:t>
            </w:r>
          </w:p>
          <w:p w14:paraId="3E9B5FEF" w14:textId="77777777" w:rsidR="00444DD9" w:rsidRDefault="00444DD9" w:rsidP="00444DD9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</w:p>
          <w:p w14:paraId="7AF224EE" w14:textId="3F8AC926" w:rsidR="00CB3F9D" w:rsidRDefault="00444DD9" w:rsidP="00CB3F9D">
            <w:pPr>
              <w:bidi/>
              <w:rPr>
                <w:rFonts w:ascii="Amiri" w:hAnsi="Amiri" w:cs="Amiri" w:hint="cs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المناقشة</w:t>
            </w:r>
          </w:p>
          <w:p w14:paraId="66E4EAE2" w14:textId="77777777" w:rsidR="005F142D" w:rsidRPr="00945A62" w:rsidRDefault="005F142D" w:rsidP="006C4628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="Amiri" w:hAnsi="Amiri" w:cs="Amiri"/>
                <w:sz w:val="24"/>
                <w:szCs w:val="24"/>
                <w:lang w:bidi="ar-DZ"/>
              </w:rPr>
            </w:pPr>
            <w:r w:rsidRPr="00945A62">
              <w:rPr>
                <w:rFonts w:ascii="Amiri" w:hAnsi="Amiri" w:cs="Amiri"/>
                <w:sz w:val="24"/>
                <w:szCs w:val="24"/>
                <w:rtl/>
                <w:lang w:bidi="ar-DZ"/>
              </w:rPr>
              <w:t xml:space="preserve">الدالة </w:t>
            </w:r>
            <w:r w:rsidRPr="00945A62">
              <w:rPr>
                <w:rFonts w:ascii="Amiri" w:hAnsi="Amiri" w:cs="Amiri"/>
                <w:position w:val="-4"/>
                <w:sz w:val="24"/>
                <w:szCs w:val="24"/>
                <w:lang w:bidi="ar-DZ"/>
              </w:rPr>
              <w:object w:dxaOrig="260" w:dyaOrig="260" w14:anchorId="6B1CE27D">
                <v:shape id="_x0000_i1528" type="#_x0000_t75" style="width:12.75pt;height:12.75pt" o:ole="">
                  <v:imagedata r:id="rId896" o:title=""/>
                </v:shape>
                <o:OLEObject Type="Embed" ProgID="Equation.DSMT4" ShapeID="_x0000_i1528" DrawAspect="Content" ObjectID="_1822111206" r:id="rId897"/>
              </w:object>
            </w:r>
            <w:r w:rsidRPr="00945A62">
              <w:rPr>
                <w:rFonts w:ascii="Amiri" w:hAnsi="Amiri" w:cs="Amiri"/>
                <w:sz w:val="24"/>
                <w:szCs w:val="24"/>
                <w:rtl/>
                <w:lang w:bidi="ar-DZ"/>
              </w:rPr>
              <w:t xml:space="preserve"> متزايدة على المجال </w:t>
            </w:r>
            <w:r w:rsidRPr="00945A62">
              <w:rPr>
                <w:rFonts w:ascii="Amiri" w:hAnsi="Amiri" w:cs="Amiri"/>
                <w:position w:val="-14"/>
                <w:sz w:val="24"/>
                <w:szCs w:val="24"/>
                <w:lang w:bidi="ar-DZ"/>
              </w:rPr>
              <w:object w:dxaOrig="740" w:dyaOrig="400" w14:anchorId="4E29B88A">
                <v:shape id="_x0000_i1529" type="#_x0000_t75" style="width:36.75pt;height:20.25pt" o:ole="">
                  <v:imagedata r:id="rId898" o:title=""/>
                </v:shape>
                <o:OLEObject Type="Embed" ProgID="Equation.DSMT4" ShapeID="_x0000_i1529" DrawAspect="Content" ObjectID="_1822111207" r:id="rId899"/>
              </w:object>
            </w:r>
          </w:p>
          <w:p w14:paraId="7713C3E7" w14:textId="77777777" w:rsidR="005F142D" w:rsidRPr="00945A62" w:rsidRDefault="005F142D" w:rsidP="006C4628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="Amiri" w:hAnsi="Amiri" w:cs="Amiri"/>
                <w:sz w:val="24"/>
                <w:szCs w:val="24"/>
                <w:lang w:bidi="ar-DZ"/>
              </w:rPr>
            </w:pPr>
            <w:r w:rsidRPr="00945A62">
              <w:rPr>
                <w:rFonts w:ascii="Amiri" w:hAnsi="Amiri" w:cs="Amiri"/>
                <w:position w:val="-20"/>
                <w:sz w:val="24"/>
                <w:szCs w:val="24"/>
                <w:lang w:bidi="ar-DZ"/>
              </w:rPr>
              <w:object w:dxaOrig="1400" w:dyaOrig="440" w14:anchorId="31996BF6">
                <v:shape id="_x0000_i1530" type="#_x0000_t75" style="width:69.75pt;height:21.75pt" o:ole="">
                  <v:imagedata r:id="rId900" o:title=""/>
                </v:shape>
                <o:OLEObject Type="Embed" ProgID="Equation.DSMT4" ShapeID="_x0000_i1530" DrawAspect="Content" ObjectID="_1822111208" r:id="rId901"/>
              </w:object>
            </w:r>
            <w:r w:rsidRPr="00945A62">
              <w:rPr>
                <w:rFonts w:ascii="Amiri" w:hAnsi="Amiri" w:cs="Amiri"/>
                <w:sz w:val="24"/>
                <w:szCs w:val="24"/>
                <w:rtl/>
                <w:lang w:bidi="ar-DZ"/>
              </w:rPr>
              <w:t xml:space="preserve">    ،   </w:t>
            </w:r>
            <w:r w:rsidRPr="00945A62">
              <w:rPr>
                <w:rFonts w:ascii="Amiri" w:hAnsi="Amiri" w:cs="Amiri"/>
                <w:position w:val="-20"/>
                <w:sz w:val="24"/>
                <w:szCs w:val="24"/>
                <w:lang w:bidi="ar-DZ"/>
              </w:rPr>
              <w:object w:dxaOrig="1320" w:dyaOrig="440" w14:anchorId="65CF906F">
                <v:shape id="_x0000_i1531" type="#_x0000_t75" style="width:66pt;height:21.75pt" o:ole="">
                  <v:imagedata r:id="rId902" o:title=""/>
                </v:shape>
                <o:OLEObject Type="Embed" ProgID="Equation.DSMT4" ShapeID="_x0000_i1531" DrawAspect="Content" ObjectID="_1822111209" r:id="rId903"/>
              </w:object>
            </w:r>
          </w:p>
          <w:p w14:paraId="5E4F2B17" w14:textId="77777777" w:rsidR="00CB3F9D" w:rsidRDefault="00CB3F9D" w:rsidP="00CB3F9D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</w:p>
          <w:p w14:paraId="00F7C770" w14:textId="752724DA" w:rsidR="00B13899" w:rsidRPr="00514B8A" w:rsidRDefault="00B13899" w:rsidP="00B13899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</w:pPr>
            <w:r w:rsidRPr="00514B8A"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خواص:</w:t>
            </w:r>
            <w:r w:rsidRPr="00514B8A">
              <w:rPr>
                <w:rFonts w:ascii="Ami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3CAACC8F" w14:textId="0A9EE607" w:rsidR="00B13899" w:rsidRPr="00514B8A" w:rsidRDefault="00B13899" w:rsidP="00B1389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</w:t>
            </w:r>
            <w:r w:rsidRPr="00514B8A">
              <w:rPr>
                <w:rFonts w:ascii="Amiri" w:hAnsi="Amiri" w:cs="Amiri"/>
                <w:sz w:val="26"/>
                <w:szCs w:val="26"/>
                <w:rtl/>
              </w:rPr>
              <w:t xml:space="preserve">نهاية الدالة " </w:t>
            </w:r>
            <w:r w:rsidRPr="00514B8A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56420DBA">
                <v:shape id="_x0000_i1532" type="#_x0000_t75" style="width:12.75pt;height:12.75pt" o:ole="">
                  <v:imagedata r:id="rId904" o:title=""/>
                </v:shape>
                <o:OLEObject Type="Embed" ProgID="Equation.DSMT4" ShapeID="_x0000_i1532" DrawAspect="Content" ObjectID="_1822111210" r:id="rId905"/>
              </w:object>
            </w:r>
            <w:r w:rsidRPr="00514B8A">
              <w:rPr>
                <w:rFonts w:ascii="Amiri" w:hAnsi="Amiri" w:cs="Amiri"/>
                <w:sz w:val="26"/>
                <w:szCs w:val="26"/>
                <w:rtl/>
              </w:rPr>
              <w:t xml:space="preserve"> " عند</w:t>
            </w:r>
            <w:r w:rsidRPr="00514B8A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20" w14:anchorId="3F1573D5">
                <v:shape id="_x0000_i1533" type="#_x0000_t75" style="width:18.75pt;height:11.25pt" o:ole="">
                  <v:imagedata r:id="rId906" o:title=""/>
                </v:shape>
                <o:OLEObject Type="Embed" ProgID="Equation.DSMT4" ShapeID="_x0000_i1533" DrawAspect="Content" ObjectID="_1822111211" r:id="rId907"/>
              </w:object>
            </w:r>
            <w:r w:rsidRPr="00514B8A">
              <w:rPr>
                <w:rFonts w:ascii="Amiri" w:hAnsi="Amiri" w:cs="Amiri"/>
                <w:sz w:val="26"/>
                <w:szCs w:val="26"/>
                <w:rtl/>
              </w:rPr>
              <w:t xml:space="preserve"> هي</w:t>
            </w:r>
            <w:r w:rsidRPr="00514B8A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20" w14:anchorId="3509955C">
                <v:shape id="_x0000_i1534" type="#_x0000_t75" style="width:18.75pt;height:11.25pt" o:ole="">
                  <v:imagedata r:id="rId908" o:title=""/>
                </v:shape>
                <o:OLEObject Type="Embed" ProgID="Equation.DSMT4" ShapeID="_x0000_i1534" DrawAspect="Content" ObjectID="_1822111212" r:id="rId909"/>
              </w:object>
            </w:r>
            <w:r w:rsidRPr="00514B8A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514B8A">
              <w:rPr>
                <w:rFonts w:ascii="Amiri" w:hAnsi="Amiri" w:cs="Amiri" w:hint="cs"/>
                <w:sz w:val="26"/>
                <w:szCs w:val="26"/>
                <w:rtl/>
              </w:rPr>
              <w:t>ونهايتها</w:t>
            </w:r>
            <w:r w:rsidRPr="00514B8A">
              <w:rPr>
                <w:rFonts w:ascii="Amiri" w:hAnsi="Amiri" w:cs="Amiri"/>
                <w:sz w:val="26"/>
                <w:szCs w:val="26"/>
                <w:rtl/>
              </w:rPr>
              <w:t xml:space="preserve"> عند 0 هي</w:t>
            </w:r>
            <w:r w:rsidRPr="00514B8A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00" w14:anchorId="4BB3C23D">
                <v:shape id="_x0000_i1535" type="#_x0000_t75" style="width:18.75pt;height:9.75pt" o:ole="">
                  <v:imagedata r:id="rId910" o:title=""/>
                </v:shape>
                <o:OLEObject Type="Embed" ProgID="Equation.DSMT4" ShapeID="_x0000_i1535" DrawAspect="Content" ObjectID="_1822111213" r:id="rId911"/>
              </w:object>
            </w:r>
            <w:r w:rsidRPr="00514B8A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03A030E6" w14:textId="44364435" w:rsidR="00124F8B" w:rsidRDefault="00B13899" w:rsidP="00B13899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          </w:t>
            </w:r>
            <w:r w:rsidRPr="00514B8A">
              <w:rPr>
                <w:rFonts w:ascii="Amiri" w:hAnsi="Amiri" w:cs="Amiri"/>
                <w:position w:val="-20"/>
                <w:sz w:val="26"/>
                <w:szCs w:val="26"/>
              </w:rPr>
              <w:object w:dxaOrig="1939" w:dyaOrig="460" w14:anchorId="4A2F7381">
                <v:shape id="_x0000_i1536" type="#_x0000_t75" style="width:96.75pt;height:23.25pt" o:ole="">
                  <v:imagedata r:id="rId912" o:title=""/>
                </v:shape>
                <o:OLEObject Type="Embed" ProgID="Equation.DSMT4" ShapeID="_x0000_i1536" DrawAspect="Content" ObjectID="_1822111214" r:id="rId913"/>
              </w:object>
            </w:r>
            <w:r w:rsidRPr="00514B8A">
              <w:rPr>
                <w:rFonts w:ascii="Amiri" w:hAnsi="Amiri" w:cs="Amiri"/>
                <w:sz w:val="26"/>
                <w:szCs w:val="26"/>
                <w:rtl/>
              </w:rPr>
              <w:t xml:space="preserve"> و  </w:t>
            </w:r>
            <w:r w:rsidRPr="00514B8A">
              <w:rPr>
                <w:rFonts w:ascii="Amiri" w:hAnsi="Amiri" w:cs="Amiri"/>
                <w:position w:val="-20"/>
                <w:sz w:val="26"/>
                <w:szCs w:val="26"/>
              </w:rPr>
              <w:object w:dxaOrig="1860" w:dyaOrig="460" w14:anchorId="196EF16F">
                <v:shape id="_x0000_i1537" type="#_x0000_t75" style="width:93pt;height:23.25pt" o:ole="">
                  <v:imagedata r:id="rId914" o:title=""/>
                </v:shape>
                <o:OLEObject Type="Embed" ProgID="Equation.DSMT4" ShapeID="_x0000_i1537" DrawAspect="Content" ObjectID="_1822111215" r:id="rId915"/>
              </w:object>
            </w:r>
          </w:p>
          <w:p w14:paraId="14B9CC66" w14:textId="77777777" w:rsidR="00B13899" w:rsidRDefault="00B13899" w:rsidP="00B1389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64501038" w14:textId="47153C5E" w:rsidR="00B13899" w:rsidRPr="00CB3F9D" w:rsidRDefault="00B13899" w:rsidP="00B1389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CB3F9D">
              <w:rPr>
                <w:rFonts w:ascii="Amiri" w:eastAsia="Calibri" w:hAnsi="Amiri" w:cs="Amiri" w:hint="cs"/>
                <w:color w:val="EE0000"/>
                <w:sz w:val="26"/>
                <w:szCs w:val="26"/>
                <w:rtl/>
                <w:lang w:bidi="ar-DZ"/>
              </w:rPr>
              <w:t>مثال 01: ت 78 ص 107</w:t>
            </w:r>
          </w:p>
          <w:p w14:paraId="2CCCD664" w14:textId="45BA6610" w:rsidR="0090310E" w:rsidRPr="0090310E" w:rsidRDefault="0090310E" w:rsidP="00CB3F9D">
            <w:pPr>
              <w:bidi/>
              <w:spacing w:line="230" w:lineRule="auto"/>
              <w:rPr>
                <w:rFonts w:ascii="Amiri" w:hAnsi="Amiri" w:cs="Amiri"/>
                <w:sz w:val="26"/>
                <w:szCs w:val="26"/>
                <w:rtl/>
              </w:rPr>
            </w:pPr>
            <w:proofErr w:type="gramStart"/>
            <w:r w:rsidRPr="0090310E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proofErr w:type="gramEnd"/>
            <w:r w:rsidRPr="0090310E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90310E">
              <w:rPr>
                <w:rFonts w:ascii="Amiri" w:hAnsi="Amiri" w:cs="Amiri"/>
                <w:sz w:val="26"/>
                <w:szCs w:val="26"/>
                <w:rtl/>
              </w:rPr>
              <w:t>دالة معرفة على</w:t>
            </w:r>
            <w:r w:rsidRPr="0090310E">
              <w:rPr>
                <w:rFonts w:ascii="Amiri" w:hAnsi="Amiri" w:cs="Amiri"/>
                <w:position w:val="-14"/>
                <w:sz w:val="26"/>
                <w:szCs w:val="26"/>
              </w:rPr>
              <w:object w:dxaOrig="740" w:dyaOrig="400" w14:anchorId="6C1BC5DD">
                <v:shape id="_x0000_i1538" type="#_x0000_t75" style="width:36.75pt;height:20.25pt" o:ole="">
                  <v:imagedata r:id="rId916" o:title=""/>
                </v:shape>
                <o:OLEObject Type="Embed" ProgID="Equation.DSMT4" ShapeID="_x0000_i1538" DrawAspect="Content" ObjectID="_1822111216" r:id="rId917"/>
              </w:object>
            </w:r>
            <w:r w:rsidRPr="0090310E">
              <w:rPr>
                <w:rFonts w:ascii="Amiri" w:hAnsi="Amiri" w:cs="Amiri"/>
                <w:sz w:val="26"/>
                <w:szCs w:val="26"/>
                <w:rtl/>
              </w:rPr>
              <w:t xml:space="preserve">بـ </w:t>
            </w:r>
            <w:r w:rsidRPr="0090310E">
              <w:rPr>
                <w:rFonts w:ascii="Amiri" w:hAnsi="Amiri" w:cs="Amiri"/>
                <w:position w:val="-24"/>
                <w:sz w:val="26"/>
                <w:szCs w:val="26"/>
              </w:rPr>
              <w:object w:dxaOrig="1540" w:dyaOrig="620" w14:anchorId="0082ABD2">
                <v:shape id="_x0000_i1539" type="#_x0000_t75" style="width:77.25pt;height:30.75pt" o:ole="">
                  <v:imagedata r:id="rId918" o:title=""/>
                </v:shape>
                <o:OLEObject Type="Embed" ProgID="Equation.DSMT4" ShapeID="_x0000_i1539" DrawAspect="Content" ObjectID="_1822111217" r:id="rId919"/>
              </w:objec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="00CB3F9D">
              <w:rPr>
                <w:rFonts w:ascii="Amiri" w:hAnsi="Amiri" w:cs="Amiri" w:hint="cs"/>
                <w:sz w:val="26"/>
                <w:szCs w:val="26"/>
                <w:rtl/>
              </w:rPr>
              <w:t>.</w:t>
            </w:r>
            <w:r w:rsidRPr="0090310E">
              <w:rPr>
                <w:rFonts w:ascii="Amiri" w:hAnsi="Amiri" w:cs="Amiri"/>
                <w:sz w:val="26"/>
                <w:szCs w:val="26"/>
                <w:rtl/>
              </w:rPr>
              <w:t xml:space="preserve">ادرس نهايات الدالة </w:t>
            </w:r>
            <w:r w:rsidRPr="0090310E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90310E">
              <w:rPr>
                <w:rFonts w:ascii="Amiri" w:hAnsi="Amiri" w:cs="Amiri"/>
                <w:sz w:val="26"/>
                <w:szCs w:val="26"/>
                <w:rtl/>
              </w:rPr>
              <w:t xml:space="preserve"> عند 0 </w:t>
            </w:r>
            <w:r w:rsidRPr="0090310E">
              <w:rPr>
                <w:rFonts w:ascii="Amiri" w:hAnsi="Amiri" w:cs="Amiri" w:hint="cs"/>
                <w:sz w:val="26"/>
                <w:szCs w:val="26"/>
                <w:rtl/>
              </w:rPr>
              <w:t>وعند</w:t>
            </w:r>
            <w:r w:rsidRPr="0090310E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20" w14:anchorId="30064692">
                <v:shape id="_x0000_i1540" type="#_x0000_t75" style="width:18.75pt;height:11.25pt" o:ole="">
                  <v:imagedata r:id="rId920" o:title=""/>
                </v:shape>
                <o:OLEObject Type="Embed" ProgID="Equation.DSMT4" ShapeID="_x0000_i1540" DrawAspect="Content" ObjectID="_1822111218" r:id="rId921"/>
              </w:object>
            </w:r>
            <w:r w:rsidRPr="0090310E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137ADC03" w14:textId="77777777" w:rsidR="00B13899" w:rsidRDefault="00B13899" w:rsidP="00B1389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26D9DD14" w14:textId="3E0F7A32" w:rsidR="00B13899" w:rsidRPr="00CB3F9D" w:rsidRDefault="00B13899" w:rsidP="00B1389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CB3F9D">
              <w:rPr>
                <w:rFonts w:ascii="Amiri" w:eastAsia="Calibri" w:hAnsi="Amiri" w:cs="Amiri" w:hint="cs"/>
                <w:color w:val="EE0000"/>
                <w:sz w:val="26"/>
                <w:szCs w:val="26"/>
                <w:rtl/>
                <w:lang w:bidi="ar-DZ"/>
              </w:rPr>
              <w:t>مثال 02: ت 79 ص 107</w:t>
            </w:r>
          </w:p>
          <w:p w14:paraId="61E748F9" w14:textId="3768FC6D" w:rsidR="00CB3F9D" w:rsidRPr="00CB3F9D" w:rsidRDefault="00CB3F9D" w:rsidP="00CB3F9D">
            <w:pPr>
              <w:bidi/>
              <w:spacing w:line="230" w:lineRule="auto"/>
              <w:rPr>
                <w:rFonts w:ascii="Amiri" w:hAnsi="Amiri" w:cs="Amiri"/>
                <w:sz w:val="26"/>
                <w:szCs w:val="26"/>
                <w:rtl/>
              </w:rPr>
            </w:pPr>
            <w:proofErr w:type="gramStart"/>
            <w:r w:rsidRPr="00CB3F9D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proofErr w:type="gramEnd"/>
            <w:r w:rsidRPr="00CB3F9D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CB3F9D">
              <w:rPr>
                <w:rFonts w:ascii="Amiri" w:hAnsi="Amiri" w:cs="Amiri"/>
                <w:sz w:val="26"/>
                <w:szCs w:val="26"/>
                <w:rtl/>
              </w:rPr>
              <w:t>دالة معرفة على</w:t>
            </w:r>
            <w:r w:rsidRPr="00CB3F9D">
              <w:rPr>
                <w:rFonts w:ascii="Amiri" w:hAnsi="Amiri" w:cs="Amiri"/>
                <w:position w:val="-14"/>
                <w:sz w:val="26"/>
                <w:szCs w:val="26"/>
              </w:rPr>
              <w:object w:dxaOrig="1380" w:dyaOrig="400" w14:anchorId="36B4BD34">
                <v:shape id="_x0000_i1541" type="#_x0000_t75" style="width:69pt;height:20.25pt" o:ole="">
                  <v:imagedata r:id="rId922" o:title=""/>
                </v:shape>
                <o:OLEObject Type="Embed" ProgID="Equation.DSMT4" ShapeID="_x0000_i1541" DrawAspect="Content" ObjectID="_1822111219" r:id="rId923"/>
              </w:object>
            </w:r>
            <w:r w:rsidRPr="00CB3F9D">
              <w:rPr>
                <w:rFonts w:ascii="Amiri" w:hAnsi="Amiri" w:cs="Amiri"/>
                <w:sz w:val="26"/>
                <w:szCs w:val="26"/>
                <w:rtl/>
              </w:rPr>
              <w:t xml:space="preserve"> كما </w:t>
            </w:r>
            <w:proofErr w:type="gramStart"/>
            <w:r w:rsidRPr="00CB3F9D">
              <w:rPr>
                <w:rFonts w:ascii="Amiri" w:hAnsi="Amiri" w:cs="Amiri"/>
                <w:sz w:val="26"/>
                <w:szCs w:val="26"/>
                <w:rtl/>
              </w:rPr>
              <w:t>يلي:</w:t>
            </w:r>
            <w:proofErr w:type="gramEnd"/>
            <w:r w:rsidRPr="00CB3F9D">
              <w:rPr>
                <w:rFonts w:ascii="Amiri" w:hAnsi="Amiri" w:cs="Amiri"/>
                <w:sz w:val="26"/>
                <w:szCs w:val="26"/>
                <w:rtl/>
              </w:rPr>
              <w:t xml:space="preserve">       </w:t>
            </w:r>
            <w:r w:rsidRPr="00CB3F9D">
              <w:rPr>
                <w:rFonts w:ascii="Amiri" w:hAnsi="Amiri" w:cs="Amiri"/>
                <w:position w:val="-24"/>
                <w:sz w:val="26"/>
                <w:szCs w:val="26"/>
              </w:rPr>
              <w:object w:dxaOrig="1200" w:dyaOrig="620" w14:anchorId="4ECB41E4">
                <v:shape id="_x0000_i1542" type="#_x0000_t75" style="width:59.25pt;height:30.75pt" o:ole="">
                  <v:imagedata r:id="rId924" o:title=""/>
                </v:shape>
                <o:OLEObject Type="Embed" ProgID="Equation.DSMT4" ShapeID="_x0000_i1542" DrawAspect="Content" ObjectID="_1822111220" r:id="rId925"/>
              </w:object>
            </w:r>
          </w:p>
          <w:p w14:paraId="7624D987" w14:textId="73247A7D" w:rsidR="00CB3F9D" w:rsidRPr="00CB3F9D" w:rsidRDefault="00CB3F9D" w:rsidP="006C4628">
            <w:pPr>
              <w:pStyle w:val="Paragraphedeliste"/>
              <w:numPr>
                <w:ilvl w:val="0"/>
                <w:numId w:val="15"/>
              </w:num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CB3F9D">
              <w:rPr>
                <w:rFonts w:ascii="Amiri" w:hAnsi="Amiri" w:cs="Amiri"/>
                <w:sz w:val="26"/>
                <w:szCs w:val="26"/>
                <w:rtl/>
              </w:rPr>
              <w:t xml:space="preserve">ادرس نهايات الدالة </w:t>
            </w:r>
            <w:r w:rsidRPr="00CB3F9D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CB3F9D">
              <w:rPr>
                <w:rFonts w:ascii="Amiri" w:hAnsi="Amiri" w:cs="Amiri"/>
                <w:sz w:val="26"/>
                <w:szCs w:val="26"/>
                <w:rtl/>
              </w:rPr>
              <w:t xml:space="preserve"> عند حدود مجموعة التعريف.</w:t>
            </w:r>
          </w:p>
          <w:p w14:paraId="39583F2E" w14:textId="77777777" w:rsidR="00CB3F9D" w:rsidRDefault="00CB3F9D" w:rsidP="00CB3F9D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7912EC05" w14:textId="77777777" w:rsidR="00444DD9" w:rsidRDefault="00444DD9" w:rsidP="00444DD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133C793E" w14:textId="77777777" w:rsidR="00444DD9" w:rsidRDefault="00444DD9" w:rsidP="00444DD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72CF92EC" w14:textId="65CE06E3" w:rsidR="00B13899" w:rsidRPr="00CB3F9D" w:rsidRDefault="00B13899" w:rsidP="00CB3F9D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CB3F9D">
              <w:rPr>
                <w:rFonts w:ascii="Amiri" w:eastAsia="Calibri" w:hAnsi="Amiri" w:cs="Amiri" w:hint="cs"/>
                <w:color w:val="EE0000"/>
                <w:sz w:val="26"/>
                <w:szCs w:val="26"/>
                <w:rtl/>
                <w:lang w:bidi="ar-DZ"/>
              </w:rPr>
              <w:t>مثال03: ت 81 ص 108</w:t>
            </w:r>
          </w:p>
          <w:p w14:paraId="5F6F455B" w14:textId="77777777" w:rsidR="00CB3F9D" w:rsidRPr="00CB3F9D" w:rsidRDefault="00CB3F9D" w:rsidP="00CB3F9D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CB3F9D">
              <w:rPr>
                <w:rFonts w:ascii="Amiri" w:hAnsi="Amiri" w:cs="Amiri"/>
                <w:sz w:val="26"/>
                <w:szCs w:val="26"/>
                <w:rtl/>
              </w:rPr>
              <w:t>احسب النهايات المطلوبة</w:t>
            </w:r>
          </w:p>
          <w:p w14:paraId="4AC4AF2A" w14:textId="378BAB6D" w:rsidR="00CB3F9D" w:rsidRPr="00CB3F9D" w:rsidRDefault="00CB3F9D" w:rsidP="00CB3F9D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CB3F9D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  </w:t>
            </w:r>
            <w:r w:rsidRPr="00CB3F9D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 </w:t>
            </w:r>
            <w:r w:rsidRPr="00CB3F9D">
              <w:rPr>
                <w:rFonts w:ascii="Amiri" w:hAnsi="Amiri" w:cs="Amiri"/>
                <w:sz w:val="26"/>
                <w:szCs w:val="26"/>
                <w:rtl/>
              </w:rPr>
              <w:t xml:space="preserve">أ) </w:t>
            </w:r>
            <w:r w:rsidRPr="00CB3F9D">
              <w:rPr>
                <w:rFonts w:ascii="Amiri" w:hAnsi="Amiri" w:cs="Amiri"/>
                <w:position w:val="-22"/>
                <w:sz w:val="26"/>
                <w:szCs w:val="26"/>
              </w:rPr>
              <w:object w:dxaOrig="1359" w:dyaOrig="460" w14:anchorId="3FEAF167">
                <v:shape id="_x0000_i1543" type="#_x0000_t75" style="width:68.25pt;height:23.25pt" o:ole="">
                  <v:imagedata r:id="rId926" o:title=""/>
                </v:shape>
                <o:OLEObject Type="Embed" ProgID="Equation.DSMT4" ShapeID="_x0000_i1543" DrawAspect="Content" ObjectID="_1822111221" r:id="rId927"/>
              </w:object>
            </w:r>
            <w:r w:rsidRPr="00CB3F9D">
              <w:rPr>
                <w:rFonts w:ascii="Amiri" w:hAnsi="Amiri" w:cs="Amiri"/>
                <w:sz w:val="26"/>
                <w:szCs w:val="26"/>
                <w:rtl/>
              </w:rPr>
              <w:t xml:space="preserve">؛    ب) </w:t>
            </w:r>
            <w:r w:rsidRPr="00CB3F9D">
              <w:rPr>
                <w:rFonts w:ascii="Amiri" w:hAnsi="Amiri" w:cs="Amiri"/>
                <w:position w:val="-22"/>
                <w:sz w:val="26"/>
                <w:szCs w:val="26"/>
              </w:rPr>
              <w:object w:dxaOrig="1540" w:dyaOrig="480" w14:anchorId="333BC27A">
                <v:shape id="_x0000_i1544" type="#_x0000_t75" style="width:77.25pt;height:24pt" o:ole="">
                  <v:imagedata r:id="rId928" o:title=""/>
                </v:shape>
                <o:OLEObject Type="Embed" ProgID="Equation.DSMT4" ShapeID="_x0000_i1544" DrawAspect="Content" ObjectID="_1822111222" r:id="rId929"/>
              </w:objec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</w:p>
          <w:p w14:paraId="09E56E85" w14:textId="7680C8CE" w:rsidR="00B13899" w:rsidRPr="00CB3F9D" w:rsidRDefault="00CB3F9D" w:rsidP="00CB3F9D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  <w:r w:rsidRPr="00CB3F9D">
              <w:rPr>
                <w:rFonts w:ascii="Amiri" w:hAnsi="Amiri" w:cs="Amiri"/>
                <w:sz w:val="26"/>
                <w:szCs w:val="26"/>
                <w:rtl/>
              </w:rPr>
              <w:t xml:space="preserve">     ج) </w:t>
            </w:r>
            <w:r w:rsidRPr="00CB3F9D">
              <w:rPr>
                <w:rFonts w:ascii="Amiri" w:hAnsi="Amiri" w:cs="Amiri"/>
                <w:position w:val="-22"/>
                <w:sz w:val="26"/>
                <w:szCs w:val="26"/>
              </w:rPr>
              <w:object w:dxaOrig="1380" w:dyaOrig="460" w14:anchorId="16A095CB">
                <v:shape id="_x0000_i1545" type="#_x0000_t75" style="width:69pt;height:23.25pt" o:ole="">
                  <v:imagedata r:id="rId930" o:title=""/>
                </v:shape>
                <o:OLEObject Type="Embed" ProgID="Equation.DSMT4" ShapeID="_x0000_i1545" DrawAspect="Content" ObjectID="_1822111223" r:id="rId931"/>
              </w:object>
            </w:r>
            <w:r w:rsidRPr="00CB3F9D">
              <w:rPr>
                <w:rFonts w:ascii="Amiri" w:hAnsi="Amiri" w:cs="Amiri"/>
                <w:sz w:val="26"/>
                <w:szCs w:val="26"/>
                <w:rtl/>
              </w:rPr>
              <w:t xml:space="preserve"> ؛     د) </w:t>
            </w:r>
            <w:r w:rsidRPr="00CB3F9D">
              <w:rPr>
                <w:rFonts w:ascii="Amiri" w:hAnsi="Amiri" w:cs="Amiri"/>
                <w:position w:val="-26"/>
                <w:sz w:val="26"/>
                <w:szCs w:val="26"/>
              </w:rPr>
              <w:object w:dxaOrig="1719" w:dyaOrig="499" w14:anchorId="299F4D90">
                <v:shape id="_x0000_i1546" type="#_x0000_t75" style="width:86.25pt;height:24.75pt" o:ole="">
                  <v:imagedata r:id="rId932" o:title=""/>
                </v:shape>
                <o:OLEObject Type="Embed" ProgID="Equation.DSMT4" ShapeID="_x0000_i1546" DrawAspect="Content" ObjectID="_1822111224" r:id="rId933"/>
              </w:object>
            </w:r>
          </w:p>
          <w:p w14:paraId="0D7BEF11" w14:textId="77777777" w:rsidR="00D820B0" w:rsidRPr="00EC23A3" w:rsidRDefault="00D820B0" w:rsidP="00D820B0">
            <w:pPr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61D38D5C" w14:textId="46CB61B1" w:rsidR="00CB3F9D" w:rsidRPr="008207C8" w:rsidRDefault="00CB3F9D" w:rsidP="008207C8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8207C8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الاستمرارية </w:t>
            </w:r>
            <w:r w:rsidR="00EC23A3" w:rsidRPr="008207C8">
              <w:rPr>
                <w:rFonts w:ascii="Amiri" w:hAnsi="Amiri" w:cs="Amiri" w:hint="cs"/>
                <w:color w:val="FF0000"/>
                <w:sz w:val="26"/>
                <w:szCs w:val="26"/>
                <w:rtl/>
              </w:rPr>
              <w:t>والاشتقاقية</w:t>
            </w:r>
          </w:p>
          <w:p w14:paraId="1F34DB8A" w14:textId="77777777" w:rsidR="00B22875" w:rsidRPr="00B22875" w:rsidRDefault="00B22875" w:rsidP="00B22875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B22875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نشاط</w:t>
            </w:r>
          </w:p>
          <w:p w14:paraId="49D6FAE0" w14:textId="77777777" w:rsidR="00B22875" w:rsidRPr="00B22875" w:rsidRDefault="00B22875" w:rsidP="00B22875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B22875">
              <w:rPr>
                <w:rFonts w:ascii="Amiri" w:hAnsi="Amiri" w:cs="Amiri"/>
                <w:sz w:val="26"/>
                <w:szCs w:val="26"/>
                <w:rtl/>
              </w:rPr>
              <w:t>لتكن</w:t>
            </w:r>
            <w:r w:rsidRPr="00B22875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57239A38">
                <v:shape id="_x0000_i1547" type="#_x0000_t75" style="width:12pt;height:12.75pt" o:ole="">
                  <v:imagedata r:id="rId934" o:title=""/>
                </v:shape>
                <o:OLEObject Type="Embed" ProgID="Equation.DSMT4" ShapeID="_x0000_i1547" DrawAspect="Content" ObjectID="_1822111225" r:id="rId935"/>
              </w:object>
            </w:r>
            <w:r w:rsidRPr="00B22875">
              <w:rPr>
                <w:rFonts w:ascii="Amiri" w:hAnsi="Amiri" w:cs="Amiri"/>
                <w:sz w:val="26"/>
                <w:szCs w:val="26"/>
                <w:rtl/>
              </w:rPr>
              <w:t xml:space="preserve"> الدالة المعرفة على</w:t>
            </w:r>
            <w:r w:rsidRPr="00B22875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0BE027CB">
                <v:shape id="_x0000_i1548" type="#_x0000_t75" style="width:39.75pt;height:20.25pt" o:ole="">
                  <v:imagedata r:id="rId936" o:title=""/>
                </v:shape>
                <o:OLEObject Type="Embed" ProgID="Equation.DSMT4" ShapeID="_x0000_i1548" DrawAspect="Content" ObjectID="_1822111226" r:id="rId937"/>
              </w:object>
            </w:r>
            <w:r w:rsidRPr="00B22875">
              <w:rPr>
                <w:rFonts w:ascii="Amiri" w:hAnsi="Amiri" w:cs="Amiri"/>
                <w:sz w:val="26"/>
                <w:szCs w:val="26"/>
                <w:rtl/>
              </w:rPr>
              <w:t>بـِ</w:t>
            </w:r>
            <w:r w:rsidRPr="00B22875">
              <w:rPr>
                <w:rFonts w:ascii="Amiri" w:hAnsi="Amiri" w:cs="Amiri"/>
                <w:position w:val="-14"/>
                <w:sz w:val="26"/>
                <w:szCs w:val="26"/>
              </w:rPr>
              <w:object w:dxaOrig="1200" w:dyaOrig="400" w14:anchorId="31635B3B">
                <v:shape id="_x0000_i1549" type="#_x0000_t75" style="width:60pt;height:20.25pt" o:ole="">
                  <v:imagedata r:id="rId938" o:title=""/>
                </v:shape>
                <o:OLEObject Type="Embed" ProgID="Equation.DSMT4" ShapeID="_x0000_i1549" DrawAspect="Content" ObjectID="_1822111227" r:id="rId939"/>
              </w:object>
            </w:r>
            <w:r w:rsidRPr="00B22875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57633C20" w14:textId="77777777" w:rsidR="00B22875" w:rsidRPr="00B22875" w:rsidRDefault="00B22875" w:rsidP="006C4628">
            <w:pPr>
              <w:pStyle w:val="Paragraphedeliste"/>
              <w:numPr>
                <w:ilvl w:val="0"/>
                <w:numId w:val="17"/>
              </w:numPr>
              <w:bidi/>
              <w:spacing w:line="276" w:lineRule="auto"/>
              <w:rPr>
                <w:rFonts w:ascii="Amiri" w:hAnsi="Amiri" w:cs="Amiri"/>
                <w:sz w:val="26"/>
                <w:szCs w:val="26"/>
              </w:rPr>
            </w:pPr>
            <w:r w:rsidRPr="00B22875">
              <w:rPr>
                <w:rFonts w:ascii="Amiri" w:hAnsi="Amiri" w:cs="Amiri"/>
                <w:sz w:val="26"/>
                <w:szCs w:val="26"/>
                <w:rtl/>
              </w:rPr>
              <w:t xml:space="preserve">احسب </w:t>
            </w:r>
            <w:r w:rsidRPr="00B22875">
              <w:rPr>
                <w:rFonts w:ascii="Amiri" w:hAnsi="Amiri" w:cs="Amiri"/>
                <w:position w:val="-10"/>
                <w:sz w:val="26"/>
                <w:szCs w:val="26"/>
              </w:rPr>
              <w:object w:dxaOrig="600" w:dyaOrig="320" w14:anchorId="4BAFC106">
                <v:shape id="_x0000_i1550" type="#_x0000_t75" style="width:30pt;height:15.75pt" o:ole="">
                  <v:imagedata r:id="rId940" o:title=""/>
                </v:shape>
                <o:OLEObject Type="Embed" ProgID="Equation.DSMT4" ShapeID="_x0000_i1550" DrawAspect="Content" ObjectID="_1822111228" r:id="rId941"/>
              </w:object>
            </w:r>
            <w:r w:rsidRPr="00B228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باستعمال مشتق مركب دالتين</w:t>
            </w:r>
          </w:p>
          <w:p w14:paraId="15068A91" w14:textId="77777777" w:rsidR="00B22875" w:rsidRPr="00B22875" w:rsidRDefault="00B22875" w:rsidP="006C4628">
            <w:pPr>
              <w:pStyle w:val="Paragraphedeliste"/>
              <w:numPr>
                <w:ilvl w:val="0"/>
                <w:numId w:val="17"/>
              </w:numPr>
              <w:bidi/>
              <w:spacing w:line="276" w:lineRule="auto"/>
              <w:rPr>
                <w:rFonts w:ascii="Amiri" w:hAnsi="Amiri" w:cs="Amiri"/>
                <w:sz w:val="26"/>
                <w:szCs w:val="26"/>
              </w:rPr>
            </w:pPr>
            <w:r w:rsidRPr="00B22875">
              <w:rPr>
                <w:rFonts w:ascii="Amiri" w:hAnsi="Amiri" w:cs="Amiri"/>
                <w:sz w:val="26"/>
                <w:szCs w:val="26"/>
                <w:rtl/>
              </w:rPr>
              <w:t xml:space="preserve">بملاحظة ان: </w:t>
            </w:r>
            <w:r w:rsidRPr="00B22875">
              <w:rPr>
                <w:rFonts w:ascii="Amiri" w:hAnsi="Amiri" w:cs="Amiri"/>
                <w:position w:val="-14"/>
                <w:sz w:val="26"/>
                <w:szCs w:val="26"/>
              </w:rPr>
              <w:object w:dxaOrig="940" w:dyaOrig="400" w14:anchorId="308CCDCF">
                <v:shape id="_x0000_i1551" type="#_x0000_t75" style="width:47.25pt;height:20.25pt" o:ole="">
                  <v:imagedata r:id="rId942" o:title=""/>
                </v:shape>
                <o:OLEObject Type="Embed" ProgID="Equation.DSMT4" ShapeID="_x0000_i1551" DrawAspect="Content" ObjectID="_1822111229" r:id="rId943"/>
              </w:object>
            </w:r>
            <w:r w:rsidRPr="00B22875">
              <w:rPr>
                <w:rFonts w:ascii="Amiri" w:hAnsi="Amiri" w:cs="Amiri"/>
                <w:sz w:val="26"/>
                <w:szCs w:val="26"/>
                <w:rtl/>
              </w:rPr>
              <w:t xml:space="preserve"> احسب مجددا </w:t>
            </w:r>
            <w:r w:rsidRPr="00B22875">
              <w:rPr>
                <w:rFonts w:ascii="Amiri" w:hAnsi="Amiri" w:cs="Amiri"/>
                <w:position w:val="-10"/>
                <w:sz w:val="26"/>
                <w:szCs w:val="26"/>
              </w:rPr>
              <w:object w:dxaOrig="600" w:dyaOrig="320" w14:anchorId="24C054BE">
                <v:shape id="_x0000_i1552" type="#_x0000_t75" style="width:30pt;height:15.75pt" o:ole="">
                  <v:imagedata r:id="rId940" o:title=""/>
                </v:shape>
                <o:OLEObject Type="Embed" ProgID="Equation.DSMT4" ShapeID="_x0000_i1552" DrawAspect="Content" ObjectID="_1822111230" r:id="rId944"/>
              </w:object>
            </w:r>
          </w:p>
          <w:p w14:paraId="5082DB0D" w14:textId="1B9E913A" w:rsidR="00B22875" w:rsidRDefault="00B22875" w:rsidP="006C4628">
            <w:pPr>
              <w:pStyle w:val="Paragraphedeliste"/>
              <w:numPr>
                <w:ilvl w:val="0"/>
                <w:numId w:val="17"/>
              </w:numPr>
              <w:bidi/>
              <w:spacing w:line="276" w:lineRule="auto"/>
              <w:rPr>
                <w:rFonts w:ascii="Amiri" w:hAnsi="Amiri" w:cs="Amiri"/>
                <w:sz w:val="26"/>
                <w:szCs w:val="26"/>
              </w:rPr>
            </w:pPr>
            <w:r w:rsidRPr="00B22875">
              <w:rPr>
                <w:rFonts w:ascii="Amiri" w:hAnsi="Amiri" w:cs="Amiri"/>
                <w:sz w:val="26"/>
                <w:szCs w:val="26"/>
                <w:rtl/>
              </w:rPr>
              <w:t xml:space="preserve">استنتج </w:t>
            </w:r>
            <w:r w:rsidRPr="00B22875">
              <w:rPr>
                <w:rFonts w:ascii="Amiri" w:hAnsi="Amiri" w:cs="Amiri"/>
                <w:position w:val="-10"/>
                <w:sz w:val="26"/>
                <w:szCs w:val="26"/>
              </w:rPr>
              <w:object w:dxaOrig="580" w:dyaOrig="320" w14:anchorId="017FCF00">
                <v:shape id="_x0000_i1553" type="#_x0000_t75" style="width:29.25pt;height:15.75pt" o:ole="">
                  <v:imagedata r:id="rId945" o:title=""/>
                </v:shape>
                <o:OLEObject Type="Embed" ProgID="Equation.DSMT4" ShapeID="_x0000_i1553" DrawAspect="Content" ObjectID="_1822111231" r:id="rId946"/>
              </w:object>
            </w:r>
          </w:p>
          <w:p w14:paraId="0DEA3DEF" w14:textId="77777777" w:rsidR="00D820B0" w:rsidRPr="00D820B0" w:rsidRDefault="00D820B0" w:rsidP="00D820B0">
            <w:pPr>
              <w:pStyle w:val="Paragraphedeliste"/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CFA3475" w14:textId="1A0A172B" w:rsidR="00CB3F9D" w:rsidRPr="00EC23A3" w:rsidRDefault="00CB3F9D" w:rsidP="005B51B7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  <w:r w:rsidRPr="00EC23A3"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خواص:</w:t>
            </w:r>
          </w:p>
          <w:p w14:paraId="05FF1F0A" w14:textId="2F3BF3C2" w:rsidR="00CB3F9D" w:rsidRPr="00CB3F9D" w:rsidRDefault="00CB3F9D" w:rsidP="00CB3F9D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 w:rsidRPr="00EC23A3">
              <w:rPr>
                <w:rFonts w:ascii="Amiri" w:hAnsi="Amiri" w:cs="Amiri"/>
                <w:sz w:val="26"/>
                <w:szCs w:val="26"/>
                <w:rtl/>
              </w:rPr>
              <w:t xml:space="preserve"> الدالة "</w:t>
            </w:r>
            <w:r w:rsidRPr="00EC23A3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3D6330EE">
                <v:shape id="_x0000_i1554" type="#_x0000_t75" style="width:12.75pt;height:12.75pt" o:ole="">
                  <v:imagedata r:id="rId947" o:title=""/>
                </v:shape>
                <o:OLEObject Type="Embed" ProgID="Equation.DSMT4" ShapeID="_x0000_i1554" DrawAspect="Content" ObjectID="_1822111232" r:id="rId948"/>
              </w:object>
            </w:r>
            <w:r w:rsidRPr="00EC23A3">
              <w:rPr>
                <w:rFonts w:ascii="Amiri" w:hAnsi="Amiri" w:cs="Amiri"/>
                <w:sz w:val="26"/>
                <w:szCs w:val="26"/>
                <w:rtl/>
              </w:rPr>
              <w:t xml:space="preserve">" مستمرة </w:t>
            </w:r>
            <w:r w:rsidR="00EC23A3" w:rsidRPr="00EC23A3">
              <w:rPr>
                <w:rFonts w:ascii="Amiri" w:hAnsi="Amiri" w:cs="Amiri" w:hint="cs"/>
                <w:sz w:val="26"/>
                <w:szCs w:val="26"/>
                <w:rtl/>
              </w:rPr>
              <w:t>وقابلة</w:t>
            </w:r>
            <w:r w:rsidRPr="00EC23A3">
              <w:rPr>
                <w:rFonts w:ascii="Amiri" w:hAnsi="Amiri" w:cs="Amiri"/>
                <w:sz w:val="26"/>
                <w:szCs w:val="26"/>
                <w:rtl/>
              </w:rPr>
              <w:t xml:space="preserve"> للاشتقاق على</w:t>
            </w:r>
            <w:r w:rsidRPr="00EC23A3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2158FA72">
                <v:shape id="_x0000_i1555" type="#_x0000_t75" style="width:39.75pt;height:20.25pt" o:ole="">
                  <v:imagedata r:id="rId936" o:title=""/>
                </v:shape>
                <o:OLEObject Type="Embed" ProgID="Equation.DSMT4" ShapeID="_x0000_i1555" DrawAspect="Content" ObjectID="_1822111233" r:id="rId949"/>
              </w:object>
            </w:r>
            <w:r w:rsidRPr="00EC23A3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="00EC23A3" w:rsidRPr="00EC23A3">
              <w:rPr>
                <w:rFonts w:ascii="Amiri" w:hAnsi="Amiri" w:cs="Amiri" w:hint="cs"/>
                <w:sz w:val="26"/>
                <w:szCs w:val="26"/>
                <w:rtl/>
              </w:rPr>
              <w:t>ولدينا</w:t>
            </w:r>
            <w:r w:rsidRPr="00EC23A3">
              <w:rPr>
                <w:rFonts w:ascii="Amiri" w:hAnsi="Amiri" w:cs="Amiri"/>
                <w:sz w:val="26"/>
                <w:szCs w:val="26"/>
                <w:rtl/>
              </w:rPr>
              <w:t xml:space="preserve"> من أجل كل</w:t>
            </w:r>
            <w:r w:rsidRPr="00EC23A3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00" w14:anchorId="6D8CB50A">
                <v:shape id="_x0000_i1556" type="#_x0000_t75" style="width:12pt;height:9.75pt" o:ole="">
                  <v:imagedata r:id="rId950" o:title=""/>
                </v:shape>
                <o:OLEObject Type="Embed" ProgID="Equation.DSMT4" ShapeID="_x0000_i1556" DrawAspect="Content" ObjectID="_1822111234" r:id="rId951"/>
              </w:object>
            </w:r>
            <w:r w:rsidRPr="00EC23A3">
              <w:rPr>
                <w:rFonts w:ascii="Amiri" w:hAnsi="Amiri" w:cs="Amiri"/>
                <w:sz w:val="26"/>
                <w:szCs w:val="26"/>
                <w:rtl/>
              </w:rPr>
              <w:t>من</w:t>
            </w:r>
            <w:r w:rsidRPr="00EC23A3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4A0A215D">
                <v:shape id="_x0000_i1557" type="#_x0000_t75" style="width:39.75pt;height:20.25pt" o:ole="">
                  <v:imagedata r:id="rId936" o:title=""/>
                </v:shape>
                <o:OLEObject Type="Embed" ProgID="Equation.DSMT4" ShapeID="_x0000_i1557" DrawAspect="Content" ObjectID="_1822111235" r:id="rId952"/>
              </w:object>
            </w:r>
            <w:r w:rsidRPr="00EC23A3">
              <w:rPr>
                <w:rFonts w:ascii="Amiri" w:hAnsi="Amiri" w:cs="Amiri"/>
                <w:sz w:val="26"/>
                <w:szCs w:val="26"/>
                <w:rtl/>
              </w:rPr>
              <w:t>،</w:t>
            </w:r>
            <w:r w:rsidRPr="00EC23A3">
              <w:rPr>
                <w:rFonts w:ascii="Amiri" w:hAnsi="Amiri" w:cs="Amiri"/>
                <w:position w:val="-24"/>
                <w:sz w:val="26"/>
                <w:szCs w:val="26"/>
              </w:rPr>
              <w:object w:dxaOrig="1140" w:dyaOrig="620" w14:anchorId="01AED9CF">
                <v:shape id="_x0000_i1558" type="#_x0000_t75" style="width:57pt;height:30.75pt" o:ole="">
                  <v:imagedata r:id="rId953" o:title=""/>
                </v:shape>
                <o:OLEObject Type="Embed" ProgID="Equation.DSMT4" ShapeID="_x0000_i1558" DrawAspect="Content" ObjectID="_1822111236" r:id="rId954"/>
              </w:object>
            </w:r>
            <w:r w:rsidRPr="00EC23A3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529199BC" w14:textId="77777777" w:rsidR="00CB3F9D" w:rsidRDefault="00CB3F9D" w:rsidP="00CB3F9D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6536D696" w14:textId="77777777" w:rsidR="00444DD9" w:rsidRDefault="00D77D4D" w:rsidP="00444DD9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2A11A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جدول تغيرات الدالة" </w:t>
            </w:r>
            <w:r w:rsidRPr="002A11A9">
              <w:rPr>
                <w:rFonts w:ascii="Amiri" w:hAnsi="Amiri" w:cs="Amiri"/>
                <w:b/>
                <w:bCs/>
                <w:color w:val="FF0000"/>
                <w:position w:val="-4"/>
                <w:sz w:val="26"/>
                <w:szCs w:val="26"/>
              </w:rPr>
              <w:object w:dxaOrig="260" w:dyaOrig="260" w14:anchorId="3AE06D58">
                <v:shape id="_x0000_i1559" type="#_x0000_t75" style="width:20.25pt;height:20.25pt" o:ole="">
                  <v:imagedata r:id="rId955" o:title=""/>
                </v:shape>
                <o:OLEObject Type="Embed" ProgID="Equation.DSMT4" ShapeID="_x0000_i1559" DrawAspect="Content" ObjectID="_1822111237" r:id="rId956"/>
              </w:object>
            </w:r>
            <w:r w:rsidRPr="002A11A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"</w:t>
            </w:r>
          </w:p>
          <w:p w14:paraId="145BF250" w14:textId="1A3E5B07" w:rsidR="00D77D4D" w:rsidRPr="00444DD9" w:rsidRDefault="00D77D4D" w:rsidP="00444DD9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Amiri" w:hAnsi="Amiri" w:cs="Amiri"/>
                <w:noProof/>
                <w:color w:val="FF0000"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C2A9455" wp14:editId="214B2AA6">
                      <wp:simplePos x="0" y="0"/>
                      <wp:positionH relativeFrom="column">
                        <wp:posOffset>1091565</wp:posOffset>
                      </wp:positionH>
                      <wp:positionV relativeFrom="paragraph">
                        <wp:posOffset>123825</wp:posOffset>
                      </wp:positionV>
                      <wp:extent cx="3038475" cy="1476375"/>
                      <wp:effectExtent l="0" t="0" r="28575" b="28575"/>
                      <wp:wrapNone/>
                      <wp:docPr id="2039451213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4763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CFAE59" w14:textId="77777777" w:rsidR="00D77D4D" w:rsidRDefault="00D77D4D" w:rsidP="00D77D4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605CF5" wp14:editId="5BDAE790">
                                        <wp:extent cx="2485714" cy="1342857"/>
                                        <wp:effectExtent l="0" t="0" r="0" b="0"/>
                                        <wp:docPr id="2133350912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33350912" name=""/>
                                                <pic:cNvPicPr/>
                                              </pic:nvPicPr>
                                              <pic:blipFill>
                                                <a:blip r:embed="rId95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85714" cy="13428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A9455" id="_x0000_s1063" style="position:absolute;left:0;text-align:left;margin-left:85.95pt;margin-top:9.75pt;width:239.25pt;height:116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" fillcolor="white [3201]" strokecolor="white [3212]" strokeweight="2pt">
                      <v:textbox>
                        <w:txbxContent>
                          <w:p w14:paraId="4ECFAE59" w14:textId="77777777" w:rsidR="00D77D4D" w:rsidRDefault="00D77D4D" w:rsidP="00D77D4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605CF5" wp14:editId="5BDAE790">
                                  <wp:extent cx="2485714" cy="1342857"/>
                                  <wp:effectExtent l="0" t="0" r="0" b="0"/>
                                  <wp:docPr id="213335091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3350912" name=""/>
                                          <pic:cNvPicPr/>
                                        </pic:nvPicPr>
                                        <pic:blipFill>
                                          <a:blip r:embed="rId9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5714" cy="1342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66B961F" w14:textId="77777777" w:rsidR="00D77D4D" w:rsidRDefault="00D77D4D" w:rsidP="00D77D4D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086AD970" w14:textId="77777777" w:rsidR="00D77D4D" w:rsidRDefault="00D77D4D" w:rsidP="00D77D4D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06245DAE" w14:textId="77777777" w:rsidR="00D77D4D" w:rsidRDefault="00D77D4D" w:rsidP="00D77D4D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334A0CF9" w14:textId="77777777" w:rsidR="00D77D4D" w:rsidRDefault="00D77D4D" w:rsidP="00D77D4D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1B3CCFF3" w14:textId="77777777" w:rsidR="00D77D4D" w:rsidRDefault="00D77D4D" w:rsidP="00D77D4D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3AB1F354" w14:textId="1203F912" w:rsidR="00503131" w:rsidRPr="00444DD9" w:rsidRDefault="008F54F8" w:rsidP="00444DD9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 w:hint="cs"/>
                <w:color w:val="FF0000"/>
                <w:sz w:val="26"/>
                <w:szCs w:val="26"/>
                <w:rtl/>
                <w:lang w:bidi="ar-DZ"/>
              </w:rPr>
              <w:t>مثال: ت 87 ص 108</w:t>
            </w:r>
          </w:p>
          <w:p w14:paraId="66ED562C" w14:textId="31202ED8" w:rsidR="00503131" w:rsidRDefault="00503131" w:rsidP="00503131">
            <w:pPr>
              <w:bidi/>
              <w:spacing w:line="223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503131">
              <w:rPr>
                <w:rFonts w:ascii="Amiri" w:hAnsi="Amiri" w:cs="Amiri"/>
                <w:sz w:val="26"/>
                <w:szCs w:val="26"/>
                <w:rtl/>
              </w:rPr>
              <w:t>احسب المشتقة</w:t>
            </w:r>
            <w:r w:rsidRPr="00503131">
              <w:rPr>
                <w:rFonts w:ascii="Amiri" w:hAnsi="Amiri" w:cs="Amiri"/>
                <w:position w:val="-14"/>
                <w:sz w:val="26"/>
                <w:szCs w:val="26"/>
              </w:rPr>
              <w:object w:dxaOrig="639" w:dyaOrig="400" w14:anchorId="7907348D">
                <v:shape id="_x0000_i1560" type="#_x0000_t75" style="width:32.25pt;height:20.25pt" o:ole="">
                  <v:imagedata r:id="rId958" o:title=""/>
                </v:shape>
                <o:OLEObject Type="Embed" ProgID="Equation.DSMT4" ShapeID="_x0000_i1560" DrawAspect="Content" ObjectID="_1822111238" r:id="rId959"/>
              </w:object>
            </w:r>
            <w:r w:rsidRPr="00503131">
              <w:rPr>
                <w:rFonts w:ascii="Amiri" w:hAnsi="Amiri" w:cs="Amiri"/>
                <w:sz w:val="26"/>
                <w:szCs w:val="26"/>
                <w:rtl/>
              </w:rPr>
              <w:t xml:space="preserve"> للدوال </w:t>
            </w:r>
            <w:r w:rsidRPr="00503131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03131">
              <w:rPr>
                <w:rFonts w:ascii="Amiri" w:hAnsi="Amiri" w:cs="Amiri" w:hint="cs"/>
                <w:sz w:val="26"/>
                <w:szCs w:val="26"/>
                <w:rtl/>
              </w:rPr>
              <w:t xml:space="preserve"> المعطاة</w:t>
            </w:r>
            <w:r w:rsidRPr="00503131">
              <w:rPr>
                <w:rFonts w:ascii="Amiri" w:hAnsi="Amiri" w:cs="Amiri"/>
                <w:sz w:val="26"/>
                <w:szCs w:val="26"/>
                <w:rtl/>
              </w:rPr>
              <w:t>:</w:t>
            </w:r>
          </w:p>
          <w:p w14:paraId="53E510B2" w14:textId="77777777" w:rsidR="00503131" w:rsidRPr="00503131" w:rsidRDefault="00503131" w:rsidP="00503131">
            <w:pPr>
              <w:bidi/>
              <w:spacing w:line="223" w:lineRule="auto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10A0549" w14:textId="4D2792A9" w:rsidR="00503131" w:rsidRDefault="00503131" w:rsidP="00503131">
            <w:pPr>
              <w:bidi/>
              <w:spacing w:line="223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503131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  </w:t>
            </w:r>
            <w:r w:rsidRPr="00503131">
              <w:rPr>
                <w:rFonts w:ascii="Amiri" w:hAnsi="Amiri" w:cs="Amiri"/>
                <w:b/>
                <w:bCs/>
                <w:color w:val="FF0000"/>
                <w:position w:val="-14"/>
                <w:sz w:val="26"/>
                <w:szCs w:val="26"/>
              </w:rPr>
              <w:object w:dxaOrig="1680" w:dyaOrig="400" w14:anchorId="2477F71E">
                <v:shape id="_x0000_i1561" type="#_x0000_t75" style="width:84pt;height:20.25pt" o:ole="">
                  <v:imagedata r:id="rId960" o:title=""/>
                </v:shape>
                <o:OLEObject Type="Embed" ProgID="Equation.DSMT4" ShapeID="_x0000_i1561" DrawAspect="Content" ObjectID="_1822111239" r:id="rId961"/>
              </w:object>
            </w:r>
            <w:r w:rsidRPr="00503131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 </w: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rtl/>
              </w:rPr>
              <w:t xml:space="preserve">      </w:t>
            </w:r>
            <w:r w:rsidRPr="00503131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503131">
              <w:rPr>
                <w:rFonts w:ascii="Amiri" w:hAnsi="Amiri" w:cs="Amiri"/>
                <w:b/>
                <w:bCs/>
                <w:color w:val="FF0000"/>
                <w:position w:val="-14"/>
                <w:sz w:val="26"/>
                <w:szCs w:val="26"/>
              </w:rPr>
              <w:object w:dxaOrig="2100" w:dyaOrig="420" w14:anchorId="294FF0F9">
                <v:shape id="_x0000_i1562" type="#_x0000_t75" style="width:101.25pt;height:21pt" o:ole="">
                  <v:imagedata r:id="rId962" o:title=""/>
                </v:shape>
                <o:OLEObject Type="Embed" ProgID="Equation.DSMT4" ShapeID="_x0000_i1562" DrawAspect="Content" ObjectID="_1822111240" r:id="rId963"/>
              </w:object>
            </w:r>
            <w:r w:rsidRPr="00503131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rtl/>
              </w:rPr>
              <w:t xml:space="preserve">         </w:t>
            </w:r>
            <w:r w:rsidRPr="00503131">
              <w:rPr>
                <w:rFonts w:ascii="Amiri" w:hAnsi="Amiri" w:cs="Amiri"/>
                <w:b/>
                <w:bCs/>
                <w:color w:val="FF0000"/>
                <w:position w:val="-14"/>
                <w:sz w:val="26"/>
                <w:szCs w:val="26"/>
              </w:rPr>
              <w:object w:dxaOrig="2380" w:dyaOrig="400" w14:anchorId="7ADC4756">
                <v:shape id="_x0000_i1563" type="#_x0000_t75" style="width:119.25pt;height:20.25pt" o:ole="">
                  <v:imagedata r:id="rId964" o:title=""/>
                </v:shape>
                <o:OLEObject Type="Embed" ProgID="Equation.DSMT4" ShapeID="_x0000_i1563" DrawAspect="Content" ObjectID="_1822111241" r:id="rId965"/>
              </w:object>
            </w:r>
            <w:r w:rsidRPr="00503131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rtl/>
              </w:rPr>
              <w:t xml:space="preserve">       </w:t>
            </w:r>
            <w:r w:rsidRPr="00503131">
              <w:rPr>
                <w:rFonts w:ascii="Amiri" w:hAnsi="Amiri" w:cs="Amiri"/>
                <w:b/>
                <w:bCs/>
                <w:color w:val="FF0000"/>
                <w:position w:val="-24"/>
                <w:sz w:val="26"/>
                <w:szCs w:val="26"/>
              </w:rPr>
              <w:object w:dxaOrig="1719" w:dyaOrig="620" w14:anchorId="6FA9A800">
                <v:shape id="_x0000_i1564" type="#_x0000_t75" style="width:86.25pt;height:30.75pt" o:ole="">
                  <v:imagedata r:id="rId966" o:title=""/>
                </v:shape>
                <o:OLEObject Type="Embed" ProgID="Equation.DSMT4" ShapeID="_x0000_i1564" DrawAspect="Content" ObjectID="_1822111242" r:id="rId967"/>
              </w:object>
            </w:r>
            <w:r w:rsidRPr="00503131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rtl/>
              </w:rPr>
              <w:t xml:space="preserve">              </w:t>
            </w:r>
            <w:r w:rsidRPr="00503131">
              <w:rPr>
                <w:rFonts w:ascii="Amiri" w:hAnsi="Amiri" w:cs="Amiri"/>
                <w:b/>
                <w:bCs/>
                <w:color w:val="FF0000"/>
                <w:position w:val="-14"/>
                <w:sz w:val="26"/>
                <w:szCs w:val="26"/>
              </w:rPr>
              <w:object w:dxaOrig="2480" w:dyaOrig="460" w14:anchorId="5A9EE848">
                <v:shape id="_x0000_i1565" type="#_x0000_t75" style="width:123.75pt;height:23.25pt" o:ole="">
                  <v:imagedata r:id="rId968" o:title=""/>
                </v:shape>
                <o:OLEObject Type="Embed" ProgID="Equation.DSMT4" ShapeID="_x0000_i1565" DrawAspect="Content" ObjectID="_1822111243" r:id="rId969"/>
              </w:objec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rtl/>
              </w:rPr>
              <w:t xml:space="preserve">      </w:t>
            </w:r>
            <w:r w:rsidRPr="00503131">
              <w:rPr>
                <w:rFonts w:ascii="Amiri" w:hAnsi="Amiri" w:cs="Amiri"/>
                <w:b/>
                <w:bCs/>
                <w:color w:val="FF0000"/>
                <w:position w:val="-14"/>
                <w:sz w:val="26"/>
                <w:szCs w:val="26"/>
              </w:rPr>
              <w:object w:dxaOrig="1500" w:dyaOrig="400" w14:anchorId="1D41FBBC">
                <v:shape id="_x0000_i1566" type="#_x0000_t75" style="width:75pt;height:20.25pt" o:ole="">
                  <v:imagedata r:id="rId970" o:title=""/>
                </v:shape>
                <o:OLEObject Type="Embed" ProgID="Equation.DSMT4" ShapeID="_x0000_i1566" DrawAspect="Content" ObjectID="_1822111244" r:id="rId971"/>
              </w:object>
            </w:r>
            <w:r w:rsidRPr="00503131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</w:p>
          <w:p w14:paraId="69BC8813" w14:textId="5B4CECAA" w:rsidR="00503131" w:rsidRPr="00503131" w:rsidRDefault="00503131" w:rsidP="00503131">
            <w:pPr>
              <w:bidi/>
              <w:spacing w:line="223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503131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</w:t>
            </w:r>
            <w:r w:rsidRPr="00503131">
              <w:rPr>
                <w:rFonts w:ascii="Amiri" w:hAnsi="Amiri" w:cs="Amiri"/>
                <w:b/>
                <w:bCs/>
                <w:color w:val="FF0000"/>
                <w:position w:val="-24"/>
                <w:sz w:val="26"/>
                <w:szCs w:val="26"/>
              </w:rPr>
              <w:object w:dxaOrig="1380" w:dyaOrig="620" w14:anchorId="07630C27">
                <v:shape id="_x0000_i1567" type="#_x0000_t75" style="width:69pt;height:30.75pt" o:ole="">
                  <v:imagedata r:id="rId972" o:title=""/>
                </v:shape>
                <o:OLEObject Type="Embed" ProgID="Equation.DSMT4" ShapeID="_x0000_i1567" DrawAspect="Content" ObjectID="_1822111245" r:id="rId973"/>
              </w:object>
            </w:r>
            <w:r w:rsidRPr="00503131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     </w: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503131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    </w:t>
            </w:r>
            <w:r w:rsidRPr="00503131">
              <w:rPr>
                <w:rFonts w:ascii="Amiri" w:hAnsi="Amiri" w:cs="Amiri"/>
                <w:b/>
                <w:bCs/>
                <w:color w:val="FF0000"/>
                <w:position w:val="-24"/>
                <w:sz w:val="26"/>
                <w:szCs w:val="26"/>
              </w:rPr>
              <w:object w:dxaOrig="1380" w:dyaOrig="620" w14:anchorId="7DD5F820">
                <v:shape id="_x0000_i1568" type="#_x0000_t75" style="width:69pt;height:30.75pt" o:ole="">
                  <v:imagedata r:id="rId974" o:title=""/>
                </v:shape>
                <o:OLEObject Type="Embed" ProgID="Equation.DSMT4" ShapeID="_x0000_i1568" DrawAspect="Content" ObjectID="_1822111246" r:id="rId975"/>
              </w:object>
            </w:r>
          </w:p>
          <w:p w14:paraId="7BC95D7D" w14:textId="77777777" w:rsidR="00EC23A3" w:rsidRDefault="00EC23A3" w:rsidP="00EC23A3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7F013B6B" w14:textId="77777777" w:rsidR="00D77D4D" w:rsidRDefault="00D77D4D" w:rsidP="00D77D4D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6DC124E7" w14:textId="7F3FC611" w:rsidR="00B13899" w:rsidRDefault="00B13899" w:rsidP="00D820B0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 w:rsidRPr="008E3C39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التمثيل البياني</w:t>
            </w:r>
          </w:p>
          <w:p w14:paraId="0634CCBC" w14:textId="77777777" w:rsidR="00513936" w:rsidRDefault="00513936" w:rsidP="00513936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25B1B4D2" w14:textId="77777777" w:rsidR="00B13899" w:rsidRDefault="00B13899" w:rsidP="00B13899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 w:hint="cs"/>
                <w:color w:val="FF0000"/>
                <w:sz w:val="26"/>
                <w:szCs w:val="26"/>
                <w:rtl/>
                <w:lang w:bidi="ar-DZ"/>
              </w:rPr>
              <w:t>مناقشة النشاط 02 ص 77 (السؤال 2)</w:t>
            </w:r>
          </w:p>
          <w:p w14:paraId="2D729C5B" w14:textId="77777777" w:rsidR="00B13899" w:rsidRPr="008E3C39" w:rsidRDefault="00B13899" w:rsidP="00B13899">
            <w:pPr>
              <w:bidi/>
              <w:rPr>
                <w:rFonts w:ascii="Amiri" w:hAnsi="Amiri" w:cs="Amiri"/>
                <w:color w:val="FF0000"/>
                <w:sz w:val="26"/>
                <w:szCs w:val="26"/>
                <w:lang w:bidi="ar-DZ"/>
              </w:rPr>
            </w:pPr>
          </w:p>
          <w:p w14:paraId="20E50E27" w14:textId="77777777" w:rsidR="00B13899" w:rsidRPr="000510E6" w:rsidRDefault="00B13899" w:rsidP="006C4628">
            <w:pPr>
              <w:pStyle w:val="Paragraphedeliste"/>
              <w:numPr>
                <w:ilvl w:val="0"/>
                <w:numId w:val="10"/>
              </w:numPr>
              <w:bidi/>
              <w:spacing w:line="276" w:lineRule="auto"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0510E6">
              <w:rPr>
                <w:rFonts w:ascii="Amiri" w:hAnsi="Amiri" w:cs="Amiri"/>
                <w:sz w:val="26"/>
                <w:szCs w:val="26"/>
                <w:rtl/>
              </w:rPr>
              <w:t xml:space="preserve">النقطتان </w:t>
            </w:r>
            <w:r w:rsidRPr="000510E6">
              <w:rPr>
                <w:rFonts w:ascii="Amiri" w:hAnsi="Amiri" w:cs="Amiri"/>
                <w:position w:val="-14"/>
                <w:sz w:val="26"/>
                <w:szCs w:val="26"/>
              </w:rPr>
              <w:object w:dxaOrig="1020" w:dyaOrig="400" w14:anchorId="310D2D82">
                <v:shape id="_x0000_i1569" type="#_x0000_t75" style="width:51pt;height:20.25pt" o:ole="">
                  <v:imagedata r:id="rId976" o:title=""/>
                </v:shape>
                <o:OLEObject Type="Embed" ProgID="Equation.DSMT4" ShapeID="_x0000_i1569" DrawAspect="Content" ObjectID="_1822111247" r:id="rId977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0510E6">
              <w:rPr>
                <w:rFonts w:ascii="Amiri" w:hAnsi="Amiri" w:cs="Amiri"/>
                <w:position w:val="-14"/>
                <w:sz w:val="26"/>
                <w:szCs w:val="26"/>
              </w:rPr>
              <w:object w:dxaOrig="1060" w:dyaOrig="400" w14:anchorId="6197939D">
                <v:shape id="_x0000_i1570" type="#_x0000_t75" style="width:53.25pt;height:20.25pt" o:ole="">
                  <v:imagedata r:id="rId978" o:title=""/>
                </v:shape>
                <o:OLEObject Type="Embed" ProgID="Equation.DSMT4" ShapeID="_x0000_i1570" DrawAspect="Content" ObjectID="_1822111248" r:id="rId979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</w:rPr>
              <w:t xml:space="preserve"> متناظرتان بالنسبة للمنصف الأول أي المستقيم الذي معادلته </w:t>
            </w:r>
            <w:r w:rsidRPr="000510E6">
              <w:rPr>
                <w:rFonts w:ascii="Amiri" w:hAnsi="Amiri" w:cs="Amiri"/>
                <w:position w:val="-10"/>
                <w:sz w:val="26"/>
                <w:szCs w:val="26"/>
              </w:rPr>
              <w:object w:dxaOrig="580" w:dyaOrig="260" w14:anchorId="0F06E181">
                <v:shape id="_x0000_i1571" type="#_x0000_t75" style="width:29.25pt;height:12.75pt" o:ole="">
                  <v:imagedata r:id="rId980" o:title=""/>
                </v:shape>
                <o:OLEObject Type="Embed" ProgID="Equation.DSMT4" ShapeID="_x0000_i1571" DrawAspect="Content" ObjectID="_1822111249" r:id="rId981"/>
              </w:object>
            </w:r>
          </w:p>
          <w:p w14:paraId="0E5C9F66" w14:textId="77777777" w:rsidR="00B13899" w:rsidRPr="000510E6" w:rsidRDefault="00B13899" w:rsidP="006C4628">
            <w:pPr>
              <w:pStyle w:val="Paragraphedeliste"/>
              <w:numPr>
                <w:ilvl w:val="0"/>
                <w:numId w:val="10"/>
              </w:numPr>
              <w:bidi/>
              <w:spacing w:line="276" w:lineRule="auto"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لتكن </w:t>
            </w:r>
            <w:r w:rsidRPr="000510E6">
              <w:rPr>
                <w:rFonts w:ascii="Amiri" w:hAnsi="Amiri" w:cs="Amiri"/>
                <w:sz w:val="26"/>
                <w:szCs w:val="26"/>
                <w:rtl/>
              </w:rPr>
              <w:t>النقطة</w:t>
            </w:r>
            <w:r w:rsidRPr="000510E6">
              <w:rPr>
                <w:rFonts w:ascii="Amiri" w:hAnsi="Amiri" w:cs="Amiri"/>
                <w:position w:val="-14"/>
                <w:sz w:val="26"/>
                <w:szCs w:val="26"/>
              </w:rPr>
              <w:object w:dxaOrig="920" w:dyaOrig="400" w14:anchorId="1605C1D2">
                <v:shape id="_x0000_i1572" type="#_x0000_t75" style="width:45.75pt;height:20.25pt" o:ole="">
                  <v:imagedata r:id="rId982" o:title=""/>
                </v:shape>
                <o:OLEObject Type="Embed" ProgID="Equation.DSMT4" ShapeID="_x0000_i1572" DrawAspect="Content" ObjectID="_1822111250" r:id="rId983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</w:rPr>
              <w:t xml:space="preserve"> تنتمي إلى المنحني</w:t>
            </w:r>
            <w:r w:rsidRPr="000510E6">
              <w:rPr>
                <w:rFonts w:ascii="Amiri" w:hAnsi="Amiri" w:cs="Amiri"/>
                <w:position w:val="-14"/>
                <w:sz w:val="26"/>
                <w:szCs w:val="26"/>
              </w:rPr>
              <w:object w:dxaOrig="440" w:dyaOrig="400" w14:anchorId="75E9525A">
                <v:shape id="_x0000_i1573" type="#_x0000_t75" style="width:21.75pt;height:20.25pt" o:ole="">
                  <v:imagedata r:id="rId984" o:title=""/>
                </v:shape>
                <o:OLEObject Type="Embed" ProgID="Equation.DSMT4" ShapeID="_x0000_i1573" DrawAspect="Content" ObjectID="_1822111251" r:id="rId985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</w:rPr>
              <w:t xml:space="preserve"> وهذا يعني ان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</w:rPr>
              <w:object w:dxaOrig="639" w:dyaOrig="320" w14:anchorId="13094853">
                <v:shape id="_x0000_i1574" type="#_x0000_t75" style="width:32.25pt;height:15.75pt" o:ole="">
                  <v:imagedata r:id="rId986" o:title=""/>
                </v:shape>
                <o:OLEObject Type="Embed" ProgID="Equation.DSMT4" ShapeID="_x0000_i1574" DrawAspect="Content" ObjectID="_1822111252" r:id="rId987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إذا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780" w:dyaOrig="279" w14:anchorId="662854EB">
                <v:shape id="_x0000_i1575" type="#_x0000_t75" style="width:39pt;height:14.25pt" o:ole="">
                  <v:imagedata r:id="rId988" o:title=""/>
                </v:shape>
                <o:OLEObject Type="Embed" ProgID="Equation.DSMT4" ShapeID="_x0000_i1575" DrawAspect="Content" ObjectID="_1822111253" r:id="rId989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فإن: </w:t>
            </w:r>
            <w:r w:rsidRPr="000510E6">
              <w:rPr>
                <w:rFonts w:ascii="Amiri" w:hAnsi="Amiri" w:cs="Amiri"/>
                <w:sz w:val="26"/>
                <w:szCs w:val="26"/>
                <w:rtl/>
              </w:rPr>
              <w:t>النقطة</w:t>
            </w:r>
            <w:r w:rsidRPr="000510E6">
              <w:rPr>
                <w:rFonts w:ascii="Amiri" w:hAnsi="Amiri" w:cs="Amiri"/>
                <w:position w:val="-14"/>
                <w:sz w:val="26"/>
                <w:szCs w:val="26"/>
              </w:rPr>
              <w:object w:dxaOrig="980" w:dyaOrig="400" w14:anchorId="344EA120">
                <v:shape id="_x0000_i1576" type="#_x0000_t75" style="width:48.75pt;height:20.25pt" o:ole="">
                  <v:imagedata r:id="rId990" o:title=""/>
                </v:shape>
                <o:OLEObject Type="Embed" ProgID="Equation.DSMT4" ShapeID="_x0000_i1576" DrawAspect="Content" ObjectID="_1822111254" r:id="rId991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</w:rPr>
              <w:t xml:space="preserve"> تنتمي إلى المنحني</w:t>
            </w:r>
            <w:r w:rsidRPr="000510E6">
              <w:rPr>
                <w:rFonts w:ascii="Amiri" w:hAnsi="Amiri" w:cs="Amiri"/>
                <w:position w:val="-14"/>
                <w:sz w:val="26"/>
                <w:szCs w:val="26"/>
              </w:rPr>
              <w:object w:dxaOrig="499" w:dyaOrig="400" w14:anchorId="478815BA">
                <v:shape id="_x0000_i1577" type="#_x0000_t75" style="width:24.75pt;height:20.25pt" o:ole="">
                  <v:imagedata r:id="rId992" o:title=""/>
                </v:shape>
                <o:OLEObject Type="Embed" ProgID="Equation.DSMT4" ShapeID="_x0000_i1577" DrawAspect="Content" ObjectID="_1822111255" r:id="rId993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125BCC7F" w14:textId="77777777" w:rsidR="00B13899" w:rsidRDefault="00B13899" w:rsidP="006C4628">
            <w:pPr>
              <w:pStyle w:val="Paragraphedeliste"/>
              <w:numPr>
                <w:ilvl w:val="0"/>
                <w:numId w:val="10"/>
              </w:numPr>
              <w:bidi/>
              <w:spacing w:line="276" w:lineRule="auto"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0510E6">
              <w:rPr>
                <w:rFonts w:ascii="Amiri" w:hAnsi="Amiri" w:cs="Amiri"/>
                <w:sz w:val="26"/>
                <w:szCs w:val="26"/>
                <w:rtl/>
              </w:rPr>
              <w:t>نستنتج ان المنحنيين</w:t>
            </w:r>
            <w:r w:rsidRPr="000510E6">
              <w:rPr>
                <w:rFonts w:ascii="Amiri" w:hAnsi="Amiri" w:cs="Amiri"/>
                <w:position w:val="-14"/>
                <w:sz w:val="26"/>
                <w:szCs w:val="26"/>
              </w:rPr>
              <w:object w:dxaOrig="440" w:dyaOrig="400" w14:anchorId="4AB656E3">
                <v:shape id="_x0000_i1578" type="#_x0000_t75" style="width:21.75pt;height:20.25pt" o:ole="">
                  <v:imagedata r:id="rId984" o:title=""/>
                </v:shape>
                <o:OLEObject Type="Embed" ProgID="Equation.DSMT4" ShapeID="_x0000_i1578" DrawAspect="Content" ObjectID="_1822111256" r:id="rId994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0510E6">
              <w:rPr>
                <w:rFonts w:ascii="Amiri" w:hAnsi="Amiri" w:cs="Amiri"/>
                <w:position w:val="-14"/>
                <w:sz w:val="26"/>
                <w:szCs w:val="26"/>
              </w:rPr>
              <w:object w:dxaOrig="499" w:dyaOrig="400" w14:anchorId="503025E5">
                <v:shape id="_x0000_i1579" type="#_x0000_t75" style="width:24.75pt;height:20.25pt" o:ole="">
                  <v:imagedata r:id="rId992" o:title=""/>
                </v:shape>
                <o:OLEObject Type="Embed" ProgID="Equation.DSMT4" ShapeID="_x0000_i1579" DrawAspect="Content" ObjectID="_1822111257" r:id="rId995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</w:rPr>
              <w:t xml:space="preserve"> متناظران بالنسبة للمنصف الأول</w:t>
            </w:r>
          </w:p>
          <w:p w14:paraId="0FA321A0" w14:textId="77777777" w:rsidR="00D820B0" w:rsidRDefault="00D820B0" w:rsidP="00D820B0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</w:pPr>
          </w:p>
          <w:p w14:paraId="1052E5BE" w14:textId="6B50A3A7" w:rsidR="00B13899" w:rsidRDefault="00B13899" w:rsidP="00D820B0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37561B">
              <w:rPr>
                <w:rFonts w:ascii="Amiri" w:hAnsi="Amiri" w:cs="Amiri" w:hint="cs"/>
                <w:color w:val="EE0000"/>
                <w:sz w:val="26"/>
                <w:szCs w:val="26"/>
                <w:rtl/>
                <w:lang w:bidi="ar-DZ"/>
              </w:rPr>
              <w:t>خاصية</w:t>
            </w:r>
          </w:p>
          <w:p w14:paraId="57446C55" w14:textId="77777777" w:rsidR="00B13899" w:rsidRPr="0037561B" w:rsidRDefault="00B13899" w:rsidP="00B1389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37561B">
              <w:rPr>
                <w:rFonts w:ascii="Amiri" w:hAnsi="Amiri" w:cs="Amiri"/>
                <w:sz w:val="26"/>
                <w:szCs w:val="26"/>
                <w:rtl/>
              </w:rPr>
              <w:t xml:space="preserve">في معلم متعامد </w:t>
            </w:r>
            <w:r w:rsidRPr="0037561B">
              <w:rPr>
                <w:rFonts w:ascii="Amiri" w:hAnsi="Amiri" w:cs="Amiri" w:hint="cs"/>
                <w:sz w:val="26"/>
                <w:szCs w:val="26"/>
                <w:rtl/>
              </w:rPr>
              <w:t>ومتجانس</w:t>
            </w:r>
            <w:r w:rsidRPr="0037561B">
              <w:rPr>
                <w:rFonts w:ascii="Amiri" w:hAnsi="Amiri" w:cs="Amiri"/>
                <w:sz w:val="26"/>
                <w:szCs w:val="26"/>
                <w:rtl/>
              </w:rPr>
              <w:t xml:space="preserve">، التمثيلان البيانيان للدالتين الأسية </w:t>
            </w:r>
            <w:r w:rsidRPr="0037561B">
              <w:rPr>
                <w:rFonts w:ascii="Amiri" w:hAnsi="Amiri" w:cs="Amiri" w:hint="cs"/>
                <w:sz w:val="26"/>
                <w:szCs w:val="26"/>
                <w:rtl/>
              </w:rPr>
              <w:t>واللوغاريتمية</w:t>
            </w:r>
            <w:r w:rsidRPr="0037561B">
              <w:rPr>
                <w:rFonts w:ascii="Amiri" w:hAnsi="Amiri" w:cs="Amiri"/>
                <w:sz w:val="26"/>
                <w:szCs w:val="26"/>
                <w:rtl/>
              </w:rPr>
              <w:t xml:space="preserve"> النيبيرية متناظران بالنسبة</w:t>
            </w:r>
          </w:p>
          <w:p w14:paraId="76FCEF90" w14:textId="77777777" w:rsidR="00B13899" w:rsidRPr="0037561B" w:rsidRDefault="00B13899" w:rsidP="00B1389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37561B">
              <w:rPr>
                <w:rFonts w:ascii="Amiri" w:hAnsi="Amiri" w:cs="Amiri"/>
                <w:sz w:val="26"/>
                <w:szCs w:val="26"/>
                <w:rtl/>
              </w:rPr>
              <w:t xml:space="preserve">    إلى المستقيم ذو المعادلة</w:t>
            </w:r>
            <w:r w:rsidRPr="0037561B">
              <w:rPr>
                <w:rFonts w:ascii="Amiri" w:hAnsi="Amiri" w:cs="Amiri"/>
                <w:position w:val="-10"/>
                <w:sz w:val="26"/>
                <w:szCs w:val="26"/>
              </w:rPr>
              <w:object w:dxaOrig="660" w:dyaOrig="260" w14:anchorId="622A9D74">
                <v:shape id="_x0000_i1580" type="#_x0000_t75" style="width:33pt;height:12.75pt" o:ole="">
                  <v:imagedata r:id="rId996" o:title=""/>
                </v:shape>
                <o:OLEObject Type="Embed" ProgID="Equation.DSMT4" ShapeID="_x0000_i1580" DrawAspect="Content" ObjectID="_1822111258" r:id="rId997"/>
              </w:object>
            </w:r>
            <w:r w:rsidRPr="0037561B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37561B">
              <w:rPr>
                <w:rFonts w:ascii="Amiri" w:hAnsi="Amiri" w:cs="Amiri" w:hint="cs"/>
                <w:sz w:val="26"/>
                <w:szCs w:val="26"/>
                <w:rtl/>
              </w:rPr>
              <w:t>(المنصف</w:t>
            </w:r>
            <w:r w:rsidRPr="0037561B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37561B">
              <w:rPr>
                <w:rFonts w:ascii="Amiri" w:hAnsi="Amiri" w:cs="Amiri" w:hint="cs"/>
                <w:sz w:val="26"/>
                <w:szCs w:val="26"/>
                <w:rtl/>
              </w:rPr>
              <w:t>الأول)</w:t>
            </w:r>
            <w:r w:rsidRPr="0037561B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607F5CB9" w14:textId="77777777" w:rsidR="00B13899" w:rsidRPr="000510E6" w:rsidRDefault="00B13899" w:rsidP="00B13899">
            <w:p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</w:p>
          <w:p w14:paraId="11151753" w14:textId="77777777" w:rsidR="00B13899" w:rsidRDefault="00B13899" w:rsidP="006C4628">
            <w:pPr>
              <w:pStyle w:val="Paragraphedeliste"/>
              <w:numPr>
                <w:ilvl w:val="0"/>
                <w:numId w:val="10"/>
              </w:numPr>
              <w:bidi/>
              <w:spacing w:line="276" w:lineRule="auto"/>
              <w:ind w:left="360"/>
              <w:rPr>
                <w:rFonts w:ascii="Amiri" w:hAnsi="Amiri" w:cs="Amiri"/>
                <w:color w:val="FF0000"/>
                <w:sz w:val="26"/>
                <w:szCs w:val="26"/>
                <w:lang w:bidi="ar-DZ"/>
              </w:rPr>
            </w:pPr>
            <w:r w:rsidRPr="000510E6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انشاء </w:t>
            </w:r>
            <w:r w:rsidRPr="000510E6">
              <w:rPr>
                <w:rFonts w:ascii="Amiri" w:hAnsi="Amiri" w:cs="Amiri"/>
                <w:color w:val="FF0000"/>
                <w:position w:val="-14"/>
                <w:sz w:val="26"/>
                <w:szCs w:val="26"/>
              </w:rPr>
              <w:object w:dxaOrig="420" w:dyaOrig="400" w14:anchorId="17E74E20">
                <v:shape id="_x0000_i1581" type="#_x0000_t75" style="width:21pt;height:20.25pt" o:ole="">
                  <v:imagedata r:id="rId998" o:title=""/>
                </v:shape>
                <o:OLEObject Type="Embed" ProgID="Equation.DSMT4" ShapeID="_x0000_i1581" DrawAspect="Content" ObjectID="_1822111259" r:id="rId999"/>
              </w:object>
            </w:r>
            <w:r w:rsidRPr="000510E6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و</w:t>
            </w:r>
            <w:r w:rsidRPr="000510E6">
              <w:rPr>
                <w:rFonts w:ascii="Amiri" w:hAnsi="Amiri" w:cs="Amiri"/>
                <w:color w:val="FF0000"/>
                <w:position w:val="-14"/>
                <w:sz w:val="26"/>
                <w:szCs w:val="26"/>
              </w:rPr>
              <w:object w:dxaOrig="480" w:dyaOrig="400" w14:anchorId="1FACD314">
                <v:shape id="_x0000_i1582" type="#_x0000_t75" style="width:24pt;height:20.25pt" o:ole="">
                  <v:imagedata r:id="rId1000" o:title=""/>
                </v:shape>
                <o:OLEObject Type="Embed" ProgID="Equation.DSMT4" ShapeID="_x0000_i1582" DrawAspect="Content" ObjectID="_1822111260" r:id="rId1001"/>
              </w:object>
            </w:r>
          </w:p>
          <w:p w14:paraId="712C9721" w14:textId="77777777" w:rsidR="00B13899" w:rsidRPr="0037561B" w:rsidRDefault="00B13899" w:rsidP="00B13899">
            <w:pPr>
              <w:pStyle w:val="Paragraphedeliste"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 w:hint="cs"/>
                <w:noProof/>
                <w:color w:val="FF0000"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5B3CDBF" wp14:editId="05CAB917">
                      <wp:simplePos x="0" y="0"/>
                      <wp:positionH relativeFrom="column">
                        <wp:posOffset>1358264</wp:posOffset>
                      </wp:positionH>
                      <wp:positionV relativeFrom="paragraph">
                        <wp:posOffset>109855</wp:posOffset>
                      </wp:positionV>
                      <wp:extent cx="3152775" cy="2847975"/>
                      <wp:effectExtent l="0" t="0" r="28575" b="28575"/>
                      <wp:wrapNone/>
                      <wp:docPr id="483224561" name="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2775" cy="28479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3C5190" w14:textId="77777777" w:rsidR="00B13899" w:rsidRDefault="00B13899" w:rsidP="00B1389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11C6FF" wp14:editId="7004DE22">
                                        <wp:extent cx="2800350" cy="2628900"/>
                                        <wp:effectExtent l="0" t="0" r="0" b="0"/>
                                        <wp:docPr id="43921306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9213063" name=""/>
                                                <pic:cNvPicPr/>
                                              </pic:nvPicPr>
                                              <pic:blipFill>
                                                <a:blip r:embed="rId100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01115" cy="26296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3CDBF" id="Rectangle 81" o:spid="_x0000_s1064" style="position:absolute;left:0;text-align:left;margin-left:106.95pt;margin-top:8.65pt;width:248.25pt;height:224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" fillcolor="white [3201]" strokecolor="white [3212]" strokeweight="2pt">
                      <v:textbox>
                        <w:txbxContent>
                          <w:p w14:paraId="153C5190" w14:textId="77777777" w:rsidR="00B13899" w:rsidRDefault="00B13899" w:rsidP="00B1389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11C6FF" wp14:editId="7004DE22">
                                  <wp:extent cx="2800350" cy="2628900"/>
                                  <wp:effectExtent l="0" t="0" r="0" b="0"/>
                                  <wp:docPr id="43921306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9213063" name=""/>
                                          <pic:cNvPicPr/>
                                        </pic:nvPicPr>
                                        <pic:blipFill>
                                          <a:blip r:embed="rId100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1115" cy="26296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6AEADDF" w14:textId="77777777" w:rsidR="00B13899" w:rsidRDefault="00B13899" w:rsidP="00B13899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0651189C" w14:textId="77777777" w:rsidR="00B13899" w:rsidRPr="0037561B" w:rsidRDefault="00B13899" w:rsidP="00B13899">
            <w:pPr>
              <w:bidi/>
              <w:rPr>
                <w:rFonts w:ascii="Amiri" w:hAnsi="Amiri" w:cs="Amiri"/>
                <w:color w:val="FF0000"/>
                <w:sz w:val="26"/>
                <w:szCs w:val="26"/>
                <w:lang w:bidi="ar-DZ"/>
              </w:rPr>
            </w:pPr>
          </w:p>
          <w:p w14:paraId="7029CEEB" w14:textId="77777777" w:rsidR="00B13899" w:rsidRDefault="00B13899" w:rsidP="00B13899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0EF3FAB2" w14:textId="77777777" w:rsidR="00B13899" w:rsidRDefault="00B13899" w:rsidP="00B13899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406292ED" w14:textId="77777777" w:rsidR="00D820B0" w:rsidRDefault="00D820B0" w:rsidP="00B13899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</w:p>
          <w:p w14:paraId="699A0F6F" w14:textId="77777777" w:rsidR="00D820B0" w:rsidRDefault="00D820B0" w:rsidP="00D820B0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</w:p>
          <w:p w14:paraId="31F1399D" w14:textId="77777777" w:rsidR="00D820B0" w:rsidRDefault="00D820B0" w:rsidP="00D820B0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</w:p>
          <w:p w14:paraId="59DADB3B" w14:textId="77777777" w:rsidR="008207C8" w:rsidRDefault="008207C8" w:rsidP="00D820B0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</w:p>
          <w:p w14:paraId="31617C7B" w14:textId="77777777" w:rsidR="008207C8" w:rsidRDefault="008207C8" w:rsidP="008207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</w:p>
          <w:p w14:paraId="05C0004A" w14:textId="77777777" w:rsidR="00CB3F9D" w:rsidRDefault="00CB3F9D" w:rsidP="00CB3F9D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3C7E33FC" w14:textId="77777777" w:rsidR="00CB3F9D" w:rsidRDefault="00CB3F9D" w:rsidP="00CB3F9D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378C9B82" w14:textId="77777777" w:rsidR="00CB3F9D" w:rsidRDefault="00CB3F9D" w:rsidP="00CB3F9D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166D40C7" w14:textId="77777777" w:rsidR="00CB3F9D" w:rsidRDefault="00CB3F9D" w:rsidP="00CB3F9D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3380ABAA" w14:textId="675680AE" w:rsidR="006E36F7" w:rsidRPr="00523874" w:rsidRDefault="006E36F7" w:rsidP="006E36F7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79" w:type="dxa"/>
          </w:tcPr>
          <w:p w14:paraId="6A4676D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C4B01E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4940FC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F2DDC2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6360A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7F4E5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6EC51F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3124B9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EA191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2D2A87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696580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0BB696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C8114D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64C923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92F64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FEE84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2101B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D4ADBB6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BDBAAF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3B658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2B2E00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34973A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E6212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92FFE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87125BA" w14:textId="0BFA34D2" w:rsidR="00124F8B" w:rsidRDefault="008207C8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8C9189C" wp14:editId="65BB261B">
                      <wp:simplePos x="0" y="0"/>
                      <wp:positionH relativeFrom="column">
                        <wp:posOffset>744854</wp:posOffset>
                      </wp:positionH>
                      <wp:positionV relativeFrom="paragraph">
                        <wp:posOffset>164465</wp:posOffset>
                      </wp:positionV>
                      <wp:extent cx="1971675" cy="1933575"/>
                      <wp:effectExtent l="0" t="0" r="28575" b="28575"/>
                      <wp:wrapNone/>
                      <wp:docPr id="76514354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1933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ECED61" w14:textId="49D63B1E" w:rsidR="008207C8" w:rsidRDefault="008207C8" w:rsidP="008207C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A6BF59" wp14:editId="14F3BD8A">
                                        <wp:extent cx="1763395" cy="1713230"/>
                                        <wp:effectExtent l="0" t="0" r="8255" b="1270"/>
                                        <wp:docPr id="66272579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2725791" name=""/>
                                                <pic:cNvPicPr/>
                                              </pic:nvPicPr>
                                              <pic:blipFill>
                                                <a:blip r:embed="rId2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63395" cy="1713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8C9189C" id="Rectangle 68" o:spid="_x0000_s1065" style="position:absolute;left:0;text-align:left;margin-left:58.65pt;margin-top:12.95pt;width:155.25pt;height:152.2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" fillcolor="white [3201]" strokecolor="white [3212]" strokeweight="2pt">
                      <v:textbox>
                        <w:txbxContent>
                          <w:p w14:paraId="71ECED61" w14:textId="49D63B1E" w:rsidR="008207C8" w:rsidRDefault="008207C8" w:rsidP="008207C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A6BF59" wp14:editId="14F3BD8A">
                                  <wp:extent cx="1763395" cy="1713230"/>
                                  <wp:effectExtent l="0" t="0" r="8255" b="1270"/>
                                  <wp:docPr id="66272579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2725791" name=""/>
                                          <pic:cNvPicPr/>
                                        </pic:nvPicPr>
                                        <pic:blipFill>
                                          <a:blip r:embed="rId2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3395" cy="1713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7C1295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5C91A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24B93D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73B4E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EF462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62159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CE20A4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6B1453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BA5A9B" w14:textId="77777777" w:rsidR="00124F8B" w:rsidRPr="00792B9B" w:rsidRDefault="00124F8B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F994F4E" w14:textId="77777777" w:rsidR="00124F8B" w:rsidRDefault="00124F8B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52C85CB" wp14:editId="7815AE2F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283924180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8EB9C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05037DDE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2C85CB" id="_x0000_s1066" style="position:absolute;left:0;text-align:left;margin-left:-46.15pt;margin-top:66.05pt;width:543pt;height:53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" fillcolor="white [3201]" strokecolor="black [3200]" strokeweight="2pt">
                <v:textbox>
                  <w:txbxContent>
                    <w:p w14:paraId="26C8EB9C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05037DDE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2C8416C" wp14:editId="0782D249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2131252570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C2A14" w14:textId="77777777" w:rsidR="00124F8B" w:rsidRPr="000377BF" w:rsidRDefault="00124F8B" w:rsidP="00305590">
                            <w:pPr>
                              <w:bidi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</w:p>
                          <w:p w14:paraId="2926F857" w14:textId="77777777" w:rsidR="00124F8B" w:rsidRDefault="00124F8B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8416C" id="_x0000_s1067" style="position:absolute;left:0;text-align:left;margin-left:-44.65pt;margin-top:.8pt;width:100.5pt;height:58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VIYe1X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123C2A14" w14:textId="77777777" w:rsidR="00124F8B" w:rsidRPr="000377BF" w:rsidRDefault="00124F8B" w:rsidP="00305590">
                      <w:pPr>
                        <w:bidi/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</w:p>
                    <w:p w14:paraId="2926F857" w14:textId="77777777" w:rsidR="00124F8B" w:rsidRDefault="00124F8B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0C9EC59" wp14:editId="1D7CE428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325154337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0D6CE" w14:textId="77777777" w:rsidR="00124F8B" w:rsidRPr="00523874" w:rsidRDefault="00124F8B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2387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الثالثة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9EC59" id="_x0000_s1068" style="position:absolute;left:0;text-align:left;margin-left:396.35pt;margin-top:-.7pt;width:100.5pt;height:62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" fillcolor="white [3201]" strokecolor="black [3213]" strokeweight="2pt">
                <v:textbox>
                  <w:txbxContent>
                    <w:p w14:paraId="6510D6CE" w14:textId="77777777" w:rsidR="00124F8B" w:rsidRPr="00523874" w:rsidRDefault="00124F8B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52387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الثالثة علوم تجريبية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B49937E" wp14:editId="30AC351F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807517445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2F186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الدوال الأسية واللوغاريتمية</w:t>
                            </w:r>
                          </w:p>
                          <w:p w14:paraId="3C789C6A" w14:textId="264BDDEE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6E36F7" w:rsidRPr="006E36F7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دراسة الدالة </w:t>
                            </w:r>
                            <w:r w:rsidR="006E36F7" w:rsidRPr="006E36F7">
                              <w:rPr>
                                <w:rFonts w:ascii="Amiri" w:hAnsi="Amiri" w:cs="Amiri"/>
                                <w:position w:val="-6"/>
                                <w:sz w:val="26"/>
                                <w:szCs w:val="26"/>
                                <w:lang w:bidi="ar-DZ"/>
                              </w:rPr>
                              <w:object w:dxaOrig="560" w:dyaOrig="279" w14:anchorId="759F3982">
                                <v:shape id="_x0000_i1584" type="#_x0000_t75" style="width:27.75pt;height:14.25pt" o:ole="">
                                  <v:imagedata r:id="rId1003" o:title=""/>
                                </v:shape>
                                <o:OLEObject Type="Embed" ProgID="Equation.DSMT4" ShapeID="_x0000_i1584" DrawAspect="Content" ObjectID="_1822111380" r:id="rId100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49937E" id="_x0000_s1069" style="position:absolute;left:0;text-align:left;margin-left:66.35pt;margin-top:1.55pt;width:323.25pt;height:58.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" fillcolor="white [3212]" strokecolor="black [3213]" strokeweight="2pt">
                <v:textbox>
                  <w:txbxContent>
                    <w:p w14:paraId="6A82F186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الدوال الأسية واللوغاريتمية</w:t>
                      </w:r>
                    </w:p>
                    <w:p w14:paraId="3C789C6A" w14:textId="264BDDEE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6E36F7" w:rsidRPr="006E36F7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 xml:space="preserve">دراسة الدالة </w:t>
                      </w:r>
                      <w:r w:rsidR="006E36F7" w:rsidRPr="006E36F7">
                        <w:rPr>
                          <w:rFonts w:ascii="Amiri" w:hAnsi="Amiri" w:cs="Amiri"/>
                          <w:position w:val="-6"/>
                          <w:sz w:val="26"/>
                          <w:szCs w:val="26"/>
                          <w:lang w:bidi="ar-DZ"/>
                        </w:rPr>
                        <w:object w:dxaOrig="560" w:dyaOrig="279" w14:anchorId="759F3982">
                          <v:shape id="_x0000_i1584" type="#_x0000_t75" style="width:27.75pt;height:14.25pt" o:ole="">
                            <v:imagedata r:id="rId1003" o:title=""/>
                          </v:shape>
                          <o:OLEObject Type="Embed" ProgID="Equation.DSMT4" ShapeID="_x0000_i1584" DrawAspect="Content" ObjectID="_1822111380" r:id="rId1005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57841636" w14:textId="77777777" w:rsidR="00124F8B" w:rsidRDefault="00124F8B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0154FC46" w14:textId="77777777" w:rsidR="00124F8B" w:rsidRPr="00792B9B" w:rsidRDefault="00124F8B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124F8B" w:rsidRPr="00792B9B" w14:paraId="734CF876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345EB710" w14:textId="77777777" w:rsidR="00124F8B" w:rsidRPr="00305590" w:rsidRDefault="00124F8B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30A1AC0B" w14:textId="77777777" w:rsidR="00124F8B" w:rsidRPr="00305590" w:rsidRDefault="00124F8B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4551EF0F" w14:textId="77777777" w:rsidR="00124F8B" w:rsidRPr="00305590" w:rsidRDefault="00124F8B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124F8B" w:rsidRPr="00792B9B" w14:paraId="72871136" w14:textId="77777777" w:rsidTr="00395266">
        <w:trPr>
          <w:trHeight w:val="12240"/>
        </w:trPr>
        <w:tc>
          <w:tcPr>
            <w:tcW w:w="1278" w:type="dxa"/>
          </w:tcPr>
          <w:p w14:paraId="6AE4BF80" w14:textId="77777777" w:rsidR="00124F8B" w:rsidRDefault="00124F8B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4937C6C" w14:textId="77777777" w:rsidR="00124F8B" w:rsidRDefault="00124F8B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191CDF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3753E20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DD246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5CB120F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A80A696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48399DD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B2972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5E04F7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6F16859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63CF866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C122144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E932119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D69651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F5724B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D28CE76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1854502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0B523C9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02AA97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FB50795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EF0E3E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A63E9A9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607E2F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79A1CA2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E4927A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783F3D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C2F1AD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6263EE5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44789E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782D516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135893A" w14:textId="77777777" w:rsidR="00124F8B" w:rsidRPr="00FB5A89" w:rsidRDefault="00124F8B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0DDE66EA" w14:textId="77777777" w:rsidR="00124F8B" w:rsidRDefault="00124F8B" w:rsidP="0052387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lang w:bidi="ar-DZ"/>
              </w:rPr>
            </w:pPr>
          </w:p>
          <w:p w14:paraId="59C3DB4C" w14:textId="62B7C438" w:rsidR="00B22875" w:rsidRDefault="00B22875" w:rsidP="00B22875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 w:rsidRPr="00B22875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مشتقة الدالة </w:t>
            </w:r>
            <w:r w:rsidR="00D820B0" w:rsidRPr="00B22875">
              <w:rPr>
                <w:rFonts w:ascii="Amiri" w:hAnsi="Amiri" w:cs="Amiri"/>
                <w:color w:val="FF0000"/>
                <w:position w:val="-6"/>
                <w:sz w:val="26"/>
                <w:szCs w:val="26"/>
                <w:lang w:bidi="ar-DZ"/>
              </w:rPr>
              <w:object w:dxaOrig="600" w:dyaOrig="300" w14:anchorId="44540700">
                <v:shape id="_x0000_i1585" type="#_x0000_t75" style="width:30pt;height:15pt" o:ole="">
                  <v:imagedata r:id="rId1006" o:title=""/>
                </v:shape>
                <o:OLEObject Type="Embed" ProgID="Equation.DSMT4" ShapeID="_x0000_i1585" DrawAspect="Content" ObjectID="_1822111261" r:id="rId1007"/>
              </w:object>
            </w:r>
          </w:p>
          <w:p w14:paraId="5D1AA706" w14:textId="77777777" w:rsidR="00B22875" w:rsidRPr="00B22875" w:rsidRDefault="00B22875" w:rsidP="00B22875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49C0DB49" w14:textId="77777777" w:rsidR="00B22875" w:rsidRDefault="00B22875" w:rsidP="00B22875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</w:pPr>
            <w:r w:rsidRPr="00B22875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  <w:t xml:space="preserve">خاصية: </w:t>
            </w:r>
          </w:p>
          <w:p w14:paraId="25D45AC5" w14:textId="77777777" w:rsidR="00B22875" w:rsidRPr="00B22875" w:rsidRDefault="00B22875" w:rsidP="00B22875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</w:pPr>
          </w:p>
          <w:p w14:paraId="06A94FD9" w14:textId="77777777" w:rsidR="00B22875" w:rsidRPr="00B22875" w:rsidRDefault="00B22875" w:rsidP="00B22875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B22875">
              <w:rPr>
                <w:rFonts w:ascii="Amiri" w:hAnsi="Amiri" w:cs="Amiri"/>
                <w:sz w:val="26"/>
                <w:szCs w:val="26"/>
                <w:rtl/>
                <w:lang w:bidi="ar-DZ"/>
              </w:rPr>
              <w:t>إذا كانت</w:t>
            </w:r>
            <w:r w:rsidRPr="00B22875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669D6669">
                <v:shape id="_x0000_i1586" type="#_x0000_t75" style="width:9.75pt;height:11.25pt" o:ole="">
                  <v:imagedata r:id="rId533" o:title=""/>
                </v:shape>
                <o:OLEObject Type="Embed" ProgID="Equation.DSMT4" ShapeID="_x0000_i1586" DrawAspect="Content" ObjectID="_1822111262" r:id="rId1008"/>
              </w:object>
            </w:r>
            <w:r w:rsidRPr="00B228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دالة قابلة للاشتقاق </w:t>
            </w:r>
            <w:r w:rsidRPr="00B22875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وموجبة</w:t>
            </w:r>
            <w:r w:rsidRPr="00B228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تماما على مجال</w:t>
            </w:r>
            <w:r w:rsidRPr="00B22875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00" w:dyaOrig="260" w14:anchorId="3F6EBB10">
                <v:shape id="_x0000_i1587" type="#_x0000_t75" style="width:9.75pt;height:12.75pt" o:ole="">
                  <v:imagedata r:id="rId535" o:title=""/>
                </v:shape>
                <o:OLEObject Type="Embed" ProgID="Equation.DSMT4" ShapeID="_x0000_i1587" DrawAspect="Content" ObjectID="_1822111263" r:id="rId1009"/>
              </w:object>
            </w:r>
            <w:r w:rsidRPr="00B228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فإن الدالة </w:t>
            </w:r>
            <w:r w:rsidRPr="00B22875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520" w:dyaOrig="279" w14:anchorId="160B2464">
                <v:shape id="_x0000_i1588" type="#_x0000_t75" style="width:26.25pt;height:14.25pt" o:ole="">
                  <v:imagedata r:id="rId1010" o:title=""/>
                </v:shape>
                <o:OLEObject Type="Embed" ProgID="Equation.DSMT4" ShapeID="_x0000_i1588" DrawAspect="Content" ObjectID="_1822111264" r:id="rId1011"/>
              </w:object>
            </w:r>
            <w:r w:rsidRPr="00B228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قابلة للاشتقاق على</w:t>
            </w:r>
            <w:r w:rsidRPr="00B22875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00" w:dyaOrig="260" w14:anchorId="447FC00F">
                <v:shape id="_x0000_i1589" type="#_x0000_t75" style="width:9.75pt;height:12.75pt" o:ole="">
                  <v:imagedata r:id="rId535" o:title=""/>
                </v:shape>
                <o:OLEObject Type="Embed" ProgID="Equation.DSMT4" ShapeID="_x0000_i1589" DrawAspect="Content" ObjectID="_1822111265" r:id="rId1012"/>
              </w:object>
            </w:r>
            <w:r w:rsidRPr="00B228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14:paraId="2868E085" w14:textId="77777777" w:rsidR="00B22875" w:rsidRPr="00B22875" w:rsidRDefault="00B22875" w:rsidP="00B22875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B228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</w:t>
            </w:r>
            <w:r w:rsidRPr="00B22875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ولدينا</w:t>
            </w:r>
            <w:r w:rsidRPr="00B228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 أجل كل</w:t>
            </w:r>
            <w:r w:rsidRPr="00B22875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00" w14:anchorId="73F7CDF9">
                <v:shape id="_x0000_i1590" type="#_x0000_t75" style="width:12pt;height:9.75pt" o:ole="">
                  <v:imagedata r:id="rId569" o:title=""/>
                </v:shape>
                <o:OLEObject Type="Embed" ProgID="Equation.DSMT4" ShapeID="_x0000_i1590" DrawAspect="Content" ObjectID="_1822111266" r:id="rId1013"/>
              </w:object>
            </w:r>
            <w:r w:rsidRPr="00B228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B22875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00" w:dyaOrig="260" w14:anchorId="04A5B116">
                <v:shape id="_x0000_i1591" type="#_x0000_t75" style="width:9.75pt;height:12.75pt" o:ole="">
                  <v:imagedata r:id="rId535" o:title=""/>
                </v:shape>
                <o:OLEObject Type="Embed" ProgID="Equation.DSMT4" ShapeID="_x0000_i1591" DrawAspect="Content" ObjectID="_1822111267" r:id="rId1014"/>
              </w:object>
            </w:r>
            <w:r w:rsidRPr="00B228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، </w:t>
            </w:r>
            <w:r w:rsidRPr="00B22875">
              <w:rPr>
                <w:rFonts w:ascii="Amiri" w:hAnsi="Amiri" w:cs="Amiri"/>
                <w:position w:val="-32"/>
                <w:sz w:val="26"/>
                <w:szCs w:val="26"/>
                <w:lang w:bidi="ar-DZ"/>
              </w:rPr>
              <w:object w:dxaOrig="2000" w:dyaOrig="740" w14:anchorId="6387548F">
                <v:shape id="_x0000_i1592" type="#_x0000_t75" style="width:99.75pt;height:36.75pt" o:ole="">
                  <v:imagedata r:id="rId1015" o:title=""/>
                </v:shape>
                <o:OLEObject Type="Embed" ProgID="Equation.DSMT4" ShapeID="_x0000_i1592" DrawAspect="Content" ObjectID="_1822111268" r:id="rId1016"/>
              </w:object>
            </w:r>
            <w:r w:rsidRPr="00B2287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05800C21" w14:textId="77777777" w:rsidR="006E36F7" w:rsidRDefault="006E36F7" w:rsidP="006E36F7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1CFB1C57" w14:textId="77777777" w:rsidR="00124F8B" w:rsidRDefault="00124F8B" w:rsidP="00CC37B1">
            <w:pPr>
              <w:tabs>
                <w:tab w:val="right" w:pos="42"/>
                <w:tab w:val="right" w:pos="363"/>
              </w:tabs>
              <w:bidi/>
              <w:spacing w:line="276" w:lineRule="auto"/>
              <w:rPr>
                <w:rFonts w:ascii="Amiri" w:eastAsia="Calibri" w:hAnsi="Amiri" w:cs="Amiri"/>
                <w:color w:val="C00000"/>
                <w:sz w:val="28"/>
                <w:szCs w:val="28"/>
                <w:rtl/>
                <w:lang w:bidi="ar-DZ"/>
              </w:rPr>
            </w:pPr>
            <w:r w:rsidRPr="00523874"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  <w:r w:rsidR="00B22875" w:rsidRPr="00B22875">
              <w:rPr>
                <w:rFonts w:ascii="Amiri" w:eastAsia="Calibri" w:hAnsi="Amiri" w:cs="Amiri" w:hint="cs"/>
                <w:color w:val="C00000"/>
                <w:sz w:val="28"/>
                <w:szCs w:val="28"/>
                <w:rtl/>
                <w:lang w:bidi="ar-DZ"/>
              </w:rPr>
              <w:t>مثال: ت 88 ص 108</w:t>
            </w:r>
          </w:p>
          <w:p w14:paraId="639EEC0F" w14:textId="536DF3E6" w:rsidR="00EE28AA" w:rsidRPr="00EE28AA" w:rsidRDefault="00EE28AA" w:rsidP="00CC37B1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E28AA">
              <w:rPr>
                <w:rFonts w:ascii="Amiri" w:hAnsi="Amiri" w:cs="Amiri"/>
                <w:sz w:val="26"/>
                <w:szCs w:val="26"/>
                <w:rtl/>
              </w:rPr>
              <w:t>احسب المشتقة</w:t>
            </w:r>
            <w:r w:rsidRPr="00EE28AA">
              <w:rPr>
                <w:rFonts w:ascii="Amiri" w:hAnsi="Amiri" w:cs="Amiri"/>
                <w:position w:val="-14"/>
                <w:sz w:val="26"/>
                <w:szCs w:val="26"/>
              </w:rPr>
              <w:object w:dxaOrig="639" w:dyaOrig="400" w14:anchorId="2CE4E12B">
                <v:shape id="_x0000_i1593" type="#_x0000_t75" style="width:32.25pt;height:20.25pt" o:ole="">
                  <v:imagedata r:id="rId958" o:title=""/>
                </v:shape>
                <o:OLEObject Type="Embed" ProgID="Equation.DSMT4" ShapeID="_x0000_i1593" DrawAspect="Content" ObjectID="_1822111269" r:id="rId1017"/>
              </w:object>
            </w:r>
            <w:r w:rsidRPr="00EE28AA">
              <w:rPr>
                <w:rFonts w:ascii="Amiri" w:hAnsi="Amiri" w:cs="Amiri"/>
                <w:sz w:val="26"/>
                <w:szCs w:val="26"/>
                <w:rtl/>
              </w:rPr>
              <w:t xml:space="preserve"> للدوال </w:t>
            </w:r>
            <w:r w:rsidRPr="00EE28AA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EE28AA">
              <w:rPr>
                <w:rFonts w:ascii="Amiri" w:hAnsi="Amiri" w:cs="Amiri" w:hint="cs"/>
                <w:sz w:val="26"/>
                <w:szCs w:val="26"/>
                <w:rtl/>
              </w:rPr>
              <w:t xml:space="preserve"> المعطاة</w:t>
            </w:r>
            <w:r w:rsidRPr="00EE28AA">
              <w:rPr>
                <w:rFonts w:ascii="Amiri" w:hAnsi="Amiri" w:cs="Amiri"/>
                <w:sz w:val="26"/>
                <w:szCs w:val="26"/>
                <w:rtl/>
              </w:rPr>
              <w:t>:</w:t>
            </w:r>
          </w:p>
          <w:p w14:paraId="0B61C787" w14:textId="269240DF" w:rsidR="00EE28AA" w:rsidRPr="00EE28AA" w:rsidRDefault="00EE28AA" w:rsidP="00CC37B1">
            <w:pPr>
              <w:bidi/>
              <w:spacing w:line="276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rtl/>
              </w:rPr>
              <w:t xml:space="preserve">      </w:t>
            </w:r>
            <w:r w:rsidRPr="00EE28AA">
              <w:rPr>
                <w:rFonts w:ascii="Amiri" w:hAnsi="Amiri" w:cs="Amiri"/>
                <w:b/>
                <w:bCs/>
                <w:color w:val="FF0000"/>
                <w:position w:val="-14"/>
                <w:sz w:val="26"/>
                <w:szCs w:val="26"/>
              </w:rPr>
              <w:object w:dxaOrig="2060" w:dyaOrig="400" w14:anchorId="3D77CE08">
                <v:shape id="_x0000_i1594" type="#_x0000_t75" style="width:102.75pt;height:20.25pt" o:ole="">
                  <v:imagedata r:id="rId1018" o:title=""/>
                </v:shape>
                <o:OLEObject Type="Embed" ProgID="Equation.DSMT4" ShapeID="_x0000_i1594" DrawAspect="Content" ObjectID="_1822111270" r:id="rId1019"/>
              </w:object>
            </w:r>
          </w:p>
          <w:p w14:paraId="41302F54" w14:textId="53CF82D4" w:rsidR="00EE28AA" w:rsidRPr="00EE28AA" w:rsidRDefault="00EE28AA" w:rsidP="00CC37B1">
            <w:pPr>
              <w:bidi/>
              <w:spacing w:line="276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EE28AA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EE28AA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 </w:t>
            </w:r>
            <w:r w:rsidRPr="00EE28AA">
              <w:rPr>
                <w:rFonts w:ascii="Amiri" w:hAnsi="Amiri" w:cs="Amiri"/>
                <w:b/>
                <w:bCs/>
                <w:color w:val="FF0000"/>
                <w:position w:val="-24"/>
                <w:sz w:val="26"/>
                <w:szCs w:val="26"/>
              </w:rPr>
              <w:object w:dxaOrig="2299" w:dyaOrig="620" w14:anchorId="3827CC91">
                <v:shape id="_x0000_i1595" type="#_x0000_t75" style="width:114.75pt;height:30.75pt" o:ole="">
                  <v:imagedata r:id="rId1020" o:title=""/>
                </v:shape>
                <o:OLEObject Type="Embed" ProgID="Equation.DSMT4" ShapeID="_x0000_i1595" DrawAspect="Content" ObjectID="_1822111271" r:id="rId1021"/>
              </w:object>
            </w:r>
          </w:p>
          <w:p w14:paraId="70948693" w14:textId="5ADAD45C" w:rsidR="00EE28AA" w:rsidRPr="00EE28AA" w:rsidRDefault="00EE28AA" w:rsidP="00CC37B1">
            <w:pPr>
              <w:bidi/>
              <w:spacing w:line="276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EE28AA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</w: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EE28AA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</w:t>
            </w:r>
            <w:r w:rsidRPr="00EE28AA">
              <w:rPr>
                <w:rFonts w:ascii="Amiri" w:hAnsi="Amiri" w:cs="Amiri"/>
                <w:b/>
                <w:bCs/>
                <w:color w:val="FF0000"/>
                <w:position w:val="-18"/>
                <w:sz w:val="26"/>
                <w:szCs w:val="26"/>
              </w:rPr>
              <w:object w:dxaOrig="2120" w:dyaOrig="480" w14:anchorId="69DFB156">
                <v:shape id="_x0000_i1596" type="#_x0000_t75" style="width:105.75pt;height:24pt" o:ole="">
                  <v:imagedata r:id="rId1022" o:title=""/>
                </v:shape>
                <o:OLEObject Type="Embed" ProgID="Equation.DSMT4" ShapeID="_x0000_i1596" DrawAspect="Content" ObjectID="_1822111272" r:id="rId1023"/>
              </w:object>
            </w:r>
            <w:r w:rsidRPr="00EE28AA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       </w:t>
            </w:r>
          </w:p>
          <w:p w14:paraId="0CFBA62C" w14:textId="6BA029D1" w:rsidR="00EE28AA" w:rsidRPr="00EE28AA" w:rsidRDefault="00D77D4D" w:rsidP="00CC37B1">
            <w:pPr>
              <w:bidi/>
              <w:spacing w:line="276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Amiri" w:hAnsi="Amiri" w:cs="Amiri"/>
                <w:b/>
                <w:bCs/>
                <w:noProof/>
                <w:color w:val="FF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A7125BE" wp14:editId="0488CE1E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74295</wp:posOffset>
                      </wp:positionV>
                      <wp:extent cx="3114675" cy="2895600"/>
                      <wp:effectExtent l="0" t="0" r="28575" b="19050"/>
                      <wp:wrapNone/>
                      <wp:docPr id="1555417479" name="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675" cy="2895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D93B3D" w14:textId="53CB16DC" w:rsidR="00D77D4D" w:rsidRDefault="00D77D4D" w:rsidP="00D77D4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38CEDD" wp14:editId="6B64BF10">
                                        <wp:extent cx="2715895" cy="2639014"/>
                                        <wp:effectExtent l="0" t="0" r="8255" b="9525"/>
                                        <wp:docPr id="168898150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368556" name=""/>
                                                <pic:cNvPicPr/>
                                              </pic:nvPicPr>
                                              <pic:blipFill>
                                                <a:blip r:embed="rId2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15895" cy="2639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A7125BE" id="_x0000_s1070" style="position:absolute;left:0;text-align:left;margin-left:4.95pt;margin-top:5.85pt;width:245.25pt;height:228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" fillcolor="white [3201]" strokecolor="white [3212]" strokeweight="2pt">
                      <v:textbox>
                        <w:txbxContent>
                          <w:p w14:paraId="3BD93B3D" w14:textId="53CB16DC" w:rsidR="00D77D4D" w:rsidRDefault="00D77D4D" w:rsidP="00D77D4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38CEDD" wp14:editId="6B64BF10">
                                  <wp:extent cx="2715895" cy="2639014"/>
                                  <wp:effectExtent l="0" t="0" r="8255" b="9525"/>
                                  <wp:docPr id="16889815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68556" name=""/>
                                          <pic:cNvPicPr/>
                                        </pic:nvPicPr>
                                        <pic:blipFill>
                                          <a:blip r:embed="rId2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5895" cy="2639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E28AA" w:rsidRPr="00EE28AA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 </w:t>
            </w:r>
            <w:r w:rsidR="00EE28AA"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EE28AA" w:rsidRPr="00EE28AA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EE28AA" w:rsidRPr="00EE28AA">
              <w:rPr>
                <w:rFonts w:ascii="Amiri" w:hAnsi="Amiri" w:cs="Amiri"/>
                <w:b/>
                <w:bCs/>
                <w:color w:val="FF0000"/>
                <w:position w:val="-18"/>
                <w:sz w:val="26"/>
                <w:szCs w:val="26"/>
              </w:rPr>
              <w:object w:dxaOrig="2420" w:dyaOrig="480" w14:anchorId="45A32834">
                <v:shape id="_x0000_i1597" type="#_x0000_t75" style="width:120.75pt;height:24pt" o:ole="">
                  <v:imagedata r:id="rId1024" o:title=""/>
                </v:shape>
                <o:OLEObject Type="Embed" ProgID="Equation.DSMT4" ShapeID="_x0000_i1597" DrawAspect="Content" ObjectID="_1822111273" r:id="rId1025"/>
              </w:object>
            </w:r>
          </w:p>
          <w:p w14:paraId="2D22A7B3" w14:textId="77777777" w:rsidR="00EE28AA" w:rsidRPr="00EE28AA" w:rsidRDefault="00EE28AA" w:rsidP="00CC37B1">
            <w:pPr>
              <w:bidi/>
              <w:spacing w:line="276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EE28AA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   </w:t>
            </w:r>
            <w:r w:rsidRPr="00EE28AA">
              <w:rPr>
                <w:rFonts w:ascii="Amiri" w:hAnsi="Amiri" w:cs="Amiri"/>
                <w:b/>
                <w:bCs/>
                <w:color w:val="FF0000"/>
                <w:position w:val="-28"/>
                <w:sz w:val="26"/>
                <w:szCs w:val="26"/>
              </w:rPr>
              <w:object w:dxaOrig="1900" w:dyaOrig="680" w14:anchorId="1F4A2550">
                <v:shape id="_x0000_i1598" type="#_x0000_t75" style="width:95.25pt;height:33.75pt" o:ole="">
                  <v:imagedata r:id="rId1026" o:title=""/>
                </v:shape>
                <o:OLEObject Type="Embed" ProgID="Equation.DSMT4" ShapeID="_x0000_i1598" DrawAspect="Content" ObjectID="_1822111274" r:id="rId1027"/>
              </w:object>
            </w:r>
            <w:r w:rsidRPr="00EE28AA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 </w:t>
            </w:r>
          </w:p>
          <w:p w14:paraId="25883CF8" w14:textId="77777777" w:rsidR="00EE28AA" w:rsidRPr="00EE28AA" w:rsidRDefault="00EE28AA" w:rsidP="00CC37B1">
            <w:pPr>
              <w:bidi/>
              <w:spacing w:line="276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EE28AA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   </w:t>
            </w:r>
            <w:r w:rsidRPr="00EE28AA">
              <w:rPr>
                <w:rFonts w:ascii="Amiri" w:hAnsi="Amiri" w:cs="Amiri"/>
                <w:b/>
                <w:bCs/>
                <w:color w:val="FF0000"/>
                <w:position w:val="-24"/>
                <w:sz w:val="26"/>
                <w:szCs w:val="26"/>
              </w:rPr>
              <w:object w:dxaOrig="2220" w:dyaOrig="620" w14:anchorId="7A864068">
                <v:shape id="_x0000_i1599" type="#_x0000_t75" style="width:111pt;height:30.75pt" o:ole="">
                  <v:imagedata r:id="rId1028" o:title=""/>
                </v:shape>
                <o:OLEObject Type="Embed" ProgID="Equation.DSMT4" ShapeID="_x0000_i1599" DrawAspect="Content" ObjectID="_1822111275" r:id="rId1029"/>
              </w:object>
            </w:r>
          </w:p>
          <w:p w14:paraId="068CA5C0" w14:textId="77777777" w:rsidR="00EE28AA" w:rsidRDefault="00EE28AA" w:rsidP="00EE28AA">
            <w:pPr>
              <w:bidi/>
              <w:spacing w:line="223" w:lineRule="auto"/>
              <w:rPr>
                <w:rFonts w:cs="Simplified Arabic"/>
                <w:rtl/>
              </w:rPr>
            </w:pPr>
          </w:p>
          <w:p w14:paraId="482C04E2" w14:textId="77777777" w:rsidR="00CC37B1" w:rsidRDefault="00CC37B1" w:rsidP="00CC37B1">
            <w:pPr>
              <w:bidi/>
              <w:spacing w:line="223" w:lineRule="auto"/>
              <w:rPr>
                <w:rFonts w:cs="Simplified Arabic"/>
                <w:rtl/>
              </w:rPr>
            </w:pPr>
          </w:p>
          <w:p w14:paraId="1215745C" w14:textId="77777777" w:rsidR="00CC37B1" w:rsidRDefault="00CC37B1" w:rsidP="00CC37B1">
            <w:pPr>
              <w:bidi/>
              <w:spacing w:line="223" w:lineRule="auto"/>
              <w:rPr>
                <w:rFonts w:cs="Simplified Arabic"/>
                <w:rtl/>
              </w:rPr>
            </w:pPr>
          </w:p>
          <w:p w14:paraId="7A9807DB" w14:textId="77777777" w:rsidR="00CC37B1" w:rsidRDefault="00CC37B1" w:rsidP="00CC37B1">
            <w:pPr>
              <w:bidi/>
              <w:spacing w:line="223" w:lineRule="auto"/>
              <w:rPr>
                <w:rFonts w:cs="Simplified Arabic"/>
                <w:rtl/>
              </w:rPr>
            </w:pPr>
          </w:p>
          <w:p w14:paraId="00EFE47C" w14:textId="77777777" w:rsidR="00CC37B1" w:rsidRDefault="00CC37B1" w:rsidP="00CC37B1">
            <w:pPr>
              <w:bidi/>
              <w:spacing w:line="223" w:lineRule="auto"/>
              <w:rPr>
                <w:rFonts w:cs="Simplified Arabic"/>
                <w:rtl/>
              </w:rPr>
            </w:pPr>
          </w:p>
          <w:p w14:paraId="0E9CA9B1" w14:textId="77777777" w:rsidR="00CC37B1" w:rsidRDefault="00CC37B1" w:rsidP="00CC37B1">
            <w:pPr>
              <w:bidi/>
              <w:spacing w:line="223" w:lineRule="auto"/>
              <w:rPr>
                <w:rFonts w:cs="Simplified Arabic"/>
                <w:rtl/>
              </w:rPr>
            </w:pPr>
          </w:p>
          <w:p w14:paraId="042BB3F5" w14:textId="77777777" w:rsidR="00CC37B1" w:rsidRDefault="00CC37B1" w:rsidP="00CC37B1">
            <w:pPr>
              <w:bidi/>
              <w:spacing w:line="223" w:lineRule="auto"/>
              <w:rPr>
                <w:rFonts w:cs="Simplified Arabic"/>
                <w:rtl/>
              </w:rPr>
            </w:pPr>
          </w:p>
          <w:p w14:paraId="655B5EEA" w14:textId="77777777" w:rsidR="00CC37B1" w:rsidRDefault="00CC37B1" w:rsidP="00CC37B1">
            <w:pPr>
              <w:bidi/>
              <w:spacing w:line="223" w:lineRule="auto"/>
              <w:rPr>
                <w:rFonts w:cs="Simplified Arabic"/>
                <w:rtl/>
              </w:rPr>
            </w:pPr>
          </w:p>
          <w:p w14:paraId="0535F07D" w14:textId="77777777" w:rsidR="00444DD9" w:rsidRDefault="00444DD9" w:rsidP="00444DD9">
            <w:pPr>
              <w:bidi/>
              <w:spacing w:line="223" w:lineRule="auto"/>
              <w:rPr>
                <w:rFonts w:cs="Simplified Arabic"/>
                <w:rtl/>
              </w:rPr>
            </w:pPr>
          </w:p>
          <w:p w14:paraId="458C3E59" w14:textId="77777777" w:rsidR="00CC37B1" w:rsidRDefault="00CC37B1" w:rsidP="00CC37B1">
            <w:pPr>
              <w:bidi/>
              <w:spacing w:line="223" w:lineRule="auto"/>
              <w:rPr>
                <w:rFonts w:cs="Simplified Arabic"/>
                <w:rtl/>
              </w:rPr>
            </w:pPr>
          </w:p>
          <w:p w14:paraId="3CD61073" w14:textId="77777777" w:rsidR="00CC37B1" w:rsidRDefault="00CC37B1" w:rsidP="00CC37B1">
            <w:pPr>
              <w:bidi/>
              <w:spacing w:line="223" w:lineRule="auto"/>
              <w:rPr>
                <w:rFonts w:cs="Simplified Arabic"/>
                <w:rtl/>
              </w:rPr>
            </w:pPr>
          </w:p>
          <w:p w14:paraId="678B893D" w14:textId="0B18B57C" w:rsidR="00CC37B1" w:rsidRPr="00CC37B1" w:rsidRDefault="00CC37B1" w:rsidP="00CC37B1">
            <w:pPr>
              <w:bidi/>
              <w:spacing w:line="223" w:lineRule="auto"/>
              <w:rPr>
                <w:rFonts w:cs="Simplified Arabic"/>
                <w:color w:val="C00000"/>
                <w:rtl/>
              </w:rPr>
            </w:pPr>
            <w:r w:rsidRPr="00CC37B1">
              <w:rPr>
                <w:rFonts w:ascii="Amiri" w:eastAsia="Calibri" w:hAnsi="Amiri" w:cs="Amiri" w:hint="cs"/>
                <w:b/>
                <w:bCs/>
                <w:color w:val="C00000"/>
                <w:sz w:val="28"/>
                <w:szCs w:val="28"/>
                <w:u w:val="single"/>
                <w:rtl/>
                <w:lang w:bidi="ar-DZ"/>
              </w:rPr>
              <w:t>ت</w:t>
            </w:r>
            <w:r w:rsidRPr="00CC37B1">
              <w:rPr>
                <w:rFonts w:ascii="Amiri" w:eastAsia="Calibri" w:hAnsi="Amiri" w:cs="Amiri"/>
                <w:b/>
                <w:bCs/>
                <w:color w:val="C00000"/>
                <w:sz w:val="28"/>
                <w:szCs w:val="28"/>
                <w:u w:val="single"/>
                <w:rtl/>
                <w:lang w:bidi="ar-DZ"/>
              </w:rPr>
              <w:t>مرين</w:t>
            </w:r>
            <w:r w:rsidR="00AF2D62">
              <w:rPr>
                <w:rFonts w:ascii="Amiri" w:eastAsia="Calibri" w:hAnsi="Amiri" w:cs="Amiri" w:hint="cs"/>
                <w:b/>
                <w:bCs/>
                <w:color w:val="C00000"/>
                <w:sz w:val="28"/>
                <w:szCs w:val="28"/>
                <w:u w:val="single"/>
                <w:rtl/>
                <w:lang w:bidi="ar-DZ"/>
              </w:rPr>
              <w:t xml:space="preserve"> (واجب)</w:t>
            </w:r>
          </w:p>
          <w:p w14:paraId="51CB261A" w14:textId="77777777" w:rsidR="00CC37B1" w:rsidRPr="00FC496C" w:rsidRDefault="00CC37B1" w:rsidP="00CC37B1">
            <w:pPr>
              <w:bidi/>
              <w:spacing w:line="223" w:lineRule="auto"/>
              <w:rPr>
                <w:rFonts w:cs="Simplified Arabic"/>
                <w:rtl/>
              </w:rPr>
            </w:pPr>
          </w:p>
          <w:p w14:paraId="7E032939" w14:textId="394D9543" w:rsidR="00CC37B1" w:rsidRPr="007D00A8" w:rsidRDefault="007D00A8" w:rsidP="00CC37B1">
            <w:pPr>
              <w:pStyle w:val="Paragraphedeliste"/>
              <w:bidi/>
              <w:ind w:left="64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7D00A8">
              <w:rPr>
                <w:rFonts w:ascii="Amiri" w:eastAsia="Calibri" w:hAnsi="Amiri" w:cs="Amiri"/>
                <w:sz w:val="24"/>
                <w:szCs w:val="24"/>
                <w:lang w:bidi="ar-DZ"/>
              </w:rPr>
              <w:t>I</w:t>
            </w:r>
            <w:r w:rsidRPr="007D00A8">
              <w:rPr>
                <w:rFonts w:ascii="Amiri" w:hAnsi="Amiri" w:cs="Amiri" w:hint="cs"/>
                <w:sz w:val="24"/>
                <w:szCs w:val="24"/>
                <w:rtl/>
                <w:lang w:bidi="ar-DZ"/>
              </w:rPr>
              <w:t>)</w:t>
            </w:r>
            <w:r w:rsidR="00CC37B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="00CC37B1"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الدالة</w:t>
            </w:r>
            <w:r w:rsidR="00CC37B1" w:rsidRPr="007D00A8">
              <w:rPr>
                <w:position w:val="-10"/>
                <w:sz w:val="26"/>
                <w:szCs w:val="26"/>
                <w:lang w:bidi="ar-DZ"/>
              </w:rPr>
              <w:object w:dxaOrig="240" w:dyaOrig="260" w14:anchorId="709FC965">
                <v:shape id="_x0000_i1600" type="#_x0000_t75" style="width:12pt;height:12.75pt" o:ole="">
                  <v:imagedata r:id="rId1030" o:title=""/>
                </v:shape>
                <o:OLEObject Type="Embed" ProgID="Equation.DSMT4" ShapeID="_x0000_i1600" DrawAspect="Content" ObjectID="_1822111276" r:id="rId1031"/>
              </w:object>
            </w:r>
            <w:r w:rsidR="00CC37B1"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معرفة على</w:t>
            </w:r>
            <w:r w:rsidR="00CC37B1"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المجال </w:t>
            </w:r>
            <w:r w:rsidR="00CC37B1" w:rsidRPr="007D00A8">
              <w:rPr>
                <w:position w:val="-14"/>
                <w:sz w:val="26"/>
                <w:szCs w:val="26"/>
                <w:lang w:bidi="ar-DZ"/>
              </w:rPr>
              <w:object w:dxaOrig="740" w:dyaOrig="400" w14:anchorId="3CFE1AB5">
                <v:shape id="_x0000_i1601" type="#_x0000_t75" style="width:37.5pt;height:20.25pt" o:ole="">
                  <v:imagedata r:id="rId1032" o:title=""/>
                </v:shape>
                <o:OLEObject Type="Embed" ProgID="Equation.DSMT4" ShapeID="_x0000_i1601" DrawAspect="Content" ObjectID="_1822111277" r:id="rId1033"/>
              </w:object>
            </w:r>
            <w:r w:rsidR="00CC37B1"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بـ </w: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:</w:t>
            </w:r>
            <w:r w:rsidR="00CC37B1" w:rsidRPr="007D00A8">
              <w:rPr>
                <w:position w:val="-14"/>
                <w:sz w:val="26"/>
                <w:szCs w:val="26"/>
                <w:lang w:bidi="ar-DZ"/>
              </w:rPr>
              <w:object w:dxaOrig="1820" w:dyaOrig="400" w14:anchorId="7B5364B2">
                <v:shape id="_x0000_i1602" type="#_x0000_t75" style="width:90.75pt;height:20.25pt" o:ole="">
                  <v:imagedata r:id="rId1034" o:title=""/>
                </v:shape>
                <o:OLEObject Type="Embed" ProgID="Equation.DSMT4" ShapeID="_x0000_i1602" DrawAspect="Content" ObjectID="_1822111278" r:id="rId1035"/>
              </w:object>
            </w:r>
            <w:r w:rsidR="00CC37B1" w:rsidRPr="007D00A8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</w:p>
          <w:p w14:paraId="5A515875" w14:textId="77777777" w:rsidR="00CC37B1" w:rsidRPr="007D00A8" w:rsidRDefault="00CC37B1" w:rsidP="007D00A8">
            <w:pPr>
              <w:numPr>
                <w:ilvl w:val="0"/>
                <w:numId w:val="25"/>
              </w:numPr>
              <w:bidi/>
              <w:ind w:left="773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ادرس اتجاه تغير الدالة</w:t>
            </w:r>
            <w:r w:rsidRPr="007D00A8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40" w:dyaOrig="260" w14:anchorId="494B03CA">
                <v:shape id="_x0000_i1603" type="#_x0000_t75" style="width:12pt;height:12.75pt" o:ole="">
                  <v:imagedata r:id="rId1036" o:title=""/>
                </v:shape>
                <o:OLEObject Type="Embed" ProgID="Equation.DSMT4" ShapeID="_x0000_i1603" DrawAspect="Content" ObjectID="_1822111279" r:id="rId1037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ثم شكل جدول تغيراتها </w:t>
            </w:r>
          </w:p>
          <w:p w14:paraId="7DBB57F1" w14:textId="77777777" w:rsidR="00CC37B1" w:rsidRPr="007D00A8" w:rsidRDefault="00CC37B1" w:rsidP="007D00A8">
            <w:pPr>
              <w:numPr>
                <w:ilvl w:val="0"/>
                <w:numId w:val="25"/>
              </w:numPr>
              <w:bidi/>
              <w:ind w:left="773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bookmarkStart w:id="0" w:name="_Hlk134045282"/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بيّن أن المعادلة  </w:t>
            </w:r>
            <w:r w:rsidRPr="007D00A8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980" w:dyaOrig="400" w14:anchorId="5DDD316D">
                <v:shape id="_x0000_i1604" type="#_x0000_t75" style="width:48.75pt;height:20.25pt" o:ole="">
                  <v:imagedata r:id="rId1038" o:title=""/>
                </v:shape>
                <o:OLEObject Type="Embed" ProgID="Equation.DSMT4" ShapeID="_x0000_i1604" DrawAspect="Content" ObjectID="_1822111280" r:id="rId1039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تقبل حلا وحيدا</w:t>
            </w:r>
            <w:r w:rsidRPr="007D00A8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40" w:dyaOrig="220" w14:anchorId="09BE02A9">
                <v:shape id="_x0000_i1605" type="#_x0000_t75" style="width:12pt;height:11.25pt" o:ole="">
                  <v:imagedata r:id="rId1040" o:title=""/>
                </v:shape>
                <o:OLEObject Type="Embed" ProgID="Equation.DSMT4" ShapeID="_x0000_i1605" DrawAspect="Content" ObjectID="_1822111281" r:id="rId1041"/>
              </w:objec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في المجال </w:t>
            </w:r>
            <w:r w:rsidRPr="007D00A8">
              <w:rPr>
                <w:position w:val="-14"/>
                <w:sz w:val="26"/>
                <w:szCs w:val="26"/>
                <w:lang w:bidi="ar-DZ"/>
              </w:rPr>
              <w:object w:dxaOrig="740" w:dyaOrig="400" w14:anchorId="5978BBA0">
                <v:shape id="_x0000_i1606" type="#_x0000_t75" style="width:37.5pt;height:20.25pt" o:ole="">
                  <v:imagedata r:id="rId1032" o:title=""/>
                </v:shape>
                <o:OLEObject Type="Embed" ProgID="Equation.DSMT4" ShapeID="_x0000_i1606" DrawAspect="Content" ObjectID="_1822111282" r:id="rId1042"/>
              </w:objec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ثم تحقق أن: </w: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 </w:t>
            </w:r>
            <w:r w:rsidRPr="007D00A8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1280" w:dyaOrig="320" w14:anchorId="07C2C5BD">
                <v:shape id="_x0000_i1607" type="#_x0000_t75" style="width:63.75pt;height:15.75pt" o:ole="">
                  <v:imagedata r:id="rId1043" o:title=""/>
                </v:shape>
                <o:OLEObject Type="Embed" ProgID="Equation.DSMT4" ShapeID="_x0000_i1607" DrawAspect="Content" ObjectID="_1822111283" r:id="rId1044"/>
              </w:object>
            </w:r>
          </w:p>
          <w:p w14:paraId="1729B7C8" w14:textId="77777777" w:rsidR="00CC37B1" w:rsidRPr="007D00A8" w:rsidRDefault="00CC37B1" w:rsidP="007D00A8">
            <w:pPr>
              <w:numPr>
                <w:ilvl w:val="0"/>
                <w:numId w:val="25"/>
              </w:numPr>
              <w:bidi/>
              <w:ind w:left="773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استنتج اشارة</w:t>
            </w:r>
            <w:r w:rsidRPr="007D00A8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20" w:dyaOrig="400" w14:anchorId="5628AA9E">
                <v:shape id="_x0000_i1608" type="#_x0000_t75" style="width:31.5pt;height:20.25pt" o:ole="">
                  <v:imagedata r:id="rId1045" o:title=""/>
                </v:shape>
                <o:OLEObject Type="Embed" ProgID="Equation.DSMT4" ShapeID="_x0000_i1608" DrawAspect="Content" ObjectID="_1822111284" r:id="rId1046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على المجال</w:t>
            </w:r>
            <w:r w:rsidRPr="007D00A8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740" w:dyaOrig="400" w14:anchorId="712649C2">
                <v:shape id="_x0000_i1609" type="#_x0000_t75" style="width:37.5pt;height:20.25pt" o:ole="">
                  <v:imagedata r:id="rId1047" o:title=""/>
                </v:shape>
                <o:OLEObject Type="Embed" ProgID="Equation.DSMT4" ShapeID="_x0000_i1609" DrawAspect="Content" ObjectID="_1822111285" r:id="rId1048"/>
              </w:object>
            </w:r>
          </w:p>
          <w:p w14:paraId="367C379E" w14:textId="1E44DC64" w:rsidR="00CC37B1" w:rsidRPr="007D00A8" w:rsidRDefault="00CC37B1" w:rsidP="00CC37B1">
            <w:pPr>
              <w:pStyle w:val="Paragraphedeliste"/>
              <w:bidi/>
              <w:ind w:left="0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7D00A8">
              <w:rPr>
                <w:rFonts w:ascii="Amiri" w:eastAsia="Calibri" w:hAnsi="Amiri" w:cs="Amiri"/>
                <w:b/>
                <w:bCs/>
                <w:sz w:val="26"/>
                <w:szCs w:val="26"/>
              </w:rPr>
              <w:t>(II</w:t>
            </w:r>
            <w:r w:rsidRPr="007D00A8">
              <w:rPr>
                <w:rFonts w:ascii="Amiri" w:hAnsi="Amiri" w:cs="Amiri"/>
                <w:sz w:val="26"/>
                <w:szCs w:val="26"/>
                <w:rtl/>
                <w:lang w:val="en-US" w:bidi="ar-DZ"/>
              </w:rPr>
              <w:t xml:space="preserve"> نعتبر الدالة</w:t>
            </w:r>
            <w:r w:rsidRPr="007D00A8">
              <w:rPr>
                <w:position w:val="-4"/>
                <w:sz w:val="26"/>
                <w:szCs w:val="26"/>
                <w:lang w:val="en-US" w:bidi="ar-DZ"/>
              </w:rPr>
              <w:object w:dxaOrig="240" w:dyaOrig="260" w14:anchorId="64E899ED">
                <v:shape id="_x0000_i1610" type="#_x0000_t75" style="width:12pt;height:12.75pt" o:ole="">
                  <v:imagedata r:id="rId1049" o:title=""/>
                </v:shape>
                <o:OLEObject Type="Embed" ProgID="Equation.DSMT4" ShapeID="_x0000_i1610" DrawAspect="Content" ObjectID="_1822111286" r:id="rId1050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المعرفة على</w: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المجال </w:t>
            </w:r>
            <w:r w:rsidRPr="007D00A8">
              <w:rPr>
                <w:position w:val="-14"/>
                <w:sz w:val="26"/>
                <w:szCs w:val="26"/>
                <w:lang w:bidi="ar-DZ"/>
              </w:rPr>
              <w:object w:dxaOrig="740" w:dyaOrig="400" w14:anchorId="4A65FC14">
                <v:shape id="_x0000_i1611" type="#_x0000_t75" style="width:37.5pt;height:20.25pt" o:ole="">
                  <v:imagedata r:id="rId1051" o:title=""/>
                </v:shape>
                <o:OLEObject Type="Embed" ProgID="Equation.DSMT4" ShapeID="_x0000_i1611" DrawAspect="Content" ObjectID="_1822111287" r:id="rId1052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كما </w: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يلي </w: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: </w:t>
            </w:r>
            <w:r w:rsidRPr="007D00A8">
              <w:rPr>
                <w:position w:val="-24"/>
                <w:sz w:val="26"/>
                <w:szCs w:val="26"/>
                <w:lang w:bidi="ar-DZ"/>
              </w:rPr>
              <w:object w:dxaOrig="2140" w:dyaOrig="620" w14:anchorId="45846315">
                <v:shape id="_x0000_i1612" type="#_x0000_t75" style="width:107.25pt;height:31.5pt" o:ole="">
                  <v:imagedata r:id="rId1053" o:title=""/>
                </v:shape>
                <o:OLEObject Type="Embed" ProgID="Equation.DSMT4" ShapeID="_x0000_i1612" DrawAspect="Content" ObjectID="_1822111288" r:id="rId1054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br/>
            </w:r>
            <w:r w:rsid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       </w: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وليكن</w:t>
            </w:r>
            <w:r w:rsidRPr="007D00A8">
              <w:rPr>
                <w:position w:val="-14"/>
                <w:sz w:val="26"/>
                <w:szCs w:val="26"/>
                <w:lang w:bidi="ar-DZ"/>
              </w:rPr>
              <w:object w:dxaOrig="540" w:dyaOrig="400" w14:anchorId="02D9F1FA">
                <v:shape id="_x0000_i1613" type="#_x0000_t75" style="width:27.75pt;height:20.25pt" o:ole="">
                  <v:imagedata r:id="rId1055" o:title=""/>
                </v:shape>
                <o:OLEObject Type="Embed" ProgID="Equation.DSMT4" ShapeID="_x0000_i1613" DrawAspect="Content" ObjectID="_1822111289" r:id="rId1056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تمثيلها البياني في المستوي المنسوب إلى المعلم المتعامد المتجانس</w:t>
            </w:r>
            <w:r w:rsidRPr="007D00A8">
              <w:rPr>
                <w:position w:val="-18"/>
                <w:sz w:val="26"/>
                <w:szCs w:val="26"/>
              </w:rPr>
              <w:object w:dxaOrig="740" w:dyaOrig="480" w14:anchorId="7E24B306">
                <v:shape id="_x0000_i1614" type="#_x0000_t75" style="width:36.75pt;height:24pt" o:ole="">
                  <v:imagedata r:id="rId611" o:title=""/>
                </v:shape>
                <o:OLEObject Type="Embed" ProgID="Equation.DSMT4" ShapeID="_x0000_i1614" DrawAspect="Content" ObjectID="_1822111290" r:id="rId1057"/>
              </w:object>
            </w:r>
            <w:r w:rsidR="007D00A8">
              <w:rPr>
                <w:rFonts w:hint="cs"/>
                <w:sz w:val="26"/>
                <w:szCs w:val="26"/>
                <w:rtl/>
              </w:rPr>
              <w:t xml:space="preserve">  </w:t>
            </w:r>
            <w:proofErr w:type="gramStart"/>
            <w:r w:rsidR="007D00A8">
              <w:rPr>
                <w:rFonts w:hint="cs"/>
                <w:sz w:val="26"/>
                <w:szCs w:val="26"/>
                <w:rtl/>
              </w:rPr>
              <w:t xml:space="preserve">   </w: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(</w:t>
            </w:r>
            <w:proofErr w:type="gramEnd"/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الوحدة </w:t>
            </w:r>
            <w:r w:rsidRPr="007D00A8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499" w:dyaOrig="279" w14:anchorId="60F4D7A7">
                <v:shape id="_x0000_i1615" type="#_x0000_t75" style="width:24.75pt;height:14.25pt" o:ole="">
                  <v:imagedata r:id="rId1058" o:title=""/>
                </v:shape>
                <o:OLEObject Type="Embed" ProgID="Equation.DSMT4" ShapeID="_x0000_i1615" DrawAspect="Content" ObjectID="_1822111291" r:id="rId1059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)</w:t>
            </w:r>
          </w:p>
          <w:p w14:paraId="566E7892" w14:textId="46A47CF1" w:rsidR="00CC37B1" w:rsidRPr="007D00A8" w:rsidRDefault="00CC37B1" w:rsidP="007D00A8">
            <w:pPr>
              <w:pStyle w:val="Paragraphedeliste"/>
              <w:numPr>
                <w:ilvl w:val="0"/>
                <w:numId w:val="26"/>
              </w:numPr>
              <w:bidi/>
              <w:ind w:left="631" w:hanging="284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بين أن</w:t>
            </w:r>
            <w:r w:rsidR="007E3DD5" w:rsidRPr="007D00A8">
              <w:rPr>
                <w:rFonts w:ascii="Amiri" w:hAnsi="Amiri" w:cs="Amiri"/>
                <w:sz w:val="26"/>
                <w:szCs w:val="26"/>
                <w:lang w:bidi="ar-DZ"/>
              </w:rPr>
              <w:t>:</w: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  </w:t>
            </w:r>
            <w:r w:rsidRPr="007D00A8">
              <w:rPr>
                <w:position w:val="-22"/>
                <w:sz w:val="26"/>
                <w:szCs w:val="26"/>
                <w:lang w:bidi="ar-DZ"/>
              </w:rPr>
              <w:object w:dxaOrig="1680" w:dyaOrig="480" w14:anchorId="2C0216C8">
                <v:shape id="_x0000_i1616" type="#_x0000_t75" style="width:84pt;height:24pt" o:ole="">
                  <v:imagedata r:id="rId1060" o:title=""/>
                </v:shape>
                <o:OLEObject Type="Embed" ProgID="Equation.DSMT4" ShapeID="_x0000_i1616" DrawAspect="Content" ObjectID="_1822111292" r:id="rId1061"/>
              </w:object>
            </w:r>
            <w:r w:rsidRPr="007D00A8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فسر النتيجة هندسيا ثم احسب </w:t>
            </w:r>
            <w:r w:rsidRPr="007D00A8">
              <w:rPr>
                <w:position w:val="-20"/>
                <w:sz w:val="26"/>
                <w:szCs w:val="26"/>
                <w:lang w:bidi="ar-DZ"/>
              </w:rPr>
              <w:object w:dxaOrig="1060" w:dyaOrig="460" w14:anchorId="6730CCD2">
                <v:shape id="_x0000_i1617" type="#_x0000_t75" style="width:53.25pt;height:23.25pt" o:ole="">
                  <v:imagedata r:id="rId1062" o:title=""/>
                </v:shape>
                <o:OLEObject Type="Embed" ProgID="Equation.DSMT4" ShapeID="_x0000_i1617" DrawAspect="Content" ObjectID="_1822111293" r:id="rId1063"/>
              </w:object>
            </w:r>
          </w:p>
          <w:bookmarkEnd w:id="0"/>
          <w:p w14:paraId="67146083" w14:textId="7159CF01" w:rsidR="00CC37B1" w:rsidRPr="007D00A8" w:rsidRDefault="00CC37B1" w:rsidP="007D00A8">
            <w:pPr>
              <w:numPr>
                <w:ilvl w:val="0"/>
                <w:numId w:val="26"/>
              </w:numPr>
              <w:bidi/>
              <w:ind w:left="631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7D00A8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أ</w:t>
            </w:r>
            <w:r w:rsidRPr="007D00A8">
              <w:rPr>
                <w:rFonts w:ascii="Amiri" w:hAnsi="Amiri" w:cs="Amiri"/>
                <w:b/>
                <w:bCs/>
                <w:sz w:val="26"/>
                <w:szCs w:val="26"/>
              </w:rPr>
              <w:t xml:space="preserve"> (</w: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بين</w: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أنه من أجل كل عدد حقيقي </w:t>
            </w:r>
            <w:r w:rsidRPr="007D00A8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00" w14:anchorId="562E9025">
                <v:shape id="_x0000_i1618" type="#_x0000_t75" style="width:12pt;height:10.5pt" o:ole="">
                  <v:imagedata r:id="rId1064" o:title=""/>
                </v:shape>
                <o:OLEObject Type="Embed" ProgID="Equation.DSMT4" ShapeID="_x0000_i1618" DrawAspect="Content" ObjectID="_1822111294" r:id="rId1065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7D00A8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740" w:dyaOrig="400" w14:anchorId="535CBEF2">
                <v:shape id="_x0000_i1619" type="#_x0000_t75" style="width:37.5pt;height:20.25pt" o:ole="">
                  <v:imagedata r:id="rId1066" o:title=""/>
                </v:shape>
                <o:OLEObject Type="Embed" ProgID="Equation.DSMT4" ShapeID="_x0000_i1619" DrawAspect="Content" ObjectID="_1822111295" r:id="rId1067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فإن</w:t>
            </w:r>
            <w:r w:rsidR="007E3DD5" w:rsidRPr="007D00A8">
              <w:rPr>
                <w:rFonts w:ascii="Amiri" w:hAnsi="Amiri" w:cs="Amiri"/>
                <w:sz w:val="26"/>
                <w:szCs w:val="26"/>
                <w:lang w:bidi="ar-DZ"/>
              </w:rPr>
              <w:t>:</w: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  </w:t>
            </w:r>
            <w:r w:rsidRPr="007D00A8">
              <w:rPr>
                <w:rFonts w:ascii="Amiri" w:hAnsi="Amiri" w:cs="Amiri"/>
                <w:position w:val="-24"/>
                <w:sz w:val="26"/>
                <w:szCs w:val="26"/>
                <w:lang w:bidi="ar-DZ"/>
              </w:rPr>
              <w:object w:dxaOrig="1400" w:dyaOrig="660" w14:anchorId="28162C26">
                <v:shape id="_x0000_i1620" type="#_x0000_t75" style="width:69.75pt;height:33.75pt" o:ole="">
                  <v:imagedata r:id="rId1068" o:title=""/>
                </v:shape>
                <o:OLEObject Type="Embed" ProgID="Equation.DSMT4" ShapeID="_x0000_i1620" DrawAspect="Content" ObjectID="_1822111296" r:id="rId1069"/>
              </w:object>
            </w:r>
          </w:p>
          <w:p w14:paraId="13C77BE0" w14:textId="77777777" w:rsidR="00CC37B1" w:rsidRPr="007D00A8" w:rsidRDefault="00CC37B1" w:rsidP="00CC37B1">
            <w:pPr>
              <w:bidi/>
              <w:contextualSpacing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7D00A8">
              <w:rPr>
                <w:rFonts w:ascii="Amiri" w:hAnsi="Amiri" w:cs="Amiri" w:hint="cs"/>
                <w:b/>
                <w:bCs/>
                <w:sz w:val="26"/>
                <w:szCs w:val="26"/>
                <w:rtl/>
                <w:lang w:bidi="ar-DZ"/>
              </w:rPr>
              <w:t xml:space="preserve">       ب</w:t>
            </w:r>
            <w:r w:rsidRPr="007D00A8">
              <w:rPr>
                <w:rFonts w:ascii="Amiri" w:hAnsi="Amiri" w:cs="Amiri"/>
                <w:b/>
                <w:bCs/>
                <w:sz w:val="26"/>
                <w:szCs w:val="26"/>
                <w:lang w:bidi="ar-DZ"/>
              </w:rPr>
              <w:t xml:space="preserve"> (</w:t>
            </w:r>
            <w:r w:rsidRPr="007D00A8">
              <w:rPr>
                <w:rFonts w:ascii="Amiri" w:hAnsi="Amiri" w:cs="Amiri" w:hint="cs"/>
                <w:sz w:val="26"/>
                <w:szCs w:val="26"/>
                <w:rtl/>
              </w:rPr>
              <w:t>استنتج</w:t>
            </w:r>
            <w:r w:rsidRPr="007D00A8">
              <w:rPr>
                <w:rFonts w:ascii="Amiri" w:hAnsi="Amiri" w:cs="Amiri"/>
                <w:sz w:val="26"/>
                <w:szCs w:val="26"/>
                <w:rtl/>
              </w:rPr>
              <w:t xml:space="preserve"> اتجاه تغير الدالة </w:t>
            </w:r>
            <w:r w:rsidRPr="007D00A8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75A8664C">
                <v:shape id="_x0000_i1621" type="#_x0000_t75" style="width:12pt;height:12.75pt" o:ole="">
                  <v:imagedata r:id="rId1070" o:title=""/>
                </v:shape>
                <o:OLEObject Type="Embed" ProgID="Equation.DSMT4" ShapeID="_x0000_i1621" DrawAspect="Content" ObjectID="_1822111297" r:id="rId1071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،ثم شكل جدول تغيراتها</w:t>
            </w:r>
            <w:r w:rsidRPr="007D00A8">
              <w:rPr>
                <w:rFonts w:ascii="Amiri" w:hAnsi="Amiri" w:cs="Amiri"/>
                <w:sz w:val="26"/>
                <w:szCs w:val="26"/>
                <w:lang w:bidi="ar-DZ"/>
              </w:rPr>
              <w:br/>
            </w:r>
            <w:r w:rsidRPr="007D00A8">
              <w:rPr>
                <w:rFonts w:ascii="Amiri" w:hAnsi="Amiri" w:cs="Amiri" w:hint="cs"/>
                <w:b/>
                <w:bCs/>
                <w:sz w:val="26"/>
                <w:szCs w:val="26"/>
                <w:rtl/>
                <w:lang w:bidi="ar-DZ"/>
              </w:rPr>
              <w:t xml:space="preserve">        ج</w:t>
            </w:r>
            <w:r w:rsidRPr="007D00A8">
              <w:rPr>
                <w:rFonts w:ascii="Amiri" w:hAnsi="Amiri" w:cs="Amiri"/>
                <w:b/>
                <w:bCs/>
                <w:sz w:val="26"/>
                <w:szCs w:val="26"/>
              </w:rPr>
              <w:t xml:space="preserve"> (</w: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بين أن: </w:t>
            </w:r>
            <w:r w:rsidRPr="007D00A8">
              <w:rPr>
                <w:rFonts w:ascii="Amiri" w:hAnsi="Amiri" w:cs="Amiri"/>
                <w:position w:val="-26"/>
                <w:sz w:val="26"/>
                <w:szCs w:val="26"/>
                <w:lang w:bidi="ar-DZ"/>
              </w:rPr>
              <w:object w:dxaOrig="1820" w:dyaOrig="680" w14:anchorId="58697029">
                <v:shape id="_x0000_i1622" type="#_x0000_t75" style="width:90.75pt;height:33.75pt" o:ole="">
                  <v:imagedata r:id="rId1072" o:title=""/>
                </v:shape>
                <o:OLEObject Type="Embed" ProgID="Equation.DSMT4" ShapeID="_x0000_i1622" DrawAspect="Content" ObjectID="_1822111298" r:id="rId1073"/>
              </w:objec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، عين حصرا للعدد </w:t>
            </w:r>
            <w:r w:rsidRPr="007D00A8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20" w:dyaOrig="400" w14:anchorId="6000CD27">
                <v:shape id="_x0000_i1623" type="#_x0000_t75" style="width:30.75pt;height:20.25pt" o:ole="">
                  <v:imagedata r:id="rId1074" o:title=""/>
                </v:shape>
                <o:OLEObject Type="Embed" ProgID="Equation.DSMT4" ShapeID="_x0000_i1623" DrawAspect="Content" ObjectID="_1822111299" r:id="rId1075"/>
              </w:object>
            </w:r>
          </w:p>
          <w:p w14:paraId="66E804A2" w14:textId="77777777" w:rsidR="00CC37B1" w:rsidRPr="007D00A8" w:rsidRDefault="00CC37B1" w:rsidP="007D00A8">
            <w:pPr>
              <w:numPr>
                <w:ilvl w:val="0"/>
                <w:numId w:val="26"/>
              </w:numPr>
              <w:bidi/>
              <w:ind w:left="631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7D00A8">
              <w:rPr>
                <w:rFonts w:ascii="Amiri" w:hAnsi="Amiri" w:cs="Amiri" w:hint="cs"/>
                <w:b/>
                <w:bCs/>
                <w:sz w:val="26"/>
                <w:szCs w:val="26"/>
                <w:rtl/>
                <w:lang w:bidi="ar-DZ"/>
              </w:rPr>
              <w:t>أ</w:t>
            </w:r>
            <w:r w:rsidRPr="007D00A8">
              <w:rPr>
                <w:rFonts w:ascii="Amiri" w:hAnsi="Amiri" w:cs="Amiri"/>
                <w:b/>
                <w:bCs/>
                <w:sz w:val="26"/>
                <w:szCs w:val="26"/>
                <w:lang w:bidi="ar-DZ"/>
              </w:rPr>
              <w:t xml:space="preserve"> (</w: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ليكن المنحنى </w:t>
            </w:r>
            <w:r w:rsidRPr="007D00A8">
              <w:rPr>
                <w:rFonts w:ascii="Amiri" w:hAnsi="Amiri" w:cs="Amiri"/>
                <w:position w:val="-14"/>
                <w:sz w:val="26"/>
                <w:szCs w:val="26"/>
              </w:rPr>
              <w:object w:dxaOrig="400" w:dyaOrig="400" w14:anchorId="19CB3F77">
                <v:shape id="_x0000_i1624" type="#_x0000_t75" style="width:20.25pt;height:20.25pt" o:ole="">
                  <v:imagedata r:id="rId1076" o:title=""/>
                </v:shape>
                <o:OLEObject Type="Embed" ProgID="Equation.DSMT4" ShapeID="_x0000_i1624" DrawAspect="Content" ObjectID="_1822111300" r:id="rId1077"/>
              </w:object>
            </w:r>
            <w:r w:rsidRPr="007D00A8">
              <w:rPr>
                <w:rFonts w:ascii="Amiri" w:hAnsi="Amiri" w:cs="Amiri" w:hint="cs"/>
                <w:sz w:val="26"/>
                <w:szCs w:val="26"/>
                <w:rtl/>
              </w:rPr>
              <w:t xml:space="preserve"> الذي معادلته </w:t>
            </w:r>
            <w:r w:rsidRPr="007D00A8">
              <w:rPr>
                <w:rFonts w:ascii="Amiri" w:hAnsi="Amiri" w:cs="Amiri"/>
                <w:position w:val="-10"/>
                <w:sz w:val="26"/>
                <w:szCs w:val="26"/>
              </w:rPr>
              <w:object w:dxaOrig="859" w:dyaOrig="340" w14:anchorId="254E7A18">
                <v:shape id="_x0000_i1625" type="#_x0000_t75" style="width:42.75pt;height:17.25pt" o:ole="">
                  <v:imagedata r:id="rId1078" o:title=""/>
                </v:shape>
                <o:OLEObject Type="Embed" ProgID="Equation.DSMT4" ShapeID="_x0000_i1625" DrawAspect="Content" ObjectID="_1822111301" r:id="rId1079"/>
              </w:objec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احسب </w:t>
            </w:r>
            <w:r w:rsidRPr="007D00A8">
              <w:rPr>
                <w:rFonts w:ascii="Amiri" w:hAnsi="Amiri" w:cs="Amiri"/>
                <w:position w:val="-20"/>
                <w:sz w:val="26"/>
                <w:szCs w:val="26"/>
                <w:lang w:bidi="ar-DZ"/>
              </w:rPr>
              <w:object w:dxaOrig="1800" w:dyaOrig="480" w14:anchorId="4EAEB798">
                <v:shape id="_x0000_i1626" type="#_x0000_t75" style="width:90pt;height:24pt" o:ole="">
                  <v:imagedata r:id="rId1080" o:title=""/>
                </v:shape>
                <o:OLEObject Type="Embed" ProgID="Equation.DSMT4" ShapeID="_x0000_i1626" DrawAspect="Content" ObjectID="_1822111302" r:id="rId1081"/>
              </w:objec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ثم فسر النتيجة هندسيا.</w:t>
            </w:r>
          </w:p>
          <w:p w14:paraId="6E06A6E5" w14:textId="77777777" w:rsidR="00CC37B1" w:rsidRPr="007D00A8" w:rsidRDefault="00CC37B1" w:rsidP="00CC37B1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7D00A8">
              <w:rPr>
                <w:rFonts w:ascii="Amiri" w:hAnsi="Amiri" w:cs="Amiri" w:hint="cs"/>
                <w:b/>
                <w:bCs/>
                <w:sz w:val="26"/>
                <w:szCs w:val="26"/>
                <w:rtl/>
                <w:lang w:bidi="ar-DZ"/>
              </w:rPr>
              <w:t xml:space="preserve">     </w: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ب</w:t>
            </w:r>
            <w:r w:rsidRPr="007D00A8">
              <w:rPr>
                <w:rFonts w:ascii="Amiri" w:hAnsi="Amiri" w:cs="Amiri"/>
                <w:sz w:val="26"/>
                <w:szCs w:val="26"/>
              </w:rPr>
              <w:t xml:space="preserve"> (</w:t>
            </w:r>
            <w:r w:rsidRPr="007D00A8">
              <w:rPr>
                <w:rFonts w:ascii="Amiri" w:hAnsi="Amiri" w:cs="Amiri" w:hint="cs"/>
                <w:sz w:val="26"/>
                <w:szCs w:val="26"/>
                <w:rtl/>
              </w:rPr>
              <w:t>ادرس</w:t>
            </w:r>
            <w:r w:rsidRPr="007D00A8">
              <w:rPr>
                <w:rFonts w:ascii="Amiri" w:hAnsi="Amiri" w:cs="Amiri"/>
                <w:sz w:val="26"/>
                <w:szCs w:val="26"/>
                <w:rtl/>
              </w:rPr>
              <w:t xml:space="preserve"> الوضع النسبي للمنحنى </w:t>
            </w:r>
            <w:r w:rsidRPr="007D00A8">
              <w:rPr>
                <w:rFonts w:ascii="Amiri" w:hAnsi="Amiri" w:cs="Amiri"/>
                <w:position w:val="-14"/>
                <w:sz w:val="26"/>
                <w:szCs w:val="26"/>
              </w:rPr>
              <w:object w:dxaOrig="540" w:dyaOrig="400" w14:anchorId="1FC629FF">
                <v:shape id="_x0000_i1627" type="#_x0000_t75" style="width:27.75pt;height:20.25pt" o:ole="">
                  <v:imagedata r:id="rId1082" o:title=""/>
                </v:shape>
                <o:OLEObject Type="Embed" ProgID="Equation.DSMT4" ShapeID="_x0000_i1627" DrawAspect="Content" ObjectID="_1822111303" r:id="rId1083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بالنسبة إلى </w:t>
            </w:r>
            <w:r w:rsidRPr="007D00A8">
              <w:rPr>
                <w:rFonts w:ascii="Amiri" w:hAnsi="Amiri" w:cs="Amiri"/>
                <w:position w:val="-14"/>
                <w:sz w:val="26"/>
                <w:szCs w:val="26"/>
              </w:rPr>
              <w:object w:dxaOrig="400" w:dyaOrig="400" w14:anchorId="1045E512">
                <v:shape id="_x0000_i1628" type="#_x0000_t75" style="width:20.25pt;height:20.25pt" o:ole="">
                  <v:imagedata r:id="rId1076" o:title=""/>
                </v:shape>
                <o:OLEObject Type="Embed" ProgID="Equation.DSMT4" ShapeID="_x0000_i1628" DrawAspect="Content" ObjectID="_1822111304" r:id="rId1084"/>
              </w:object>
            </w:r>
          </w:p>
          <w:p w14:paraId="103D9C8D" w14:textId="77777777" w:rsidR="00CC37B1" w:rsidRPr="007D00A8" w:rsidRDefault="00CC37B1" w:rsidP="00CC37B1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       ج</w:t>
            </w:r>
            <w:r w:rsidRPr="007D00A8">
              <w:rPr>
                <w:rFonts w:ascii="Amiri" w:hAnsi="Amiri" w:cs="Amiri"/>
                <w:sz w:val="26"/>
                <w:szCs w:val="26"/>
                <w:lang w:bidi="ar-DZ"/>
              </w:rPr>
              <w:t xml:space="preserve"> (</w:t>
            </w:r>
            <w:r w:rsidRPr="007D00A8">
              <w:rPr>
                <w:rFonts w:ascii="Amiri" w:hAnsi="Amiri" w:cs="Amiri"/>
                <w:sz w:val="26"/>
                <w:szCs w:val="26"/>
                <w:rtl/>
              </w:rPr>
              <w:t xml:space="preserve">اكتب معادلة المماس </w:t>
            </w:r>
            <w:r w:rsidRPr="007D00A8">
              <w:rPr>
                <w:rFonts w:ascii="Amiri" w:hAnsi="Amiri" w:cs="Amiri"/>
                <w:position w:val="-14"/>
                <w:sz w:val="26"/>
                <w:szCs w:val="26"/>
              </w:rPr>
              <w:object w:dxaOrig="400" w:dyaOrig="400" w14:anchorId="64719750">
                <v:shape id="_x0000_i1629" type="#_x0000_t75" style="width:20.25pt;height:20.25pt" o:ole="">
                  <v:imagedata r:id="rId1085" o:title=""/>
                </v:shape>
                <o:OLEObject Type="Embed" ProgID="Equation.DSMT4" ShapeID="_x0000_i1629" DrawAspect="Content" ObjectID="_1822111305" r:id="rId1086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للمنحنى </w:t>
            </w:r>
            <w:r w:rsidRPr="007D00A8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540" w:dyaOrig="400" w14:anchorId="74C6C59B">
                <v:shape id="_x0000_i1630" type="#_x0000_t75" style="width:27.75pt;height:20.25pt" o:ole="">
                  <v:imagedata r:id="rId1087" o:title=""/>
                </v:shape>
                <o:OLEObject Type="Embed" ProgID="Equation.DSMT4" ShapeID="_x0000_i1630" DrawAspect="Content" ObjectID="_1822111306" r:id="rId1088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عند النقطة ذات الفاصلة </w:t>
            </w:r>
            <w:r w:rsidRPr="007D00A8">
              <w:rPr>
                <w:rFonts w:ascii="Amiri" w:hAnsi="Amiri" w:cs="Amiri"/>
                <w:sz w:val="26"/>
                <w:szCs w:val="26"/>
                <w:lang w:bidi="ar-DZ"/>
              </w:rPr>
              <w:t>.1</w:t>
            </w:r>
          </w:p>
          <w:p w14:paraId="26AB7C5B" w14:textId="1C941316" w:rsidR="00CC37B1" w:rsidRPr="007D00A8" w:rsidRDefault="007E3DD5" w:rsidP="007D00A8">
            <w:pPr>
              <w:numPr>
                <w:ilvl w:val="0"/>
                <w:numId w:val="26"/>
              </w:numPr>
              <w:bidi/>
              <w:ind w:left="489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>
              <w:rPr>
                <w:rFonts w:ascii="Amiri" w:hAnsi="Amiri" w:cs="Amiri"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7ACF693" wp14:editId="29C7E1E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158115</wp:posOffset>
                      </wp:positionV>
                      <wp:extent cx="2924175" cy="2867025"/>
                      <wp:effectExtent l="0" t="0" r="28575" b="28575"/>
                      <wp:wrapNone/>
                      <wp:docPr id="1548736049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4175" cy="28670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85E515" w14:textId="29EBB267" w:rsidR="007E3DD5" w:rsidRDefault="007E3DD5" w:rsidP="007E3DD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27F1E8" wp14:editId="1966D54A">
                                        <wp:extent cx="2715895" cy="2639014"/>
                                        <wp:effectExtent l="0" t="0" r="8255" b="9525"/>
                                        <wp:docPr id="425747799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368556" name=""/>
                                                <pic:cNvPicPr/>
                                              </pic:nvPicPr>
                                              <pic:blipFill>
                                                <a:blip r:embed="rId2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15895" cy="2639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ACF693" id="Rectangle 62" o:spid="_x0000_s1071" style="position:absolute;left:0;text-align:left;margin-left:3.45pt;margin-top:12.45pt;width:230.25pt;height:225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" fillcolor="white [3201]" strokecolor="white [3212]" strokeweight="2pt">
                      <v:textbox>
                        <w:txbxContent>
                          <w:p w14:paraId="6385E515" w14:textId="29EBB267" w:rsidR="007E3DD5" w:rsidRDefault="007E3DD5" w:rsidP="007E3D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27F1E8" wp14:editId="1966D54A">
                                  <wp:extent cx="2715895" cy="2639014"/>
                                  <wp:effectExtent l="0" t="0" r="8255" b="9525"/>
                                  <wp:docPr id="42574779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68556" name=""/>
                                          <pic:cNvPicPr/>
                                        </pic:nvPicPr>
                                        <pic:blipFill>
                                          <a:blip r:embed="rId2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5895" cy="2639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C37B1"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أنشئ </w:t>
            </w:r>
            <w:r w:rsidR="00CC37B1" w:rsidRPr="007D00A8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20" w:dyaOrig="400" w14:anchorId="0897BA95">
                <v:shape id="_x0000_i1631" type="#_x0000_t75" style="width:21pt;height:20.25pt" o:ole="">
                  <v:imagedata r:id="rId1089" o:title=""/>
                </v:shape>
                <o:OLEObject Type="Embed" ProgID="Equation.DSMT4" ShapeID="_x0000_i1631" DrawAspect="Content" ObjectID="_1822111307" r:id="rId1090"/>
              </w:object>
            </w:r>
            <w:r w:rsidR="00CC37B1"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، </w:t>
            </w:r>
            <w:r w:rsidR="00CC37B1" w:rsidRPr="007D00A8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540" w:dyaOrig="400" w14:anchorId="3FDD8F91">
                <v:shape id="_x0000_i1632" type="#_x0000_t75" style="width:27.75pt;height:20.25pt" o:ole="">
                  <v:imagedata r:id="rId1091" o:title=""/>
                </v:shape>
                <o:OLEObject Type="Embed" ProgID="Equation.DSMT4" ShapeID="_x0000_i1632" DrawAspect="Content" ObjectID="_1822111308" r:id="rId1092"/>
              </w:object>
            </w:r>
            <w:r w:rsidR="00CC37B1"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و</w:t>
            </w:r>
            <w:r w:rsidR="00CC37B1" w:rsidRPr="007D00A8">
              <w:rPr>
                <w:rFonts w:ascii="Amiri" w:hAnsi="Amiri" w:cs="Amiri"/>
                <w:position w:val="-14"/>
                <w:sz w:val="26"/>
                <w:szCs w:val="26"/>
              </w:rPr>
              <w:object w:dxaOrig="400" w:dyaOrig="400" w14:anchorId="31D97250">
                <v:shape id="_x0000_i1633" type="#_x0000_t75" style="width:20.25pt;height:20.25pt" o:ole="">
                  <v:imagedata r:id="rId1076" o:title=""/>
                </v:shape>
                <o:OLEObject Type="Embed" ProgID="Equation.DSMT4" ShapeID="_x0000_i1633" DrawAspect="Content" ObjectID="_1822111309" r:id="rId1093"/>
              </w:object>
            </w:r>
          </w:p>
          <w:p w14:paraId="470AB4E3" w14:textId="77777777" w:rsidR="00B22875" w:rsidRDefault="00B22875" w:rsidP="00B22875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6C558560" w14:textId="77777777" w:rsidR="007D00A8" w:rsidRDefault="007D00A8" w:rsidP="007D00A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6D625625" w14:textId="77777777" w:rsidR="007D00A8" w:rsidRDefault="007D00A8" w:rsidP="007D00A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54940F01" w14:textId="77777777" w:rsidR="007D00A8" w:rsidRDefault="007D00A8" w:rsidP="007D00A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4679540B" w14:textId="77777777" w:rsidR="007D00A8" w:rsidRDefault="007D00A8" w:rsidP="007D00A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2B21B3F3" w14:textId="77777777" w:rsidR="007D00A8" w:rsidRDefault="007D00A8" w:rsidP="007D00A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39A92E79" w14:textId="77777777" w:rsidR="007E3DD5" w:rsidRDefault="007E3DD5" w:rsidP="007E3DD5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0E206949" w14:textId="77777777" w:rsidR="007E3DD5" w:rsidRDefault="007E3DD5" w:rsidP="007E3DD5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072FBB73" w14:textId="77777777" w:rsidR="007D00A8" w:rsidRDefault="007D00A8" w:rsidP="007D00A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281EE79D" w14:textId="4A0B3064" w:rsidR="007D00A8" w:rsidRPr="00523874" w:rsidRDefault="007D00A8" w:rsidP="007D00A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179" w:type="dxa"/>
          </w:tcPr>
          <w:p w14:paraId="44A84C4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82016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17C913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DB47FD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165956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12201E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0B031F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279C74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4DE635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2956F5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DE71E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5C424A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0BDDE1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EFD517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72B6F3D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5760A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B2403A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FAC9906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774AF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A8443D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2A917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F1AD18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2E4FF7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62A10E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6D7A4D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DACE8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31DA6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5944E3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589D28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35E3526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29BDC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C63813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061251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9D81ABF" w14:textId="77777777" w:rsidR="00124F8B" w:rsidRPr="00792B9B" w:rsidRDefault="00124F8B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40598844" w14:textId="77777777" w:rsidR="00124F8B" w:rsidRDefault="00124F8B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EFED20A" wp14:editId="60CC7F34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764015814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2AA0F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6F32E866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ED20A" id="_x0000_s1072" style="position:absolute;left:0;text-align:left;margin-left:-46.15pt;margin-top:66.05pt;width:543pt;height:53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" fillcolor="white [3201]" strokecolor="black [3200]" strokeweight="2pt">
                <v:textbox>
                  <w:txbxContent>
                    <w:p w14:paraId="66B2AA0F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6F32E866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038E93A" wp14:editId="425808CC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1413233256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0BEEB" w14:textId="77777777" w:rsidR="00124F8B" w:rsidRPr="000377BF" w:rsidRDefault="00124F8B" w:rsidP="00305590">
                            <w:pPr>
                              <w:bidi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</w:p>
                          <w:p w14:paraId="34A90767" w14:textId="77777777" w:rsidR="00124F8B" w:rsidRDefault="00124F8B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38E93A" id="_x0000_s1073" style="position:absolute;left:0;text-align:left;margin-left:-44.65pt;margin-top:.8pt;width:100.5pt;height:58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IsRNT3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2100BEEB" w14:textId="77777777" w:rsidR="00124F8B" w:rsidRPr="000377BF" w:rsidRDefault="00124F8B" w:rsidP="00305590">
                      <w:pPr>
                        <w:bidi/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</w:p>
                    <w:p w14:paraId="34A90767" w14:textId="77777777" w:rsidR="00124F8B" w:rsidRDefault="00124F8B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65652D3" wp14:editId="78B444E3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363608303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B5D57" w14:textId="77777777" w:rsidR="00124F8B" w:rsidRPr="00523874" w:rsidRDefault="00124F8B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2387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الثالثة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5652D3" id="_x0000_s1074" style="position:absolute;left:0;text-align:left;margin-left:396.35pt;margin-top:-.7pt;width:100.5pt;height:62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" fillcolor="white [3201]" strokecolor="black [3213]" strokeweight="2pt">
                <v:textbox>
                  <w:txbxContent>
                    <w:p w14:paraId="7FFB5D57" w14:textId="77777777" w:rsidR="00124F8B" w:rsidRPr="00523874" w:rsidRDefault="00124F8B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52387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الثالثة علوم تجريبية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6C3A94F" wp14:editId="0B430475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30982510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57900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الدوال الأسية واللوغاريتمية</w:t>
                            </w:r>
                          </w:p>
                          <w:p w14:paraId="1B5FD49C" w14:textId="379F9C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F5566B" w:rsidRPr="00F5566B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الدالة اللوغاريتم العشري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C3A94F" id="_x0000_s1075" style="position:absolute;left:0;text-align:left;margin-left:66.35pt;margin-top:1.55pt;width:323.25pt;height:58.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" fillcolor="white [3212]" strokecolor="black [3213]" strokeweight="2pt">
                <v:textbox>
                  <w:txbxContent>
                    <w:p w14:paraId="41E57900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الدوال الأسية واللوغاريتمية</w:t>
                      </w:r>
                    </w:p>
                    <w:p w14:paraId="1B5FD49C" w14:textId="379F9C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F5566B" w:rsidRPr="00F5566B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الدالة اللوغاريتم العشري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45CD5D6A" w14:textId="77777777" w:rsidR="00124F8B" w:rsidRDefault="00124F8B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728574A3" w14:textId="77777777" w:rsidR="00124F8B" w:rsidRPr="00792B9B" w:rsidRDefault="00124F8B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124F8B" w:rsidRPr="00792B9B" w14:paraId="2FC7CA1D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04D875D9" w14:textId="77777777" w:rsidR="00124F8B" w:rsidRPr="00305590" w:rsidRDefault="00124F8B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7F2DB735" w14:textId="77777777" w:rsidR="00124F8B" w:rsidRPr="00305590" w:rsidRDefault="00124F8B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17DA60FF" w14:textId="77777777" w:rsidR="00124F8B" w:rsidRPr="00305590" w:rsidRDefault="00124F8B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124F8B" w:rsidRPr="00792B9B" w14:paraId="51109BE6" w14:textId="77777777" w:rsidTr="00395266">
        <w:trPr>
          <w:trHeight w:val="12240"/>
        </w:trPr>
        <w:tc>
          <w:tcPr>
            <w:tcW w:w="1278" w:type="dxa"/>
          </w:tcPr>
          <w:p w14:paraId="1EA18C36" w14:textId="77777777" w:rsidR="00124F8B" w:rsidRDefault="00124F8B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368CA6A5" w14:textId="77777777" w:rsidR="00124F8B" w:rsidRDefault="00124F8B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CE1D62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E1FB60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755DD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79E5514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32B4C9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44E58A9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CAC3CD6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6A6B7B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4E3608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1FB85A5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942D9E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4AED115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197DBC3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9D6861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5E3917A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650BCB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2650962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925B7F5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70F3D86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EB81079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65CE725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51C5394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ABF2623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226F09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AE8D5E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163D5B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E0AA79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9CD45F2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301295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E9C7D19" w14:textId="77777777" w:rsidR="00124F8B" w:rsidRPr="00FB5A89" w:rsidRDefault="00124F8B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053822CB" w14:textId="77777777" w:rsidR="00A34288" w:rsidRDefault="00A34288" w:rsidP="006D190B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</w:p>
          <w:p w14:paraId="238AAE0E" w14:textId="09EA868A" w:rsidR="006D190B" w:rsidRPr="00EB335F" w:rsidRDefault="006D190B" w:rsidP="00A34288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</w:rPr>
              <w:t>دالة اللوغاريتم العشري</w:t>
            </w:r>
          </w:p>
          <w:p w14:paraId="1A44087C" w14:textId="77777777" w:rsidR="006D190B" w:rsidRPr="00EB335F" w:rsidRDefault="006D190B" w:rsidP="006D190B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تعريف:</w:t>
            </w:r>
          </w:p>
          <w:p w14:paraId="3F0635C5" w14:textId="77777777" w:rsidR="006D190B" w:rsidRPr="00EB335F" w:rsidRDefault="006D190B" w:rsidP="006D190B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EB335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نسمي </w: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>دالة اللوغاريتم العشري الدالة التي نرمز إليها بالرمز"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380" w:dyaOrig="320" w14:anchorId="6202E2B2">
                <v:shape id="_x0000_i1634" type="#_x0000_t75" style="width:18.75pt;height:15.75pt" o:ole="">
                  <v:imagedata r:id="rId1094" o:title=""/>
                </v:shape>
                <o:OLEObject Type="Embed" ProgID="Equation.DSMT4" ShapeID="_x0000_i1634" DrawAspect="Content" ObjectID="_1822111310" r:id="rId1095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" والمعرفة على المجال</w:t>
            </w:r>
            <w:r w:rsidRPr="00EB335F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23BFAC6B">
                <v:shape id="_x0000_i1635" type="#_x0000_t75" style="width:39.75pt;height:20.25pt" o:ole="">
                  <v:imagedata r:id="rId725" o:title=""/>
                </v:shape>
                <o:OLEObject Type="Embed" ProgID="Equation.DSMT4" ShapeID="_x0000_i1635" DrawAspect="Content" ObjectID="_1822111311" r:id="rId1096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بـِ:</w:t>
            </w:r>
          </w:p>
          <w:p w14:paraId="5CBE886E" w14:textId="7AC13FDC" w:rsidR="006D190B" w:rsidRPr="00EB335F" w:rsidRDefault="006D190B" w:rsidP="00C17539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position w:val="-24"/>
                <w:sz w:val="26"/>
                <w:szCs w:val="26"/>
              </w:rPr>
              <w:object w:dxaOrig="1280" w:dyaOrig="620" w14:anchorId="0B4651FA">
                <v:shape id="_x0000_i1636" type="#_x0000_t75" style="width:63.75pt;height:30.75pt" o:ole="">
                  <v:imagedata r:id="rId1097" o:title=""/>
                </v:shape>
                <o:OLEObject Type="Embed" ProgID="Equation.DSMT4" ShapeID="_x0000_i1636" DrawAspect="Content" ObjectID="_1822111312" r:id="rId1098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</w:p>
          <w:p w14:paraId="45A599CC" w14:textId="559B843C" w:rsidR="006D190B" w:rsidRPr="00EB335F" w:rsidRDefault="006D190B" w:rsidP="00A34288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ملاحظة:</w:t>
            </w: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840" w:dyaOrig="320" w14:anchorId="23C393C7">
                <v:shape id="_x0000_i1637" type="#_x0000_t75" style="width:42pt;height:15.75pt" o:ole="">
                  <v:imagedata r:id="rId1099" o:title=""/>
                </v:shape>
                <o:OLEObject Type="Embed" ProgID="Equation.DSMT4" ShapeID="_x0000_i1637" DrawAspect="Content" ObjectID="_1822111313" r:id="rId1100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  و  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940" w:dyaOrig="320" w14:anchorId="2108F65D">
                <v:shape id="_x0000_i1638" type="#_x0000_t75" style="width:47.25pt;height:15.75pt" o:ole="">
                  <v:imagedata r:id="rId1101" o:title=""/>
                </v:shape>
                <o:OLEObject Type="Embed" ProgID="Equation.DSMT4" ShapeID="_x0000_i1638" DrawAspect="Content" ObjectID="_1822111314" r:id="rId1102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7D09FE66" w14:textId="77777777" w:rsidR="006D190B" w:rsidRPr="00EB335F" w:rsidRDefault="006D190B" w:rsidP="006D190B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  <w:t>خواص:</w:t>
            </w:r>
          </w:p>
          <w:p w14:paraId="0371805A" w14:textId="77777777" w:rsidR="006D190B" w:rsidRPr="00EB335F" w:rsidRDefault="006D190B" w:rsidP="006D190B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>من أجل كل عددين حقيقيين</w:t>
            </w:r>
            <w:r w:rsidRPr="00EB335F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6FE002AF">
                <v:shape id="_x0000_i1639" type="#_x0000_t75" style="width:9.75pt;height:11.25pt" o:ole="">
                  <v:imagedata r:id="rId723" o:title=""/>
                </v:shape>
                <o:OLEObject Type="Embed" ProgID="Equation.DSMT4" ShapeID="_x0000_i1639" DrawAspect="Content" ObjectID="_1822111315" r:id="rId1103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EB335F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79" w14:anchorId="7FD3D68D">
                <v:shape id="_x0000_i1640" type="#_x0000_t75" style="width:9.75pt;height:14.25pt" o:ole="">
                  <v:imagedata r:id="rId770" o:title=""/>
                </v:shape>
                <o:OLEObject Type="Embed" ProgID="Equation.DSMT4" ShapeID="_x0000_i1640" DrawAspect="Content" ObjectID="_1822111316" r:id="rId1104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من</w:t>
            </w:r>
            <w:r w:rsidRPr="00EB335F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7CDADD79">
                <v:shape id="_x0000_i1641" type="#_x0000_t75" style="width:39.75pt;height:20.25pt" o:ole="">
                  <v:imagedata r:id="rId725" o:title=""/>
                </v:shape>
                <o:OLEObject Type="Embed" ProgID="Equation.DSMT4" ShapeID="_x0000_i1641" DrawAspect="Content" ObjectID="_1822111317" r:id="rId1105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ومن أجل عدد صحيح نسبي</w:t>
            </w:r>
            <w:r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220" w:dyaOrig="200" w14:anchorId="736F6DB4">
                <v:shape id="_x0000_i1642" type="#_x0000_t75" style="width:11.25pt;height:9.75pt" o:ole="">
                  <v:imagedata r:id="rId807" o:title=""/>
                </v:shape>
                <o:OLEObject Type="Embed" ProgID="Equation.DSMT4" ShapeID="_x0000_i1642" DrawAspect="Content" ObjectID="_1822111318" r:id="rId1106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لدينا:</w:t>
            </w:r>
          </w:p>
          <w:p w14:paraId="3455A263" w14:textId="77777777" w:rsidR="006D190B" w:rsidRPr="00EB335F" w:rsidRDefault="006D190B" w:rsidP="006C4628">
            <w:pPr>
              <w:pStyle w:val="Paragraphedeliste"/>
              <w:numPr>
                <w:ilvl w:val="0"/>
                <w:numId w:val="18"/>
              </w:numPr>
              <w:bidi/>
              <w:spacing w:line="276" w:lineRule="auto"/>
              <w:rPr>
                <w:rFonts w:ascii="Amiri" w:hAnsi="Amiri" w:cs="Amiri"/>
                <w:sz w:val="26"/>
                <w:szCs w:val="26"/>
              </w:rPr>
            </w:pPr>
            <w:r w:rsidRPr="00EB335F">
              <w:rPr>
                <w:rFonts w:ascii="Amiri" w:hAnsi="Amiri" w:cs="Amiri"/>
                <w:position w:val="-14"/>
                <w:sz w:val="26"/>
                <w:szCs w:val="26"/>
              </w:rPr>
              <w:object w:dxaOrig="2220" w:dyaOrig="400" w14:anchorId="14D0913F">
                <v:shape id="_x0000_i1643" type="#_x0000_t75" style="width:111pt;height:20.25pt" o:ole="">
                  <v:imagedata r:id="rId1107" o:title=""/>
                </v:shape>
                <o:OLEObject Type="Embed" ProgID="Equation.DSMT4" ShapeID="_x0000_i1643" DrawAspect="Content" ObjectID="_1822111319" r:id="rId1108"/>
              </w:object>
            </w:r>
          </w:p>
          <w:p w14:paraId="54437174" w14:textId="77777777" w:rsidR="006D190B" w:rsidRPr="00EB335F" w:rsidRDefault="006D190B" w:rsidP="006C4628">
            <w:pPr>
              <w:pStyle w:val="Paragraphedeliste"/>
              <w:numPr>
                <w:ilvl w:val="0"/>
                <w:numId w:val="18"/>
              </w:numPr>
              <w:bidi/>
              <w:spacing w:line="276" w:lineRule="auto"/>
              <w:rPr>
                <w:rFonts w:ascii="Amiri" w:hAnsi="Amiri" w:cs="Amiri"/>
                <w:sz w:val="26"/>
                <w:szCs w:val="26"/>
              </w:rPr>
            </w:pPr>
            <w:r w:rsidRPr="00EB335F">
              <w:rPr>
                <w:rFonts w:ascii="Amiri" w:hAnsi="Amiri" w:cs="Amiri"/>
                <w:position w:val="-28"/>
                <w:sz w:val="26"/>
                <w:szCs w:val="26"/>
              </w:rPr>
              <w:object w:dxaOrig="2200" w:dyaOrig="680" w14:anchorId="2060E54C">
                <v:shape id="_x0000_i1644" type="#_x0000_t75" style="width:110.25pt;height:33.75pt" o:ole="">
                  <v:imagedata r:id="rId1109" o:title=""/>
                </v:shape>
                <o:OLEObject Type="Embed" ProgID="Equation.DSMT4" ShapeID="_x0000_i1644" DrawAspect="Content" ObjectID="_1822111320" r:id="rId1110"/>
              </w:object>
            </w:r>
          </w:p>
          <w:p w14:paraId="3A643F8A" w14:textId="77777777" w:rsidR="006D190B" w:rsidRPr="00EB335F" w:rsidRDefault="006D190B" w:rsidP="006C4628">
            <w:pPr>
              <w:pStyle w:val="Paragraphedeliste"/>
              <w:numPr>
                <w:ilvl w:val="0"/>
                <w:numId w:val="18"/>
              </w:num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position w:val="-16"/>
                <w:sz w:val="26"/>
                <w:szCs w:val="26"/>
              </w:rPr>
              <w:object w:dxaOrig="1700" w:dyaOrig="440" w14:anchorId="40494C0E">
                <v:shape id="_x0000_i1645" type="#_x0000_t75" style="width:84.75pt;height:21.75pt" o:ole="">
                  <v:imagedata r:id="rId1111" o:title=""/>
                </v:shape>
                <o:OLEObject Type="Embed" ProgID="Equation.DSMT4" ShapeID="_x0000_i1645" DrawAspect="Content" ObjectID="_1822111321" r:id="rId1112"/>
              </w:object>
            </w:r>
          </w:p>
          <w:p w14:paraId="32E66727" w14:textId="77777777" w:rsidR="006D190B" w:rsidRPr="00EB335F" w:rsidRDefault="006D190B" w:rsidP="006D190B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  <w:t>حالة خاصة:</w:t>
            </w:r>
          </w:p>
          <w:p w14:paraId="4C100AB9" w14:textId="77777777" w:rsidR="006D190B" w:rsidRPr="00EB335F" w:rsidRDefault="006D190B" w:rsidP="006D190B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>من أجل كل عدد صحيح نسبي</w:t>
            </w:r>
            <w:r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220" w:dyaOrig="200" w14:anchorId="56F79ECF">
                <v:shape id="_x0000_i1646" type="#_x0000_t75" style="width:11.25pt;height:9.75pt" o:ole="">
                  <v:imagedata r:id="rId807" o:title=""/>
                </v:shape>
                <o:OLEObject Type="Embed" ProgID="Equation.DSMT4" ShapeID="_x0000_i1646" DrawAspect="Content" ObjectID="_1822111322" r:id="rId1113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Pr="00EB335F">
              <w:rPr>
                <w:rFonts w:ascii="Amiri" w:hAnsi="Amiri" w:cs="Amiri"/>
                <w:position w:val="-16"/>
                <w:sz w:val="26"/>
                <w:szCs w:val="26"/>
              </w:rPr>
              <w:object w:dxaOrig="1320" w:dyaOrig="440" w14:anchorId="74945059">
                <v:shape id="_x0000_i1647" type="#_x0000_t75" style="width:66pt;height:21.75pt" o:ole="">
                  <v:imagedata r:id="rId1114" o:title=""/>
                </v:shape>
                <o:OLEObject Type="Embed" ProgID="Equation.DSMT4" ShapeID="_x0000_i1647" DrawAspect="Content" ObjectID="_1822111323" r:id="rId1115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EB335F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لأن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940" w:dyaOrig="320" w14:anchorId="78DB6EC6">
                <v:shape id="_x0000_i1648" type="#_x0000_t75" style="width:47.25pt;height:15.75pt" o:ole="">
                  <v:imagedata r:id="rId1101" o:title=""/>
                </v:shape>
                <o:OLEObject Type="Embed" ProgID="Equation.DSMT4" ShapeID="_x0000_i1648" DrawAspect="Content" ObjectID="_1822111324" r:id="rId1116"/>
              </w:object>
            </w:r>
            <w:r w:rsidRPr="00EB335F">
              <w:rPr>
                <w:rFonts w:ascii="Amiri" w:hAnsi="Amiri" w:cs="Amiri"/>
                <w:noProof/>
                <w:sz w:val="26"/>
                <w:szCs w:val="26"/>
                <w:rtl/>
              </w:rPr>
              <w:t>.</w:t>
            </w:r>
          </w:p>
          <w:p w14:paraId="1E7846F5" w14:textId="77777777" w:rsidR="006D190B" w:rsidRPr="00EB335F" w:rsidRDefault="006D190B" w:rsidP="006D190B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خاصية:</w:t>
            </w: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</w:p>
          <w:p w14:paraId="0746E020" w14:textId="77777777" w:rsidR="006D190B" w:rsidRPr="00EB335F" w:rsidRDefault="006D190B" w:rsidP="006D190B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الدالة "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380" w:dyaOrig="320" w14:anchorId="1535994B">
                <v:shape id="_x0000_i1649" type="#_x0000_t75" style="width:18.75pt;height:15.75pt" o:ole="">
                  <v:imagedata r:id="rId1117" o:title=""/>
                </v:shape>
                <o:OLEObject Type="Embed" ProgID="Equation.DSMT4" ShapeID="_x0000_i1649" DrawAspect="Content" ObjectID="_1822111325" r:id="rId1118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" متزايدة تماما على المجال</w:t>
            </w:r>
            <w:r w:rsidRPr="00EB335F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4446935C">
                <v:shape id="_x0000_i1650" type="#_x0000_t75" style="width:39.75pt;height:20.25pt" o:ole="">
                  <v:imagedata r:id="rId725" o:title=""/>
                </v:shape>
                <o:OLEObject Type="Embed" ProgID="Equation.DSMT4" ShapeID="_x0000_i1650" DrawAspect="Content" ObjectID="_1822111326" r:id="rId1119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4510EB2A" w14:textId="77777777" w:rsidR="006D190B" w:rsidRPr="00EB335F" w:rsidRDefault="006D190B" w:rsidP="006D190B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نتيجة:</w:t>
            </w: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</w:p>
          <w:p w14:paraId="351A854C" w14:textId="77777777" w:rsidR="006D190B" w:rsidRPr="00EB335F" w:rsidRDefault="006D190B" w:rsidP="006D190B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إذا كان</w:t>
            </w:r>
            <w:r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00" w14:anchorId="62900457">
                <v:shape id="_x0000_i1651" type="#_x0000_t75" style="width:12pt;height:9.75pt" o:ole="">
                  <v:imagedata r:id="rId1120" o:title=""/>
                </v:shape>
                <o:OLEObject Type="Embed" ProgID="Equation.DSMT4" ShapeID="_x0000_i1651" DrawAspect="Content" ObjectID="_1822111327" r:id="rId1121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عددا حقيقيا حيث </w:t>
            </w:r>
            <w:r w:rsidRPr="00EB335F">
              <w:rPr>
                <w:rFonts w:ascii="Amiri" w:hAnsi="Amiri" w:cs="Amiri"/>
                <w:position w:val="-6"/>
                <w:sz w:val="26"/>
                <w:szCs w:val="26"/>
              </w:rPr>
              <w:object w:dxaOrig="1480" w:dyaOrig="320" w14:anchorId="4A03683A">
                <v:shape id="_x0000_i1652" type="#_x0000_t75" style="width:74.25pt;height:15.75pt" o:ole="">
                  <v:imagedata r:id="rId1122" o:title=""/>
                </v:shape>
                <o:OLEObject Type="Embed" ProgID="Equation.DSMT4" ShapeID="_x0000_i1652" DrawAspect="Content" ObjectID="_1822111328" r:id="rId1123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   فإن   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1620" w:dyaOrig="320" w14:anchorId="7FC2651D">
                <v:shape id="_x0000_i1653" type="#_x0000_t75" style="width:81pt;height:15.75pt" o:ole="">
                  <v:imagedata r:id="rId1124" o:title=""/>
                </v:shape>
                <o:OLEObject Type="Embed" ProgID="Equation.DSMT4" ShapeID="_x0000_i1653" DrawAspect="Content" ObjectID="_1822111329" r:id="rId1125"/>
              </w:object>
            </w:r>
          </w:p>
          <w:p w14:paraId="557882AF" w14:textId="77777777" w:rsidR="006D190B" w:rsidRPr="00EB335F" w:rsidRDefault="006D190B" w:rsidP="006D190B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مثال:</w:t>
            </w:r>
          </w:p>
          <w:p w14:paraId="0B3A57C2" w14:textId="77777777" w:rsidR="006D190B" w:rsidRPr="00EB335F" w:rsidRDefault="006D190B" w:rsidP="006D190B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   نعتبر العدد الحقيقي</w:t>
            </w:r>
            <w:r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00" w14:anchorId="5FAE06E3">
                <v:shape id="_x0000_i1654" type="#_x0000_t75" style="width:12pt;height:9.75pt" o:ole="">
                  <v:imagedata r:id="rId1126" o:title=""/>
                </v:shape>
                <o:OLEObject Type="Embed" ProgID="Equation.DSMT4" ShapeID="_x0000_i1654" DrawAspect="Content" ObjectID="_1822111330" r:id="rId1127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بحيث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1380" w:dyaOrig="360" w14:anchorId="324B2E53">
                <v:shape id="_x0000_i1655" type="#_x0000_t75" style="width:69pt;height:18pt" o:ole="">
                  <v:imagedata r:id="rId1128" o:title=""/>
                </v:shape>
                <o:OLEObject Type="Embed" ProgID="Equation.DSMT4" ShapeID="_x0000_i1655" DrawAspect="Content" ObjectID="_1822111331" r:id="rId1129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230A0130" w14:textId="77777777" w:rsidR="004608F2" w:rsidRDefault="006D190B" w:rsidP="00C17539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 لدينا </w:t>
            </w:r>
            <w:r w:rsidRPr="00EB335F">
              <w:rPr>
                <w:rFonts w:ascii="Amiri" w:hAnsi="Amiri" w:cs="Amiri"/>
                <w:position w:val="-6"/>
                <w:sz w:val="26"/>
                <w:szCs w:val="26"/>
              </w:rPr>
              <w:object w:dxaOrig="1300" w:dyaOrig="320" w14:anchorId="093CE34C">
                <v:shape id="_x0000_i1656" type="#_x0000_t75" style="width:65.25pt;height:15.75pt" o:ole="">
                  <v:imagedata r:id="rId1130" o:title=""/>
                </v:shape>
                <o:OLEObject Type="Embed" ProgID="Equation.DSMT4" ShapeID="_x0000_i1656" DrawAspect="Content" ObjectID="_1822111332" r:id="rId1131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 </w:t>
            </w:r>
            <w:r w:rsidRPr="00EB335F">
              <w:rPr>
                <w:rFonts w:ascii="Amiri" w:hAnsi="Amiri" w:cs="Amiri" w:hint="cs"/>
                <w:sz w:val="26"/>
                <w:szCs w:val="26"/>
                <w:rtl/>
              </w:rPr>
              <w:t>ومنه</w: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2320" w:dyaOrig="360" w14:anchorId="7FE89679">
                <v:shape id="_x0000_i1657" type="#_x0000_t75" style="width:116.25pt;height:18pt" o:ole="">
                  <v:imagedata r:id="rId1132" o:title=""/>
                </v:shape>
                <o:OLEObject Type="Embed" ProgID="Equation.DSMT4" ShapeID="_x0000_i1657" DrawAspect="Content" ObjectID="_1822111333" r:id="rId1133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   نجد هكذا أن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1280" w:dyaOrig="320" w14:anchorId="18E1A52F">
                <v:shape id="_x0000_i1658" type="#_x0000_t75" style="width:63.75pt;height:15.75pt" o:ole="">
                  <v:imagedata r:id="rId1134" o:title=""/>
                </v:shape>
                <o:OLEObject Type="Embed" ProgID="Equation.DSMT4" ShapeID="_x0000_i1658" DrawAspect="Content" ObjectID="_1822111334" r:id="rId1135"/>
              </w:object>
            </w:r>
          </w:p>
          <w:p w14:paraId="0AF33302" w14:textId="77777777" w:rsidR="00C17539" w:rsidRDefault="00C17539" w:rsidP="00C17539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9565EC5" w14:textId="27B90E2E" w:rsidR="00C17539" w:rsidRPr="00C17539" w:rsidRDefault="00C17539" w:rsidP="00C17539">
            <w:pPr>
              <w:bidi/>
              <w:spacing w:line="276" w:lineRule="auto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C17539"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>تمرين: 100 و101 ص 109</w:t>
            </w:r>
          </w:p>
        </w:tc>
        <w:tc>
          <w:tcPr>
            <w:tcW w:w="1179" w:type="dxa"/>
          </w:tcPr>
          <w:p w14:paraId="417E8EB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F35286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5C5DF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8E1EED8" w14:textId="77777777" w:rsidR="00C17539" w:rsidRDefault="00C17539" w:rsidP="00C1753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4E50CEE" w14:textId="77777777" w:rsidR="00C17539" w:rsidRDefault="00C17539" w:rsidP="00C1753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31451E4" w14:textId="77777777" w:rsidR="00C17539" w:rsidRDefault="00C17539" w:rsidP="00C1753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C7FF93A" w14:textId="77777777" w:rsidR="00C17539" w:rsidRDefault="00C17539" w:rsidP="00C1753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9F30F8" w14:textId="77777777" w:rsidR="00C17539" w:rsidRDefault="00C17539" w:rsidP="00C1753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C524204" w14:textId="77777777" w:rsidR="00C17539" w:rsidRDefault="00C17539" w:rsidP="00C1753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D384EAA" w14:textId="77777777" w:rsidR="00C17539" w:rsidRDefault="00C17539" w:rsidP="00C1753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FA9727" w14:textId="6AD97A40" w:rsidR="00C17539" w:rsidRPr="00C17539" w:rsidRDefault="00C17539" w:rsidP="00C17539">
            <w:pPr>
              <w:bidi/>
              <w:rPr>
                <w:rFonts w:ascii="Amiri" w:hAnsi="Amiri" w:cs="Amiri"/>
                <w:color w:val="C00000"/>
                <w:sz w:val="28"/>
                <w:szCs w:val="28"/>
                <w:rtl/>
              </w:rPr>
            </w:pPr>
            <w:r w:rsidRPr="00C17539">
              <w:rPr>
                <w:rFonts w:ascii="Amiri" w:hAnsi="Amiri" w:cs="Amiri"/>
                <w:color w:val="C00000"/>
                <w:sz w:val="28"/>
                <w:szCs w:val="28"/>
                <w:rtl/>
              </w:rPr>
              <w:t>الإشارة الى أهمية اللوغاريتم العشري في مختلف المجالات</w:t>
            </w:r>
          </w:p>
          <w:p w14:paraId="638DEFC6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34625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AE3EB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AA7A28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C13F966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53B9C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80A437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CCBB72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3D209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A1906A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D20B91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69765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ED5F96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78ECF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228642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97EA0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E1D31E9" w14:textId="77777777" w:rsidR="00124F8B" w:rsidRPr="00792B9B" w:rsidRDefault="00124F8B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D33C8CB" w14:textId="5FF295DF" w:rsidR="00F86A29" w:rsidRDefault="00F86A29" w:rsidP="00F86A29">
      <w:pPr>
        <w:bidi/>
        <w:ind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73611BB" wp14:editId="0140B71D">
                <wp:simplePos x="0" y="0"/>
                <wp:positionH relativeFrom="column">
                  <wp:posOffset>-566420</wp:posOffset>
                </wp:positionH>
                <wp:positionV relativeFrom="paragraph">
                  <wp:posOffset>-46355</wp:posOffset>
                </wp:positionV>
                <wp:extent cx="1276350" cy="742950"/>
                <wp:effectExtent l="0" t="0" r="19050" b="19050"/>
                <wp:wrapNone/>
                <wp:docPr id="847507374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1BA3A" w14:textId="77777777" w:rsidR="00124F8B" w:rsidRPr="000377BF" w:rsidRDefault="00124F8B" w:rsidP="00305590">
                            <w:pPr>
                              <w:bidi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</w:p>
                          <w:p w14:paraId="51322201" w14:textId="77777777" w:rsidR="00124F8B" w:rsidRDefault="00124F8B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611BB" id="_x0000_s1076" style="position:absolute;left:0;text-align:left;margin-left:-44.6pt;margin-top:-3.65pt;width:100.5pt;height:58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" fillcolor="white [3201]" strokecolor="black [3213]" strokeweight="2pt">
                <v:textbox>
                  <w:txbxContent>
                    <w:p w14:paraId="4561BA3A" w14:textId="77777777" w:rsidR="00124F8B" w:rsidRPr="000377BF" w:rsidRDefault="00124F8B" w:rsidP="00305590">
                      <w:pPr>
                        <w:bidi/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</w:p>
                    <w:p w14:paraId="51322201" w14:textId="77777777" w:rsidR="00124F8B" w:rsidRDefault="00124F8B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AD9D356" wp14:editId="302824A2">
                <wp:simplePos x="0" y="0"/>
                <wp:positionH relativeFrom="column">
                  <wp:posOffset>822960</wp:posOffset>
                </wp:positionH>
                <wp:positionV relativeFrom="paragraph">
                  <wp:posOffset>-27305</wp:posOffset>
                </wp:positionV>
                <wp:extent cx="4105275" cy="742950"/>
                <wp:effectExtent l="0" t="0" r="28575" b="19050"/>
                <wp:wrapNone/>
                <wp:docPr id="1414469366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8DD03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الدوال الأسية واللوغاريتمية</w:t>
                            </w:r>
                          </w:p>
                          <w:p w14:paraId="60839A59" w14:textId="1FD734F8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4608F2" w:rsidRPr="004608F2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المعادلات التفاضلية من الشكل </w:t>
                            </w:r>
                            <w:r w:rsidR="004608F2" w:rsidRPr="004608F2">
                              <w:rPr>
                                <w:rFonts w:ascii="Amiri" w:hAnsi="Amiri" w:cs="Amiri"/>
                                <w:position w:val="-10"/>
                                <w:sz w:val="26"/>
                                <w:szCs w:val="26"/>
                                <w:lang w:bidi="ar-DZ"/>
                              </w:rPr>
                              <w:object w:dxaOrig="1080" w:dyaOrig="320" w14:anchorId="7C945476">
                                <v:shape id="_x0000_i1660" type="#_x0000_t75" style="width:54pt;height:15.75pt" o:ole="">
                                  <v:imagedata r:id="rId1136" o:title=""/>
                                </v:shape>
                                <o:OLEObject Type="Embed" ProgID="Equation.DSMT4" ShapeID="_x0000_i1660" DrawAspect="Content" ObjectID="_1822111381" r:id="rId113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D9D356" id="_x0000_s1077" style="position:absolute;left:0;text-align:left;margin-left:64.8pt;margin-top:-2.15pt;width:323.25pt;height:58.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" fillcolor="white [3212]" strokecolor="black [3213]" strokeweight="2pt">
                <v:textbox>
                  <w:txbxContent>
                    <w:p w14:paraId="4038DD03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الدوال الأسية واللوغاريتمية</w:t>
                      </w:r>
                    </w:p>
                    <w:p w14:paraId="60839A59" w14:textId="1FD734F8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4608F2" w:rsidRPr="004608F2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 xml:space="preserve">المعادلات التفاضلية من الشكل </w:t>
                      </w:r>
                      <w:r w:rsidR="004608F2" w:rsidRPr="004608F2">
                        <w:rPr>
                          <w:rFonts w:ascii="Amiri" w:hAnsi="Amiri" w:cs="Amiri"/>
                          <w:position w:val="-10"/>
                          <w:sz w:val="26"/>
                          <w:szCs w:val="26"/>
                          <w:lang w:bidi="ar-DZ"/>
                        </w:rPr>
                        <w:object w:dxaOrig="1080" w:dyaOrig="320" w14:anchorId="7C945476">
                          <v:shape id="_x0000_i1660" type="#_x0000_t75" style="width:54pt;height:15.75pt" o:ole="">
                            <v:imagedata r:id="rId1136" o:title=""/>
                          </v:shape>
                          <o:OLEObject Type="Embed" ProgID="Equation.DSMT4" ShapeID="_x0000_i1660" DrawAspect="Content" ObjectID="_1822111381" r:id="rId1138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E6E2A78" wp14:editId="786C6ADE">
                <wp:simplePos x="0" y="0"/>
                <wp:positionH relativeFrom="column">
                  <wp:posOffset>5014595</wp:posOffset>
                </wp:positionH>
                <wp:positionV relativeFrom="paragraph">
                  <wp:posOffset>-55880</wp:posOffset>
                </wp:positionV>
                <wp:extent cx="1276350" cy="790575"/>
                <wp:effectExtent l="0" t="0" r="19050" b="28575"/>
                <wp:wrapNone/>
                <wp:docPr id="310822552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06560" w14:textId="77777777" w:rsidR="00124F8B" w:rsidRPr="00523874" w:rsidRDefault="00124F8B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2387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الثالثة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E2A78" id="_x0000_s1078" style="position:absolute;left:0;text-align:left;margin-left:394.85pt;margin-top:-4.4pt;width:100.5pt;height:62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" fillcolor="white [3201]" strokecolor="black [3213]" strokeweight="2pt">
                <v:textbox>
                  <w:txbxContent>
                    <w:p w14:paraId="7F106560" w14:textId="77777777" w:rsidR="00124F8B" w:rsidRPr="00523874" w:rsidRDefault="00124F8B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52387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الثالثة علوم تجريبية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A7CE1C2" w14:textId="09A45E18" w:rsidR="00F86A29" w:rsidRDefault="00F86A29" w:rsidP="00F86A29">
      <w:pPr>
        <w:bidi/>
        <w:ind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295FD24" wp14:editId="0BEFE832">
                <wp:simplePos x="0" y="0"/>
                <wp:positionH relativeFrom="column">
                  <wp:posOffset>-567055</wp:posOffset>
                </wp:positionH>
                <wp:positionV relativeFrom="paragraph">
                  <wp:posOffset>419735</wp:posOffset>
                </wp:positionV>
                <wp:extent cx="6896100" cy="638175"/>
                <wp:effectExtent l="0" t="0" r="19050" b="28575"/>
                <wp:wrapNone/>
                <wp:docPr id="71090210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381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CC886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2F65A189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95FD24" id="_x0000_s1079" style="position:absolute;left:0;text-align:left;margin-left:-44.65pt;margin-top:33.05pt;width:543pt;height:5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" fillcolor="white [3201]" strokecolor="black [3200]" strokeweight="2pt">
                <v:textbox>
                  <w:txbxContent>
                    <w:p w14:paraId="52BCC886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2F65A189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E61AC5" w14:textId="613D59A1" w:rsidR="00124F8B" w:rsidRDefault="00124F8B" w:rsidP="00F86A29">
      <w:pPr>
        <w:bidi/>
        <w:ind w:right="-851"/>
        <w:rPr>
          <w:rFonts w:cstheme="minorHAnsi"/>
          <w:sz w:val="28"/>
          <w:szCs w:val="28"/>
          <w:rtl/>
        </w:rPr>
      </w:pPr>
    </w:p>
    <w:p w14:paraId="16BE6A7A" w14:textId="77777777" w:rsidR="00F86A29" w:rsidRPr="00792B9B" w:rsidRDefault="00F86A29" w:rsidP="00F86A29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124F8B" w:rsidRPr="00792B9B" w14:paraId="3673D540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5E9DF5D2" w14:textId="77777777" w:rsidR="00124F8B" w:rsidRPr="00305590" w:rsidRDefault="00124F8B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6CEC5599" w14:textId="5B154726" w:rsidR="00124F8B" w:rsidRPr="00305590" w:rsidRDefault="00124F8B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419CC665" w14:textId="77777777" w:rsidR="00124F8B" w:rsidRPr="00305590" w:rsidRDefault="00124F8B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124F8B" w:rsidRPr="00792B9B" w14:paraId="209CD16C" w14:textId="77777777" w:rsidTr="00395266">
        <w:trPr>
          <w:trHeight w:val="12240"/>
        </w:trPr>
        <w:tc>
          <w:tcPr>
            <w:tcW w:w="1278" w:type="dxa"/>
          </w:tcPr>
          <w:p w14:paraId="14C8D9CF" w14:textId="77777777" w:rsidR="00124F8B" w:rsidRDefault="00124F8B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7858A0B4" w14:textId="77777777" w:rsidR="00124F8B" w:rsidRDefault="00124F8B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B1A16A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2E492EF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5E5BB8F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9592388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BB4F64A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596592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89A9970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FD19DA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1D5BAED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F710452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DBF78C3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588827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1010C54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042E634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186441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6EFE39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BFB6755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6B8004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BF023F9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6A0E26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51B1057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A4EC1E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A71B52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73E7047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16643F5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B4A0AF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2943E7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C2E0C3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D9671E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F9D0E19" w14:textId="77777777" w:rsidR="00124F8B" w:rsidRPr="00FB5A89" w:rsidRDefault="00124F8B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4732CB18" w14:textId="20908458" w:rsidR="00124F8B" w:rsidRDefault="00124F8B" w:rsidP="0052387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3B4FD99A" w14:textId="77777777" w:rsidR="004A12C4" w:rsidRPr="00EB335F" w:rsidRDefault="00124F8B" w:rsidP="00EB335F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</w:rPr>
            </w:pPr>
            <w:r w:rsidRPr="00523874"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  <w:r w:rsidR="004A12C4"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  <w:t>نشاط</w:t>
            </w:r>
          </w:p>
          <w:p w14:paraId="015BCC14" w14:textId="77777777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>لتكن الدالة</w:t>
            </w:r>
            <w:r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10710080">
                <v:shape id="_x0000_i1661" type="#_x0000_t75" style="width:12pt;height:12.75pt" o:ole="">
                  <v:imagedata r:id="rId1139" o:title=""/>
                </v:shape>
                <o:OLEObject Type="Embed" ProgID="Equation.DSMT4" ShapeID="_x0000_i1661" DrawAspect="Content" ObjectID="_1822111335" r:id="rId1140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المعرفة على</w:t>
            </w:r>
            <w:r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5A2CE113">
                <v:shape id="_x0000_i1662" type="#_x0000_t75" style="width:12.75pt;height:12.75pt" o:ole="">
                  <v:imagedata r:id="rId1141" o:title=""/>
                </v:shape>
                <o:OLEObject Type="Embed" ProgID="Equation.DSMT4" ShapeID="_x0000_i1662" DrawAspect="Content" ObjectID="_1822111336" r:id="rId1142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بالعبارة: </w:t>
            </w:r>
            <w:r w:rsidRPr="00EB335F">
              <w:rPr>
                <w:rFonts w:ascii="Amiri" w:hAnsi="Amiri" w:cs="Amiri"/>
                <w:position w:val="-14"/>
                <w:sz w:val="26"/>
                <w:szCs w:val="26"/>
              </w:rPr>
              <w:object w:dxaOrig="1280" w:dyaOrig="400" w14:anchorId="06C3870C">
                <v:shape id="_x0000_i1663" type="#_x0000_t75" style="width:63.75pt;height:20.25pt" o:ole="">
                  <v:imagedata r:id="rId1143" o:title=""/>
                </v:shape>
                <o:OLEObject Type="Embed" ProgID="Equation.DSMT4" ShapeID="_x0000_i1663" DrawAspect="Content" ObjectID="_1822111337" r:id="rId1144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حيث</w:t>
            </w:r>
            <w:r w:rsidRPr="00EB335F">
              <w:rPr>
                <w:rFonts w:ascii="Amiri" w:hAnsi="Amiri" w:cs="Amiri"/>
                <w:position w:val="-6"/>
                <w:sz w:val="26"/>
                <w:szCs w:val="26"/>
              </w:rPr>
              <w:object w:dxaOrig="260" w:dyaOrig="279" w14:anchorId="1620957A">
                <v:shape id="_x0000_i1664" type="#_x0000_t75" style="width:12.75pt;height:14.25pt" o:ole="">
                  <v:imagedata r:id="rId1145" o:title=""/>
                </v:shape>
                <o:OLEObject Type="Embed" ProgID="Equation.DSMT4" ShapeID="_x0000_i1664" DrawAspect="Content" ObjectID="_1822111338" r:id="rId1146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عدد حقيقي ثابت.</w:t>
            </w:r>
          </w:p>
          <w:p w14:paraId="39B0DAA8" w14:textId="77777777" w:rsidR="004A12C4" w:rsidRPr="00EB335F" w:rsidRDefault="004A12C4" w:rsidP="006C4628">
            <w:pPr>
              <w:pStyle w:val="Paragraphedeliste"/>
              <w:numPr>
                <w:ilvl w:val="0"/>
                <w:numId w:val="22"/>
              </w:numPr>
              <w:bidi/>
              <w:spacing w:after="200" w:line="276" w:lineRule="auto"/>
              <w:rPr>
                <w:rFonts w:ascii="Amiri" w:hAnsi="Amiri" w:cs="Amiri"/>
                <w:sz w:val="26"/>
                <w:szCs w:val="26"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احسب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600" w:dyaOrig="320" w14:anchorId="7B13330C">
                <v:shape id="_x0000_i1665" type="#_x0000_t75" style="width:30pt;height:15.75pt" o:ole="">
                  <v:imagedata r:id="rId1147" o:title=""/>
                </v:shape>
                <o:OLEObject Type="Embed" ProgID="Equation.DSMT4" ShapeID="_x0000_i1665" DrawAspect="Content" ObjectID="_1822111339" r:id="rId1148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ثم تحقق أن الدالة </w:t>
            </w:r>
            <w:r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2A9A4960">
                <v:shape id="_x0000_i1666" type="#_x0000_t75" style="width:12pt;height:12.75pt" o:ole="">
                  <v:imagedata r:id="rId1139" o:title=""/>
                </v:shape>
                <o:OLEObject Type="Embed" ProgID="Equation.DSMT4" ShapeID="_x0000_i1666" DrawAspect="Content" ObjectID="_1822111340" r:id="rId1149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حل للمعادلة التفاضلية: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760" w:dyaOrig="320" w14:anchorId="7BFD9EA5">
                <v:shape id="_x0000_i1667" type="#_x0000_t75" style="width:38.25pt;height:15.75pt" o:ole="">
                  <v:imagedata r:id="rId1150" o:title=""/>
                </v:shape>
                <o:OLEObject Type="Embed" ProgID="Equation.DSMT4" ShapeID="_x0000_i1667" DrawAspect="Content" ObjectID="_1822111341" r:id="rId1151"/>
              </w:object>
            </w:r>
          </w:p>
          <w:p w14:paraId="50C12C22" w14:textId="77777777" w:rsidR="004A12C4" w:rsidRPr="00EB335F" w:rsidRDefault="004A12C4" w:rsidP="006C4628">
            <w:pPr>
              <w:pStyle w:val="Paragraphedeliste"/>
              <w:numPr>
                <w:ilvl w:val="0"/>
                <w:numId w:val="23"/>
              </w:numPr>
              <w:bidi/>
              <w:spacing w:after="200" w:line="276" w:lineRule="auto"/>
              <w:ind w:left="424"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المعادلة التفاضلية </w:t>
            </w:r>
            <w:r w:rsidRPr="00EB335F">
              <w:rPr>
                <w:rFonts w:ascii="Amiri" w:hAnsi="Amiri" w:cs="Amiri"/>
                <w:color w:val="FF0000"/>
                <w:position w:val="-10"/>
                <w:sz w:val="26"/>
                <w:szCs w:val="26"/>
                <w:lang w:bidi="ar-DZ"/>
              </w:rPr>
              <w:object w:dxaOrig="740" w:dyaOrig="320" w14:anchorId="4BBC17AD">
                <v:shape id="_x0000_i1668" type="#_x0000_t75" style="width:36.75pt;height:15.75pt" o:ole="">
                  <v:imagedata r:id="rId1152" o:title=""/>
                </v:shape>
                <o:OLEObject Type="Embed" ProgID="Equation.DSMT4" ShapeID="_x0000_i1668" DrawAspect="Content" ObjectID="_1822111342" r:id="rId1153"/>
              </w:object>
            </w: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مع </w:t>
            </w:r>
            <w:r w:rsidRPr="00EB335F">
              <w:rPr>
                <w:rFonts w:ascii="Amiri" w:hAnsi="Amiri" w:cs="Amiri"/>
                <w:color w:val="FF0000"/>
                <w:position w:val="-6"/>
                <w:sz w:val="26"/>
                <w:szCs w:val="26"/>
                <w:lang w:bidi="ar-DZ"/>
              </w:rPr>
              <w:object w:dxaOrig="560" w:dyaOrig="279" w14:anchorId="09E52BE1">
                <v:shape id="_x0000_i1669" type="#_x0000_t75" style="width:27.75pt;height:14.25pt" o:ole="">
                  <v:imagedata r:id="rId1154" o:title=""/>
                </v:shape>
                <o:OLEObject Type="Embed" ProgID="Equation.DSMT4" ShapeID="_x0000_i1669" DrawAspect="Content" ObjectID="_1822111343" r:id="rId1155"/>
              </w:object>
            </w:r>
          </w:p>
          <w:p w14:paraId="1DC6F623" w14:textId="77777777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color w:val="0000FF"/>
                <w:sz w:val="26"/>
                <w:szCs w:val="26"/>
                <w:u w:val="single"/>
                <w:rtl/>
                <w:lang w:bidi="ar-DZ"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مبرهنة:</w:t>
            </w:r>
          </w:p>
          <w:p w14:paraId="74DD51C3" w14:textId="77777777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</w:t>
            </w:r>
            <w:r w:rsidRPr="00EB335F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37D11D06">
                <v:shape id="_x0000_i1670" type="#_x0000_t75" style="width:9.75pt;height:11.25pt" o:ole="">
                  <v:imagedata r:id="rId1156" o:title=""/>
                </v:shape>
                <o:OLEObject Type="Embed" ProgID="Equation.DSMT4" ShapeID="_x0000_i1670" DrawAspect="Content" ObjectID="_1822111344" r:id="rId1157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عدد حقيقي غير معدوم.</w:t>
            </w:r>
          </w:p>
          <w:p w14:paraId="699696C1" w14:textId="4F8E4058" w:rsidR="004A12C4" w:rsidRPr="00EB335F" w:rsidRDefault="007E3DD5" w:rsidP="00EB335F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</w:rPr>
            </w:pPr>
            <w:r>
              <w:rPr>
                <w:rFonts w:ascii="Amiri" w:hAnsi="Amiri" w:cs="Amiri"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F4755A6" wp14:editId="40FADEA2">
                      <wp:simplePos x="0" y="0"/>
                      <wp:positionH relativeFrom="column">
                        <wp:posOffset>-13336</wp:posOffset>
                      </wp:positionH>
                      <wp:positionV relativeFrom="paragraph">
                        <wp:posOffset>529590</wp:posOffset>
                      </wp:positionV>
                      <wp:extent cx="2409825" cy="2276475"/>
                      <wp:effectExtent l="0" t="0" r="28575" b="28575"/>
                      <wp:wrapNone/>
                      <wp:docPr id="1945300684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9825" cy="22764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DF691B" w14:textId="705B34D3" w:rsidR="007E3DD5" w:rsidRDefault="007E3DD5" w:rsidP="007E3DD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0666FA" wp14:editId="5F57A8FD">
                                        <wp:extent cx="2201545" cy="2139224"/>
                                        <wp:effectExtent l="0" t="0" r="8255" b="0"/>
                                        <wp:docPr id="13740324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368556" name=""/>
                                                <pic:cNvPicPr/>
                                              </pic:nvPicPr>
                                              <pic:blipFill>
                                                <a:blip r:embed="rId2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01545" cy="21392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F4755A6" id="Rectangle 63" o:spid="_x0000_s1080" style="position:absolute;left:0;text-align:left;margin-left:-1.05pt;margin-top:41.7pt;width:189.75pt;height:179.2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" fillcolor="white [3201]" strokecolor="white [3212]" strokeweight="2pt">
                      <v:textbox>
                        <w:txbxContent>
                          <w:p w14:paraId="3ADF691B" w14:textId="705B34D3" w:rsidR="007E3DD5" w:rsidRDefault="007E3DD5" w:rsidP="007E3D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0666FA" wp14:editId="5F57A8FD">
                                  <wp:extent cx="2201545" cy="2139224"/>
                                  <wp:effectExtent l="0" t="0" r="8255" b="0"/>
                                  <wp:docPr id="1374032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68556" name=""/>
                                          <pic:cNvPicPr/>
                                        </pic:nvPicPr>
                                        <pic:blipFill>
                                          <a:blip r:embed="rId2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1545" cy="2139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A12C4" w:rsidRPr="00EB335F">
              <w:rPr>
                <w:rFonts w:ascii="Amiri" w:hAnsi="Amiri" w:cs="Amiri"/>
                <w:sz w:val="26"/>
                <w:szCs w:val="26"/>
                <w:rtl/>
              </w:rPr>
              <w:t xml:space="preserve">   الحلول على</w:t>
            </w:r>
            <w:r w:rsidR="004A12C4"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6C533130">
                <v:shape id="_x0000_i1671" type="#_x0000_t75" style="width:12.75pt;height:12.75pt" o:ole="">
                  <v:imagedata r:id="rId1158" o:title=""/>
                </v:shape>
                <o:OLEObject Type="Embed" ProgID="Equation.DSMT4" ShapeID="_x0000_i1671" DrawAspect="Content" ObjectID="_1822111345" r:id="rId1159"/>
              </w:object>
            </w:r>
            <w:r w:rsidR="004A12C4"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للمعادلة التفاضلية</w:t>
            </w:r>
            <w:r w:rsidR="004A12C4"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800" w:dyaOrig="320" w14:anchorId="4E92FF9D">
                <v:shape id="_x0000_i1672" type="#_x0000_t75" style="width:39.75pt;height:15.75pt" o:ole="">
                  <v:imagedata r:id="rId1160" o:title=""/>
                </v:shape>
                <o:OLEObject Type="Embed" ProgID="Equation.DSMT4" ShapeID="_x0000_i1672" DrawAspect="Content" ObjectID="_1822111346" r:id="rId1161"/>
              </w:object>
            </w:r>
            <w:r w:rsidR="004A12C4"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هي الدوال </w:t>
            </w:r>
            <w:r w:rsidR="004A12C4" w:rsidRPr="00EB335F">
              <w:rPr>
                <w:rFonts w:ascii="Amiri" w:hAnsi="Amiri" w:cs="Amiri"/>
                <w:position w:val="-6"/>
                <w:sz w:val="26"/>
                <w:szCs w:val="26"/>
              </w:rPr>
              <w:object w:dxaOrig="1020" w:dyaOrig="320" w14:anchorId="78650991">
                <v:shape id="_x0000_i1673" type="#_x0000_t75" style="width:51pt;height:15.75pt" o:ole="">
                  <v:imagedata r:id="rId1162" o:title=""/>
                </v:shape>
                <o:OLEObject Type="Embed" ProgID="Equation.DSMT4" ShapeID="_x0000_i1673" DrawAspect="Content" ObjectID="_1822111347" r:id="rId1163"/>
              </w:object>
            </w:r>
            <w:r w:rsidR="004A12C4"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حيث </w:t>
            </w:r>
            <w:r w:rsidR="004A12C4" w:rsidRPr="00EB335F">
              <w:rPr>
                <w:rFonts w:ascii="Amiri" w:hAnsi="Amiri" w:cs="Amiri"/>
                <w:position w:val="-6"/>
                <w:sz w:val="26"/>
                <w:szCs w:val="26"/>
              </w:rPr>
              <w:object w:dxaOrig="260" w:dyaOrig="279" w14:anchorId="572CF038">
                <v:shape id="_x0000_i1674" type="#_x0000_t75" style="width:12.75pt;height:14.25pt" o:ole="">
                  <v:imagedata r:id="rId1164" o:title=""/>
                </v:shape>
                <o:OLEObject Type="Embed" ProgID="Equation.DSMT4" ShapeID="_x0000_i1674" DrawAspect="Content" ObjectID="_1822111348" r:id="rId1165"/>
              </w:object>
            </w:r>
            <w:r w:rsidR="004A12C4"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عدد حقيقي ثابت كيفي.</w:t>
            </w:r>
          </w:p>
          <w:p w14:paraId="51226020" w14:textId="2EBB9945" w:rsidR="004A12C4" w:rsidRPr="00EB335F" w:rsidRDefault="00EB335F" w:rsidP="00EB335F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EB335F"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</w:rPr>
              <w:t>مثال:</w:t>
            </w:r>
            <w:r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</w:rPr>
              <w:t xml:space="preserve"> </w:t>
            </w:r>
            <w:r w:rsidRPr="00EB335F"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  <w:lang w:bidi="ar-DZ"/>
              </w:rPr>
              <w:t>ت</w:t>
            </w:r>
            <w:r w:rsidR="004A12C4"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 102 ص 109</w:t>
            </w:r>
          </w:p>
          <w:p w14:paraId="0EAD653E" w14:textId="77777777" w:rsidR="004A12C4" w:rsidRPr="00EB335F" w:rsidRDefault="004A12C4" w:rsidP="00EB335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>حل المعادلات التفاضلية التالية</w:t>
            </w:r>
          </w:p>
          <w:p w14:paraId="2D11B034" w14:textId="77777777" w:rsidR="004A12C4" w:rsidRPr="00EB335F" w:rsidRDefault="004A12C4" w:rsidP="00EB335F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        </w: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1) </w:t>
            </w:r>
            <w:r w:rsidRPr="00EB335F">
              <w:rPr>
                <w:rFonts w:ascii="Amiri" w:hAnsi="Amiri" w:cs="Amiri"/>
                <w:b/>
                <w:bCs/>
                <w:position w:val="-10"/>
                <w:sz w:val="26"/>
                <w:szCs w:val="26"/>
              </w:rPr>
              <w:object w:dxaOrig="760" w:dyaOrig="320" w14:anchorId="4DB2C7C9">
                <v:shape id="_x0000_i1675" type="#_x0000_t75" style="width:38.25pt;height:16.5pt" o:ole="">
                  <v:imagedata r:id="rId1166" o:title=""/>
                </v:shape>
                <o:OLEObject Type="Embed" ProgID="Equation.DSMT4" ShapeID="_x0000_i1675" DrawAspect="Content" ObjectID="_1822111349" r:id="rId1167"/>
              </w:object>
            </w:r>
            <w:r w:rsidRPr="00EB335F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>2)</w:t>
            </w:r>
            <w:r w:rsidRPr="00EB335F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</w:t>
            </w:r>
            <w:r w:rsidRPr="00EB335F">
              <w:rPr>
                <w:rFonts w:ascii="Amiri" w:hAnsi="Amiri" w:cs="Amiri"/>
                <w:b/>
                <w:bCs/>
                <w:position w:val="-10"/>
                <w:sz w:val="26"/>
                <w:szCs w:val="26"/>
              </w:rPr>
              <w:object w:dxaOrig="1080" w:dyaOrig="320" w14:anchorId="5EA757F0">
                <v:shape id="_x0000_i1676" type="#_x0000_t75" style="width:54.75pt;height:16.5pt" o:ole="">
                  <v:imagedata r:id="rId1168" o:title=""/>
                </v:shape>
                <o:OLEObject Type="Embed" ProgID="Equation.DSMT4" ShapeID="_x0000_i1676" DrawAspect="Content" ObjectID="_1822111350" r:id="rId1169"/>
              </w:object>
            </w:r>
          </w:p>
          <w:p w14:paraId="1AA1799C" w14:textId="77777777" w:rsidR="004A12C4" w:rsidRPr="00EB335F" w:rsidRDefault="004A12C4" w:rsidP="00EB335F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       </w:t>
            </w:r>
            <w:r w:rsidRPr="00EB335F">
              <w:rPr>
                <w:rFonts w:ascii="Amiri" w:hAnsi="Amiri" w:cs="Amiri"/>
                <w:sz w:val="26"/>
                <w:szCs w:val="26"/>
              </w:rPr>
              <w:t>3</w: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)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1180" w:dyaOrig="320" w14:anchorId="54E57DEF">
                <v:shape id="_x0000_i1677" type="#_x0000_t75" style="width:59.25pt;height:16.5pt" o:ole="">
                  <v:imagedata r:id="rId1170" o:title=""/>
                </v:shape>
                <o:OLEObject Type="Embed" ProgID="Equation.DSMT4" ShapeID="_x0000_i1677" DrawAspect="Content" ObjectID="_1822111351" r:id="rId1171"/>
              </w:object>
            </w:r>
            <w:r w:rsidRPr="00EB335F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 </w:t>
            </w:r>
            <w:r w:rsidRPr="00EB335F">
              <w:rPr>
                <w:rFonts w:ascii="Amiri" w:hAnsi="Amiri" w:cs="Amiri"/>
                <w:b/>
                <w:bCs/>
                <w:sz w:val="26"/>
                <w:szCs w:val="26"/>
              </w:rPr>
              <w:t xml:space="preserve"> </w:t>
            </w:r>
            <w:r w:rsidRPr="00EB335F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    </w:t>
            </w:r>
            <w:r w:rsidRPr="00EB335F">
              <w:rPr>
                <w:rFonts w:ascii="Amiri" w:hAnsi="Amiri" w:cs="Amiri"/>
                <w:sz w:val="26"/>
                <w:szCs w:val="26"/>
              </w:rPr>
              <w:t>4</w: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>)</w:t>
            </w:r>
            <w:r w:rsidRPr="00EB335F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</w:t>
            </w:r>
            <w:r w:rsidRPr="00EB335F">
              <w:rPr>
                <w:rFonts w:ascii="Amiri" w:hAnsi="Amiri" w:cs="Amiri"/>
                <w:b/>
                <w:bCs/>
                <w:position w:val="-24"/>
                <w:sz w:val="26"/>
                <w:szCs w:val="26"/>
              </w:rPr>
              <w:object w:dxaOrig="960" w:dyaOrig="620" w14:anchorId="031D1B4F">
                <v:shape id="_x0000_i1678" type="#_x0000_t75" style="width:48pt;height:31.5pt" o:ole="">
                  <v:imagedata r:id="rId1172" o:title=""/>
                </v:shape>
                <o:OLEObject Type="Embed" ProgID="Equation.DSMT4" ShapeID="_x0000_i1678" DrawAspect="Content" ObjectID="_1822111352" r:id="rId1173"/>
              </w:object>
            </w:r>
          </w:p>
          <w:p w14:paraId="3A07F8E5" w14:textId="77777777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lang w:bidi="ar-DZ"/>
              </w:rPr>
            </w:pPr>
          </w:p>
          <w:p w14:paraId="1E0652CB" w14:textId="77777777" w:rsidR="004A12C4" w:rsidRPr="00EB335F" w:rsidRDefault="004A12C4" w:rsidP="006C4628">
            <w:pPr>
              <w:pStyle w:val="Paragraphedeliste"/>
              <w:numPr>
                <w:ilvl w:val="0"/>
                <w:numId w:val="23"/>
              </w:numPr>
              <w:bidi/>
              <w:spacing w:after="200" w:line="276" w:lineRule="auto"/>
              <w:ind w:left="424"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المعادلة التفاضلية </w:t>
            </w:r>
            <w:r w:rsidRPr="00EB335F">
              <w:rPr>
                <w:rFonts w:ascii="Amiri" w:hAnsi="Amiri" w:cs="Amiri"/>
                <w:color w:val="FF0000"/>
                <w:position w:val="-10"/>
                <w:sz w:val="26"/>
                <w:szCs w:val="26"/>
                <w:lang w:bidi="ar-DZ"/>
              </w:rPr>
              <w:object w:dxaOrig="1080" w:dyaOrig="320" w14:anchorId="18B69BFC">
                <v:shape id="_x0000_i1679" type="#_x0000_t75" style="width:54pt;height:15.75pt" o:ole="">
                  <v:imagedata r:id="rId1174" o:title=""/>
                </v:shape>
                <o:OLEObject Type="Embed" ProgID="Equation.DSMT4" ShapeID="_x0000_i1679" DrawAspect="Content" ObjectID="_1822111353" r:id="rId1175"/>
              </w:object>
            </w: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مع </w:t>
            </w:r>
            <w:r w:rsidRPr="00EB335F">
              <w:rPr>
                <w:rFonts w:ascii="Amiri" w:hAnsi="Amiri" w:cs="Amiri"/>
                <w:color w:val="FF0000"/>
                <w:position w:val="-6"/>
                <w:sz w:val="26"/>
                <w:szCs w:val="26"/>
                <w:lang w:bidi="ar-DZ"/>
              </w:rPr>
              <w:object w:dxaOrig="560" w:dyaOrig="279" w14:anchorId="308ACCD8">
                <v:shape id="_x0000_i1680" type="#_x0000_t75" style="width:27.75pt;height:14.25pt" o:ole="">
                  <v:imagedata r:id="rId1176" o:title=""/>
                </v:shape>
                <o:OLEObject Type="Embed" ProgID="Equation.DSMT4" ShapeID="_x0000_i1680" DrawAspect="Content" ObjectID="_1822111354" r:id="rId1177"/>
              </w:object>
            </w:r>
          </w:p>
          <w:p w14:paraId="73A30504" w14:textId="77777777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مبرهنة:</w:t>
            </w:r>
          </w:p>
          <w:p w14:paraId="0C266CD0" w14:textId="2DB43486" w:rsidR="004A12C4" w:rsidRPr="00EB335F" w:rsidRDefault="004A12C4" w:rsidP="008207C8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57E13A15">
                <v:shape id="_x0000_i1681" type="#_x0000_t75" style="width:9.75pt;height:11.25pt" o:ole="">
                  <v:imagedata r:id="rId1156" o:title=""/>
                </v:shape>
                <o:OLEObject Type="Embed" ProgID="Equation.DSMT4" ShapeID="_x0000_i1681" DrawAspect="Content" ObjectID="_1822111355" r:id="rId1178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EB335F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79" w14:anchorId="767E19A2">
                <v:shape id="_x0000_i1682" type="#_x0000_t75" style="width:9.75pt;height:14.25pt" o:ole="">
                  <v:imagedata r:id="rId1179" o:title=""/>
                </v:shape>
                <o:OLEObject Type="Embed" ProgID="Equation.DSMT4" ShapeID="_x0000_i1682" DrawAspect="Content" ObjectID="_1822111356" r:id="rId1180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عددان حقيقيان مع</w:t>
            </w:r>
            <w:r w:rsidRPr="00EB335F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5EAA4C2B">
                <v:shape id="_x0000_i1683" type="#_x0000_t75" style="width:9.75pt;height:11.25pt" o:ole="">
                  <v:imagedata r:id="rId1156" o:title=""/>
                </v:shape>
                <o:OLEObject Type="Embed" ProgID="Equation.DSMT4" ShapeID="_x0000_i1683" DrawAspect="Content" ObjectID="_1822111357" r:id="rId1181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غير معدوم. الحلول على</w:t>
            </w:r>
            <w:r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4638F240">
                <v:shape id="_x0000_i1684" type="#_x0000_t75" style="width:12.75pt;height:12.75pt" o:ole="">
                  <v:imagedata r:id="rId1158" o:title=""/>
                </v:shape>
                <o:OLEObject Type="Embed" ProgID="Equation.DSMT4" ShapeID="_x0000_i1684" DrawAspect="Content" ObjectID="_1822111358" r:id="rId1182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للمعادلة التفاضلية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1140" w:dyaOrig="320" w14:anchorId="11B258EB">
                <v:shape id="_x0000_i1685" type="#_x0000_t75" style="width:57pt;height:15.75pt" o:ole="">
                  <v:imagedata r:id="rId1183" o:title=""/>
                </v:shape>
                <o:OLEObject Type="Embed" ProgID="Equation.DSMT4" ShapeID="_x0000_i1685" DrawAspect="Content" ObjectID="_1822111359" r:id="rId1184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هي الدوال </w:t>
            </w:r>
            <w:r w:rsidRPr="00EB335F">
              <w:rPr>
                <w:rFonts w:ascii="Amiri" w:hAnsi="Amiri" w:cs="Amiri"/>
                <w:position w:val="-24"/>
                <w:sz w:val="26"/>
                <w:szCs w:val="26"/>
              </w:rPr>
              <w:object w:dxaOrig="1420" w:dyaOrig="620" w14:anchorId="0209F6C8">
                <v:shape id="_x0000_i1686" type="#_x0000_t75" style="width:71.25pt;height:30.75pt" o:ole="">
                  <v:imagedata r:id="rId1185" o:title=""/>
                </v:shape>
                <o:OLEObject Type="Embed" ProgID="Equation.DSMT4" ShapeID="_x0000_i1686" DrawAspect="Content" ObjectID="_1822111360" r:id="rId1186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حيث </w:t>
            </w:r>
            <w:r w:rsidRPr="00EB335F">
              <w:rPr>
                <w:rFonts w:ascii="Amiri" w:hAnsi="Amiri" w:cs="Amiri"/>
                <w:position w:val="-6"/>
                <w:sz w:val="26"/>
                <w:szCs w:val="26"/>
              </w:rPr>
              <w:object w:dxaOrig="260" w:dyaOrig="279" w14:anchorId="534D0E1A">
                <v:shape id="_x0000_i1687" type="#_x0000_t75" style="width:12.75pt;height:14.25pt" o:ole="">
                  <v:imagedata r:id="rId1164" o:title=""/>
                </v:shape>
                <o:OLEObject Type="Embed" ProgID="Equation.DSMT4" ShapeID="_x0000_i1687" DrawAspect="Content" ObjectID="_1822111361" r:id="rId1187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عدد حقيقي ثابت كيفي.</w:t>
            </w:r>
          </w:p>
          <w:p w14:paraId="39292D06" w14:textId="77777777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  <w:t>مثال:</w:t>
            </w:r>
          </w:p>
          <w:p w14:paraId="7BB10143" w14:textId="33730523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لنحل في </w:t>
            </w:r>
            <w:r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4E22E52C">
                <v:shape id="_x0000_i1688" type="#_x0000_t75" style="width:12.75pt;height:12.75pt" o:ole="">
                  <v:imagedata r:id="rId1141" o:title=""/>
                </v:shape>
                <o:OLEObject Type="Embed" ProgID="Equation.DSMT4" ShapeID="_x0000_i1688" DrawAspect="Content" ObjectID="_1822111362" r:id="rId1188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المعادلة التفاضلية: 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1040" w:dyaOrig="320" w14:anchorId="2BBE9EC7">
                <v:shape id="_x0000_i1689" type="#_x0000_t75" style="width:52.5pt;height:15.75pt" o:ole="">
                  <v:imagedata r:id="rId1189" o:title=""/>
                </v:shape>
                <o:OLEObject Type="Embed" ProgID="Equation.DSMT4" ShapeID="_x0000_i1689" DrawAspect="Content" ObjectID="_1822111363" r:id="rId1190"/>
              </w:object>
            </w:r>
          </w:p>
          <w:p w14:paraId="508A6F7C" w14:textId="33758FCA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حلول المعادلة هي الدوال:  </w:t>
            </w:r>
            <w:r w:rsidRPr="00EB335F">
              <w:rPr>
                <w:rFonts w:ascii="Amiri" w:hAnsi="Amiri" w:cs="Amiri"/>
                <w:position w:val="-24"/>
                <w:sz w:val="26"/>
                <w:szCs w:val="26"/>
                <w:lang w:bidi="ar-DZ"/>
              </w:rPr>
              <w:object w:dxaOrig="1340" w:dyaOrig="620" w14:anchorId="4ADE114F">
                <v:shape id="_x0000_i1690" type="#_x0000_t75" style="width:67.5pt;height:30.75pt" o:ole="">
                  <v:imagedata r:id="rId1191" o:title=""/>
                </v:shape>
                <o:OLEObject Type="Embed" ProgID="Equation.DSMT4" ShapeID="_x0000_i1690" DrawAspect="Content" ObjectID="_1822111364" r:id="rId1192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مع  </w:t>
            </w:r>
            <w:r w:rsidRPr="00EB335F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840" w:dyaOrig="400" w14:anchorId="444AD572">
                <v:shape id="_x0000_i1691" type="#_x0000_t75" style="width:42pt;height:20.25pt" o:ole="">
                  <v:imagedata r:id="rId1193" o:title=""/>
                </v:shape>
                <o:OLEObject Type="Embed" ProgID="Equation.DSMT4" ShapeID="_x0000_i1691" DrawAspect="Content" ObjectID="_1822111365" r:id="rId1194"/>
              </w:object>
            </w:r>
          </w:p>
          <w:p w14:paraId="433CC640" w14:textId="77777777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</w:p>
          <w:p w14:paraId="29336EEB" w14:textId="77777777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</w:p>
          <w:p w14:paraId="69E3C388" w14:textId="0D8E5A86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خاصية:</w:t>
            </w: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</w:p>
          <w:p w14:paraId="61D1304A" w14:textId="77777777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>من أجل كل ثنائية أعداد حقيقية</w:t>
            </w:r>
            <w:r w:rsidRPr="00EB335F">
              <w:rPr>
                <w:rFonts w:ascii="Amiri" w:hAnsi="Amiri" w:cs="Amiri"/>
                <w:position w:val="-14"/>
                <w:sz w:val="26"/>
                <w:szCs w:val="26"/>
              </w:rPr>
              <w:object w:dxaOrig="840" w:dyaOrig="400" w14:anchorId="05EB56C7">
                <v:shape id="_x0000_i1692" type="#_x0000_t75" style="width:42pt;height:20.25pt" o:ole="">
                  <v:imagedata r:id="rId1195" o:title=""/>
                </v:shape>
                <o:OLEObject Type="Embed" ProgID="Equation.DSMT4" ShapeID="_x0000_i1692" DrawAspect="Content" ObjectID="_1822111366" r:id="rId1196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>، المعادلة التفاضلية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1140" w:dyaOrig="320" w14:anchorId="306CB409">
                <v:shape id="_x0000_i1693" type="#_x0000_t75" style="width:57pt;height:15.75pt" o:ole="">
                  <v:imagedata r:id="rId1183" o:title=""/>
                </v:shape>
                <o:OLEObject Type="Embed" ProgID="Equation.DSMT4" ShapeID="_x0000_i1693" DrawAspect="Content" ObjectID="_1822111367" r:id="rId1197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مع</w:t>
            </w:r>
            <w:r w:rsidRPr="00EB335F">
              <w:rPr>
                <w:rFonts w:ascii="Amiri" w:hAnsi="Amiri" w:cs="Amiri"/>
                <w:b/>
                <w:bCs/>
                <w:color w:val="0000FF"/>
                <w:position w:val="-6"/>
                <w:sz w:val="26"/>
                <w:szCs w:val="26"/>
                <w:lang w:bidi="ar-DZ"/>
              </w:rPr>
              <w:object w:dxaOrig="560" w:dyaOrig="279" w14:anchorId="55438965">
                <v:shape id="_x0000_i1694" type="#_x0000_t75" style="width:27.75pt;height:14.25pt" o:ole="">
                  <v:imagedata r:id="rId1198" o:title=""/>
                </v:shape>
                <o:OLEObject Type="Embed" ProgID="Equation.DSMT4" ShapeID="_x0000_i1694" DrawAspect="Content" ObjectID="_1822111368" r:id="rId1199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تقبل حلا وحيدا</w:t>
            </w:r>
            <w:r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1AFAD683">
                <v:shape id="_x0000_i1695" type="#_x0000_t75" style="width:12pt;height:12.75pt" o:ole="">
                  <v:imagedata r:id="rId1200" o:title=""/>
                </v:shape>
                <o:OLEObject Type="Embed" ProgID="Equation.DSMT4" ShapeID="_x0000_i1695" DrawAspect="Content" ObjectID="_1822111369" r:id="rId1201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معرفة على</w:t>
            </w:r>
            <w:r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24042BDE">
                <v:shape id="_x0000_i1696" type="#_x0000_t75" style="width:12.75pt;height:12.75pt" o:ole="">
                  <v:imagedata r:id="rId1141" o:title=""/>
                </v:shape>
                <o:OLEObject Type="Embed" ProgID="Equation.DSMT4" ShapeID="_x0000_i1696" DrawAspect="Content" ObjectID="_1822111370" r:id="rId1202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وتحقق الشرط: </w:t>
            </w:r>
            <w:r w:rsidRPr="00EB335F">
              <w:rPr>
                <w:rFonts w:ascii="Amiri" w:hAnsi="Amiri" w:cs="Amiri"/>
                <w:position w:val="-14"/>
                <w:sz w:val="26"/>
                <w:szCs w:val="26"/>
              </w:rPr>
              <w:object w:dxaOrig="1180" w:dyaOrig="400" w14:anchorId="4F13BA0A">
                <v:shape id="_x0000_i1697" type="#_x0000_t75" style="width:59.25pt;height:20.25pt" o:ole="">
                  <v:imagedata r:id="rId1203" o:title=""/>
                </v:shape>
                <o:OLEObject Type="Embed" ProgID="Equation.DSMT4" ShapeID="_x0000_i1697" DrawAspect="Content" ObjectID="_1822111371" r:id="rId1204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313678B3" w14:textId="77777777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9F1A155" w14:textId="10F8D940" w:rsidR="004A12C4" w:rsidRPr="00EB335F" w:rsidRDefault="004A12C4" w:rsidP="00EB335F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مثال </w:t>
            </w:r>
            <w:r w:rsidR="008207C8" w:rsidRPr="00EB335F">
              <w:rPr>
                <w:rFonts w:ascii="Amiri" w:hAnsi="Amiri" w:cs="Amiri" w:hint="cs"/>
                <w:color w:val="FF0000"/>
                <w:sz w:val="26"/>
                <w:szCs w:val="26"/>
                <w:rtl/>
                <w:lang w:bidi="ar-DZ"/>
              </w:rPr>
              <w:t>01:</w:t>
            </w: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ت 103 ص109</w: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br/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br/>
              <w:t>)</w:t>
            </w:r>
            <w:r w:rsidRPr="00EB335F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</w: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حل المعادلة التفاضلية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1080" w:dyaOrig="320" w14:anchorId="0A5F92BE">
                <v:shape id="_x0000_i1698" type="#_x0000_t75" style="width:54.75pt;height:16.5pt" o:ole="">
                  <v:imagedata r:id="rId1205" o:title=""/>
                </v:shape>
                <o:OLEObject Type="Embed" ProgID="Equation.DSMT4" ShapeID="_x0000_i1698" DrawAspect="Content" ObjectID="_1822111372" r:id="rId1206"/>
              </w:object>
            </w:r>
          </w:p>
          <w:p w14:paraId="05C714FF" w14:textId="77777777" w:rsidR="004A12C4" w:rsidRPr="00EB335F" w:rsidRDefault="004A12C4" w:rsidP="00EB335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      2) عين الحل الخاص </w:t>
            </w:r>
            <w:r w:rsidRPr="00EB335F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الذي يحقق </w:t>
            </w:r>
            <w:r w:rsidRPr="00EB335F">
              <w:rPr>
                <w:rFonts w:ascii="Amiri" w:hAnsi="Amiri" w:cs="Amiri"/>
                <w:position w:val="-14"/>
                <w:sz w:val="26"/>
                <w:szCs w:val="26"/>
              </w:rPr>
              <w:object w:dxaOrig="1120" w:dyaOrig="400" w14:anchorId="0F8D4736">
                <v:shape id="_x0000_i1699" type="#_x0000_t75" style="width:56.25pt;height:20.25pt" o:ole="">
                  <v:imagedata r:id="rId1207" o:title=""/>
                </v:shape>
                <o:OLEObject Type="Embed" ProgID="Equation.DSMT4" ShapeID="_x0000_i1699" DrawAspect="Content" ObjectID="_1822111373" r:id="rId1208"/>
              </w:object>
            </w:r>
          </w:p>
          <w:p w14:paraId="34CB5A1E" w14:textId="012F6ABE" w:rsidR="00EA5D67" w:rsidRPr="00EB335F" w:rsidRDefault="004A12C4" w:rsidP="00EB335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br/>
            </w: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مثال </w:t>
            </w:r>
            <w:r w:rsidR="008207C8" w:rsidRPr="00EB335F">
              <w:rPr>
                <w:rFonts w:ascii="Amiri" w:hAnsi="Amiri" w:cs="Amiri" w:hint="cs"/>
                <w:color w:val="FF0000"/>
                <w:sz w:val="26"/>
                <w:szCs w:val="26"/>
                <w:rtl/>
                <w:lang w:bidi="ar-DZ"/>
              </w:rPr>
              <w:t>02:</w:t>
            </w: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ت 10</w:t>
            </w:r>
            <w:r w:rsidR="00EA5D67" w:rsidRPr="00EB335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4</w:t>
            </w: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ص109</w: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br/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br/>
            </w:r>
            <w:r w:rsidR="00EA5D67" w:rsidRPr="00EB335F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       </w:t>
            </w:r>
            <w:r w:rsidR="00EA5D67" w:rsidRPr="00EB335F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="00EA5D67"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هي حل المعادلة التفاضلية</w:t>
            </w:r>
            <w:r w:rsidR="00EA5D67"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1400" w:dyaOrig="320" w14:anchorId="400D5983">
                <v:shape id="_x0000_i1700" type="#_x0000_t75" style="width:70.5pt;height:16.5pt" o:ole="">
                  <v:imagedata r:id="rId1209" o:title=""/>
                </v:shape>
                <o:OLEObject Type="Embed" ProgID="Equation.DSMT4" ShapeID="_x0000_i1700" DrawAspect="Content" ObjectID="_1822111374" r:id="rId1210"/>
              </w:object>
            </w:r>
          </w:p>
          <w:p w14:paraId="03FDF3F5" w14:textId="131EAF2D" w:rsidR="00EA5D67" w:rsidRPr="00EB335F" w:rsidRDefault="008207C8" w:rsidP="00EB335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="00EA5D67" w:rsidRPr="00EB335F">
              <w:rPr>
                <w:rFonts w:ascii="Amiri" w:hAnsi="Amiri" w:cs="Amiri"/>
                <w:sz w:val="26"/>
                <w:szCs w:val="26"/>
                <w:rtl/>
              </w:rPr>
              <w:t xml:space="preserve">هل المنحني الممثل للدالة </w:t>
            </w:r>
            <w:r w:rsidR="00EB335F" w:rsidRPr="00EB335F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="00EB335F" w:rsidRPr="00EB335F">
              <w:rPr>
                <w:rFonts w:ascii="Amiri" w:hAnsi="Amiri" w:cs="Amiri" w:hint="cs"/>
                <w:i/>
                <w:iCs/>
                <w:sz w:val="26"/>
                <w:szCs w:val="26"/>
                <w:rtl/>
              </w:rPr>
              <w:t xml:space="preserve"> يقبل</w:t>
            </w:r>
            <w:r w:rsidR="00EA5D67"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عند </w:t>
            </w:r>
            <w:r w:rsidR="00EA5D67"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20" w14:anchorId="5B2FD500">
                <v:shape id="_x0000_i1701" type="#_x0000_t75" style="width:18.75pt;height:11.25pt" o:ole="">
                  <v:imagedata r:id="rId1211" o:title=""/>
                </v:shape>
                <o:OLEObject Type="Embed" ProgID="Equation.DSMT4" ShapeID="_x0000_i1701" DrawAspect="Content" ObjectID="_1822111375" r:id="rId1212"/>
              </w:object>
            </w:r>
            <w:r w:rsidR="00EA5D67"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مستقيما مقاربا معادلته</w:t>
            </w:r>
            <w:r w:rsidR="00EA5D67" w:rsidRPr="00EB335F">
              <w:rPr>
                <w:rFonts w:ascii="Amiri" w:hAnsi="Amiri" w:cs="Amiri"/>
                <w:position w:val="-24"/>
                <w:sz w:val="26"/>
                <w:szCs w:val="26"/>
              </w:rPr>
              <w:object w:dxaOrig="620" w:dyaOrig="620" w14:anchorId="26897FF0">
                <v:shape id="_x0000_i1702" type="#_x0000_t75" style="width:30.75pt;height:30.75pt" o:ole="">
                  <v:imagedata r:id="rId1213" o:title=""/>
                </v:shape>
                <o:OLEObject Type="Embed" ProgID="Equation.DSMT4" ShapeID="_x0000_i1702" DrawAspect="Content" ObjectID="_1822111376" r:id="rId1214"/>
              </w:object>
            </w:r>
            <w:r w:rsidR="00EA5D67" w:rsidRPr="00EB335F">
              <w:rPr>
                <w:rFonts w:ascii="Amiri" w:hAnsi="Amiri" w:cs="Amiri"/>
                <w:sz w:val="26"/>
                <w:szCs w:val="26"/>
                <w:rtl/>
              </w:rPr>
              <w:t>؟</w:t>
            </w:r>
          </w:p>
          <w:p w14:paraId="784D0C02" w14:textId="4084A258" w:rsidR="00EA5D67" w:rsidRPr="00EB335F" w:rsidRDefault="00EA5D67" w:rsidP="00EB335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1B9D3E5" w14:textId="730941E3" w:rsidR="00124F8B" w:rsidRDefault="00A200F8" w:rsidP="004A12C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  <w:r>
              <w:rPr>
                <w:rFonts w:ascii="Amiri" w:eastAsia="Calibri" w:hAnsi="Amiri" w:cs="Amiri"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5319AEC" wp14:editId="75A9C2E8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205105</wp:posOffset>
                      </wp:positionV>
                      <wp:extent cx="3686175" cy="3829050"/>
                      <wp:effectExtent l="0" t="0" r="28575" b="19050"/>
                      <wp:wrapNone/>
                      <wp:docPr id="590989286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6175" cy="38290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41C0B5" w14:textId="31E42995" w:rsidR="00A200F8" w:rsidRDefault="00A200F8" w:rsidP="00A200F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1C161E" wp14:editId="65894055">
                                        <wp:extent cx="3028571" cy="2942857"/>
                                        <wp:effectExtent l="0" t="0" r="635" b="0"/>
                                        <wp:docPr id="1312984530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368556" name=""/>
                                                <pic:cNvPicPr/>
                                              </pic:nvPicPr>
                                              <pic:blipFill>
                                                <a:blip r:embed="rId2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28571" cy="29428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319AEC" id="Rectangle 69" o:spid="_x0000_s1081" style="position:absolute;left:0;text-align:left;margin-left:45.45pt;margin-top:16.15pt;width:290.25pt;height:301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" fillcolor="white [3201]" strokecolor="white [3212]" strokeweight="2pt">
                      <v:textbox>
                        <w:txbxContent>
                          <w:p w14:paraId="7441C0B5" w14:textId="31E42995" w:rsidR="00A200F8" w:rsidRDefault="00A200F8" w:rsidP="00A200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1C161E" wp14:editId="65894055">
                                  <wp:extent cx="3028571" cy="2942857"/>
                                  <wp:effectExtent l="0" t="0" r="635" b="0"/>
                                  <wp:docPr id="131298453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68556" name=""/>
                                          <pic:cNvPicPr/>
                                        </pic:nvPicPr>
                                        <pic:blipFill>
                                          <a:blip r:embed="rId2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8571" cy="2942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F7655BB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6D45F763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4FB44D98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67E24581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5781B453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7A795255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2FBE714E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7C5F0BAA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3225C677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008CA723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78E8F65A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55ED6BBC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253F5623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02A634DC" w14:textId="3ED2A422" w:rsidR="008207C8" w:rsidRPr="00523874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179" w:type="dxa"/>
          </w:tcPr>
          <w:p w14:paraId="3D4686E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5B33C5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1ECB5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6AC9F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BD356B6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B2444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2F15E0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0B152BD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DC003D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60072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0FF37E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A10D03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0FCD0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3396E9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548A0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F3FC2B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C1D219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49FAD6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CCB02D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3387FB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989781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D1AD1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BE9A91D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E09970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0F2B03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95E35C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E429F76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CEC4F3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A84A5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3390FD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21D7A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05B7AC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083405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64783ED" w14:textId="77777777" w:rsidR="00124F8B" w:rsidRPr="00792B9B" w:rsidRDefault="00124F8B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E145C0C" w14:textId="54BB8312" w:rsidR="00E60A10" w:rsidRPr="00792B9B" w:rsidRDefault="00E60A10" w:rsidP="007E3DD5">
      <w:pPr>
        <w:bidi/>
        <w:ind w:right="-851"/>
        <w:rPr>
          <w:rFonts w:cstheme="minorHAnsi"/>
          <w:sz w:val="28"/>
          <w:szCs w:val="28"/>
        </w:rPr>
      </w:pPr>
    </w:p>
    <w:sectPr w:rsidR="00E60A10" w:rsidRPr="00792B9B" w:rsidSect="00124F8B">
      <w:headerReference w:type="default" r:id="rId1215"/>
      <w:footerReference w:type="default" r:id="rId1216"/>
      <w:pgSz w:w="11906" w:h="16838"/>
      <w:pgMar w:top="284" w:right="1418" w:bottom="709" w:left="1418" w:header="279" w:footer="2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B297D" w14:textId="77777777" w:rsidR="004C1CD9" w:rsidRDefault="004C1CD9" w:rsidP="00DA4F13">
      <w:pPr>
        <w:spacing w:after="0" w:line="240" w:lineRule="auto"/>
      </w:pPr>
      <w:r>
        <w:separator/>
      </w:r>
    </w:p>
  </w:endnote>
  <w:endnote w:type="continuationSeparator" w:id="0">
    <w:p w14:paraId="2C8DE44F" w14:textId="77777777" w:rsidR="004C1CD9" w:rsidRDefault="004C1CD9" w:rsidP="00DA4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miri">
    <w:panose1 w:val="00000500000000000000"/>
    <w:charset w:val="00"/>
    <w:family w:val="auto"/>
    <w:pitch w:val="variable"/>
    <w:sig w:usb0="A000206F" w:usb1="80002042" w:usb2="000000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14309189"/>
      <w:docPartObj>
        <w:docPartGallery w:val="Page Numbers (Bottom of Page)"/>
        <w:docPartUnique/>
      </w:docPartObj>
    </w:sdtPr>
    <w:sdtContent>
      <w:p w14:paraId="584151A8" w14:textId="77D40F35" w:rsidR="00124F8B" w:rsidRDefault="00D77D4D">
        <w:pPr>
          <w:pStyle w:val="Pieddepage"/>
        </w:pPr>
        <w:hyperlink r:id="rId1" w:history="1">
          <w:r w:rsidRPr="000219F9">
            <w:rPr>
              <w:rStyle w:val="Lienhypertexte"/>
            </w:rPr>
            <w:t>https://www.facebook.com/mebarki.fatima32</w:t>
          </w:r>
        </w:hyperlink>
        <w:r w:rsidR="00124F8B"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5F2676D8" wp14:editId="68B8E243">
                  <wp:simplePos x="0" y="0"/>
                  <wp:positionH relativeFrom="rightMargin">
                    <wp:posOffset>-106680</wp:posOffset>
                  </wp:positionH>
                  <wp:positionV relativeFrom="bottomMargin">
                    <wp:posOffset>-2540</wp:posOffset>
                  </wp:positionV>
                  <wp:extent cx="473075" cy="371475"/>
                  <wp:effectExtent l="0" t="0" r="22225" b="28575"/>
                  <wp:wrapNone/>
                  <wp:docPr id="739371604" name="Rectangle : carré corné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3075" cy="371475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A2D9C" w14:textId="77777777" w:rsidR="00124F8B" w:rsidRPr="00F4305A" w:rsidRDefault="00124F8B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4305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4305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instrText>PAGE    \* MERGEFORMAT</w:instrText>
                              </w:r>
                              <w:r w:rsidRPr="00F4305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Pr="00F4305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F4305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F2676D8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8" o:spid="_x0000_s1084" type="#_x0000_t65" style="position:absolute;margin-left:-8.4pt;margin-top:-.2pt;width:3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" o:allowincell="f" adj="14135" strokecolor="gray" strokeweight=".25pt">
                  <v:textbox>
                    <w:txbxContent>
                      <w:p w14:paraId="61AA2D9C" w14:textId="77777777" w:rsidR="00124F8B" w:rsidRPr="00F4305A" w:rsidRDefault="00124F8B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4305A"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begin"/>
                        </w:r>
                        <w:r w:rsidRPr="00F4305A">
                          <w:rPr>
                            <w:b/>
                            <w:bCs/>
                            <w:sz w:val="24"/>
                            <w:szCs w:val="24"/>
                          </w:rPr>
                          <w:instrText>PAGE    \* MERGEFORMAT</w:instrText>
                        </w:r>
                        <w:r w:rsidRPr="00F4305A"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separate"/>
                        </w:r>
                        <w:r w:rsidRPr="00F4305A">
                          <w:rPr>
                            <w:b/>
                            <w:bCs/>
                            <w:sz w:val="24"/>
                            <w:szCs w:val="24"/>
                          </w:rPr>
                          <w:t>2</w:t>
                        </w:r>
                        <w:r w:rsidRPr="00F4305A"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rFonts w:hint="cs"/>
            <w:rtl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36AC1" w14:textId="77777777" w:rsidR="004C1CD9" w:rsidRDefault="004C1CD9" w:rsidP="00DA4F13">
      <w:pPr>
        <w:spacing w:after="0" w:line="240" w:lineRule="auto"/>
      </w:pPr>
      <w:r>
        <w:separator/>
      </w:r>
    </w:p>
  </w:footnote>
  <w:footnote w:type="continuationSeparator" w:id="0">
    <w:p w14:paraId="29689500" w14:textId="77777777" w:rsidR="004C1CD9" w:rsidRDefault="004C1CD9" w:rsidP="00DA4F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93FF0" w14:textId="1073134A" w:rsidR="00DA4F13" w:rsidRPr="00DA4F13" w:rsidRDefault="00DA4F13" w:rsidP="00DA4F13">
    <w:pPr>
      <w:pStyle w:val="En-tte"/>
      <w:jc w:val="center"/>
      <w:rPr>
        <w:rFonts w:ascii="Amiri" w:hAnsi="Amiri" w:cs="Amiri"/>
        <w:b/>
        <w:bCs/>
        <w:sz w:val="28"/>
        <w:szCs w:val="28"/>
        <w:rtl/>
        <w:lang w:bidi="ar-DZ"/>
      </w:rPr>
    </w:pPr>
    <w:r>
      <w:rPr>
        <w:rFonts w:ascii="Amiri" w:hAnsi="Amiri" w:cs="Amiri"/>
        <w:b/>
        <w:bCs/>
        <w:noProof/>
        <w:sz w:val="28"/>
        <w:szCs w:val="28"/>
        <w:rtl/>
        <w:lang w:val="ar-DZ" w:bidi="ar-D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7C62ED" wp14:editId="16AEF688">
              <wp:simplePos x="0" y="0"/>
              <wp:positionH relativeFrom="column">
                <wp:posOffset>3757295</wp:posOffset>
              </wp:positionH>
              <wp:positionV relativeFrom="paragraph">
                <wp:posOffset>-148589</wp:posOffset>
              </wp:positionV>
              <wp:extent cx="2800350" cy="361950"/>
              <wp:effectExtent l="0" t="0" r="19050" b="19050"/>
              <wp:wrapNone/>
              <wp:docPr id="489372436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00350" cy="36195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9860F8" w14:textId="4F0890FC" w:rsidR="00DA4F13" w:rsidRPr="00DA4F13" w:rsidRDefault="00DA4F13" w:rsidP="00DA4F13">
                          <w:pPr>
                            <w:bidi/>
                            <w:spacing w:after="0" w:line="240" w:lineRule="auto"/>
                            <w:rPr>
                              <w:rFonts w:ascii="Amiri" w:hAnsi="Amiri" w:cs="Amiri"/>
                              <w:b/>
                              <w:bCs/>
                              <w:rtl/>
                              <w:lang w:bidi="ar-DZ"/>
                            </w:rPr>
                          </w:pPr>
                          <w:r w:rsidRPr="00DA4F13">
                            <w:rPr>
                              <w:rFonts w:ascii="Amiri" w:hAnsi="Amiri" w:cs="Amiri" w:hint="cs"/>
                              <w:b/>
                              <w:bCs/>
                              <w:rtl/>
                              <w:lang w:bidi="ar-DZ"/>
                            </w:rPr>
                            <w:t>الأستاذة:</w:t>
                          </w:r>
                          <w:r w:rsidRPr="00DA4F13">
                            <w:rPr>
                              <w:rFonts w:ascii="Amiri" w:hAnsi="Amiri" w:cs="Amiri"/>
                              <w:b/>
                              <w:bCs/>
                              <w:rtl/>
                              <w:lang w:bidi="ar-DZ"/>
                            </w:rPr>
                            <w:t xml:space="preserve"> مباركي فاطمة ثانوية الشلالة-البيض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7C62ED" id="Rectangle 5" o:spid="_x0000_s1082" style="position:absolute;left:0;text-align:left;margin-left:295.85pt;margin-top:-11.7pt;width:220.5pt;height:2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" fillcolor="white [3201]" strokecolor="white [3212]" strokeweight="2pt">
              <v:textbox>
                <w:txbxContent>
                  <w:p w14:paraId="159860F8" w14:textId="4F0890FC" w:rsidR="00DA4F13" w:rsidRPr="00DA4F13" w:rsidRDefault="00DA4F13" w:rsidP="00DA4F13">
                    <w:pPr>
                      <w:bidi/>
                      <w:spacing w:after="0" w:line="240" w:lineRule="auto"/>
                      <w:rPr>
                        <w:rFonts w:ascii="Amiri" w:hAnsi="Amiri" w:cs="Amiri"/>
                        <w:b/>
                        <w:bCs/>
                        <w:rtl/>
                        <w:lang w:bidi="ar-DZ"/>
                      </w:rPr>
                    </w:pPr>
                    <w:r w:rsidRPr="00DA4F13">
                      <w:rPr>
                        <w:rFonts w:ascii="Amiri" w:hAnsi="Amiri" w:cs="Amiri" w:hint="cs"/>
                        <w:b/>
                        <w:bCs/>
                        <w:rtl/>
                        <w:lang w:bidi="ar-DZ"/>
                      </w:rPr>
                      <w:t>الأستاذة:</w:t>
                    </w:r>
                    <w:r w:rsidRPr="00DA4F13">
                      <w:rPr>
                        <w:rFonts w:ascii="Amiri" w:hAnsi="Amiri" w:cs="Amiri"/>
                        <w:b/>
                        <w:bCs/>
                        <w:rtl/>
                        <w:lang w:bidi="ar-DZ"/>
                      </w:rPr>
                      <w:t xml:space="preserve"> مباركي فاطمة ثانوية الشلالة-البيض</w:t>
                    </w:r>
                  </w:p>
                </w:txbxContent>
              </v:textbox>
            </v:rect>
          </w:pict>
        </mc:Fallback>
      </mc:AlternateContent>
    </w:r>
    <w:r>
      <w:rPr>
        <w:rFonts w:ascii="Amiri" w:hAnsi="Amiri" w:cs="Amiri"/>
        <w:b/>
        <w:bCs/>
        <w:noProof/>
        <w:sz w:val="28"/>
        <w:szCs w:val="28"/>
        <w:rtl/>
        <w:lang w:val="ar-DZ" w:bidi="ar-D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18D564" wp14:editId="2EE9B75B">
              <wp:simplePos x="0" y="0"/>
              <wp:positionH relativeFrom="column">
                <wp:posOffset>-814705</wp:posOffset>
              </wp:positionH>
              <wp:positionV relativeFrom="paragraph">
                <wp:posOffset>-62865</wp:posOffset>
              </wp:positionV>
              <wp:extent cx="2428875" cy="295275"/>
              <wp:effectExtent l="0" t="0" r="28575" b="28575"/>
              <wp:wrapNone/>
              <wp:docPr id="1940239110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8875" cy="295275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1B3E76" w14:textId="5AB0718F" w:rsidR="00DA4F13" w:rsidRPr="00DA4F13" w:rsidRDefault="00DA4F13" w:rsidP="00DA4F13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t xml:space="preserve"> </w:t>
                          </w:r>
                          <w:r w:rsidRPr="00DA4F13">
                            <w:rPr>
                              <w:b/>
                              <w:bCs/>
                            </w:rPr>
                            <w:t>mebarki.math3</w:t>
                          </w:r>
                          <w:r w:rsidR="00F0594E">
                            <w:rPr>
                              <w:b/>
                              <w:bCs/>
                            </w:rPr>
                            <w:t>2</w:t>
                          </w:r>
                          <w:r w:rsidRPr="00DA4F13">
                            <w:rPr>
                              <w:b/>
                              <w:bCs/>
                            </w:rPr>
                            <w:t>@gmail.com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18D564" id="Rectangle 4" o:spid="_x0000_s1083" style="position:absolute;left:0;text-align:left;margin-left:-64.15pt;margin-top:-4.95pt;width:191.2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" fillcolor="white [3201]" strokecolor="white [3212]" strokeweight="2pt">
              <v:textbox>
                <w:txbxContent>
                  <w:p w14:paraId="661B3E76" w14:textId="5AB0718F" w:rsidR="00DA4F13" w:rsidRPr="00DA4F13" w:rsidRDefault="00DA4F13" w:rsidP="00DA4F13">
                    <w:pPr>
                      <w:rPr>
                        <w:b/>
                        <w:bCs/>
                      </w:rPr>
                    </w:pPr>
                    <w:r>
                      <w:t xml:space="preserve"> </w:t>
                    </w:r>
                    <w:r w:rsidRPr="00DA4F13">
                      <w:rPr>
                        <w:b/>
                        <w:bCs/>
                      </w:rPr>
                      <w:t>mebarki.math3</w:t>
                    </w:r>
                    <w:r w:rsidR="00F0594E">
                      <w:rPr>
                        <w:b/>
                        <w:bCs/>
                      </w:rPr>
                      <w:t>2</w:t>
                    </w:r>
                    <w:r w:rsidRPr="00DA4F13">
                      <w:rPr>
                        <w:b/>
                        <w:bCs/>
                      </w:rPr>
                      <w:t>@gmail.com</w:t>
                    </w:r>
                  </w:p>
                </w:txbxContent>
              </v:textbox>
            </v:rect>
          </w:pict>
        </mc:Fallback>
      </mc:AlternateContent>
    </w:r>
    <w:r w:rsidR="00283C06">
      <w:rPr>
        <w:rFonts w:ascii="Amiri" w:hAnsi="Amiri" w:cs="Amiri" w:hint="cs"/>
        <w:b/>
        <w:bCs/>
        <w:sz w:val="28"/>
        <w:szCs w:val="28"/>
        <w:rtl/>
        <w:lang w:bidi="ar-DZ"/>
      </w:rPr>
      <w:t>2026</w:t>
    </w:r>
    <w:r w:rsidR="00F0594E">
      <w:rPr>
        <w:rFonts w:ascii="Amiri" w:hAnsi="Amiri" w:cs="Amiri"/>
        <w:b/>
        <w:bCs/>
        <w:sz w:val="28"/>
        <w:szCs w:val="28"/>
        <w:lang w:bidi="ar-DZ"/>
      </w:rPr>
      <w:t>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F6113"/>
    <w:multiLevelType w:val="hybridMultilevel"/>
    <w:tmpl w:val="C8B08566"/>
    <w:lvl w:ilvl="0" w:tplc="14845212">
      <w:start w:val="1"/>
      <w:numFmt w:val="decimal"/>
      <w:lvlText w:val="%1."/>
      <w:lvlJc w:val="left"/>
      <w:pPr>
        <w:ind w:left="644" w:hanging="360"/>
      </w:pPr>
      <w:rPr>
        <w:rFonts w:ascii="Amiri" w:eastAsiaTheme="minorHAnsi" w:hAnsi="Amiri" w:cs="Amiri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B5D57"/>
    <w:multiLevelType w:val="hybridMultilevel"/>
    <w:tmpl w:val="4FFCF766"/>
    <w:lvl w:ilvl="0" w:tplc="4C281B3C">
      <w:start w:val="1"/>
      <w:numFmt w:val="decimal"/>
      <w:lvlText w:val="%1."/>
      <w:lvlJc w:val="left"/>
      <w:pPr>
        <w:ind w:left="720" w:hanging="360"/>
      </w:pPr>
      <w:rPr>
        <w:rFonts w:cs="Simplified Arabic" w:hint="default"/>
        <w:b w:val="0"/>
        <w:color w:val="auto"/>
        <w:sz w:val="22"/>
        <w:u w:val="none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E1DCA"/>
    <w:multiLevelType w:val="hybridMultilevel"/>
    <w:tmpl w:val="85AA6344"/>
    <w:lvl w:ilvl="0" w:tplc="600AB6AC">
      <w:start w:val="1"/>
      <w:numFmt w:val="decimal"/>
      <w:lvlText w:val="%1)"/>
      <w:lvlJc w:val="left"/>
      <w:pPr>
        <w:ind w:left="1080" w:hanging="360"/>
      </w:pPr>
      <w:rPr>
        <w:rFonts w:asciiTheme="minorHAnsi" w:hAnsiTheme="minorHAnsi" w:cs="Simplified Arabic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294CC2"/>
    <w:multiLevelType w:val="hybridMultilevel"/>
    <w:tmpl w:val="00B68522"/>
    <w:lvl w:ilvl="0" w:tplc="04090001">
      <w:start w:val="1"/>
      <w:numFmt w:val="bullet"/>
      <w:lvlText w:val=""/>
      <w:lvlJc w:val="left"/>
      <w:pPr>
        <w:tabs>
          <w:tab w:val="num" w:pos="1388"/>
        </w:tabs>
        <w:ind w:left="13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8"/>
        </w:tabs>
        <w:ind w:left="21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8"/>
        </w:tabs>
        <w:ind w:left="28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8"/>
        </w:tabs>
        <w:ind w:left="35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8"/>
        </w:tabs>
        <w:ind w:left="42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8"/>
        </w:tabs>
        <w:ind w:left="49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8"/>
        </w:tabs>
        <w:ind w:left="57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8"/>
        </w:tabs>
        <w:ind w:left="64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8"/>
        </w:tabs>
        <w:ind w:left="7148" w:hanging="360"/>
      </w:pPr>
      <w:rPr>
        <w:rFonts w:ascii="Wingdings" w:hAnsi="Wingdings" w:hint="default"/>
      </w:rPr>
    </w:lvl>
  </w:abstractNum>
  <w:abstractNum w:abstractNumId="4" w15:restartNumberingAfterBreak="0">
    <w:nsid w:val="0BAE33AA"/>
    <w:multiLevelType w:val="hybridMultilevel"/>
    <w:tmpl w:val="41F24B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0A200E"/>
    <w:multiLevelType w:val="hybridMultilevel"/>
    <w:tmpl w:val="2E8ABC00"/>
    <w:lvl w:ilvl="0" w:tplc="D57A21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7F4EDD"/>
    <w:multiLevelType w:val="hybridMultilevel"/>
    <w:tmpl w:val="B13A9E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1162C"/>
    <w:multiLevelType w:val="hybridMultilevel"/>
    <w:tmpl w:val="86AE4F1E"/>
    <w:lvl w:ilvl="0" w:tplc="97D6589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4751AE"/>
    <w:multiLevelType w:val="hybridMultilevel"/>
    <w:tmpl w:val="01F6A57E"/>
    <w:lvl w:ilvl="0" w:tplc="515CC4E6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0612C3B"/>
    <w:multiLevelType w:val="hybridMultilevel"/>
    <w:tmpl w:val="FB08FC9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151246"/>
    <w:multiLevelType w:val="hybridMultilevel"/>
    <w:tmpl w:val="4732C7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5D6CB2"/>
    <w:multiLevelType w:val="hybridMultilevel"/>
    <w:tmpl w:val="73D4095E"/>
    <w:lvl w:ilvl="0" w:tplc="4BD4784C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BF0AAB"/>
    <w:multiLevelType w:val="hybridMultilevel"/>
    <w:tmpl w:val="237E059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404A2B"/>
    <w:multiLevelType w:val="hybridMultilevel"/>
    <w:tmpl w:val="709683EA"/>
    <w:lvl w:ilvl="0" w:tplc="A65452DE">
      <w:start w:val="1"/>
      <w:numFmt w:val="upperRoman"/>
      <w:lvlText w:val="%1."/>
      <w:lvlJc w:val="left"/>
      <w:pPr>
        <w:ind w:left="437" w:hanging="720"/>
      </w:pPr>
      <w:rPr>
        <w:rFonts w:eastAsiaTheme="minorHAnsi"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797" w:hanging="360"/>
      </w:pPr>
    </w:lvl>
    <w:lvl w:ilvl="2" w:tplc="2000001B" w:tentative="1">
      <w:start w:val="1"/>
      <w:numFmt w:val="lowerRoman"/>
      <w:lvlText w:val="%3."/>
      <w:lvlJc w:val="right"/>
      <w:pPr>
        <w:ind w:left="1517" w:hanging="180"/>
      </w:pPr>
    </w:lvl>
    <w:lvl w:ilvl="3" w:tplc="2000000F" w:tentative="1">
      <w:start w:val="1"/>
      <w:numFmt w:val="decimal"/>
      <w:lvlText w:val="%4."/>
      <w:lvlJc w:val="left"/>
      <w:pPr>
        <w:ind w:left="2237" w:hanging="360"/>
      </w:pPr>
    </w:lvl>
    <w:lvl w:ilvl="4" w:tplc="20000019" w:tentative="1">
      <w:start w:val="1"/>
      <w:numFmt w:val="lowerLetter"/>
      <w:lvlText w:val="%5."/>
      <w:lvlJc w:val="left"/>
      <w:pPr>
        <w:ind w:left="2957" w:hanging="360"/>
      </w:pPr>
    </w:lvl>
    <w:lvl w:ilvl="5" w:tplc="2000001B" w:tentative="1">
      <w:start w:val="1"/>
      <w:numFmt w:val="lowerRoman"/>
      <w:lvlText w:val="%6."/>
      <w:lvlJc w:val="right"/>
      <w:pPr>
        <w:ind w:left="3677" w:hanging="180"/>
      </w:pPr>
    </w:lvl>
    <w:lvl w:ilvl="6" w:tplc="2000000F" w:tentative="1">
      <w:start w:val="1"/>
      <w:numFmt w:val="decimal"/>
      <w:lvlText w:val="%7."/>
      <w:lvlJc w:val="left"/>
      <w:pPr>
        <w:ind w:left="4397" w:hanging="360"/>
      </w:pPr>
    </w:lvl>
    <w:lvl w:ilvl="7" w:tplc="20000019" w:tentative="1">
      <w:start w:val="1"/>
      <w:numFmt w:val="lowerLetter"/>
      <w:lvlText w:val="%8."/>
      <w:lvlJc w:val="left"/>
      <w:pPr>
        <w:ind w:left="5117" w:hanging="360"/>
      </w:pPr>
    </w:lvl>
    <w:lvl w:ilvl="8" w:tplc="2000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14" w15:restartNumberingAfterBreak="0">
    <w:nsid w:val="4DAE5F7D"/>
    <w:multiLevelType w:val="hybridMultilevel"/>
    <w:tmpl w:val="014282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882B12"/>
    <w:multiLevelType w:val="hybridMultilevel"/>
    <w:tmpl w:val="9CB2F3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C21DB3"/>
    <w:multiLevelType w:val="hybridMultilevel"/>
    <w:tmpl w:val="7122C108"/>
    <w:lvl w:ilvl="0" w:tplc="D7624EA8">
      <w:start w:val="1"/>
      <w:numFmt w:val="decimal"/>
      <w:lvlText w:val="%1."/>
      <w:lvlJc w:val="left"/>
      <w:pPr>
        <w:ind w:left="1003" w:hanging="360"/>
      </w:pPr>
      <w:rPr>
        <w:rFonts w:ascii="Amiri" w:eastAsiaTheme="majorEastAsia" w:hAnsi="Amiri" w:cs="Amiri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723" w:hanging="360"/>
      </w:pPr>
    </w:lvl>
    <w:lvl w:ilvl="2" w:tplc="040C001B" w:tentative="1">
      <w:start w:val="1"/>
      <w:numFmt w:val="lowerRoman"/>
      <w:lvlText w:val="%3."/>
      <w:lvlJc w:val="right"/>
      <w:pPr>
        <w:ind w:left="2443" w:hanging="180"/>
      </w:pPr>
    </w:lvl>
    <w:lvl w:ilvl="3" w:tplc="040C000F" w:tentative="1">
      <w:start w:val="1"/>
      <w:numFmt w:val="decimal"/>
      <w:lvlText w:val="%4."/>
      <w:lvlJc w:val="left"/>
      <w:pPr>
        <w:ind w:left="3163" w:hanging="360"/>
      </w:pPr>
    </w:lvl>
    <w:lvl w:ilvl="4" w:tplc="040C0019" w:tentative="1">
      <w:start w:val="1"/>
      <w:numFmt w:val="lowerLetter"/>
      <w:lvlText w:val="%5."/>
      <w:lvlJc w:val="left"/>
      <w:pPr>
        <w:ind w:left="3883" w:hanging="360"/>
      </w:pPr>
    </w:lvl>
    <w:lvl w:ilvl="5" w:tplc="040C001B" w:tentative="1">
      <w:start w:val="1"/>
      <w:numFmt w:val="lowerRoman"/>
      <w:lvlText w:val="%6."/>
      <w:lvlJc w:val="right"/>
      <w:pPr>
        <w:ind w:left="4603" w:hanging="180"/>
      </w:pPr>
    </w:lvl>
    <w:lvl w:ilvl="6" w:tplc="040C000F" w:tentative="1">
      <w:start w:val="1"/>
      <w:numFmt w:val="decimal"/>
      <w:lvlText w:val="%7."/>
      <w:lvlJc w:val="left"/>
      <w:pPr>
        <w:ind w:left="5323" w:hanging="360"/>
      </w:pPr>
    </w:lvl>
    <w:lvl w:ilvl="7" w:tplc="040C0019" w:tentative="1">
      <w:start w:val="1"/>
      <w:numFmt w:val="lowerLetter"/>
      <w:lvlText w:val="%8."/>
      <w:lvlJc w:val="left"/>
      <w:pPr>
        <w:ind w:left="6043" w:hanging="360"/>
      </w:pPr>
    </w:lvl>
    <w:lvl w:ilvl="8" w:tplc="040C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7" w15:restartNumberingAfterBreak="0">
    <w:nsid w:val="56D72D09"/>
    <w:multiLevelType w:val="hybridMultilevel"/>
    <w:tmpl w:val="9DF09BB4"/>
    <w:lvl w:ilvl="0" w:tplc="B470B966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bCs w:val="0"/>
        <w:sz w:val="26"/>
        <w:szCs w:val="26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DA72167"/>
    <w:multiLevelType w:val="hybridMultilevel"/>
    <w:tmpl w:val="6AD263D4"/>
    <w:lvl w:ilvl="0" w:tplc="BEF072F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517D80"/>
    <w:multiLevelType w:val="hybridMultilevel"/>
    <w:tmpl w:val="4F9A5B16"/>
    <w:lvl w:ilvl="0" w:tplc="D70C5F52">
      <w:start w:val="1"/>
      <w:numFmt w:val="decimal"/>
      <w:lvlText w:val="%1)"/>
      <w:lvlJc w:val="left"/>
      <w:pPr>
        <w:ind w:left="777" w:hanging="360"/>
      </w:pPr>
      <w:rPr>
        <w:rFonts w:ascii="Amiri" w:eastAsiaTheme="minorHAnsi" w:hAnsi="Amiri" w:cs="Amiri" w:hint="default"/>
        <w:b w:val="0"/>
        <w:bCs w:val="0"/>
        <w:sz w:val="26"/>
        <w:szCs w:val="26"/>
      </w:rPr>
    </w:lvl>
    <w:lvl w:ilvl="1" w:tplc="040C0019" w:tentative="1">
      <w:start w:val="1"/>
      <w:numFmt w:val="lowerLetter"/>
      <w:lvlText w:val="%2."/>
      <w:lvlJc w:val="left"/>
      <w:pPr>
        <w:ind w:left="1497" w:hanging="360"/>
      </w:pPr>
    </w:lvl>
    <w:lvl w:ilvl="2" w:tplc="040C001B" w:tentative="1">
      <w:start w:val="1"/>
      <w:numFmt w:val="lowerRoman"/>
      <w:lvlText w:val="%3."/>
      <w:lvlJc w:val="right"/>
      <w:pPr>
        <w:ind w:left="2217" w:hanging="180"/>
      </w:pPr>
    </w:lvl>
    <w:lvl w:ilvl="3" w:tplc="040C000F" w:tentative="1">
      <w:start w:val="1"/>
      <w:numFmt w:val="decimal"/>
      <w:lvlText w:val="%4."/>
      <w:lvlJc w:val="left"/>
      <w:pPr>
        <w:ind w:left="2937" w:hanging="360"/>
      </w:pPr>
    </w:lvl>
    <w:lvl w:ilvl="4" w:tplc="040C0019" w:tentative="1">
      <w:start w:val="1"/>
      <w:numFmt w:val="lowerLetter"/>
      <w:lvlText w:val="%5."/>
      <w:lvlJc w:val="left"/>
      <w:pPr>
        <w:ind w:left="3657" w:hanging="360"/>
      </w:pPr>
    </w:lvl>
    <w:lvl w:ilvl="5" w:tplc="040C001B" w:tentative="1">
      <w:start w:val="1"/>
      <w:numFmt w:val="lowerRoman"/>
      <w:lvlText w:val="%6."/>
      <w:lvlJc w:val="right"/>
      <w:pPr>
        <w:ind w:left="4377" w:hanging="180"/>
      </w:pPr>
    </w:lvl>
    <w:lvl w:ilvl="6" w:tplc="040C000F" w:tentative="1">
      <w:start w:val="1"/>
      <w:numFmt w:val="decimal"/>
      <w:lvlText w:val="%7."/>
      <w:lvlJc w:val="left"/>
      <w:pPr>
        <w:ind w:left="5097" w:hanging="360"/>
      </w:pPr>
    </w:lvl>
    <w:lvl w:ilvl="7" w:tplc="040C0019" w:tentative="1">
      <w:start w:val="1"/>
      <w:numFmt w:val="lowerLetter"/>
      <w:lvlText w:val="%8."/>
      <w:lvlJc w:val="left"/>
      <w:pPr>
        <w:ind w:left="5817" w:hanging="360"/>
      </w:pPr>
    </w:lvl>
    <w:lvl w:ilvl="8" w:tplc="040C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0" w15:restartNumberingAfterBreak="0">
    <w:nsid w:val="61D862CE"/>
    <w:multiLevelType w:val="hybridMultilevel"/>
    <w:tmpl w:val="72F0059C"/>
    <w:lvl w:ilvl="0" w:tplc="040C000D">
      <w:start w:val="1"/>
      <w:numFmt w:val="bullet"/>
      <w:lvlText w:val=""/>
      <w:lvlJc w:val="left"/>
      <w:pPr>
        <w:ind w:left="9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1" w15:restartNumberingAfterBreak="0">
    <w:nsid w:val="6248345B"/>
    <w:multiLevelType w:val="hybridMultilevel"/>
    <w:tmpl w:val="AB14AF86"/>
    <w:lvl w:ilvl="0" w:tplc="7F5EB476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B7741C"/>
    <w:multiLevelType w:val="hybridMultilevel"/>
    <w:tmpl w:val="1CAAF7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813A4C"/>
    <w:multiLevelType w:val="hybridMultilevel"/>
    <w:tmpl w:val="61880322"/>
    <w:lvl w:ilvl="0" w:tplc="040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4" w15:restartNumberingAfterBreak="0">
    <w:nsid w:val="66907FC1"/>
    <w:multiLevelType w:val="hybridMultilevel"/>
    <w:tmpl w:val="853A8B64"/>
    <w:lvl w:ilvl="0" w:tplc="1E7E360E">
      <w:numFmt w:val="bullet"/>
      <w:lvlText w:val=""/>
      <w:lvlJc w:val="left"/>
      <w:pPr>
        <w:ind w:left="1080" w:hanging="360"/>
      </w:pPr>
      <w:rPr>
        <w:rFonts w:ascii="Symbol" w:eastAsiaTheme="minorHAnsi" w:hAnsi="Symbol" w:cs="Simplified Arabic" w:hint="default"/>
        <w:color w:val="EE0000"/>
        <w:lang w:bidi="ar-DZ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75D362D"/>
    <w:multiLevelType w:val="hybridMultilevel"/>
    <w:tmpl w:val="85660DA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D35B10"/>
    <w:multiLevelType w:val="hybridMultilevel"/>
    <w:tmpl w:val="9CB2F30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5905DC"/>
    <w:multiLevelType w:val="hybridMultilevel"/>
    <w:tmpl w:val="B6F682BA"/>
    <w:lvl w:ilvl="0" w:tplc="C03A07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C1458A7"/>
    <w:multiLevelType w:val="hybridMultilevel"/>
    <w:tmpl w:val="6FC2025A"/>
    <w:lvl w:ilvl="0" w:tplc="1EA63E74">
      <w:start w:val="3"/>
      <w:numFmt w:val="bullet"/>
      <w:lvlText w:val="-"/>
      <w:lvlJc w:val="left"/>
      <w:pPr>
        <w:ind w:left="784" w:hanging="360"/>
      </w:pPr>
      <w:rPr>
        <w:rFonts w:ascii="Amiri" w:eastAsiaTheme="minorHAnsi" w:hAnsi="Amiri" w:cs="Amiri" w:hint="default"/>
      </w:rPr>
    </w:lvl>
    <w:lvl w:ilvl="1" w:tplc="040C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9" w15:restartNumberingAfterBreak="0">
    <w:nsid w:val="7F56595C"/>
    <w:multiLevelType w:val="hybridMultilevel"/>
    <w:tmpl w:val="11C0542E"/>
    <w:lvl w:ilvl="0" w:tplc="F9A4C10E">
      <w:start w:val="1"/>
      <w:numFmt w:val="bullet"/>
      <w:lvlText w:val=""/>
      <w:lvlJc w:val="left"/>
      <w:pPr>
        <w:ind w:left="114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 w16cid:durableId="1504854081">
    <w:abstractNumId w:val="2"/>
  </w:num>
  <w:num w:numId="2" w16cid:durableId="113865802">
    <w:abstractNumId w:val="29"/>
  </w:num>
  <w:num w:numId="3" w16cid:durableId="1465462424">
    <w:abstractNumId w:val="24"/>
  </w:num>
  <w:num w:numId="4" w16cid:durableId="1765418725">
    <w:abstractNumId w:val="20"/>
  </w:num>
  <w:num w:numId="5" w16cid:durableId="1249079050">
    <w:abstractNumId w:val="9"/>
  </w:num>
  <w:num w:numId="6" w16cid:durableId="822087313">
    <w:abstractNumId w:val="12"/>
  </w:num>
  <w:num w:numId="7" w16cid:durableId="336615694">
    <w:abstractNumId w:val="23"/>
  </w:num>
  <w:num w:numId="8" w16cid:durableId="1082801990">
    <w:abstractNumId w:val="15"/>
  </w:num>
  <w:num w:numId="9" w16cid:durableId="1000155055">
    <w:abstractNumId w:val="26"/>
  </w:num>
  <w:num w:numId="10" w16cid:durableId="1876503989">
    <w:abstractNumId w:val="8"/>
  </w:num>
  <w:num w:numId="11" w16cid:durableId="2050177578">
    <w:abstractNumId w:val="28"/>
  </w:num>
  <w:num w:numId="12" w16cid:durableId="126049337">
    <w:abstractNumId w:val="21"/>
  </w:num>
  <w:num w:numId="13" w16cid:durableId="271206990">
    <w:abstractNumId w:val="27"/>
  </w:num>
  <w:num w:numId="14" w16cid:durableId="246381517">
    <w:abstractNumId w:val="1"/>
  </w:num>
  <w:num w:numId="15" w16cid:durableId="1558974925">
    <w:abstractNumId w:val="11"/>
  </w:num>
  <w:num w:numId="16" w16cid:durableId="642127563">
    <w:abstractNumId w:val="5"/>
  </w:num>
  <w:num w:numId="17" w16cid:durableId="1303392626">
    <w:abstractNumId w:val="10"/>
  </w:num>
  <w:num w:numId="18" w16cid:durableId="1517617511">
    <w:abstractNumId w:val="14"/>
  </w:num>
  <w:num w:numId="19" w16cid:durableId="339284934">
    <w:abstractNumId w:val="6"/>
  </w:num>
  <w:num w:numId="20" w16cid:durableId="2035231820">
    <w:abstractNumId w:val="22"/>
  </w:num>
  <w:num w:numId="21" w16cid:durableId="1422994458">
    <w:abstractNumId w:val="4"/>
  </w:num>
  <w:num w:numId="22" w16cid:durableId="655492772">
    <w:abstractNumId w:val="18"/>
  </w:num>
  <w:num w:numId="23" w16cid:durableId="677735481">
    <w:abstractNumId w:val="7"/>
  </w:num>
  <w:num w:numId="24" w16cid:durableId="349989676">
    <w:abstractNumId w:val="25"/>
  </w:num>
  <w:num w:numId="25" w16cid:durableId="1352293420">
    <w:abstractNumId w:val="17"/>
  </w:num>
  <w:num w:numId="26" w16cid:durableId="300572919">
    <w:abstractNumId w:val="19"/>
  </w:num>
  <w:num w:numId="27" w16cid:durableId="1660889124">
    <w:abstractNumId w:val="0"/>
  </w:num>
  <w:num w:numId="28" w16cid:durableId="651907506">
    <w:abstractNumId w:val="16"/>
  </w:num>
  <w:num w:numId="29" w16cid:durableId="1493988478">
    <w:abstractNumId w:val="13"/>
  </w:num>
  <w:num w:numId="30" w16cid:durableId="1328169809">
    <w:abstractNumId w:val="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3BE"/>
    <w:rsid w:val="00001CE9"/>
    <w:rsid w:val="00005612"/>
    <w:rsid w:val="0002597C"/>
    <w:rsid w:val="00033564"/>
    <w:rsid w:val="000377BF"/>
    <w:rsid w:val="000448B3"/>
    <w:rsid w:val="000510E6"/>
    <w:rsid w:val="0005485F"/>
    <w:rsid w:val="0007451A"/>
    <w:rsid w:val="00080A18"/>
    <w:rsid w:val="000829C0"/>
    <w:rsid w:val="000869A9"/>
    <w:rsid w:val="000946D3"/>
    <w:rsid w:val="000A0AD4"/>
    <w:rsid w:val="000B4BB5"/>
    <w:rsid w:val="000D1601"/>
    <w:rsid w:val="001101A3"/>
    <w:rsid w:val="001159FD"/>
    <w:rsid w:val="00117CC0"/>
    <w:rsid w:val="0012061E"/>
    <w:rsid w:val="00120B79"/>
    <w:rsid w:val="00124F8B"/>
    <w:rsid w:val="00130CDA"/>
    <w:rsid w:val="001419C6"/>
    <w:rsid w:val="00150ABA"/>
    <w:rsid w:val="0015564F"/>
    <w:rsid w:val="00165BE3"/>
    <w:rsid w:val="001801C0"/>
    <w:rsid w:val="00193492"/>
    <w:rsid w:val="00196CC4"/>
    <w:rsid w:val="001A1E8F"/>
    <w:rsid w:val="001B766E"/>
    <w:rsid w:val="001C4824"/>
    <w:rsid w:val="001D04A7"/>
    <w:rsid w:val="001D0AFA"/>
    <w:rsid w:val="001D3C6D"/>
    <w:rsid w:val="001E3C5F"/>
    <w:rsid w:val="00213301"/>
    <w:rsid w:val="00217701"/>
    <w:rsid w:val="0022476C"/>
    <w:rsid w:val="002250DD"/>
    <w:rsid w:val="00227F72"/>
    <w:rsid w:val="002440C5"/>
    <w:rsid w:val="00253CE6"/>
    <w:rsid w:val="002718AE"/>
    <w:rsid w:val="002740D3"/>
    <w:rsid w:val="00283C06"/>
    <w:rsid w:val="002874B0"/>
    <w:rsid w:val="002915CE"/>
    <w:rsid w:val="002A11A9"/>
    <w:rsid w:val="002D37EA"/>
    <w:rsid w:val="002F01C0"/>
    <w:rsid w:val="00305590"/>
    <w:rsid w:val="0032178B"/>
    <w:rsid w:val="00344782"/>
    <w:rsid w:val="00347F55"/>
    <w:rsid w:val="00352F6B"/>
    <w:rsid w:val="0036489D"/>
    <w:rsid w:val="003662AF"/>
    <w:rsid w:val="00372764"/>
    <w:rsid w:val="0037561B"/>
    <w:rsid w:val="00395266"/>
    <w:rsid w:val="003C4432"/>
    <w:rsid w:val="003C5E7A"/>
    <w:rsid w:val="003D48EA"/>
    <w:rsid w:val="003D5A13"/>
    <w:rsid w:val="003D5BFF"/>
    <w:rsid w:val="003D6702"/>
    <w:rsid w:val="003F1B6C"/>
    <w:rsid w:val="003F7F6C"/>
    <w:rsid w:val="00400F5C"/>
    <w:rsid w:val="00401EDE"/>
    <w:rsid w:val="0042346F"/>
    <w:rsid w:val="0042687D"/>
    <w:rsid w:val="0042747E"/>
    <w:rsid w:val="004363E5"/>
    <w:rsid w:val="0043783C"/>
    <w:rsid w:val="00444DD9"/>
    <w:rsid w:val="004608F2"/>
    <w:rsid w:val="004653BE"/>
    <w:rsid w:val="0046792D"/>
    <w:rsid w:val="00477986"/>
    <w:rsid w:val="00497972"/>
    <w:rsid w:val="004A12C4"/>
    <w:rsid w:val="004C1CD9"/>
    <w:rsid w:val="004C2F53"/>
    <w:rsid w:val="00503131"/>
    <w:rsid w:val="0051015B"/>
    <w:rsid w:val="00513936"/>
    <w:rsid w:val="00514B8A"/>
    <w:rsid w:val="00515C0E"/>
    <w:rsid w:val="00523874"/>
    <w:rsid w:val="00556AEA"/>
    <w:rsid w:val="00560BBD"/>
    <w:rsid w:val="005725F6"/>
    <w:rsid w:val="00582EA8"/>
    <w:rsid w:val="005A0405"/>
    <w:rsid w:val="005B51B7"/>
    <w:rsid w:val="005D0464"/>
    <w:rsid w:val="005D7019"/>
    <w:rsid w:val="005F142D"/>
    <w:rsid w:val="005F5A8C"/>
    <w:rsid w:val="00602A56"/>
    <w:rsid w:val="00612B3A"/>
    <w:rsid w:val="00615E72"/>
    <w:rsid w:val="00645C77"/>
    <w:rsid w:val="00655A07"/>
    <w:rsid w:val="00663665"/>
    <w:rsid w:val="00683866"/>
    <w:rsid w:val="006858DB"/>
    <w:rsid w:val="00685D1E"/>
    <w:rsid w:val="00686629"/>
    <w:rsid w:val="006A06EF"/>
    <w:rsid w:val="006A2028"/>
    <w:rsid w:val="006A2877"/>
    <w:rsid w:val="006B29A1"/>
    <w:rsid w:val="006C4628"/>
    <w:rsid w:val="006D190B"/>
    <w:rsid w:val="006D26B4"/>
    <w:rsid w:val="006D2A38"/>
    <w:rsid w:val="006E36F7"/>
    <w:rsid w:val="006F54C9"/>
    <w:rsid w:val="006F5DCB"/>
    <w:rsid w:val="006F6ACE"/>
    <w:rsid w:val="00701988"/>
    <w:rsid w:val="00707DA0"/>
    <w:rsid w:val="00707ED9"/>
    <w:rsid w:val="0071529F"/>
    <w:rsid w:val="00720D5A"/>
    <w:rsid w:val="0072425A"/>
    <w:rsid w:val="0072668B"/>
    <w:rsid w:val="007467DF"/>
    <w:rsid w:val="0074759A"/>
    <w:rsid w:val="00747A48"/>
    <w:rsid w:val="00761511"/>
    <w:rsid w:val="007649CC"/>
    <w:rsid w:val="00771D9F"/>
    <w:rsid w:val="00780531"/>
    <w:rsid w:val="00792B9B"/>
    <w:rsid w:val="007959CA"/>
    <w:rsid w:val="007A39F3"/>
    <w:rsid w:val="007A6D9A"/>
    <w:rsid w:val="007B1F1F"/>
    <w:rsid w:val="007B5640"/>
    <w:rsid w:val="007D00A8"/>
    <w:rsid w:val="007E3DD5"/>
    <w:rsid w:val="00812F94"/>
    <w:rsid w:val="008207C8"/>
    <w:rsid w:val="008251D7"/>
    <w:rsid w:val="00834B18"/>
    <w:rsid w:val="00840E5E"/>
    <w:rsid w:val="00841A31"/>
    <w:rsid w:val="00846FFD"/>
    <w:rsid w:val="00847BBD"/>
    <w:rsid w:val="00847C30"/>
    <w:rsid w:val="0086601B"/>
    <w:rsid w:val="00873428"/>
    <w:rsid w:val="00876C9D"/>
    <w:rsid w:val="00886BB3"/>
    <w:rsid w:val="0089544A"/>
    <w:rsid w:val="008D0A95"/>
    <w:rsid w:val="008E0D3F"/>
    <w:rsid w:val="008E3C39"/>
    <w:rsid w:val="008E5553"/>
    <w:rsid w:val="008E7492"/>
    <w:rsid w:val="008F2452"/>
    <w:rsid w:val="008F3252"/>
    <w:rsid w:val="008F54F8"/>
    <w:rsid w:val="0090310E"/>
    <w:rsid w:val="00944A60"/>
    <w:rsid w:val="00956E47"/>
    <w:rsid w:val="00960E89"/>
    <w:rsid w:val="0096214E"/>
    <w:rsid w:val="0096581C"/>
    <w:rsid w:val="00981E9C"/>
    <w:rsid w:val="009A2084"/>
    <w:rsid w:val="009A6DF2"/>
    <w:rsid w:val="009B038C"/>
    <w:rsid w:val="009B5DF5"/>
    <w:rsid w:val="009B7FF2"/>
    <w:rsid w:val="009F5122"/>
    <w:rsid w:val="00A200F8"/>
    <w:rsid w:val="00A2578B"/>
    <w:rsid w:val="00A34288"/>
    <w:rsid w:val="00A34B9B"/>
    <w:rsid w:val="00A704EB"/>
    <w:rsid w:val="00AC4AAE"/>
    <w:rsid w:val="00AC74A8"/>
    <w:rsid w:val="00AE10CB"/>
    <w:rsid w:val="00AE4A5E"/>
    <w:rsid w:val="00AE7E7F"/>
    <w:rsid w:val="00AF2D62"/>
    <w:rsid w:val="00B01B63"/>
    <w:rsid w:val="00B05830"/>
    <w:rsid w:val="00B13899"/>
    <w:rsid w:val="00B22875"/>
    <w:rsid w:val="00B233BA"/>
    <w:rsid w:val="00B34141"/>
    <w:rsid w:val="00B721C0"/>
    <w:rsid w:val="00BC1043"/>
    <w:rsid w:val="00BC53C4"/>
    <w:rsid w:val="00BE0286"/>
    <w:rsid w:val="00BE6698"/>
    <w:rsid w:val="00C049F6"/>
    <w:rsid w:val="00C121D2"/>
    <w:rsid w:val="00C17539"/>
    <w:rsid w:val="00C20A80"/>
    <w:rsid w:val="00C2649B"/>
    <w:rsid w:val="00C419C2"/>
    <w:rsid w:val="00C448DD"/>
    <w:rsid w:val="00C454D4"/>
    <w:rsid w:val="00C81718"/>
    <w:rsid w:val="00CA3C1E"/>
    <w:rsid w:val="00CA4226"/>
    <w:rsid w:val="00CA5119"/>
    <w:rsid w:val="00CA5670"/>
    <w:rsid w:val="00CB3F9D"/>
    <w:rsid w:val="00CC111C"/>
    <w:rsid w:val="00CC37B1"/>
    <w:rsid w:val="00D11189"/>
    <w:rsid w:val="00D30848"/>
    <w:rsid w:val="00D3698F"/>
    <w:rsid w:val="00D60CA1"/>
    <w:rsid w:val="00D62AE5"/>
    <w:rsid w:val="00D77D4D"/>
    <w:rsid w:val="00D820B0"/>
    <w:rsid w:val="00D935F4"/>
    <w:rsid w:val="00DA1F5A"/>
    <w:rsid w:val="00DA1FE8"/>
    <w:rsid w:val="00DA4F13"/>
    <w:rsid w:val="00DB6768"/>
    <w:rsid w:val="00DC3E72"/>
    <w:rsid w:val="00DD609C"/>
    <w:rsid w:val="00DF3C71"/>
    <w:rsid w:val="00E21289"/>
    <w:rsid w:val="00E60A10"/>
    <w:rsid w:val="00E7420E"/>
    <w:rsid w:val="00EA5D67"/>
    <w:rsid w:val="00EA6A8F"/>
    <w:rsid w:val="00EB335F"/>
    <w:rsid w:val="00EC23A3"/>
    <w:rsid w:val="00EC70C0"/>
    <w:rsid w:val="00ED3865"/>
    <w:rsid w:val="00ED5C91"/>
    <w:rsid w:val="00ED5FF3"/>
    <w:rsid w:val="00EE28AA"/>
    <w:rsid w:val="00EE2C8B"/>
    <w:rsid w:val="00F0594E"/>
    <w:rsid w:val="00F06A11"/>
    <w:rsid w:val="00F4222D"/>
    <w:rsid w:val="00F42740"/>
    <w:rsid w:val="00F4305A"/>
    <w:rsid w:val="00F432F9"/>
    <w:rsid w:val="00F43CFC"/>
    <w:rsid w:val="00F443AD"/>
    <w:rsid w:val="00F46A4B"/>
    <w:rsid w:val="00F5566B"/>
    <w:rsid w:val="00F86A29"/>
    <w:rsid w:val="00FB5A89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1DC8AF"/>
  <w15:docId w15:val="{CD6DA768-87F2-4D59-87A4-98538F9F1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0A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60A1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edelespacerserv">
    <w:name w:val="Placeholder Text"/>
    <w:basedOn w:val="Policepardfaut"/>
    <w:uiPriority w:val="99"/>
    <w:semiHidden/>
    <w:rsid w:val="00A704EB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0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04E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A4F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4F13"/>
  </w:style>
  <w:style w:type="paragraph" w:styleId="Pieddepage">
    <w:name w:val="footer"/>
    <w:basedOn w:val="Normal"/>
    <w:link w:val="PieddepageCar"/>
    <w:uiPriority w:val="99"/>
    <w:unhideWhenUsed/>
    <w:rsid w:val="00DA4F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4F13"/>
  </w:style>
  <w:style w:type="paragraph" w:styleId="Paragraphedeliste">
    <w:name w:val="List Paragraph"/>
    <w:basedOn w:val="Normal"/>
    <w:link w:val="ParagraphedelisteCar"/>
    <w:uiPriority w:val="34"/>
    <w:qFormat/>
    <w:rsid w:val="000D1601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CC37B1"/>
  </w:style>
  <w:style w:type="character" w:styleId="Lienhypertexte">
    <w:name w:val="Hyperlink"/>
    <w:basedOn w:val="Policepardfaut"/>
    <w:uiPriority w:val="99"/>
    <w:unhideWhenUsed/>
    <w:rsid w:val="00D77D4D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77D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671" Type="http://schemas.openxmlformats.org/officeDocument/2006/relationships/image" Target="media/image284.wmf"/><Relationship Id="rId769" Type="http://schemas.openxmlformats.org/officeDocument/2006/relationships/oleObject" Target="embeddings/oleObject435.bin"/><Relationship Id="rId976" Type="http://schemas.openxmlformats.org/officeDocument/2006/relationships/image" Target="media/image424.wmf"/><Relationship Id="rId21" Type="http://schemas.openxmlformats.org/officeDocument/2006/relationships/image" Target="media/image9.wmf"/><Relationship Id="rId324" Type="http://schemas.openxmlformats.org/officeDocument/2006/relationships/image" Target="media/image142.wmf"/><Relationship Id="rId531" Type="http://schemas.openxmlformats.org/officeDocument/2006/relationships/oleObject" Target="embeddings/oleObject301.bin"/><Relationship Id="rId629" Type="http://schemas.openxmlformats.org/officeDocument/2006/relationships/oleObject" Target="embeddings/oleObject359.bin"/><Relationship Id="rId1161" Type="http://schemas.openxmlformats.org/officeDocument/2006/relationships/oleObject" Target="embeddings/oleObject650.bin"/><Relationship Id="rId170" Type="http://schemas.openxmlformats.org/officeDocument/2006/relationships/oleObject" Target="embeddings/oleObject89.bin"/><Relationship Id="rId836" Type="http://schemas.openxmlformats.org/officeDocument/2006/relationships/oleObject" Target="embeddings/oleObject473.bin"/><Relationship Id="rId1021" Type="http://schemas.openxmlformats.org/officeDocument/2006/relationships/oleObject" Target="embeddings/oleObject573.bin"/><Relationship Id="rId1119" Type="http://schemas.openxmlformats.org/officeDocument/2006/relationships/oleObject" Target="embeddings/oleObject628.bin"/><Relationship Id="rId268" Type="http://schemas.openxmlformats.org/officeDocument/2006/relationships/image" Target="media/image116.wmf"/><Relationship Id="rId475" Type="http://schemas.openxmlformats.org/officeDocument/2006/relationships/oleObject" Target="embeddings/oleObject268.bin"/><Relationship Id="rId682" Type="http://schemas.openxmlformats.org/officeDocument/2006/relationships/oleObject" Target="embeddings/oleObject387.bin"/><Relationship Id="rId903" Type="http://schemas.openxmlformats.org/officeDocument/2006/relationships/oleObject" Target="embeddings/oleObject509.bin"/><Relationship Id="rId32" Type="http://schemas.openxmlformats.org/officeDocument/2006/relationships/oleObject" Target="embeddings/oleObject12.bin"/><Relationship Id="rId128" Type="http://schemas.openxmlformats.org/officeDocument/2006/relationships/image" Target="media/image58.wmf"/><Relationship Id="rId335" Type="http://schemas.openxmlformats.org/officeDocument/2006/relationships/oleObject" Target="embeddings/oleObject182.bin"/><Relationship Id="rId542" Type="http://schemas.openxmlformats.org/officeDocument/2006/relationships/image" Target="media/image229.wmf"/><Relationship Id="rId987" Type="http://schemas.openxmlformats.org/officeDocument/2006/relationships/oleObject" Target="embeddings/oleObject552.bin"/><Relationship Id="rId1172" Type="http://schemas.openxmlformats.org/officeDocument/2006/relationships/image" Target="media/image511.wmf"/><Relationship Id="rId181" Type="http://schemas.openxmlformats.org/officeDocument/2006/relationships/oleObject" Target="embeddings/oleObject96.bin"/><Relationship Id="rId402" Type="http://schemas.openxmlformats.org/officeDocument/2006/relationships/image" Target="media/image178.wmf"/><Relationship Id="rId847" Type="http://schemas.openxmlformats.org/officeDocument/2006/relationships/oleObject" Target="embeddings/oleObject479.bin"/><Relationship Id="rId1032" Type="http://schemas.openxmlformats.org/officeDocument/2006/relationships/image" Target="media/image448.wmf"/><Relationship Id="rId279" Type="http://schemas.openxmlformats.org/officeDocument/2006/relationships/oleObject" Target="embeddings/oleObject152.bin"/><Relationship Id="rId486" Type="http://schemas.openxmlformats.org/officeDocument/2006/relationships/oleObject" Target="embeddings/oleObject275.bin"/><Relationship Id="rId693" Type="http://schemas.openxmlformats.org/officeDocument/2006/relationships/image" Target="media/image295.wmf"/><Relationship Id="rId707" Type="http://schemas.openxmlformats.org/officeDocument/2006/relationships/image" Target="media/image302.wmf"/><Relationship Id="rId914" Type="http://schemas.openxmlformats.org/officeDocument/2006/relationships/image" Target="media/image394.wmf"/><Relationship Id="rId43" Type="http://schemas.openxmlformats.org/officeDocument/2006/relationships/image" Target="media/image20.wmf"/><Relationship Id="rId139" Type="http://schemas.openxmlformats.org/officeDocument/2006/relationships/oleObject" Target="embeddings/oleObject71.bin"/><Relationship Id="rId346" Type="http://schemas.openxmlformats.org/officeDocument/2006/relationships/image" Target="media/image153.wmf"/><Relationship Id="rId553" Type="http://schemas.openxmlformats.org/officeDocument/2006/relationships/image" Target="media/image234.wmf"/><Relationship Id="rId760" Type="http://schemas.openxmlformats.org/officeDocument/2006/relationships/oleObject" Target="embeddings/oleObject430.bin"/><Relationship Id="rId998" Type="http://schemas.openxmlformats.org/officeDocument/2006/relationships/image" Target="media/image434.wmf"/><Relationship Id="rId1183" Type="http://schemas.openxmlformats.org/officeDocument/2006/relationships/image" Target="media/image515.wmf"/><Relationship Id="rId192" Type="http://schemas.openxmlformats.org/officeDocument/2006/relationships/image" Target="media/image83.wmf"/><Relationship Id="rId206" Type="http://schemas.openxmlformats.org/officeDocument/2006/relationships/oleObject" Target="embeddings/oleObject111.bin"/><Relationship Id="rId413" Type="http://schemas.openxmlformats.org/officeDocument/2006/relationships/oleObject" Target="embeddings/oleObject225.bin"/><Relationship Id="rId858" Type="http://schemas.openxmlformats.org/officeDocument/2006/relationships/image" Target="media/image368.wmf"/><Relationship Id="rId1043" Type="http://schemas.openxmlformats.org/officeDocument/2006/relationships/image" Target="media/image453.wmf"/><Relationship Id="rId497" Type="http://schemas.openxmlformats.org/officeDocument/2006/relationships/image" Target="media/image211.wmf"/><Relationship Id="rId620" Type="http://schemas.openxmlformats.org/officeDocument/2006/relationships/oleObject" Target="embeddings/oleObject353.bin"/><Relationship Id="rId718" Type="http://schemas.openxmlformats.org/officeDocument/2006/relationships/oleObject" Target="embeddings/oleObject405.bin"/><Relationship Id="rId925" Type="http://schemas.openxmlformats.org/officeDocument/2006/relationships/oleObject" Target="embeddings/oleObject520.bin"/><Relationship Id="rId357" Type="http://schemas.openxmlformats.org/officeDocument/2006/relationships/oleObject" Target="embeddings/oleObject194.bin"/><Relationship Id="rId1110" Type="http://schemas.openxmlformats.org/officeDocument/2006/relationships/oleObject" Target="embeddings/oleObject622.bin"/><Relationship Id="rId1194" Type="http://schemas.openxmlformats.org/officeDocument/2006/relationships/oleObject" Target="embeddings/oleObject669.bin"/><Relationship Id="rId1208" Type="http://schemas.openxmlformats.org/officeDocument/2006/relationships/oleObject" Target="embeddings/oleObject677.bin"/><Relationship Id="rId54" Type="http://schemas.openxmlformats.org/officeDocument/2006/relationships/oleObject" Target="embeddings/oleObject24.bin"/><Relationship Id="rId217" Type="http://schemas.openxmlformats.org/officeDocument/2006/relationships/image" Target="media/image95.wmf"/><Relationship Id="rId564" Type="http://schemas.openxmlformats.org/officeDocument/2006/relationships/oleObject" Target="embeddings/oleObject322.bin"/><Relationship Id="rId771" Type="http://schemas.openxmlformats.org/officeDocument/2006/relationships/oleObject" Target="embeddings/oleObject436.bin"/><Relationship Id="rId869" Type="http://schemas.openxmlformats.org/officeDocument/2006/relationships/image" Target="media/image373.wmf"/><Relationship Id="rId424" Type="http://schemas.openxmlformats.org/officeDocument/2006/relationships/oleObject" Target="embeddings/oleObject235.bin"/><Relationship Id="rId631" Type="http://schemas.openxmlformats.org/officeDocument/2006/relationships/image" Target="media/image265.wmf"/><Relationship Id="rId729" Type="http://schemas.openxmlformats.org/officeDocument/2006/relationships/image" Target="media/image313.wmf"/><Relationship Id="rId1054" Type="http://schemas.openxmlformats.org/officeDocument/2006/relationships/oleObject" Target="embeddings/oleObject590.bin"/><Relationship Id="rId270" Type="http://schemas.openxmlformats.org/officeDocument/2006/relationships/image" Target="media/image117.wmf"/><Relationship Id="rId936" Type="http://schemas.openxmlformats.org/officeDocument/2006/relationships/image" Target="media/image405.wmf"/><Relationship Id="rId1121" Type="http://schemas.openxmlformats.org/officeDocument/2006/relationships/oleObject" Target="embeddings/oleObject629.bin"/><Relationship Id="rId65" Type="http://schemas.openxmlformats.org/officeDocument/2006/relationships/image" Target="media/image29.wmf"/><Relationship Id="rId130" Type="http://schemas.openxmlformats.org/officeDocument/2006/relationships/oleObject" Target="embeddings/oleObject66.bin"/><Relationship Id="rId368" Type="http://schemas.openxmlformats.org/officeDocument/2006/relationships/image" Target="media/image164.wmf"/><Relationship Id="rId575" Type="http://schemas.openxmlformats.org/officeDocument/2006/relationships/image" Target="media/image239.wmf"/><Relationship Id="rId782" Type="http://schemas.openxmlformats.org/officeDocument/2006/relationships/oleObject" Target="embeddings/oleObject442.bin"/><Relationship Id="rId228" Type="http://schemas.openxmlformats.org/officeDocument/2006/relationships/image" Target="media/image100.wmf"/><Relationship Id="rId435" Type="http://schemas.openxmlformats.org/officeDocument/2006/relationships/oleObject" Target="embeddings/oleObject242.bin"/><Relationship Id="rId642" Type="http://schemas.openxmlformats.org/officeDocument/2006/relationships/oleObject" Target="embeddings/oleObject367.bin"/><Relationship Id="rId1065" Type="http://schemas.openxmlformats.org/officeDocument/2006/relationships/oleObject" Target="embeddings/oleObject596.bin"/><Relationship Id="rId281" Type="http://schemas.openxmlformats.org/officeDocument/2006/relationships/oleObject" Target="embeddings/oleObject153.bin"/><Relationship Id="rId502" Type="http://schemas.openxmlformats.org/officeDocument/2006/relationships/oleObject" Target="embeddings/oleObject283.bin"/><Relationship Id="rId947" Type="http://schemas.openxmlformats.org/officeDocument/2006/relationships/image" Target="media/image410.wmf"/><Relationship Id="rId1132" Type="http://schemas.openxmlformats.org/officeDocument/2006/relationships/image" Target="media/image492.wmf"/><Relationship Id="rId76" Type="http://schemas.openxmlformats.org/officeDocument/2006/relationships/image" Target="media/image34.wmf"/><Relationship Id="rId141" Type="http://schemas.openxmlformats.org/officeDocument/2006/relationships/oleObject" Target="embeddings/oleObject72.bin"/><Relationship Id="rId379" Type="http://schemas.openxmlformats.org/officeDocument/2006/relationships/oleObject" Target="embeddings/oleObject204.bin"/><Relationship Id="rId586" Type="http://schemas.openxmlformats.org/officeDocument/2006/relationships/oleObject" Target="embeddings/oleObject336.bin"/><Relationship Id="rId793" Type="http://schemas.openxmlformats.org/officeDocument/2006/relationships/image" Target="media/image340.wmf"/><Relationship Id="rId807" Type="http://schemas.openxmlformats.org/officeDocument/2006/relationships/image" Target="media/image345.wmf"/><Relationship Id="rId7" Type="http://schemas.openxmlformats.org/officeDocument/2006/relationships/image" Target="media/image1.wmf"/><Relationship Id="rId239" Type="http://schemas.openxmlformats.org/officeDocument/2006/relationships/image" Target="media/image103.wmf"/><Relationship Id="rId446" Type="http://schemas.openxmlformats.org/officeDocument/2006/relationships/image" Target="media/image191.wmf"/><Relationship Id="rId653" Type="http://schemas.openxmlformats.org/officeDocument/2006/relationships/image" Target="media/image275.wmf"/><Relationship Id="rId1076" Type="http://schemas.openxmlformats.org/officeDocument/2006/relationships/image" Target="media/image469.wmf"/><Relationship Id="rId292" Type="http://schemas.openxmlformats.org/officeDocument/2006/relationships/image" Target="media/image128.wmf"/><Relationship Id="rId306" Type="http://schemas.openxmlformats.org/officeDocument/2006/relationships/oleObject" Target="embeddings/oleObject166.bin"/><Relationship Id="rId860" Type="http://schemas.openxmlformats.org/officeDocument/2006/relationships/image" Target="media/image369.wmf"/><Relationship Id="rId958" Type="http://schemas.openxmlformats.org/officeDocument/2006/relationships/image" Target="media/image415.wmf"/><Relationship Id="rId1143" Type="http://schemas.openxmlformats.org/officeDocument/2006/relationships/image" Target="media/image497.wmf"/><Relationship Id="rId87" Type="http://schemas.openxmlformats.org/officeDocument/2006/relationships/oleObject" Target="embeddings/oleObject42.bin"/><Relationship Id="rId513" Type="http://schemas.openxmlformats.org/officeDocument/2006/relationships/image" Target="media/image217.wmf"/><Relationship Id="rId597" Type="http://schemas.openxmlformats.org/officeDocument/2006/relationships/image" Target="media/image250.wmf"/><Relationship Id="rId720" Type="http://schemas.openxmlformats.org/officeDocument/2006/relationships/oleObject" Target="embeddings/oleObject406.bin"/><Relationship Id="rId818" Type="http://schemas.openxmlformats.org/officeDocument/2006/relationships/image" Target="media/image349.wmf"/><Relationship Id="rId152" Type="http://schemas.openxmlformats.org/officeDocument/2006/relationships/image" Target="media/image68.wmf"/><Relationship Id="rId457" Type="http://schemas.openxmlformats.org/officeDocument/2006/relationships/oleObject" Target="embeddings/oleObject255.bin"/><Relationship Id="rId1003" Type="http://schemas.openxmlformats.org/officeDocument/2006/relationships/image" Target="media/image437.wmf"/><Relationship Id="rId1087" Type="http://schemas.openxmlformats.org/officeDocument/2006/relationships/image" Target="media/image474.wmf"/><Relationship Id="rId1210" Type="http://schemas.openxmlformats.org/officeDocument/2006/relationships/oleObject" Target="embeddings/oleObject678.bin"/><Relationship Id="rId664" Type="http://schemas.openxmlformats.org/officeDocument/2006/relationships/oleObject" Target="embeddings/oleObject378.bin"/><Relationship Id="rId871" Type="http://schemas.openxmlformats.org/officeDocument/2006/relationships/image" Target="media/image374.wmf"/><Relationship Id="rId969" Type="http://schemas.openxmlformats.org/officeDocument/2006/relationships/oleObject" Target="embeddings/oleObject543.bin"/><Relationship Id="rId14" Type="http://schemas.openxmlformats.org/officeDocument/2006/relationships/oleObject" Target="embeddings/oleObject4.bin"/><Relationship Id="rId317" Type="http://schemas.openxmlformats.org/officeDocument/2006/relationships/image" Target="media/image139.wmf"/><Relationship Id="rId524" Type="http://schemas.openxmlformats.org/officeDocument/2006/relationships/image" Target="media/image222.wmf"/><Relationship Id="rId731" Type="http://schemas.openxmlformats.org/officeDocument/2006/relationships/oleObject" Target="embeddings/oleObject412.bin"/><Relationship Id="rId1154" Type="http://schemas.openxmlformats.org/officeDocument/2006/relationships/image" Target="media/image502.wmf"/><Relationship Id="rId98" Type="http://schemas.openxmlformats.org/officeDocument/2006/relationships/oleObject" Target="embeddings/oleObject48.bin"/><Relationship Id="rId163" Type="http://schemas.openxmlformats.org/officeDocument/2006/relationships/oleObject" Target="embeddings/oleObject85.bin"/><Relationship Id="rId370" Type="http://schemas.openxmlformats.org/officeDocument/2006/relationships/image" Target="media/image165.wmf"/><Relationship Id="rId829" Type="http://schemas.openxmlformats.org/officeDocument/2006/relationships/oleObject" Target="embeddings/oleObject469.bin"/><Relationship Id="rId1014" Type="http://schemas.openxmlformats.org/officeDocument/2006/relationships/oleObject" Target="embeddings/oleObject569.bin"/><Relationship Id="rId230" Type="http://schemas.openxmlformats.org/officeDocument/2006/relationships/image" Target="media/image101.wmf"/><Relationship Id="rId468" Type="http://schemas.openxmlformats.org/officeDocument/2006/relationships/oleObject" Target="embeddings/oleObject263.bin"/><Relationship Id="rId675" Type="http://schemas.openxmlformats.org/officeDocument/2006/relationships/image" Target="media/image286.wmf"/><Relationship Id="rId882" Type="http://schemas.openxmlformats.org/officeDocument/2006/relationships/image" Target="media/image379.wmf"/><Relationship Id="rId1098" Type="http://schemas.openxmlformats.org/officeDocument/2006/relationships/oleObject" Target="embeddings/oleObject614.bin"/><Relationship Id="rId25" Type="http://schemas.openxmlformats.org/officeDocument/2006/relationships/image" Target="media/image11.wmf"/><Relationship Id="rId328" Type="http://schemas.openxmlformats.org/officeDocument/2006/relationships/image" Target="media/image144.wmf"/><Relationship Id="rId535" Type="http://schemas.openxmlformats.org/officeDocument/2006/relationships/image" Target="media/image226.wmf"/><Relationship Id="rId742" Type="http://schemas.openxmlformats.org/officeDocument/2006/relationships/oleObject" Target="embeddings/oleObject418.bin"/><Relationship Id="rId1165" Type="http://schemas.openxmlformats.org/officeDocument/2006/relationships/oleObject" Target="embeddings/oleObject652.bin"/><Relationship Id="rId174" Type="http://schemas.openxmlformats.org/officeDocument/2006/relationships/oleObject" Target="embeddings/oleObject92.bin"/><Relationship Id="rId381" Type="http://schemas.openxmlformats.org/officeDocument/2006/relationships/image" Target="media/image170.wmf"/><Relationship Id="rId602" Type="http://schemas.openxmlformats.org/officeDocument/2006/relationships/oleObject" Target="embeddings/oleObject344.bin"/><Relationship Id="rId1025" Type="http://schemas.openxmlformats.org/officeDocument/2006/relationships/oleObject" Target="embeddings/oleObject575.bin"/><Relationship Id="rId241" Type="http://schemas.openxmlformats.org/officeDocument/2006/relationships/oleObject" Target="embeddings/oleObject132.bin"/><Relationship Id="rId479" Type="http://schemas.openxmlformats.org/officeDocument/2006/relationships/oleObject" Target="embeddings/oleObject271.bin"/><Relationship Id="rId686" Type="http://schemas.openxmlformats.org/officeDocument/2006/relationships/oleObject" Target="embeddings/oleObject389.bin"/><Relationship Id="rId893" Type="http://schemas.openxmlformats.org/officeDocument/2006/relationships/oleObject" Target="embeddings/oleObject504.bin"/><Relationship Id="rId907" Type="http://schemas.openxmlformats.org/officeDocument/2006/relationships/oleObject" Target="embeddings/oleObject511.bin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84.bin"/><Relationship Id="rId546" Type="http://schemas.openxmlformats.org/officeDocument/2006/relationships/image" Target="media/image231.wmf"/><Relationship Id="rId753" Type="http://schemas.openxmlformats.org/officeDocument/2006/relationships/oleObject" Target="embeddings/oleObject425.bin"/><Relationship Id="rId1176" Type="http://schemas.openxmlformats.org/officeDocument/2006/relationships/image" Target="media/image513.wmf"/><Relationship Id="rId101" Type="http://schemas.openxmlformats.org/officeDocument/2006/relationships/image" Target="media/image46.wmf"/><Relationship Id="rId185" Type="http://schemas.openxmlformats.org/officeDocument/2006/relationships/oleObject" Target="embeddings/oleObject99.bin"/><Relationship Id="rId406" Type="http://schemas.openxmlformats.org/officeDocument/2006/relationships/oleObject" Target="embeddings/oleObject221.bin"/><Relationship Id="rId960" Type="http://schemas.openxmlformats.org/officeDocument/2006/relationships/image" Target="media/image416.wmf"/><Relationship Id="rId1036" Type="http://schemas.openxmlformats.org/officeDocument/2006/relationships/image" Target="media/image450.wmf"/><Relationship Id="rId392" Type="http://schemas.openxmlformats.org/officeDocument/2006/relationships/oleObject" Target="embeddings/oleObject212.bin"/><Relationship Id="rId613" Type="http://schemas.openxmlformats.org/officeDocument/2006/relationships/image" Target="media/image258.wmf"/><Relationship Id="rId697" Type="http://schemas.openxmlformats.org/officeDocument/2006/relationships/image" Target="media/image297.wmf"/><Relationship Id="rId820" Type="http://schemas.openxmlformats.org/officeDocument/2006/relationships/image" Target="media/image350.wmf"/><Relationship Id="rId918" Type="http://schemas.openxmlformats.org/officeDocument/2006/relationships/image" Target="media/image396.wmf"/><Relationship Id="rId252" Type="http://schemas.openxmlformats.org/officeDocument/2006/relationships/oleObject" Target="embeddings/oleObject139.bin"/><Relationship Id="rId1103" Type="http://schemas.openxmlformats.org/officeDocument/2006/relationships/oleObject" Target="embeddings/oleObject617.bin"/><Relationship Id="rId1187" Type="http://schemas.openxmlformats.org/officeDocument/2006/relationships/oleObject" Target="embeddings/oleObject665.bin"/><Relationship Id="rId47" Type="http://schemas.openxmlformats.org/officeDocument/2006/relationships/image" Target="media/image22.wmf"/><Relationship Id="rId112" Type="http://schemas.openxmlformats.org/officeDocument/2006/relationships/image" Target="media/image51.wmf"/><Relationship Id="rId557" Type="http://schemas.openxmlformats.org/officeDocument/2006/relationships/oleObject" Target="embeddings/oleObject316.bin"/><Relationship Id="rId764" Type="http://schemas.openxmlformats.org/officeDocument/2006/relationships/oleObject" Target="embeddings/oleObject432.bin"/><Relationship Id="rId971" Type="http://schemas.openxmlformats.org/officeDocument/2006/relationships/oleObject" Target="embeddings/oleObject544.bin"/><Relationship Id="rId196" Type="http://schemas.openxmlformats.org/officeDocument/2006/relationships/image" Target="media/image85.wmf"/><Relationship Id="rId417" Type="http://schemas.openxmlformats.org/officeDocument/2006/relationships/oleObject" Target="embeddings/oleObject228.bin"/><Relationship Id="rId624" Type="http://schemas.openxmlformats.org/officeDocument/2006/relationships/oleObject" Target="embeddings/oleObject356.bin"/><Relationship Id="rId831" Type="http://schemas.openxmlformats.org/officeDocument/2006/relationships/oleObject" Target="embeddings/oleObject470.bin"/><Relationship Id="rId1047" Type="http://schemas.openxmlformats.org/officeDocument/2006/relationships/image" Target="media/image455.wmf"/><Relationship Id="rId263" Type="http://schemas.openxmlformats.org/officeDocument/2006/relationships/oleObject" Target="embeddings/oleObject144.bin"/><Relationship Id="rId470" Type="http://schemas.openxmlformats.org/officeDocument/2006/relationships/image" Target="media/image200.wmf"/><Relationship Id="rId929" Type="http://schemas.openxmlformats.org/officeDocument/2006/relationships/oleObject" Target="embeddings/oleObject522.bin"/><Relationship Id="rId1114" Type="http://schemas.openxmlformats.org/officeDocument/2006/relationships/image" Target="media/image484.wmf"/><Relationship Id="rId58" Type="http://schemas.openxmlformats.org/officeDocument/2006/relationships/oleObject" Target="embeddings/oleObject26.bin"/><Relationship Id="rId123" Type="http://schemas.openxmlformats.org/officeDocument/2006/relationships/image" Target="media/image56.wmf"/><Relationship Id="rId330" Type="http://schemas.openxmlformats.org/officeDocument/2006/relationships/image" Target="media/image145.wmf"/><Relationship Id="rId568" Type="http://schemas.openxmlformats.org/officeDocument/2006/relationships/oleObject" Target="embeddings/oleObject326.bin"/><Relationship Id="rId775" Type="http://schemas.openxmlformats.org/officeDocument/2006/relationships/image" Target="media/image331.wmf"/><Relationship Id="rId982" Type="http://schemas.openxmlformats.org/officeDocument/2006/relationships/image" Target="media/image427.wmf"/><Relationship Id="rId1198" Type="http://schemas.openxmlformats.org/officeDocument/2006/relationships/image" Target="media/image521.wmf"/><Relationship Id="rId428" Type="http://schemas.openxmlformats.org/officeDocument/2006/relationships/image" Target="media/image185.wmf"/><Relationship Id="rId635" Type="http://schemas.openxmlformats.org/officeDocument/2006/relationships/oleObject" Target="embeddings/oleObject363.bin"/><Relationship Id="rId842" Type="http://schemas.openxmlformats.org/officeDocument/2006/relationships/image" Target="media/image360.wmf"/><Relationship Id="rId1058" Type="http://schemas.openxmlformats.org/officeDocument/2006/relationships/image" Target="media/image460.wmf"/><Relationship Id="rId274" Type="http://schemas.openxmlformats.org/officeDocument/2006/relationships/image" Target="media/image119.wmf"/><Relationship Id="rId481" Type="http://schemas.openxmlformats.org/officeDocument/2006/relationships/oleObject" Target="embeddings/oleObject272.bin"/><Relationship Id="rId702" Type="http://schemas.openxmlformats.org/officeDocument/2006/relationships/oleObject" Target="embeddings/oleObject397.bin"/><Relationship Id="rId1125" Type="http://schemas.openxmlformats.org/officeDocument/2006/relationships/oleObject" Target="embeddings/oleObject631.bin"/><Relationship Id="rId69" Type="http://schemas.openxmlformats.org/officeDocument/2006/relationships/oleObject" Target="embeddings/oleObject33.bin"/><Relationship Id="rId134" Type="http://schemas.openxmlformats.org/officeDocument/2006/relationships/image" Target="media/image60.wmf"/><Relationship Id="rId579" Type="http://schemas.openxmlformats.org/officeDocument/2006/relationships/image" Target="media/image241.wmf"/><Relationship Id="rId786" Type="http://schemas.openxmlformats.org/officeDocument/2006/relationships/oleObject" Target="embeddings/oleObject444.bin"/><Relationship Id="rId993" Type="http://schemas.openxmlformats.org/officeDocument/2006/relationships/oleObject" Target="embeddings/oleObject555.bin"/><Relationship Id="rId341" Type="http://schemas.openxmlformats.org/officeDocument/2006/relationships/image" Target="media/image150.wmf"/><Relationship Id="rId439" Type="http://schemas.openxmlformats.org/officeDocument/2006/relationships/image" Target="media/image188.wmf"/><Relationship Id="rId646" Type="http://schemas.openxmlformats.org/officeDocument/2006/relationships/oleObject" Target="embeddings/oleObject369.bin"/><Relationship Id="rId1069" Type="http://schemas.openxmlformats.org/officeDocument/2006/relationships/oleObject" Target="embeddings/oleObject598.bin"/><Relationship Id="rId201" Type="http://schemas.openxmlformats.org/officeDocument/2006/relationships/image" Target="media/image87.wmf"/><Relationship Id="rId285" Type="http://schemas.openxmlformats.org/officeDocument/2006/relationships/oleObject" Target="embeddings/oleObject155.bin"/><Relationship Id="rId506" Type="http://schemas.openxmlformats.org/officeDocument/2006/relationships/oleObject" Target="embeddings/oleObject286.bin"/><Relationship Id="rId853" Type="http://schemas.openxmlformats.org/officeDocument/2006/relationships/oleObject" Target="embeddings/oleObject482.bin"/><Relationship Id="rId1136" Type="http://schemas.openxmlformats.org/officeDocument/2006/relationships/image" Target="media/image494.wmf"/><Relationship Id="rId492" Type="http://schemas.openxmlformats.org/officeDocument/2006/relationships/oleObject" Target="embeddings/oleObject278.bin"/><Relationship Id="rId713" Type="http://schemas.openxmlformats.org/officeDocument/2006/relationships/image" Target="media/image305.wmf"/><Relationship Id="rId797" Type="http://schemas.openxmlformats.org/officeDocument/2006/relationships/image" Target="media/image342.wmf"/><Relationship Id="rId920" Type="http://schemas.openxmlformats.org/officeDocument/2006/relationships/image" Target="media/image397.wmf"/><Relationship Id="rId145" Type="http://schemas.openxmlformats.org/officeDocument/2006/relationships/oleObject" Target="embeddings/oleObject74.bin"/><Relationship Id="rId352" Type="http://schemas.openxmlformats.org/officeDocument/2006/relationships/image" Target="media/image156.wmf"/><Relationship Id="rId1203" Type="http://schemas.openxmlformats.org/officeDocument/2006/relationships/image" Target="media/image523.wmf"/><Relationship Id="rId212" Type="http://schemas.openxmlformats.org/officeDocument/2006/relationships/oleObject" Target="embeddings/oleObject114.bin"/><Relationship Id="rId657" Type="http://schemas.openxmlformats.org/officeDocument/2006/relationships/image" Target="media/image277.wmf"/><Relationship Id="rId864" Type="http://schemas.openxmlformats.org/officeDocument/2006/relationships/oleObject" Target="embeddings/oleObject488.bin"/><Relationship Id="rId296" Type="http://schemas.openxmlformats.org/officeDocument/2006/relationships/image" Target="media/image130.wmf"/><Relationship Id="rId517" Type="http://schemas.openxmlformats.org/officeDocument/2006/relationships/oleObject" Target="embeddings/oleObject293.bin"/><Relationship Id="rId724" Type="http://schemas.openxmlformats.org/officeDocument/2006/relationships/oleObject" Target="embeddings/oleObject408.bin"/><Relationship Id="rId931" Type="http://schemas.openxmlformats.org/officeDocument/2006/relationships/oleObject" Target="embeddings/oleObject523.bin"/><Relationship Id="rId1147" Type="http://schemas.openxmlformats.org/officeDocument/2006/relationships/image" Target="media/image499.wmf"/><Relationship Id="rId60" Type="http://schemas.openxmlformats.org/officeDocument/2006/relationships/oleObject" Target="embeddings/oleObject27.bin"/><Relationship Id="rId156" Type="http://schemas.openxmlformats.org/officeDocument/2006/relationships/image" Target="media/image70.wmf"/><Relationship Id="rId363" Type="http://schemas.openxmlformats.org/officeDocument/2006/relationships/oleObject" Target="embeddings/oleObject197.bin"/><Relationship Id="rId570" Type="http://schemas.openxmlformats.org/officeDocument/2006/relationships/oleObject" Target="embeddings/oleObject327.bin"/><Relationship Id="rId1007" Type="http://schemas.openxmlformats.org/officeDocument/2006/relationships/oleObject" Target="embeddings/oleObject563.bin"/><Relationship Id="rId1214" Type="http://schemas.openxmlformats.org/officeDocument/2006/relationships/oleObject" Target="embeddings/oleObject680.bin"/><Relationship Id="rId223" Type="http://schemas.openxmlformats.org/officeDocument/2006/relationships/image" Target="media/image98.wmf"/><Relationship Id="rId430" Type="http://schemas.openxmlformats.org/officeDocument/2006/relationships/image" Target="media/image186.wmf"/><Relationship Id="rId668" Type="http://schemas.openxmlformats.org/officeDocument/2006/relationships/oleObject" Target="embeddings/oleObject380.bin"/><Relationship Id="rId875" Type="http://schemas.openxmlformats.org/officeDocument/2006/relationships/oleObject" Target="embeddings/oleObject494.bin"/><Relationship Id="rId1060" Type="http://schemas.openxmlformats.org/officeDocument/2006/relationships/image" Target="media/image461.wmf"/><Relationship Id="rId18" Type="http://schemas.openxmlformats.org/officeDocument/2006/relationships/image" Target="media/image7.png"/><Relationship Id="rId528" Type="http://schemas.openxmlformats.org/officeDocument/2006/relationships/oleObject" Target="embeddings/oleObject299.bin"/><Relationship Id="rId735" Type="http://schemas.openxmlformats.org/officeDocument/2006/relationships/oleObject" Target="embeddings/oleObject414.bin"/><Relationship Id="rId942" Type="http://schemas.openxmlformats.org/officeDocument/2006/relationships/image" Target="media/image408.wmf"/><Relationship Id="rId1158" Type="http://schemas.openxmlformats.org/officeDocument/2006/relationships/image" Target="media/image504.wmf"/><Relationship Id="rId167" Type="http://schemas.openxmlformats.org/officeDocument/2006/relationships/image" Target="media/image74.wmf"/><Relationship Id="rId374" Type="http://schemas.openxmlformats.org/officeDocument/2006/relationships/oleObject" Target="embeddings/oleObject201.bin"/><Relationship Id="rId581" Type="http://schemas.openxmlformats.org/officeDocument/2006/relationships/image" Target="media/image242.wmf"/><Relationship Id="rId1018" Type="http://schemas.openxmlformats.org/officeDocument/2006/relationships/image" Target="media/image441.wmf"/><Relationship Id="rId71" Type="http://schemas.openxmlformats.org/officeDocument/2006/relationships/oleObject" Target="embeddings/oleObject34.bin"/><Relationship Id="rId234" Type="http://schemas.openxmlformats.org/officeDocument/2006/relationships/oleObject" Target="embeddings/oleObject127.bin"/><Relationship Id="rId679" Type="http://schemas.openxmlformats.org/officeDocument/2006/relationships/image" Target="media/image288.wmf"/><Relationship Id="rId802" Type="http://schemas.openxmlformats.org/officeDocument/2006/relationships/image" Target="media/image344.wmf"/><Relationship Id="rId886" Type="http://schemas.openxmlformats.org/officeDocument/2006/relationships/image" Target="media/image381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441" Type="http://schemas.openxmlformats.org/officeDocument/2006/relationships/oleObject" Target="embeddings/oleObject247.bin"/><Relationship Id="rId539" Type="http://schemas.openxmlformats.org/officeDocument/2006/relationships/image" Target="media/image228.wmf"/><Relationship Id="rId746" Type="http://schemas.openxmlformats.org/officeDocument/2006/relationships/oleObject" Target="embeddings/oleObject421.bin"/><Relationship Id="rId1071" Type="http://schemas.openxmlformats.org/officeDocument/2006/relationships/oleObject" Target="embeddings/oleObject599.bin"/><Relationship Id="rId1169" Type="http://schemas.openxmlformats.org/officeDocument/2006/relationships/oleObject" Target="embeddings/oleObject654.bin"/><Relationship Id="rId178" Type="http://schemas.openxmlformats.org/officeDocument/2006/relationships/image" Target="media/image78.wmf"/><Relationship Id="rId301" Type="http://schemas.openxmlformats.org/officeDocument/2006/relationships/oleObject" Target="embeddings/oleObject163.bin"/><Relationship Id="rId953" Type="http://schemas.openxmlformats.org/officeDocument/2006/relationships/image" Target="media/image412.wmf"/><Relationship Id="rId1029" Type="http://schemas.openxmlformats.org/officeDocument/2006/relationships/oleObject" Target="embeddings/oleObject577.bin"/><Relationship Id="rId82" Type="http://schemas.openxmlformats.org/officeDocument/2006/relationships/image" Target="media/image37.wmf"/><Relationship Id="rId385" Type="http://schemas.openxmlformats.org/officeDocument/2006/relationships/image" Target="media/image172.wmf"/><Relationship Id="rId592" Type="http://schemas.openxmlformats.org/officeDocument/2006/relationships/oleObject" Target="embeddings/oleObject339.bin"/><Relationship Id="rId606" Type="http://schemas.openxmlformats.org/officeDocument/2006/relationships/oleObject" Target="embeddings/oleObject346.bin"/><Relationship Id="rId813" Type="http://schemas.openxmlformats.org/officeDocument/2006/relationships/oleObject" Target="embeddings/oleObject461.bin"/><Relationship Id="rId245" Type="http://schemas.openxmlformats.org/officeDocument/2006/relationships/image" Target="media/image105.wmf"/><Relationship Id="rId452" Type="http://schemas.openxmlformats.org/officeDocument/2006/relationships/image" Target="media/image194.wmf"/><Relationship Id="rId897" Type="http://schemas.openxmlformats.org/officeDocument/2006/relationships/oleObject" Target="embeddings/oleObject506.bin"/><Relationship Id="rId1082" Type="http://schemas.openxmlformats.org/officeDocument/2006/relationships/image" Target="media/image472.wmf"/><Relationship Id="rId105" Type="http://schemas.openxmlformats.org/officeDocument/2006/relationships/image" Target="media/image48.wmf"/><Relationship Id="rId312" Type="http://schemas.openxmlformats.org/officeDocument/2006/relationships/image" Target="media/image137.wmf"/><Relationship Id="rId757" Type="http://schemas.openxmlformats.org/officeDocument/2006/relationships/oleObject" Target="embeddings/oleObject428.bin"/><Relationship Id="rId964" Type="http://schemas.openxmlformats.org/officeDocument/2006/relationships/image" Target="media/image418.wmf"/><Relationship Id="rId93" Type="http://schemas.openxmlformats.org/officeDocument/2006/relationships/image" Target="media/image42.wmf"/><Relationship Id="rId189" Type="http://schemas.openxmlformats.org/officeDocument/2006/relationships/oleObject" Target="embeddings/oleObject102.bin"/><Relationship Id="rId396" Type="http://schemas.openxmlformats.org/officeDocument/2006/relationships/oleObject" Target="embeddings/oleObject215.bin"/><Relationship Id="rId617" Type="http://schemas.openxmlformats.org/officeDocument/2006/relationships/image" Target="media/image260.wmf"/><Relationship Id="rId824" Type="http://schemas.openxmlformats.org/officeDocument/2006/relationships/image" Target="media/image352.wmf"/><Relationship Id="rId256" Type="http://schemas.openxmlformats.org/officeDocument/2006/relationships/oleObject" Target="embeddings/oleObject141.bin"/><Relationship Id="rId463" Type="http://schemas.openxmlformats.org/officeDocument/2006/relationships/image" Target="media/image198.wmf"/><Relationship Id="rId670" Type="http://schemas.openxmlformats.org/officeDocument/2006/relationships/oleObject" Target="embeddings/oleObject381.bin"/><Relationship Id="rId1093" Type="http://schemas.openxmlformats.org/officeDocument/2006/relationships/oleObject" Target="embeddings/oleObject611.bin"/><Relationship Id="rId1107" Type="http://schemas.openxmlformats.org/officeDocument/2006/relationships/image" Target="media/image481.wmf"/><Relationship Id="rId116" Type="http://schemas.openxmlformats.org/officeDocument/2006/relationships/oleObject" Target="embeddings/oleObject58.bin"/><Relationship Id="rId323" Type="http://schemas.openxmlformats.org/officeDocument/2006/relationships/oleObject" Target="embeddings/oleObject176.bin"/><Relationship Id="rId530" Type="http://schemas.openxmlformats.org/officeDocument/2006/relationships/image" Target="media/image224.wmf"/><Relationship Id="rId768" Type="http://schemas.openxmlformats.org/officeDocument/2006/relationships/oleObject" Target="embeddings/oleObject434.bin"/><Relationship Id="rId975" Type="http://schemas.openxmlformats.org/officeDocument/2006/relationships/oleObject" Target="embeddings/oleObject546.bin"/><Relationship Id="rId1160" Type="http://schemas.openxmlformats.org/officeDocument/2006/relationships/image" Target="media/image505.wmf"/><Relationship Id="rId20" Type="http://schemas.openxmlformats.org/officeDocument/2006/relationships/oleObject" Target="embeddings/oleObject6.bin"/><Relationship Id="rId628" Type="http://schemas.openxmlformats.org/officeDocument/2006/relationships/image" Target="media/image264.wmf"/><Relationship Id="rId835" Type="http://schemas.openxmlformats.org/officeDocument/2006/relationships/image" Target="media/image357.wmf"/><Relationship Id="rId267" Type="http://schemas.openxmlformats.org/officeDocument/2006/relationships/oleObject" Target="embeddings/oleObject146.bin"/><Relationship Id="rId474" Type="http://schemas.openxmlformats.org/officeDocument/2006/relationships/image" Target="media/image201.wmf"/><Relationship Id="rId1020" Type="http://schemas.openxmlformats.org/officeDocument/2006/relationships/image" Target="media/image442.wmf"/><Relationship Id="rId1118" Type="http://schemas.openxmlformats.org/officeDocument/2006/relationships/oleObject" Target="embeddings/oleObject627.bin"/><Relationship Id="rId127" Type="http://schemas.openxmlformats.org/officeDocument/2006/relationships/oleObject" Target="embeddings/oleObject64.bin"/><Relationship Id="rId681" Type="http://schemas.openxmlformats.org/officeDocument/2006/relationships/image" Target="media/image289.wmf"/><Relationship Id="rId779" Type="http://schemas.openxmlformats.org/officeDocument/2006/relationships/image" Target="media/image333.wmf"/><Relationship Id="rId902" Type="http://schemas.openxmlformats.org/officeDocument/2006/relationships/image" Target="media/image388.wmf"/><Relationship Id="rId986" Type="http://schemas.openxmlformats.org/officeDocument/2006/relationships/image" Target="media/image429.wmf"/><Relationship Id="rId31" Type="http://schemas.openxmlformats.org/officeDocument/2006/relationships/image" Target="media/image14.wmf"/><Relationship Id="rId334" Type="http://schemas.openxmlformats.org/officeDocument/2006/relationships/image" Target="media/image147.wmf"/><Relationship Id="rId541" Type="http://schemas.openxmlformats.org/officeDocument/2006/relationships/oleObject" Target="embeddings/oleObject307.bin"/><Relationship Id="rId639" Type="http://schemas.openxmlformats.org/officeDocument/2006/relationships/image" Target="media/image268.wmf"/><Relationship Id="rId1171" Type="http://schemas.openxmlformats.org/officeDocument/2006/relationships/oleObject" Target="embeddings/oleObject655.bin"/><Relationship Id="rId180" Type="http://schemas.openxmlformats.org/officeDocument/2006/relationships/image" Target="media/image79.wmf"/><Relationship Id="rId278" Type="http://schemas.openxmlformats.org/officeDocument/2006/relationships/image" Target="media/image121.wmf"/><Relationship Id="rId401" Type="http://schemas.openxmlformats.org/officeDocument/2006/relationships/oleObject" Target="embeddings/oleObject218.bin"/><Relationship Id="rId846" Type="http://schemas.openxmlformats.org/officeDocument/2006/relationships/image" Target="media/image362.wmf"/><Relationship Id="rId1031" Type="http://schemas.openxmlformats.org/officeDocument/2006/relationships/oleObject" Target="embeddings/oleObject578.bin"/><Relationship Id="rId1129" Type="http://schemas.openxmlformats.org/officeDocument/2006/relationships/oleObject" Target="embeddings/oleObject633.bin"/><Relationship Id="rId485" Type="http://schemas.openxmlformats.org/officeDocument/2006/relationships/image" Target="media/image205.wmf"/><Relationship Id="rId692" Type="http://schemas.openxmlformats.org/officeDocument/2006/relationships/oleObject" Target="embeddings/oleObject392.bin"/><Relationship Id="rId706" Type="http://schemas.openxmlformats.org/officeDocument/2006/relationships/oleObject" Target="embeddings/oleObject399.bin"/><Relationship Id="rId913" Type="http://schemas.openxmlformats.org/officeDocument/2006/relationships/oleObject" Target="embeddings/oleObject514.bin"/><Relationship Id="rId42" Type="http://schemas.openxmlformats.org/officeDocument/2006/relationships/oleObject" Target="embeddings/oleObject17.bin"/><Relationship Id="rId138" Type="http://schemas.openxmlformats.org/officeDocument/2006/relationships/image" Target="media/image62.wmf"/><Relationship Id="rId345" Type="http://schemas.openxmlformats.org/officeDocument/2006/relationships/oleObject" Target="embeddings/oleObject187.bin"/><Relationship Id="rId552" Type="http://schemas.openxmlformats.org/officeDocument/2006/relationships/oleObject" Target="embeddings/oleObject313.bin"/><Relationship Id="rId997" Type="http://schemas.openxmlformats.org/officeDocument/2006/relationships/oleObject" Target="embeddings/oleObject558.bin"/><Relationship Id="rId1182" Type="http://schemas.openxmlformats.org/officeDocument/2006/relationships/oleObject" Target="embeddings/oleObject662.bin"/><Relationship Id="rId191" Type="http://schemas.openxmlformats.org/officeDocument/2006/relationships/oleObject" Target="embeddings/oleObject103.bin"/><Relationship Id="rId205" Type="http://schemas.openxmlformats.org/officeDocument/2006/relationships/image" Target="media/image89.wmf"/><Relationship Id="rId412" Type="http://schemas.openxmlformats.org/officeDocument/2006/relationships/oleObject" Target="embeddings/oleObject224.bin"/><Relationship Id="rId857" Type="http://schemas.openxmlformats.org/officeDocument/2006/relationships/oleObject" Target="embeddings/oleObject484.bin"/><Relationship Id="rId1042" Type="http://schemas.openxmlformats.org/officeDocument/2006/relationships/oleObject" Target="embeddings/oleObject584.bin"/><Relationship Id="rId289" Type="http://schemas.openxmlformats.org/officeDocument/2006/relationships/oleObject" Target="embeddings/oleObject157.bin"/><Relationship Id="rId496" Type="http://schemas.openxmlformats.org/officeDocument/2006/relationships/oleObject" Target="embeddings/oleObject280.bin"/><Relationship Id="rId717" Type="http://schemas.openxmlformats.org/officeDocument/2006/relationships/image" Target="media/image307.wmf"/><Relationship Id="rId924" Type="http://schemas.openxmlformats.org/officeDocument/2006/relationships/image" Target="media/image399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7.bin"/><Relationship Id="rId356" Type="http://schemas.openxmlformats.org/officeDocument/2006/relationships/oleObject" Target="embeddings/oleObject193.bin"/><Relationship Id="rId563" Type="http://schemas.openxmlformats.org/officeDocument/2006/relationships/oleObject" Target="embeddings/oleObject321.bin"/><Relationship Id="rId770" Type="http://schemas.openxmlformats.org/officeDocument/2006/relationships/image" Target="media/image329.wmf"/><Relationship Id="rId1193" Type="http://schemas.openxmlformats.org/officeDocument/2006/relationships/image" Target="media/image519.wmf"/><Relationship Id="rId1207" Type="http://schemas.openxmlformats.org/officeDocument/2006/relationships/image" Target="media/image525.wmf"/><Relationship Id="rId216" Type="http://schemas.openxmlformats.org/officeDocument/2006/relationships/oleObject" Target="embeddings/oleObject116.bin"/><Relationship Id="rId423" Type="http://schemas.openxmlformats.org/officeDocument/2006/relationships/oleObject" Target="embeddings/oleObject234.bin"/><Relationship Id="rId868" Type="http://schemas.openxmlformats.org/officeDocument/2006/relationships/oleObject" Target="embeddings/oleObject490.bin"/><Relationship Id="rId1053" Type="http://schemas.openxmlformats.org/officeDocument/2006/relationships/image" Target="media/image458.wmf"/><Relationship Id="rId630" Type="http://schemas.openxmlformats.org/officeDocument/2006/relationships/oleObject" Target="embeddings/oleObject360.bin"/><Relationship Id="rId728" Type="http://schemas.openxmlformats.org/officeDocument/2006/relationships/oleObject" Target="embeddings/oleObject410.bin"/><Relationship Id="rId935" Type="http://schemas.openxmlformats.org/officeDocument/2006/relationships/oleObject" Target="embeddings/oleObject525.bin"/><Relationship Id="rId64" Type="http://schemas.openxmlformats.org/officeDocument/2006/relationships/oleObject" Target="embeddings/oleObject30.bin"/><Relationship Id="rId367" Type="http://schemas.openxmlformats.org/officeDocument/2006/relationships/oleObject" Target="embeddings/oleObject198.bin"/><Relationship Id="rId574" Type="http://schemas.openxmlformats.org/officeDocument/2006/relationships/oleObject" Target="embeddings/oleObject330.bin"/><Relationship Id="rId1120" Type="http://schemas.openxmlformats.org/officeDocument/2006/relationships/image" Target="media/image486.wmf"/><Relationship Id="rId1218" Type="http://schemas.openxmlformats.org/officeDocument/2006/relationships/theme" Target="theme/theme1.xml"/><Relationship Id="rId227" Type="http://schemas.openxmlformats.org/officeDocument/2006/relationships/oleObject" Target="embeddings/oleObject122.bin"/><Relationship Id="rId781" Type="http://schemas.openxmlformats.org/officeDocument/2006/relationships/image" Target="media/image334.wmf"/><Relationship Id="rId879" Type="http://schemas.openxmlformats.org/officeDocument/2006/relationships/oleObject" Target="embeddings/oleObject496.bin"/><Relationship Id="rId434" Type="http://schemas.openxmlformats.org/officeDocument/2006/relationships/oleObject" Target="embeddings/oleObject241.bin"/><Relationship Id="rId641" Type="http://schemas.openxmlformats.org/officeDocument/2006/relationships/image" Target="media/image269.wmf"/><Relationship Id="rId739" Type="http://schemas.openxmlformats.org/officeDocument/2006/relationships/oleObject" Target="embeddings/oleObject416.bin"/><Relationship Id="rId1064" Type="http://schemas.openxmlformats.org/officeDocument/2006/relationships/image" Target="media/image463.wmf"/><Relationship Id="rId280" Type="http://schemas.openxmlformats.org/officeDocument/2006/relationships/image" Target="media/image122.wmf"/><Relationship Id="rId501" Type="http://schemas.openxmlformats.org/officeDocument/2006/relationships/image" Target="media/image213.wmf"/><Relationship Id="rId946" Type="http://schemas.openxmlformats.org/officeDocument/2006/relationships/oleObject" Target="embeddings/oleObject531.bin"/><Relationship Id="rId1131" Type="http://schemas.openxmlformats.org/officeDocument/2006/relationships/oleObject" Target="embeddings/oleObject634.bin"/><Relationship Id="rId75" Type="http://schemas.openxmlformats.org/officeDocument/2006/relationships/oleObject" Target="embeddings/oleObject36.bin"/><Relationship Id="rId140" Type="http://schemas.openxmlformats.org/officeDocument/2006/relationships/image" Target="media/image63.wmf"/><Relationship Id="rId182" Type="http://schemas.openxmlformats.org/officeDocument/2006/relationships/image" Target="media/image80.wmf"/><Relationship Id="rId378" Type="http://schemas.openxmlformats.org/officeDocument/2006/relationships/image" Target="media/image169.wmf"/><Relationship Id="rId403" Type="http://schemas.openxmlformats.org/officeDocument/2006/relationships/oleObject" Target="embeddings/oleObject219.bin"/><Relationship Id="rId585" Type="http://schemas.openxmlformats.org/officeDocument/2006/relationships/image" Target="media/image244.wmf"/><Relationship Id="rId750" Type="http://schemas.openxmlformats.org/officeDocument/2006/relationships/oleObject" Target="embeddings/oleObject423.bin"/><Relationship Id="rId792" Type="http://schemas.openxmlformats.org/officeDocument/2006/relationships/oleObject" Target="embeddings/oleObject447.bin"/><Relationship Id="rId806" Type="http://schemas.openxmlformats.org/officeDocument/2006/relationships/oleObject" Target="embeddings/oleObject456.bin"/><Relationship Id="rId848" Type="http://schemas.openxmlformats.org/officeDocument/2006/relationships/image" Target="media/image363.wmf"/><Relationship Id="rId1033" Type="http://schemas.openxmlformats.org/officeDocument/2006/relationships/oleObject" Target="embeddings/oleObject579.bin"/><Relationship Id="rId6" Type="http://schemas.openxmlformats.org/officeDocument/2006/relationships/endnotes" Target="endnotes.xml"/><Relationship Id="rId238" Type="http://schemas.openxmlformats.org/officeDocument/2006/relationships/oleObject" Target="embeddings/oleObject130.bin"/><Relationship Id="rId445" Type="http://schemas.openxmlformats.org/officeDocument/2006/relationships/oleObject" Target="embeddings/oleObject249.bin"/><Relationship Id="rId487" Type="http://schemas.openxmlformats.org/officeDocument/2006/relationships/image" Target="media/image206.wmf"/><Relationship Id="rId610" Type="http://schemas.openxmlformats.org/officeDocument/2006/relationships/oleObject" Target="embeddings/oleObject348.bin"/><Relationship Id="rId652" Type="http://schemas.openxmlformats.org/officeDocument/2006/relationships/oleObject" Target="embeddings/oleObject372.bin"/><Relationship Id="rId694" Type="http://schemas.openxmlformats.org/officeDocument/2006/relationships/oleObject" Target="embeddings/oleObject393.bin"/><Relationship Id="rId708" Type="http://schemas.openxmlformats.org/officeDocument/2006/relationships/oleObject" Target="embeddings/oleObject400.bin"/><Relationship Id="rId915" Type="http://schemas.openxmlformats.org/officeDocument/2006/relationships/oleObject" Target="embeddings/oleObject515.bin"/><Relationship Id="rId1075" Type="http://schemas.openxmlformats.org/officeDocument/2006/relationships/oleObject" Target="embeddings/oleObject601.bin"/><Relationship Id="rId291" Type="http://schemas.openxmlformats.org/officeDocument/2006/relationships/oleObject" Target="embeddings/oleObject158.bin"/><Relationship Id="rId305" Type="http://schemas.openxmlformats.org/officeDocument/2006/relationships/image" Target="media/image134.wmf"/><Relationship Id="rId347" Type="http://schemas.openxmlformats.org/officeDocument/2006/relationships/oleObject" Target="embeddings/oleObject188.bin"/><Relationship Id="rId512" Type="http://schemas.openxmlformats.org/officeDocument/2006/relationships/oleObject" Target="embeddings/oleObject290.bin"/><Relationship Id="rId957" Type="http://schemas.openxmlformats.org/officeDocument/2006/relationships/image" Target="media/image414.png"/><Relationship Id="rId999" Type="http://schemas.openxmlformats.org/officeDocument/2006/relationships/oleObject" Target="embeddings/oleObject559.bin"/><Relationship Id="rId1100" Type="http://schemas.openxmlformats.org/officeDocument/2006/relationships/oleObject" Target="embeddings/oleObject615.bin"/><Relationship Id="rId1142" Type="http://schemas.openxmlformats.org/officeDocument/2006/relationships/oleObject" Target="embeddings/oleObject640.bin"/><Relationship Id="rId1184" Type="http://schemas.openxmlformats.org/officeDocument/2006/relationships/oleObject" Target="embeddings/oleObject663.bin"/><Relationship Id="rId44" Type="http://schemas.openxmlformats.org/officeDocument/2006/relationships/oleObject" Target="embeddings/oleObject18.bin"/><Relationship Id="rId86" Type="http://schemas.openxmlformats.org/officeDocument/2006/relationships/image" Target="media/image39.wmf"/><Relationship Id="rId151" Type="http://schemas.openxmlformats.org/officeDocument/2006/relationships/oleObject" Target="embeddings/oleObject78.bin"/><Relationship Id="rId389" Type="http://schemas.openxmlformats.org/officeDocument/2006/relationships/oleObject" Target="embeddings/oleObject210.bin"/><Relationship Id="rId554" Type="http://schemas.openxmlformats.org/officeDocument/2006/relationships/oleObject" Target="embeddings/oleObject314.bin"/><Relationship Id="rId596" Type="http://schemas.openxmlformats.org/officeDocument/2006/relationships/oleObject" Target="embeddings/oleObject341.bin"/><Relationship Id="rId761" Type="http://schemas.openxmlformats.org/officeDocument/2006/relationships/image" Target="media/image325.wmf"/><Relationship Id="rId817" Type="http://schemas.openxmlformats.org/officeDocument/2006/relationships/oleObject" Target="embeddings/oleObject463.bin"/><Relationship Id="rId859" Type="http://schemas.openxmlformats.org/officeDocument/2006/relationships/oleObject" Target="embeddings/oleObject485.bin"/><Relationship Id="rId1002" Type="http://schemas.openxmlformats.org/officeDocument/2006/relationships/image" Target="media/image436.png"/><Relationship Id="rId193" Type="http://schemas.openxmlformats.org/officeDocument/2006/relationships/oleObject" Target="embeddings/oleObject104.bin"/><Relationship Id="rId207" Type="http://schemas.openxmlformats.org/officeDocument/2006/relationships/image" Target="media/image90.wmf"/><Relationship Id="rId249" Type="http://schemas.openxmlformats.org/officeDocument/2006/relationships/oleObject" Target="embeddings/oleObject137.bin"/><Relationship Id="rId414" Type="http://schemas.openxmlformats.org/officeDocument/2006/relationships/image" Target="media/image183.wmf"/><Relationship Id="rId456" Type="http://schemas.openxmlformats.org/officeDocument/2006/relationships/image" Target="media/image196.wmf"/><Relationship Id="rId498" Type="http://schemas.openxmlformats.org/officeDocument/2006/relationships/oleObject" Target="embeddings/oleObject281.bin"/><Relationship Id="rId621" Type="http://schemas.openxmlformats.org/officeDocument/2006/relationships/oleObject" Target="embeddings/oleObject354.bin"/><Relationship Id="rId663" Type="http://schemas.openxmlformats.org/officeDocument/2006/relationships/image" Target="media/image280.wmf"/><Relationship Id="rId870" Type="http://schemas.openxmlformats.org/officeDocument/2006/relationships/oleObject" Target="embeddings/oleObject491.bin"/><Relationship Id="rId1044" Type="http://schemas.openxmlformats.org/officeDocument/2006/relationships/oleObject" Target="embeddings/oleObject585.bin"/><Relationship Id="rId1086" Type="http://schemas.openxmlformats.org/officeDocument/2006/relationships/oleObject" Target="embeddings/oleObject607.bin"/><Relationship Id="rId13" Type="http://schemas.openxmlformats.org/officeDocument/2006/relationships/image" Target="media/image4.wmf"/><Relationship Id="rId109" Type="http://schemas.openxmlformats.org/officeDocument/2006/relationships/image" Target="media/image50.wmf"/><Relationship Id="rId260" Type="http://schemas.openxmlformats.org/officeDocument/2006/relationships/image" Target="media/image112.wmf"/><Relationship Id="rId316" Type="http://schemas.openxmlformats.org/officeDocument/2006/relationships/oleObject" Target="embeddings/oleObject172.bin"/><Relationship Id="rId523" Type="http://schemas.openxmlformats.org/officeDocument/2006/relationships/oleObject" Target="embeddings/oleObject296.bin"/><Relationship Id="rId719" Type="http://schemas.openxmlformats.org/officeDocument/2006/relationships/image" Target="media/image308.wmf"/><Relationship Id="rId926" Type="http://schemas.openxmlformats.org/officeDocument/2006/relationships/image" Target="media/image400.wmf"/><Relationship Id="rId968" Type="http://schemas.openxmlformats.org/officeDocument/2006/relationships/image" Target="media/image420.wmf"/><Relationship Id="rId1111" Type="http://schemas.openxmlformats.org/officeDocument/2006/relationships/image" Target="media/image483.wmf"/><Relationship Id="rId1153" Type="http://schemas.openxmlformats.org/officeDocument/2006/relationships/oleObject" Target="embeddings/oleObject646.bin"/><Relationship Id="rId55" Type="http://schemas.openxmlformats.org/officeDocument/2006/relationships/image" Target="media/image25.wmf"/><Relationship Id="rId97" Type="http://schemas.openxmlformats.org/officeDocument/2006/relationships/image" Target="media/image44.wmf"/><Relationship Id="rId120" Type="http://schemas.openxmlformats.org/officeDocument/2006/relationships/oleObject" Target="embeddings/oleObject60.bin"/><Relationship Id="rId358" Type="http://schemas.openxmlformats.org/officeDocument/2006/relationships/image" Target="media/image158.wmf"/><Relationship Id="rId565" Type="http://schemas.openxmlformats.org/officeDocument/2006/relationships/oleObject" Target="embeddings/oleObject323.bin"/><Relationship Id="rId730" Type="http://schemas.openxmlformats.org/officeDocument/2006/relationships/oleObject" Target="embeddings/oleObject411.bin"/><Relationship Id="rId772" Type="http://schemas.openxmlformats.org/officeDocument/2006/relationships/oleObject" Target="embeddings/oleObject437.bin"/><Relationship Id="rId828" Type="http://schemas.openxmlformats.org/officeDocument/2006/relationships/image" Target="media/image354.wmf"/><Relationship Id="rId1013" Type="http://schemas.openxmlformats.org/officeDocument/2006/relationships/oleObject" Target="embeddings/oleObject568.bin"/><Relationship Id="rId1195" Type="http://schemas.openxmlformats.org/officeDocument/2006/relationships/image" Target="media/image520.wmf"/><Relationship Id="rId1209" Type="http://schemas.openxmlformats.org/officeDocument/2006/relationships/image" Target="media/image526.wmf"/><Relationship Id="rId162" Type="http://schemas.openxmlformats.org/officeDocument/2006/relationships/image" Target="media/image72.wmf"/><Relationship Id="rId218" Type="http://schemas.openxmlformats.org/officeDocument/2006/relationships/oleObject" Target="embeddings/oleObject117.bin"/><Relationship Id="rId425" Type="http://schemas.openxmlformats.org/officeDocument/2006/relationships/oleObject" Target="embeddings/oleObject236.bin"/><Relationship Id="rId467" Type="http://schemas.openxmlformats.org/officeDocument/2006/relationships/oleObject" Target="embeddings/oleObject262.bin"/><Relationship Id="rId632" Type="http://schemas.openxmlformats.org/officeDocument/2006/relationships/oleObject" Target="embeddings/oleObject361.bin"/><Relationship Id="rId1055" Type="http://schemas.openxmlformats.org/officeDocument/2006/relationships/image" Target="media/image459.wmf"/><Relationship Id="rId1097" Type="http://schemas.openxmlformats.org/officeDocument/2006/relationships/image" Target="media/image478.wmf"/><Relationship Id="rId271" Type="http://schemas.openxmlformats.org/officeDocument/2006/relationships/oleObject" Target="embeddings/oleObject148.bin"/><Relationship Id="rId674" Type="http://schemas.openxmlformats.org/officeDocument/2006/relationships/oleObject" Target="embeddings/oleObject383.bin"/><Relationship Id="rId881" Type="http://schemas.openxmlformats.org/officeDocument/2006/relationships/oleObject" Target="embeddings/oleObject497.bin"/><Relationship Id="rId937" Type="http://schemas.openxmlformats.org/officeDocument/2006/relationships/oleObject" Target="embeddings/oleObject526.bin"/><Relationship Id="rId979" Type="http://schemas.openxmlformats.org/officeDocument/2006/relationships/oleObject" Target="embeddings/oleObject548.bin"/><Relationship Id="rId1122" Type="http://schemas.openxmlformats.org/officeDocument/2006/relationships/image" Target="media/image487.wmf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67.bin"/><Relationship Id="rId327" Type="http://schemas.openxmlformats.org/officeDocument/2006/relationships/oleObject" Target="embeddings/oleObject178.bin"/><Relationship Id="rId369" Type="http://schemas.openxmlformats.org/officeDocument/2006/relationships/oleObject" Target="embeddings/oleObject199.bin"/><Relationship Id="rId534" Type="http://schemas.openxmlformats.org/officeDocument/2006/relationships/oleObject" Target="embeddings/oleObject303.bin"/><Relationship Id="rId576" Type="http://schemas.openxmlformats.org/officeDocument/2006/relationships/oleObject" Target="embeddings/oleObject331.bin"/><Relationship Id="rId741" Type="http://schemas.openxmlformats.org/officeDocument/2006/relationships/image" Target="media/image318.wmf"/><Relationship Id="rId783" Type="http://schemas.openxmlformats.org/officeDocument/2006/relationships/image" Target="media/image335.wmf"/><Relationship Id="rId839" Type="http://schemas.openxmlformats.org/officeDocument/2006/relationships/oleObject" Target="embeddings/oleObject475.bin"/><Relationship Id="rId990" Type="http://schemas.openxmlformats.org/officeDocument/2006/relationships/image" Target="media/image431.wmf"/><Relationship Id="rId1164" Type="http://schemas.openxmlformats.org/officeDocument/2006/relationships/image" Target="media/image507.wmf"/><Relationship Id="rId173" Type="http://schemas.openxmlformats.org/officeDocument/2006/relationships/oleObject" Target="embeddings/oleObject91.bin"/><Relationship Id="rId229" Type="http://schemas.openxmlformats.org/officeDocument/2006/relationships/oleObject" Target="embeddings/oleObject123.bin"/><Relationship Id="rId380" Type="http://schemas.openxmlformats.org/officeDocument/2006/relationships/oleObject" Target="embeddings/oleObject205.bin"/><Relationship Id="rId436" Type="http://schemas.openxmlformats.org/officeDocument/2006/relationships/oleObject" Target="embeddings/oleObject243.bin"/><Relationship Id="rId601" Type="http://schemas.openxmlformats.org/officeDocument/2006/relationships/image" Target="media/image252.wmf"/><Relationship Id="rId643" Type="http://schemas.openxmlformats.org/officeDocument/2006/relationships/image" Target="media/image270.wmf"/><Relationship Id="rId1024" Type="http://schemas.openxmlformats.org/officeDocument/2006/relationships/image" Target="media/image444.wmf"/><Relationship Id="rId1066" Type="http://schemas.openxmlformats.org/officeDocument/2006/relationships/image" Target="media/image464.wmf"/><Relationship Id="rId240" Type="http://schemas.openxmlformats.org/officeDocument/2006/relationships/oleObject" Target="embeddings/oleObject131.bin"/><Relationship Id="rId478" Type="http://schemas.openxmlformats.org/officeDocument/2006/relationships/oleObject" Target="embeddings/oleObject270.bin"/><Relationship Id="rId685" Type="http://schemas.openxmlformats.org/officeDocument/2006/relationships/image" Target="media/image291.wmf"/><Relationship Id="rId850" Type="http://schemas.openxmlformats.org/officeDocument/2006/relationships/image" Target="media/image364.wmf"/><Relationship Id="rId892" Type="http://schemas.openxmlformats.org/officeDocument/2006/relationships/oleObject" Target="embeddings/oleObject503.bin"/><Relationship Id="rId906" Type="http://schemas.openxmlformats.org/officeDocument/2006/relationships/image" Target="media/image390.wmf"/><Relationship Id="rId948" Type="http://schemas.openxmlformats.org/officeDocument/2006/relationships/oleObject" Target="embeddings/oleObject532.bin"/><Relationship Id="rId1133" Type="http://schemas.openxmlformats.org/officeDocument/2006/relationships/oleObject" Target="embeddings/oleObject635.bin"/><Relationship Id="rId35" Type="http://schemas.openxmlformats.org/officeDocument/2006/relationships/image" Target="media/image16.wmf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49.bin"/><Relationship Id="rId282" Type="http://schemas.openxmlformats.org/officeDocument/2006/relationships/image" Target="media/image123.wmf"/><Relationship Id="rId338" Type="http://schemas.openxmlformats.org/officeDocument/2006/relationships/image" Target="media/image149.wmf"/><Relationship Id="rId503" Type="http://schemas.openxmlformats.org/officeDocument/2006/relationships/oleObject" Target="embeddings/oleObject284.bin"/><Relationship Id="rId545" Type="http://schemas.openxmlformats.org/officeDocument/2006/relationships/oleObject" Target="embeddings/oleObject309.bin"/><Relationship Id="rId587" Type="http://schemas.openxmlformats.org/officeDocument/2006/relationships/image" Target="media/image245.wmf"/><Relationship Id="rId710" Type="http://schemas.openxmlformats.org/officeDocument/2006/relationships/oleObject" Target="embeddings/oleObject401.bin"/><Relationship Id="rId752" Type="http://schemas.openxmlformats.org/officeDocument/2006/relationships/oleObject" Target="embeddings/oleObject424.bin"/><Relationship Id="rId808" Type="http://schemas.openxmlformats.org/officeDocument/2006/relationships/oleObject" Target="embeddings/oleObject457.bin"/><Relationship Id="rId1175" Type="http://schemas.openxmlformats.org/officeDocument/2006/relationships/oleObject" Target="embeddings/oleObject657.bin"/><Relationship Id="rId8" Type="http://schemas.openxmlformats.org/officeDocument/2006/relationships/oleObject" Target="embeddings/oleObject1.bin"/><Relationship Id="rId142" Type="http://schemas.openxmlformats.org/officeDocument/2006/relationships/image" Target="media/image64.wmf"/><Relationship Id="rId184" Type="http://schemas.openxmlformats.org/officeDocument/2006/relationships/oleObject" Target="embeddings/oleObject98.bin"/><Relationship Id="rId391" Type="http://schemas.openxmlformats.org/officeDocument/2006/relationships/image" Target="media/image174.wmf"/><Relationship Id="rId405" Type="http://schemas.openxmlformats.org/officeDocument/2006/relationships/image" Target="media/image179.wmf"/><Relationship Id="rId447" Type="http://schemas.openxmlformats.org/officeDocument/2006/relationships/oleObject" Target="embeddings/oleObject250.bin"/><Relationship Id="rId612" Type="http://schemas.openxmlformats.org/officeDocument/2006/relationships/oleObject" Target="embeddings/oleObject349.bin"/><Relationship Id="rId794" Type="http://schemas.openxmlformats.org/officeDocument/2006/relationships/oleObject" Target="embeddings/oleObject448.bin"/><Relationship Id="rId1035" Type="http://schemas.openxmlformats.org/officeDocument/2006/relationships/oleObject" Target="embeddings/oleObject580.bin"/><Relationship Id="rId1077" Type="http://schemas.openxmlformats.org/officeDocument/2006/relationships/oleObject" Target="embeddings/oleObject602.bin"/><Relationship Id="rId1200" Type="http://schemas.openxmlformats.org/officeDocument/2006/relationships/image" Target="media/image522.wmf"/><Relationship Id="rId251" Type="http://schemas.openxmlformats.org/officeDocument/2006/relationships/image" Target="media/image107.wmf"/><Relationship Id="rId489" Type="http://schemas.openxmlformats.org/officeDocument/2006/relationships/image" Target="media/image207.wmf"/><Relationship Id="rId654" Type="http://schemas.openxmlformats.org/officeDocument/2006/relationships/oleObject" Target="embeddings/oleObject373.bin"/><Relationship Id="rId696" Type="http://schemas.openxmlformats.org/officeDocument/2006/relationships/oleObject" Target="embeddings/oleObject394.bin"/><Relationship Id="rId861" Type="http://schemas.openxmlformats.org/officeDocument/2006/relationships/oleObject" Target="embeddings/oleObject486.bin"/><Relationship Id="rId917" Type="http://schemas.openxmlformats.org/officeDocument/2006/relationships/oleObject" Target="embeddings/oleObject516.bin"/><Relationship Id="rId959" Type="http://schemas.openxmlformats.org/officeDocument/2006/relationships/oleObject" Target="embeddings/oleObject538.bin"/><Relationship Id="rId1102" Type="http://schemas.openxmlformats.org/officeDocument/2006/relationships/oleObject" Target="embeddings/oleObject616.bin"/><Relationship Id="rId46" Type="http://schemas.openxmlformats.org/officeDocument/2006/relationships/oleObject" Target="embeddings/oleObject19.bin"/><Relationship Id="rId293" Type="http://schemas.openxmlformats.org/officeDocument/2006/relationships/oleObject" Target="embeddings/oleObject159.bin"/><Relationship Id="rId307" Type="http://schemas.openxmlformats.org/officeDocument/2006/relationships/oleObject" Target="embeddings/oleObject167.bin"/><Relationship Id="rId349" Type="http://schemas.openxmlformats.org/officeDocument/2006/relationships/oleObject" Target="embeddings/oleObject189.bin"/><Relationship Id="rId514" Type="http://schemas.openxmlformats.org/officeDocument/2006/relationships/oleObject" Target="embeddings/oleObject291.bin"/><Relationship Id="rId556" Type="http://schemas.openxmlformats.org/officeDocument/2006/relationships/image" Target="media/image235.wmf"/><Relationship Id="rId721" Type="http://schemas.openxmlformats.org/officeDocument/2006/relationships/image" Target="media/image309.wmf"/><Relationship Id="rId763" Type="http://schemas.openxmlformats.org/officeDocument/2006/relationships/image" Target="media/image326.wmf"/><Relationship Id="rId1144" Type="http://schemas.openxmlformats.org/officeDocument/2006/relationships/oleObject" Target="embeddings/oleObject641.bin"/><Relationship Id="rId1186" Type="http://schemas.openxmlformats.org/officeDocument/2006/relationships/oleObject" Target="embeddings/oleObject664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55.bin"/><Relationship Id="rId153" Type="http://schemas.openxmlformats.org/officeDocument/2006/relationships/oleObject" Target="embeddings/oleObject79.bin"/><Relationship Id="rId195" Type="http://schemas.openxmlformats.org/officeDocument/2006/relationships/oleObject" Target="embeddings/oleObject105.bin"/><Relationship Id="rId209" Type="http://schemas.openxmlformats.org/officeDocument/2006/relationships/image" Target="media/image91.wmf"/><Relationship Id="rId360" Type="http://schemas.openxmlformats.org/officeDocument/2006/relationships/image" Target="media/image159.wmf"/><Relationship Id="rId416" Type="http://schemas.openxmlformats.org/officeDocument/2006/relationships/oleObject" Target="embeddings/oleObject227.bin"/><Relationship Id="rId598" Type="http://schemas.openxmlformats.org/officeDocument/2006/relationships/oleObject" Target="embeddings/oleObject342.bin"/><Relationship Id="rId819" Type="http://schemas.openxmlformats.org/officeDocument/2006/relationships/oleObject" Target="embeddings/oleObject464.bin"/><Relationship Id="rId970" Type="http://schemas.openxmlformats.org/officeDocument/2006/relationships/image" Target="media/image421.wmf"/><Relationship Id="rId1004" Type="http://schemas.openxmlformats.org/officeDocument/2006/relationships/oleObject" Target="embeddings/oleObject561.bin"/><Relationship Id="rId1046" Type="http://schemas.openxmlformats.org/officeDocument/2006/relationships/oleObject" Target="embeddings/oleObject586.bin"/><Relationship Id="rId1211" Type="http://schemas.openxmlformats.org/officeDocument/2006/relationships/image" Target="media/image527.wmf"/><Relationship Id="rId220" Type="http://schemas.openxmlformats.org/officeDocument/2006/relationships/oleObject" Target="embeddings/oleObject118.bin"/><Relationship Id="rId458" Type="http://schemas.openxmlformats.org/officeDocument/2006/relationships/oleObject" Target="embeddings/oleObject256.bin"/><Relationship Id="rId623" Type="http://schemas.openxmlformats.org/officeDocument/2006/relationships/oleObject" Target="embeddings/oleObject355.bin"/><Relationship Id="rId665" Type="http://schemas.openxmlformats.org/officeDocument/2006/relationships/image" Target="media/image281.wmf"/><Relationship Id="rId830" Type="http://schemas.openxmlformats.org/officeDocument/2006/relationships/image" Target="media/image355.wmf"/><Relationship Id="rId872" Type="http://schemas.openxmlformats.org/officeDocument/2006/relationships/oleObject" Target="embeddings/oleObject492.bin"/><Relationship Id="rId928" Type="http://schemas.openxmlformats.org/officeDocument/2006/relationships/image" Target="media/image401.wmf"/><Relationship Id="rId1088" Type="http://schemas.openxmlformats.org/officeDocument/2006/relationships/oleObject" Target="embeddings/oleObject608.bin"/><Relationship Id="rId15" Type="http://schemas.openxmlformats.org/officeDocument/2006/relationships/image" Target="media/image5.png"/><Relationship Id="rId57" Type="http://schemas.openxmlformats.org/officeDocument/2006/relationships/image" Target="media/image26.wmf"/><Relationship Id="rId262" Type="http://schemas.openxmlformats.org/officeDocument/2006/relationships/image" Target="media/image113.wmf"/><Relationship Id="rId318" Type="http://schemas.openxmlformats.org/officeDocument/2006/relationships/oleObject" Target="embeddings/oleObject173.bin"/><Relationship Id="rId525" Type="http://schemas.openxmlformats.org/officeDocument/2006/relationships/oleObject" Target="embeddings/oleObject297.bin"/><Relationship Id="rId567" Type="http://schemas.openxmlformats.org/officeDocument/2006/relationships/oleObject" Target="embeddings/oleObject325.bin"/><Relationship Id="rId732" Type="http://schemas.openxmlformats.org/officeDocument/2006/relationships/image" Target="media/image314.wmf"/><Relationship Id="rId1113" Type="http://schemas.openxmlformats.org/officeDocument/2006/relationships/oleObject" Target="embeddings/oleObject624.bin"/><Relationship Id="rId1155" Type="http://schemas.openxmlformats.org/officeDocument/2006/relationships/oleObject" Target="embeddings/oleObject647.bin"/><Relationship Id="rId1197" Type="http://schemas.openxmlformats.org/officeDocument/2006/relationships/oleObject" Target="embeddings/oleObject671.bin"/><Relationship Id="rId99" Type="http://schemas.openxmlformats.org/officeDocument/2006/relationships/image" Target="media/image45.wmf"/><Relationship Id="rId122" Type="http://schemas.openxmlformats.org/officeDocument/2006/relationships/oleObject" Target="embeddings/oleObject61.bin"/><Relationship Id="rId164" Type="http://schemas.openxmlformats.org/officeDocument/2006/relationships/oleObject" Target="embeddings/oleObject86.bin"/><Relationship Id="rId371" Type="http://schemas.openxmlformats.org/officeDocument/2006/relationships/oleObject" Target="embeddings/oleObject200.bin"/><Relationship Id="rId774" Type="http://schemas.openxmlformats.org/officeDocument/2006/relationships/oleObject" Target="embeddings/oleObject438.bin"/><Relationship Id="rId981" Type="http://schemas.openxmlformats.org/officeDocument/2006/relationships/oleObject" Target="embeddings/oleObject549.bin"/><Relationship Id="rId1015" Type="http://schemas.openxmlformats.org/officeDocument/2006/relationships/image" Target="media/image440.wmf"/><Relationship Id="rId1057" Type="http://schemas.openxmlformats.org/officeDocument/2006/relationships/oleObject" Target="embeddings/oleObject592.bin"/><Relationship Id="rId427" Type="http://schemas.openxmlformats.org/officeDocument/2006/relationships/oleObject" Target="embeddings/oleObject237.bin"/><Relationship Id="rId469" Type="http://schemas.openxmlformats.org/officeDocument/2006/relationships/oleObject" Target="embeddings/oleObject264.bin"/><Relationship Id="rId634" Type="http://schemas.openxmlformats.org/officeDocument/2006/relationships/image" Target="media/image266.wmf"/><Relationship Id="rId676" Type="http://schemas.openxmlformats.org/officeDocument/2006/relationships/oleObject" Target="embeddings/oleObject384.bin"/><Relationship Id="rId841" Type="http://schemas.openxmlformats.org/officeDocument/2006/relationships/oleObject" Target="embeddings/oleObject476.bin"/><Relationship Id="rId883" Type="http://schemas.openxmlformats.org/officeDocument/2006/relationships/oleObject" Target="embeddings/oleObject498.bin"/><Relationship Id="rId1099" Type="http://schemas.openxmlformats.org/officeDocument/2006/relationships/image" Target="media/image479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24.bin"/><Relationship Id="rId273" Type="http://schemas.openxmlformats.org/officeDocument/2006/relationships/oleObject" Target="embeddings/oleObject149.bin"/><Relationship Id="rId329" Type="http://schemas.openxmlformats.org/officeDocument/2006/relationships/oleObject" Target="embeddings/oleObject179.bin"/><Relationship Id="rId480" Type="http://schemas.openxmlformats.org/officeDocument/2006/relationships/image" Target="media/image203.wmf"/><Relationship Id="rId536" Type="http://schemas.openxmlformats.org/officeDocument/2006/relationships/oleObject" Target="embeddings/oleObject304.bin"/><Relationship Id="rId701" Type="http://schemas.openxmlformats.org/officeDocument/2006/relationships/image" Target="media/image299.wmf"/><Relationship Id="rId939" Type="http://schemas.openxmlformats.org/officeDocument/2006/relationships/oleObject" Target="embeddings/oleObject527.bin"/><Relationship Id="rId1124" Type="http://schemas.openxmlformats.org/officeDocument/2006/relationships/image" Target="media/image488.wmf"/><Relationship Id="rId1166" Type="http://schemas.openxmlformats.org/officeDocument/2006/relationships/image" Target="media/image508.wmf"/><Relationship Id="rId68" Type="http://schemas.openxmlformats.org/officeDocument/2006/relationships/image" Target="media/image30.wmf"/><Relationship Id="rId133" Type="http://schemas.openxmlformats.org/officeDocument/2006/relationships/oleObject" Target="embeddings/oleObject68.bin"/><Relationship Id="rId175" Type="http://schemas.openxmlformats.org/officeDocument/2006/relationships/image" Target="media/image77.wmf"/><Relationship Id="rId340" Type="http://schemas.openxmlformats.org/officeDocument/2006/relationships/oleObject" Target="embeddings/oleObject185.bin"/><Relationship Id="rId578" Type="http://schemas.openxmlformats.org/officeDocument/2006/relationships/oleObject" Target="embeddings/oleObject332.bin"/><Relationship Id="rId743" Type="http://schemas.openxmlformats.org/officeDocument/2006/relationships/oleObject" Target="embeddings/oleObject419.bin"/><Relationship Id="rId785" Type="http://schemas.openxmlformats.org/officeDocument/2006/relationships/image" Target="media/image336.wmf"/><Relationship Id="rId950" Type="http://schemas.openxmlformats.org/officeDocument/2006/relationships/image" Target="media/image411.wmf"/><Relationship Id="rId992" Type="http://schemas.openxmlformats.org/officeDocument/2006/relationships/image" Target="media/image432.wmf"/><Relationship Id="rId1026" Type="http://schemas.openxmlformats.org/officeDocument/2006/relationships/image" Target="media/image445.wmf"/><Relationship Id="rId200" Type="http://schemas.openxmlformats.org/officeDocument/2006/relationships/oleObject" Target="embeddings/oleObject108.bin"/><Relationship Id="rId382" Type="http://schemas.openxmlformats.org/officeDocument/2006/relationships/oleObject" Target="embeddings/oleObject206.bin"/><Relationship Id="rId438" Type="http://schemas.openxmlformats.org/officeDocument/2006/relationships/oleObject" Target="embeddings/oleObject245.bin"/><Relationship Id="rId603" Type="http://schemas.openxmlformats.org/officeDocument/2006/relationships/image" Target="media/image253.wmf"/><Relationship Id="rId645" Type="http://schemas.openxmlformats.org/officeDocument/2006/relationships/image" Target="media/image271.wmf"/><Relationship Id="rId687" Type="http://schemas.openxmlformats.org/officeDocument/2006/relationships/image" Target="media/image292.wmf"/><Relationship Id="rId810" Type="http://schemas.openxmlformats.org/officeDocument/2006/relationships/oleObject" Target="embeddings/oleObject458.bin"/><Relationship Id="rId852" Type="http://schemas.openxmlformats.org/officeDocument/2006/relationships/image" Target="media/image365.wmf"/><Relationship Id="rId908" Type="http://schemas.openxmlformats.org/officeDocument/2006/relationships/image" Target="media/image391.wmf"/><Relationship Id="rId1068" Type="http://schemas.openxmlformats.org/officeDocument/2006/relationships/image" Target="media/image465.wmf"/><Relationship Id="rId242" Type="http://schemas.openxmlformats.org/officeDocument/2006/relationships/image" Target="media/image104.wmf"/><Relationship Id="rId284" Type="http://schemas.openxmlformats.org/officeDocument/2006/relationships/image" Target="media/image124.wmf"/><Relationship Id="rId491" Type="http://schemas.openxmlformats.org/officeDocument/2006/relationships/image" Target="media/image208.wmf"/><Relationship Id="rId505" Type="http://schemas.openxmlformats.org/officeDocument/2006/relationships/image" Target="media/image214.wmf"/><Relationship Id="rId712" Type="http://schemas.openxmlformats.org/officeDocument/2006/relationships/oleObject" Target="embeddings/oleObject402.bin"/><Relationship Id="rId894" Type="http://schemas.openxmlformats.org/officeDocument/2006/relationships/image" Target="media/image384.wmf"/><Relationship Id="rId1135" Type="http://schemas.openxmlformats.org/officeDocument/2006/relationships/oleObject" Target="embeddings/oleObject636.bin"/><Relationship Id="rId1177" Type="http://schemas.openxmlformats.org/officeDocument/2006/relationships/oleObject" Target="embeddings/oleObject658.bin"/><Relationship Id="rId37" Type="http://schemas.openxmlformats.org/officeDocument/2006/relationships/image" Target="media/image17.wmf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50.bin"/><Relationship Id="rId144" Type="http://schemas.openxmlformats.org/officeDocument/2006/relationships/image" Target="media/image65.wmf"/><Relationship Id="rId547" Type="http://schemas.openxmlformats.org/officeDocument/2006/relationships/oleObject" Target="embeddings/oleObject310.bin"/><Relationship Id="rId589" Type="http://schemas.openxmlformats.org/officeDocument/2006/relationships/image" Target="media/image246.wmf"/><Relationship Id="rId754" Type="http://schemas.openxmlformats.org/officeDocument/2006/relationships/oleObject" Target="embeddings/oleObject426.bin"/><Relationship Id="rId796" Type="http://schemas.openxmlformats.org/officeDocument/2006/relationships/oleObject" Target="embeddings/oleObject449.bin"/><Relationship Id="rId961" Type="http://schemas.openxmlformats.org/officeDocument/2006/relationships/oleObject" Target="embeddings/oleObject539.bin"/><Relationship Id="rId1202" Type="http://schemas.openxmlformats.org/officeDocument/2006/relationships/oleObject" Target="embeddings/oleObject674.bin"/><Relationship Id="rId90" Type="http://schemas.openxmlformats.org/officeDocument/2006/relationships/oleObject" Target="embeddings/oleObject44.bin"/><Relationship Id="rId186" Type="http://schemas.openxmlformats.org/officeDocument/2006/relationships/oleObject" Target="embeddings/oleObject100.bin"/><Relationship Id="rId351" Type="http://schemas.openxmlformats.org/officeDocument/2006/relationships/oleObject" Target="embeddings/oleObject190.bin"/><Relationship Id="rId393" Type="http://schemas.openxmlformats.org/officeDocument/2006/relationships/oleObject" Target="embeddings/oleObject213.bin"/><Relationship Id="rId407" Type="http://schemas.openxmlformats.org/officeDocument/2006/relationships/image" Target="media/image180.wmf"/><Relationship Id="rId449" Type="http://schemas.openxmlformats.org/officeDocument/2006/relationships/oleObject" Target="embeddings/oleObject251.bin"/><Relationship Id="rId614" Type="http://schemas.openxmlformats.org/officeDocument/2006/relationships/oleObject" Target="embeddings/oleObject350.bin"/><Relationship Id="rId656" Type="http://schemas.openxmlformats.org/officeDocument/2006/relationships/oleObject" Target="embeddings/oleObject374.bin"/><Relationship Id="rId821" Type="http://schemas.openxmlformats.org/officeDocument/2006/relationships/oleObject" Target="embeddings/oleObject465.bin"/><Relationship Id="rId863" Type="http://schemas.openxmlformats.org/officeDocument/2006/relationships/oleObject" Target="embeddings/oleObject487.bin"/><Relationship Id="rId1037" Type="http://schemas.openxmlformats.org/officeDocument/2006/relationships/oleObject" Target="embeddings/oleObject581.bin"/><Relationship Id="rId1079" Type="http://schemas.openxmlformats.org/officeDocument/2006/relationships/oleObject" Target="embeddings/oleObject603.bin"/><Relationship Id="rId211" Type="http://schemas.openxmlformats.org/officeDocument/2006/relationships/image" Target="media/image92.wmf"/><Relationship Id="rId253" Type="http://schemas.openxmlformats.org/officeDocument/2006/relationships/image" Target="media/image108.wmf"/><Relationship Id="rId295" Type="http://schemas.openxmlformats.org/officeDocument/2006/relationships/oleObject" Target="embeddings/oleObject160.bin"/><Relationship Id="rId309" Type="http://schemas.openxmlformats.org/officeDocument/2006/relationships/oleObject" Target="embeddings/oleObject168.bin"/><Relationship Id="rId460" Type="http://schemas.openxmlformats.org/officeDocument/2006/relationships/oleObject" Target="embeddings/oleObject258.bin"/><Relationship Id="rId516" Type="http://schemas.openxmlformats.org/officeDocument/2006/relationships/image" Target="media/image218.wmf"/><Relationship Id="rId698" Type="http://schemas.openxmlformats.org/officeDocument/2006/relationships/oleObject" Target="embeddings/oleObject395.bin"/><Relationship Id="rId919" Type="http://schemas.openxmlformats.org/officeDocument/2006/relationships/oleObject" Target="embeddings/oleObject517.bin"/><Relationship Id="rId1090" Type="http://schemas.openxmlformats.org/officeDocument/2006/relationships/oleObject" Target="embeddings/oleObject609.bin"/><Relationship Id="rId1104" Type="http://schemas.openxmlformats.org/officeDocument/2006/relationships/oleObject" Target="embeddings/oleObject618.bin"/><Relationship Id="rId1146" Type="http://schemas.openxmlformats.org/officeDocument/2006/relationships/oleObject" Target="embeddings/oleObject642.bin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74.bin"/><Relationship Id="rId558" Type="http://schemas.openxmlformats.org/officeDocument/2006/relationships/oleObject" Target="embeddings/oleObject317.bin"/><Relationship Id="rId723" Type="http://schemas.openxmlformats.org/officeDocument/2006/relationships/image" Target="media/image310.wmf"/><Relationship Id="rId765" Type="http://schemas.openxmlformats.org/officeDocument/2006/relationships/image" Target="media/image327.wmf"/><Relationship Id="rId930" Type="http://schemas.openxmlformats.org/officeDocument/2006/relationships/image" Target="media/image402.wmf"/><Relationship Id="rId972" Type="http://schemas.openxmlformats.org/officeDocument/2006/relationships/image" Target="media/image422.wmf"/><Relationship Id="rId1006" Type="http://schemas.openxmlformats.org/officeDocument/2006/relationships/image" Target="media/image438.wmf"/><Relationship Id="rId1188" Type="http://schemas.openxmlformats.org/officeDocument/2006/relationships/oleObject" Target="embeddings/oleObject666.bin"/><Relationship Id="rId155" Type="http://schemas.openxmlformats.org/officeDocument/2006/relationships/oleObject" Target="embeddings/oleObject80.bin"/><Relationship Id="rId197" Type="http://schemas.openxmlformats.org/officeDocument/2006/relationships/oleObject" Target="embeddings/oleObject106.bin"/><Relationship Id="rId362" Type="http://schemas.openxmlformats.org/officeDocument/2006/relationships/image" Target="media/image160.wmf"/><Relationship Id="rId418" Type="http://schemas.openxmlformats.org/officeDocument/2006/relationships/oleObject" Target="embeddings/oleObject229.bin"/><Relationship Id="rId625" Type="http://schemas.openxmlformats.org/officeDocument/2006/relationships/oleObject" Target="embeddings/oleObject357.bin"/><Relationship Id="rId832" Type="http://schemas.openxmlformats.org/officeDocument/2006/relationships/oleObject" Target="embeddings/oleObject471.bin"/><Relationship Id="rId1048" Type="http://schemas.openxmlformats.org/officeDocument/2006/relationships/oleObject" Target="embeddings/oleObject587.bin"/><Relationship Id="rId1213" Type="http://schemas.openxmlformats.org/officeDocument/2006/relationships/image" Target="media/image528.wmf"/><Relationship Id="rId222" Type="http://schemas.openxmlformats.org/officeDocument/2006/relationships/oleObject" Target="embeddings/oleObject119.bin"/><Relationship Id="rId264" Type="http://schemas.openxmlformats.org/officeDocument/2006/relationships/image" Target="media/image114.wmf"/><Relationship Id="rId471" Type="http://schemas.openxmlformats.org/officeDocument/2006/relationships/oleObject" Target="embeddings/oleObject265.bin"/><Relationship Id="rId667" Type="http://schemas.openxmlformats.org/officeDocument/2006/relationships/image" Target="media/image282.wmf"/><Relationship Id="rId874" Type="http://schemas.openxmlformats.org/officeDocument/2006/relationships/image" Target="media/image375.wmf"/><Relationship Id="rId1115" Type="http://schemas.openxmlformats.org/officeDocument/2006/relationships/oleObject" Target="embeddings/oleObject625.bin"/><Relationship Id="rId17" Type="http://schemas.openxmlformats.org/officeDocument/2006/relationships/oleObject" Target="embeddings/oleObject5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62.bin"/><Relationship Id="rId527" Type="http://schemas.openxmlformats.org/officeDocument/2006/relationships/image" Target="media/image223.wmf"/><Relationship Id="rId569" Type="http://schemas.openxmlformats.org/officeDocument/2006/relationships/image" Target="media/image237.wmf"/><Relationship Id="rId734" Type="http://schemas.openxmlformats.org/officeDocument/2006/relationships/image" Target="media/image315.wmf"/><Relationship Id="rId776" Type="http://schemas.openxmlformats.org/officeDocument/2006/relationships/oleObject" Target="embeddings/oleObject439.bin"/><Relationship Id="rId941" Type="http://schemas.openxmlformats.org/officeDocument/2006/relationships/oleObject" Target="embeddings/oleObject528.bin"/><Relationship Id="rId983" Type="http://schemas.openxmlformats.org/officeDocument/2006/relationships/oleObject" Target="embeddings/oleObject550.bin"/><Relationship Id="rId1157" Type="http://schemas.openxmlformats.org/officeDocument/2006/relationships/oleObject" Target="embeddings/oleObject648.bin"/><Relationship Id="rId1199" Type="http://schemas.openxmlformats.org/officeDocument/2006/relationships/oleObject" Target="embeddings/oleObject672.bin"/><Relationship Id="rId70" Type="http://schemas.openxmlformats.org/officeDocument/2006/relationships/image" Target="media/image31.wmf"/><Relationship Id="rId166" Type="http://schemas.openxmlformats.org/officeDocument/2006/relationships/oleObject" Target="embeddings/oleObject87.bin"/><Relationship Id="rId331" Type="http://schemas.openxmlformats.org/officeDocument/2006/relationships/oleObject" Target="embeddings/oleObject180.bin"/><Relationship Id="rId373" Type="http://schemas.openxmlformats.org/officeDocument/2006/relationships/image" Target="media/image167.wmf"/><Relationship Id="rId429" Type="http://schemas.openxmlformats.org/officeDocument/2006/relationships/oleObject" Target="embeddings/oleObject238.bin"/><Relationship Id="rId580" Type="http://schemas.openxmlformats.org/officeDocument/2006/relationships/oleObject" Target="embeddings/oleObject333.bin"/><Relationship Id="rId636" Type="http://schemas.openxmlformats.org/officeDocument/2006/relationships/image" Target="media/image267.wmf"/><Relationship Id="rId801" Type="http://schemas.openxmlformats.org/officeDocument/2006/relationships/oleObject" Target="embeddings/oleObject452.bin"/><Relationship Id="rId1017" Type="http://schemas.openxmlformats.org/officeDocument/2006/relationships/oleObject" Target="embeddings/oleObject571.bin"/><Relationship Id="rId1059" Type="http://schemas.openxmlformats.org/officeDocument/2006/relationships/oleObject" Target="embeddings/oleObject593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6.bin"/><Relationship Id="rId440" Type="http://schemas.openxmlformats.org/officeDocument/2006/relationships/oleObject" Target="embeddings/oleObject246.bin"/><Relationship Id="rId678" Type="http://schemas.openxmlformats.org/officeDocument/2006/relationships/oleObject" Target="embeddings/oleObject385.bin"/><Relationship Id="rId843" Type="http://schemas.openxmlformats.org/officeDocument/2006/relationships/oleObject" Target="embeddings/oleObject477.bin"/><Relationship Id="rId885" Type="http://schemas.openxmlformats.org/officeDocument/2006/relationships/oleObject" Target="embeddings/oleObject499.bin"/><Relationship Id="rId1070" Type="http://schemas.openxmlformats.org/officeDocument/2006/relationships/image" Target="media/image466.wmf"/><Relationship Id="rId1126" Type="http://schemas.openxmlformats.org/officeDocument/2006/relationships/image" Target="media/image489.wmf"/><Relationship Id="rId28" Type="http://schemas.openxmlformats.org/officeDocument/2006/relationships/oleObject" Target="embeddings/oleObject10.bin"/><Relationship Id="rId275" Type="http://schemas.openxmlformats.org/officeDocument/2006/relationships/oleObject" Target="embeddings/oleObject150.bin"/><Relationship Id="rId300" Type="http://schemas.openxmlformats.org/officeDocument/2006/relationships/image" Target="media/image132.wmf"/><Relationship Id="rId482" Type="http://schemas.openxmlformats.org/officeDocument/2006/relationships/oleObject" Target="embeddings/oleObject273.bin"/><Relationship Id="rId538" Type="http://schemas.openxmlformats.org/officeDocument/2006/relationships/oleObject" Target="embeddings/oleObject305.bin"/><Relationship Id="rId703" Type="http://schemas.openxmlformats.org/officeDocument/2006/relationships/image" Target="media/image300.wmf"/><Relationship Id="rId745" Type="http://schemas.openxmlformats.org/officeDocument/2006/relationships/image" Target="media/image319.wmf"/><Relationship Id="rId910" Type="http://schemas.openxmlformats.org/officeDocument/2006/relationships/image" Target="media/image392.wmf"/><Relationship Id="rId952" Type="http://schemas.openxmlformats.org/officeDocument/2006/relationships/oleObject" Target="embeddings/oleObject535.bin"/><Relationship Id="rId1168" Type="http://schemas.openxmlformats.org/officeDocument/2006/relationships/image" Target="media/image509.wmf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9.bin"/><Relationship Id="rId177" Type="http://schemas.openxmlformats.org/officeDocument/2006/relationships/oleObject" Target="embeddings/oleObject94.bin"/><Relationship Id="rId342" Type="http://schemas.openxmlformats.org/officeDocument/2006/relationships/image" Target="media/image151.wmf"/><Relationship Id="rId384" Type="http://schemas.openxmlformats.org/officeDocument/2006/relationships/oleObject" Target="embeddings/oleObject207.bin"/><Relationship Id="rId591" Type="http://schemas.openxmlformats.org/officeDocument/2006/relationships/image" Target="media/image247.wmf"/><Relationship Id="rId605" Type="http://schemas.openxmlformats.org/officeDocument/2006/relationships/image" Target="media/image254.wmf"/><Relationship Id="rId787" Type="http://schemas.openxmlformats.org/officeDocument/2006/relationships/image" Target="media/image337.wmf"/><Relationship Id="rId812" Type="http://schemas.openxmlformats.org/officeDocument/2006/relationships/oleObject" Target="embeddings/oleObject460.bin"/><Relationship Id="rId994" Type="http://schemas.openxmlformats.org/officeDocument/2006/relationships/oleObject" Target="embeddings/oleObject556.bin"/><Relationship Id="rId1028" Type="http://schemas.openxmlformats.org/officeDocument/2006/relationships/image" Target="media/image446.wmf"/><Relationship Id="rId202" Type="http://schemas.openxmlformats.org/officeDocument/2006/relationships/oleObject" Target="embeddings/oleObject109.bin"/><Relationship Id="rId244" Type="http://schemas.openxmlformats.org/officeDocument/2006/relationships/oleObject" Target="embeddings/oleObject134.bin"/><Relationship Id="rId647" Type="http://schemas.openxmlformats.org/officeDocument/2006/relationships/image" Target="media/image272.wmf"/><Relationship Id="rId689" Type="http://schemas.openxmlformats.org/officeDocument/2006/relationships/image" Target="media/image293.wmf"/><Relationship Id="rId854" Type="http://schemas.openxmlformats.org/officeDocument/2006/relationships/image" Target="media/image366.wmf"/><Relationship Id="rId896" Type="http://schemas.openxmlformats.org/officeDocument/2006/relationships/image" Target="media/image385.wmf"/><Relationship Id="rId1081" Type="http://schemas.openxmlformats.org/officeDocument/2006/relationships/oleObject" Target="embeddings/oleObject604.bin"/><Relationship Id="rId39" Type="http://schemas.openxmlformats.org/officeDocument/2006/relationships/image" Target="media/image18.wmf"/><Relationship Id="rId286" Type="http://schemas.openxmlformats.org/officeDocument/2006/relationships/image" Target="media/image125.wmf"/><Relationship Id="rId451" Type="http://schemas.openxmlformats.org/officeDocument/2006/relationships/oleObject" Target="embeddings/oleObject252.bin"/><Relationship Id="rId493" Type="http://schemas.openxmlformats.org/officeDocument/2006/relationships/image" Target="media/image209.wmf"/><Relationship Id="rId507" Type="http://schemas.openxmlformats.org/officeDocument/2006/relationships/image" Target="media/image215.wmf"/><Relationship Id="rId549" Type="http://schemas.openxmlformats.org/officeDocument/2006/relationships/oleObject" Target="embeddings/oleObject311.bin"/><Relationship Id="rId714" Type="http://schemas.openxmlformats.org/officeDocument/2006/relationships/oleObject" Target="embeddings/oleObject403.bin"/><Relationship Id="rId756" Type="http://schemas.openxmlformats.org/officeDocument/2006/relationships/oleObject" Target="embeddings/oleObject427.bin"/><Relationship Id="rId921" Type="http://schemas.openxmlformats.org/officeDocument/2006/relationships/oleObject" Target="embeddings/oleObject518.bin"/><Relationship Id="rId1137" Type="http://schemas.openxmlformats.org/officeDocument/2006/relationships/oleObject" Target="embeddings/oleObject637.bin"/><Relationship Id="rId1179" Type="http://schemas.openxmlformats.org/officeDocument/2006/relationships/image" Target="media/image514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51.bin"/><Relationship Id="rId146" Type="http://schemas.openxmlformats.org/officeDocument/2006/relationships/oleObject" Target="embeddings/oleObject75.bin"/><Relationship Id="rId188" Type="http://schemas.openxmlformats.org/officeDocument/2006/relationships/image" Target="media/image81.wmf"/><Relationship Id="rId311" Type="http://schemas.openxmlformats.org/officeDocument/2006/relationships/oleObject" Target="embeddings/oleObject169.bin"/><Relationship Id="rId353" Type="http://schemas.openxmlformats.org/officeDocument/2006/relationships/oleObject" Target="embeddings/oleObject191.bin"/><Relationship Id="rId395" Type="http://schemas.openxmlformats.org/officeDocument/2006/relationships/oleObject" Target="embeddings/oleObject214.bin"/><Relationship Id="rId409" Type="http://schemas.openxmlformats.org/officeDocument/2006/relationships/image" Target="media/image181.wmf"/><Relationship Id="rId560" Type="http://schemas.openxmlformats.org/officeDocument/2006/relationships/oleObject" Target="embeddings/oleObject319.bin"/><Relationship Id="rId798" Type="http://schemas.openxmlformats.org/officeDocument/2006/relationships/oleObject" Target="embeddings/oleObject450.bin"/><Relationship Id="rId963" Type="http://schemas.openxmlformats.org/officeDocument/2006/relationships/oleObject" Target="embeddings/oleObject540.bin"/><Relationship Id="rId1039" Type="http://schemas.openxmlformats.org/officeDocument/2006/relationships/oleObject" Target="embeddings/oleObject582.bin"/><Relationship Id="rId1190" Type="http://schemas.openxmlformats.org/officeDocument/2006/relationships/oleObject" Target="embeddings/oleObject667.bin"/><Relationship Id="rId1204" Type="http://schemas.openxmlformats.org/officeDocument/2006/relationships/oleObject" Target="embeddings/oleObject675.bin"/><Relationship Id="rId92" Type="http://schemas.openxmlformats.org/officeDocument/2006/relationships/oleObject" Target="embeddings/oleObject45.bin"/><Relationship Id="rId213" Type="http://schemas.openxmlformats.org/officeDocument/2006/relationships/image" Target="media/image93.wmf"/><Relationship Id="rId420" Type="http://schemas.openxmlformats.org/officeDocument/2006/relationships/oleObject" Target="embeddings/oleObject231.bin"/><Relationship Id="rId616" Type="http://schemas.openxmlformats.org/officeDocument/2006/relationships/oleObject" Target="embeddings/oleObject351.bin"/><Relationship Id="rId658" Type="http://schemas.openxmlformats.org/officeDocument/2006/relationships/oleObject" Target="embeddings/oleObject375.bin"/><Relationship Id="rId823" Type="http://schemas.openxmlformats.org/officeDocument/2006/relationships/oleObject" Target="embeddings/oleObject466.bin"/><Relationship Id="rId865" Type="http://schemas.openxmlformats.org/officeDocument/2006/relationships/image" Target="media/image371.wmf"/><Relationship Id="rId1050" Type="http://schemas.openxmlformats.org/officeDocument/2006/relationships/oleObject" Target="embeddings/oleObject588.bin"/><Relationship Id="rId255" Type="http://schemas.openxmlformats.org/officeDocument/2006/relationships/image" Target="media/image109.wmf"/><Relationship Id="rId297" Type="http://schemas.openxmlformats.org/officeDocument/2006/relationships/oleObject" Target="embeddings/oleObject161.bin"/><Relationship Id="rId462" Type="http://schemas.openxmlformats.org/officeDocument/2006/relationships/oleObject" Target="embeddings/oleObject259.bin"/><Relationship Id="rId518" Type="http://schemas.openxmlformats.org/officeDocument/2006/relationships/image" Target="media/image219.wmf"/><Relationship Id="rId725" Type="http://schemas.openxmlformats.org/officeDocument/2006/relationships/image" Target="media/image311.wmf"/><Relationship Id="rId932" Type="http://schemas.openxmlformats.org/officeDocument/2006/relationships/image" Target="media/image403.wmf"/><Relationship Id="rId1092" Type="http://schemas.openxmlformats.org/officeDocument/2006/relationships/oleObject" Target="embeddings/oleObject610.bin"/><Relationship Id="rId1106" Type="http://schemas.openxmlformats.org/officeDocument/2006/relationships/oleObject" Target="embeddings/oleObject620.bin"/><Relationship Id="rId1148" Type="http://schemas.openxmlformats.org/officeDocument/2006/relationships/oleObject" Target="embeddings/oleObject643.bin"/><Relationship Id="rId115" Type="http://schemas.openxmlformats.org/officeDocument/2006/relationships/oleObject" Target="embeddings/oleObject57.bin"/><Relationship Id="rId157" Type="http://schemas.openxmlformats.org/officeDocument/2006/relationships/oleObject" Target="embeddings/oleObject81.bin"/><Relationship Id="rId322" Type="http://schemas.openxmlformats.org/officeDocument/2006/relationships/image" Target="media/image141.wmf"/><Relationship Id="rId364" Type="http://schemas.openxmlformats.org/officeDocument/2006/relationships/image" Target="media/image161.png"/><Relationship Id="rId767" Type="http://schemas.openxmlformats.org/officeDocument/2006/relationships/image" Target="media/image328.wmf"/><Relationship Id="rId974" Type="http://schemas.openxmlformats.org/officeDocument/2006/relationships/image" Target="media/image423.wmf"/><Relationship Id="rId1008" Type="http://schemas.openxmlformats.org/officeDocument/2006/relationships/oleObject" Target="embeddings/oleObject564.bin"/><Relationship Id="rId1215" Type="http://schemas.openxmlformats.org/officeDocument/2006/relationships/header" Target="header1.xml"/><Relationship Id="rId61" Type="http://schemas.openxmlformats.org/officeDocument/2006/relationships/image" Target="media/image28.wmf"/><Relationship Id="rId199" Type="http://schemas.openxmlformats.org/officeDocument/2006/relationships/image" Target="media/image86.wmf"/><Relationship Id="rId571" Type="http://schemas.openxmlformats.org/officeDocument/2006/relationships/oleObject" Target="embeddings/oleObject328.bin"/><Relationship Id="rId627" Type="http://schemas.openxmlformats.org/officeDocument/2006/relationships/oleObject" Target="embeddings/oleObject358.bin"/><Relationship Id="rId669" Type="http://schemas.openxmlformats.org/officeDocument/2006/relationships/image" Target="media/image283.wmf"/><Relationship Id="rId834" Type="http://schemas.openxmlformats.org/officeDocument/2006/relationships/oleObject" Target="embeddings/oleObject472.bin"/><Relationship Id="rId876" Type="http://schemas.openxmlformats.org/officeDocument/2006/relationships/image" Target="media/image376.wmf"/><Relationship Id="rId19" Type="http://schemas.openxmlformats.org/officeDocument/2006/relationships/image" Target="media/image8.wmf"/><Relationship Id="rId224" Type="http://schemas.openxmlformats.org/officeDocument/2006/relationships/oleObject" Target="embeddings/oleObject120.bin"/><Relationship Id="rId266" Type="http://schemas.openxmlformats.org/officeDocument/2006/relationships/image" Target="media/image115.wmf"/><Relationship Id="rId431" Type="http://schemas.openxmlformats.org/officeDocument/2006/relationships/oleObject" Target="embeddings/oleObject239.bin"/><Relationship Id="rId473" Type="http://schemas.openxmlformats.org/officeDocument/2006/relationships/oleObject" Target="embeddings/oleObject267.bin"/><Relationship Id="rId529" Type="http://schemas.openxmlformats.org/officeDocument/2006/relationships/oleObject" Target="embeddings/oleObject300.bin"/><Relationship Id="rId680" Type="http://schemas.openxmlformats.org/officeDocument/2006/relationships/oleObject" Target="embeddings/oleObject386.bin"/><Relationship Id="rId736" Type="http://schemas.openxmlformats.org/officeDocument/2006/relationships/image" Target="media/image316.wmf"/><Relationship Id="rId901" Type="http://schemas.openxmlformats.org/officeDocument/2006/relationships/oleObject" Target="embeddings/oleObject508.bin"/><Relationship Id="rId1061" Type="http://schemas.openxmlformats.org/officeDocument/2006/relationships/oleObject" Target="embeddings/oleObject594.bin"/><Relationship Id="rId1117" Type="http://schemas.openxmlformats.org/officeDocument/2006/relationships/image" Target="media/image485.wmf"/><Relationship Id="rId1159" Type="http://schemas.openxmlformats.org/officeDocument/2006/relationships/oleObject" Target="embeddings/oleObject649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57.wmf"/><Relationship Id="rId168" Type="http://schemas.openxmlformats.org/officeDocument/2006/relationships/oleObject" Target="embeddings/oleObject88.bin"/><Relationship Id="rId333" Type="http://schemas.openxmlformats.org/officeDocument/2006/relationships/oleObject" Target="embeddings/oleObject181.bin"/><Relationship Id="rId540" Type="http://schemas.openxmlformats.org/officeDocument/2006/relationships/oleObject" Target="embeddings/oleObject306.bin"/><Relationship Id="rId778" Type="http://schemas.openxmlformats.org/officeDocument/2006/relationships/oleObject" Target="embeddings/oleObject440.bin"/><Relationship Id="rId943" Type="http://schemas.openxmlformats.org/officeDocument/2006/relationships/oleObject" Target="embeddings/oleObject529.bin"/><Relationship Id="rId985" Type="http://schemas.openxmlformats.org/officeDocument/2006/relationships/oleObject" Target="embeddings/oleObject551.bin"/><Relationship Id="rId1019" Type="http://schemas.openxmlformats.org/officeDocument/2006/relationships/oleObject" Target="embeddings/oleObject572.bin"/><Relationship Id="rId1170" Type="http://schemas.openxmlformats.org/officeDocument/2006/relationships/image" Target="media/image510.wmf"/><Relationship Id="rId72" Type="http://schemas.openxmlformats.org/officeDocument/2006/relationships/image" Target="media/image32.wmf"/><Relationship Id="rId375" Type="http://schemas.openxmlformats.org/officeDocument/2006/relationships/image" Target="media/image168.wmf"/><Relationship Id="rId582" Type="http://schemas.openxmlformats.org/officeDocument/2006/relationships/oleObject" Target="embeddings/oleObject334.bin"/><Relationship Id="rId638" Type="http://schemas.openxmlformats.org/officeDocument/2006/relationships/oleObject" Target="embeddings/oleObject365.bin"/><Relationship Id="rId803" Type="http://schemas.openxmlformats.org/officeDocument/2006/relationships/oleObject" Target="embeddings/oleObject453.bin"/><Relationship Id="rId845" Type="http://schemas.openxmlformats.org/officeDocument/2006/relationships/oleObject" Target="embeddings/oleObject478.bin"/><Relationship Id="rId1030" Type="http://schemas.openxmlformats.org/officeDocument/2006/relationships/image" Target="media/image447.wmf"/><Relationship Id="rId3" Type="http://schemas.openxmlformats.org/officeDocument/2006/relationships/settings" Target="settings.xml"/><Relationship Id="rId235" Type="http://schemas.openxmlformats.org/officeDocument/2006/relationships/oleObject" Target="embeddings/oleObject128.bin"/><Relationship Id="rId277" Type="http://schemas.openxmlformats.org/officeDocument/2006/relationships/oleObject" Target="embeddings/oleObject151.bin"/><Relationship Id="rId400" Type="http://schemas.openxmlformats.org/officeDocument/2006/relationships/image" Target="media/image177.wmf"/><Relationship Id="rId442" Type="http://schemas.openxmlformats.org/officeDocument/2006/relationships/image" Target="media/image189.wmf"/><Relationship Id="rId484" Type="http://schemas.openxmlformats.org/officeDocument/2006/relationships/oleObject" Target="embeddings/oleObject274.bin"/><Relationship Id="rId705" Type="http://schemas.openxmlformats.org/officeDocument/2006/relationships/image" Target="media/image301.wmf"/><Relationship Id="rId887" Type="http://schemas.openxmlformats.org/officeDocument/2006/relationships/oleObject" Target="embeddings/oleObject500.bin"/><Relationship Id="rId1072" Type="http://schemas.openxmlformats.org/officeDocument/2006/relationships/image" Target="media/image467.wmf"/><Relationship Id="rId1128" Type="http://schemas.openxmlformats.org/officeDocument/2006/relationships/image" Target="media/image490.wmf"/><Relationship Id="rId137" Type="http://schemas.openxmlformats.org/officeDocument/2006/relationships/oleObject" Target="embeddings/oleObject70.bin"/><Relationship Id="rId302" Type="http://schemas.openxmlformats.org/officeDocument/2006/relationships/oleObject" Target="embeddings/oleObject164.bin"/><Relationship Id="rId344" Type="http://schemas.openxmlformats.org/officeDocument/2006/relationships/image" Target="media/image152.wmf"/><Relationship Id="rId691" Type="http://schemas.openxmlformats.org/officeDocument/2006/relationships/image" Target="media/image294.wmf"/><Relationship Id="rId747" Type="http://schemas.openxmlformats.org/officeDocument/2006/relationships/image" Target="media/image320.wmf"/><Relationship Id="rId789" Type="http://schemas.openxmlformats.org/officeDocument/2006/relationships/image" Target="media/image338.wmf"/><Relationship Id="rId912" Type="http://schemas.openxmlformats.org/officeDocument/2006/relationships/image" Target="media/image393.wmf"/><Relationship Id="rId954" Type="http://schemas.openxmlformats.org/officeDocument/2006/relationships/oleObject" Target="embeddings/oleObject536.bin"/><Relationship Id="rId996" Type="http://schemas.openxmlformats.org/officeDocument/2006/relationships/image" Target="media/image433.wmf"/><Relationship Id="rId41" Type="http://schemas.openxmlformats.org/officeDocument/2006/relationships/image" Target="media/image19.wmf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95.bin"/><Relationship Id="rId386" Type="http://schemas.openxmlformats.org/officeDocument/2006/relationships/oleObject" Target="embeddings/oleObject208.bin"/><Relationship Id="rId551" Type="http://schemas.openxmlformats.org/officeDocument/2006/relationships/oleObject" Target="embeddings/oleObject312.bin"/><Relationship Id="rId593" Type="http://schemas.openxmlformats.org/officeDocument/2006/relationships/image" Target="media/image248.wmf"/><Relationship Id="rId607" Type="http://schemas.openxmlformats.org/officeDocument/2006/relationships/image" Target="media/image255.wmf"/><Relationship Id="rId649" Type="http://schemas.openxmlformats.org/officeDocument/2006/relationships/image" Target="media/image273.wmf"/><Relationship Id="rId814" Type="http://schemas.openxmlformats.org/officeDocument/2006/relationships/image" Target="media/image347.wmf"/><Relationship Id="rId856" Type="http://schemas.openxmlformats.org/officeDocument/2006/relationships/image" Target="media/image367.wmf"/><Relationship Id="rId1181" Type="http://schemas.openxmlformats.org/officeDocument/2006/relationships/oleObject" Target="embeddings/oleObject661.bin"/><Relationship Id="rId190" Type="http://schemas.openxmlformats.org/officeDocument/2006/relationships/image" Target="media/image82.wmf"/><Relationship Id="rId204" Type="http://schemas.openxmlformats.org/officeDocument/2006/relationships/oleObject" Target="embeddings/oleObject110.bin"/><Relationship Id="rId246" Type="http://schemas.openxmlformats.org/officeDocument/2006/relationships/oleObject" Target="embeddings/oleObject135.bin"/><Relationship Id="rId288" Type="http://schemas.openxmlformats.org/officeDocument/2006/relationships/image" Target="media/image126.wmf"/><Relationship Id="rId411" Type="http://schemas.openxmlformats.org/officeDocument/2006/relationships/image" Target="media/image182.wmf"/><Relationship Id="rId453" Type="http://schemas.openxmlformats.org/officeDocument/2006/relationships/oleObject" Target="embeddings/oleObject253.bin"/><Relationship Id="rId509" Type="http://schemas.openxmlformats.org/officeDocument/2006/relationships/image" Target="media/image216.wmf"/><Relationship Id="rId660" Type="http://schemas.openxmlformats.org/officeDocument/2006/relationships/oleObject" Target="embeddings/oleObject376.bin"/><Relationship Id="rId898" Type="http://schemas.openxmlformats.org/officeDocument/2006/relationships/image" Target="media/image386.wmf"/><Relationship Id="rId1041" Type="http://schemas.openxmlformats.org/officeDocument/2006/relationships/oleObject" Target="embeddings/oleObject583.bin"/><Relationship Id="rId1083" Type="http://schemas.openxmlformats.org/officeDocument/2006/relationships/oleObject" Target="embeddings/oleObject605.bin"/><Relationship Id="rId1139" Type="http://schemas.openxmlformats.org/officeDocument/2006/relationships/image" Target="media/image495.wmf"/><Relationship Id="rId106" Type="http://schemas.openxmlformats.org/officeDocument/2006/relationships/oleObject" Target="embeddings/oleObject52.bin"/><Relationship Id="rId313" Type="http://schemas.openxmlformats.org/officeDocument/2006/relationships/oleObject" Target="embeddings/oleObject170.bin"/><Relationship Id="rId495" Type="http://schemas.openxmlformats.org/officeDocument/2006/relationships/image" Target="media/image210.wmf"/><Relationship Id="rId716" Type="http://schemas.openxmlformats.org/officeDocument/2006/relationships/oleObject" Target="embeddings/oleObject404.bin"/><Relationship Id="rId758" Type="http://schemas.openxmlformats.org/officeDocument/2006/relationships/oleObject" Target="embeddings/oleObject429.bin"/><Relationship Id="rId923" Type="http://schemas.openxmlformats.org/officeDocument/2006/relationships/oleObject" Target="embeddings/oleObject519.bin"/><Relationship Id="rId965" Type="http://schemas.openxmlformats.org/officeDocument/2006/relationships/oleObject" Target="embeddings/oleObject541.bin"/><Relationship Id="rId1150" Type="http://schemas.openxmlformats.org/officeDocument/2006/relationships/image" Target="media/image500.wmf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6.bin"/><Relationship Id="rId148" Type="http://schemas.openxmlformats.org/officeDocument/2006/relationships/oleObject" Target="embeddings/oleObject76.bin"/><Relationship Id="rId355" Type="http://schemas.openxmlformats.org/officeDocument/2006/relationships/oleObject" Target="embeddings/oleObject192.bin"/><Relationship Id="rId397" Type="http://schemas.openxmlformats.org/officeDocument/2006/relationships/image" Target="media/image176.wmf"/><Relationship Id="rId520" Type="http://schemas.openxmlformats.org/officeDocument/2006/relationships/image" Target="media/image220.wmf"/><Relationship Id="rId562" Type="http://schemas.openxmlformats.org/officeDocument/2006/relationships/oleObject" Target="embeddings/oleObject320.bin"/><Relationship Id="rId618" Type="http://schemas.openxmlformats.org/officeDocument/2006/relationships/oleObject" Target="embeddings/oleObject352.bin"/><Relationship Id="rId825" Type="http://schemas.openxmlformats.org/officeDocument/2006/relationships/oleObject" Target="embeddings/oleObject467.bin"/><Relationship Id="rId1192" Type="http://schemas.openxmlformats.org/officeDocument/2006/relationships/oleObject" Target="embeddings/oleObject668.bin"/><Relationship Id="rId1206" Type="http://schemas.openxmlformats.org/officeDocument/2006/relationships/oleObject" Target="embeddings/oleObject676.bin"/><Relationship Id="rId215" Type="http://schemas.openxmlformats.org/officeDocument/2006/relationships/image" Target="media/image94.wmf"/><Relationship Id="rId257" Type="http://schemas.openxmlformats.org/officeDocument/2006/relationships/image" Target="media/image110.wmf"/><Relationship Id="rId422" Type="http://schemas.openxmlformats.org/officeDocument/2006/relationships/oleObject" Target="embeddings/oleObject233.bin"/><Relationship Id="rId464" Type="http://schemas.openxmlformats.org/officeDocument/2006/relationships/oleObject" Target="embeddings/oleObject260.bin"/><Relationship Id="rId867" Type="http://schemas.openxmlformats.org/officeDocument/2006/relationships/image" Target="media/image372.wmf"/><Relationship Id="rId1010" Type="http://schemas.openxmlformats.org/officeDocument/2006/relationships/image" Target="media/image439.wmf"/><Relationship Id="rId1052" Type="http://schemas.openxmlformats.org/officeDocument/2006/relationships/oleObject" Target="embeddings/oleObject589.bin"/><Relationship Id="rId1094" Type="http://schemas.openxmlformats.org/officeDocument/2006/relationships/image" Target="media/image477.wmf"/><Relationship Id="rId1108" Type="http://schemas.openxmlformats.org/officeDocument/2006/relationships/oleObject" Target="embeddings/oleObject621.bin"/><Relationship Id="rId299" Type="http://schemas.openxmlformats.org/officeDocument/2006/relationships/oleObject" Target="embeddings/oleObject162.bin"/><Relationship Id="rId727" Type="http://schemas.openxmlformats.org/officeDocument/2006/relationships/image" Target="media/image312.wmf"/><Relationship Id="rId934" Type="http://schemas.openxmlformats.org/officeDocument/2006/relationships/image" Target="media/image404.wmf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82.bin"/><Relationship Id="rId366" Type="http://schemas.openxmlformats.org/officeDocument/2006/relationships/image" Target="media/image163.wmf"/><Relationship Id="rId573" Type="http://schemas.openxmlformats.org/officeDocument/2006/relationships/oleObject" Target="embeddings/oleObject329.bin"/><Relationship Id="rId780" Type="http://schemas.openxmlformats.org/officeDocument/2006/relationships/oleObject" Target="embeddings/oleObject441.bin"/><Relationship Id="rId1217" Type="http://schemas.openxmlformats.org/officeDocument/2006/relationships/fontTable" Target="fontTable.xml"/><Relationship Id="rId226" Type="http://schemas.openxmlformats.org/officeDocument/2006/relationships/oleObject" Target="embeddings/oleObject121.bin"/><Relationship Id="rId433" Type="http://schemas.openxmlformats.org/officeDocument/2006/relationships/oleObject" Target="embeddings/oleObject240.bin"/><Relationship Id="rId878" Type="http://schemas.openxmlformats.org/officeDocument/2006/relationships/image" Target="media/image377.wmf"/><Relationship Id="rId1063" Type="http://schemas.openxmlformats.org/officeDocument/2006/relationships/oleObject" Target="embeddings/oleObject595.bin"/><Relationship Id="rId640" Type="http://schemas.openxmlformats.org/officeDocument/2006/relationships/oleObject" Target="embeddings/oleObject366.bin"/><Relationship Id="rId738" Type="http://schemas.openxmlformats.org/officeDocument/2006/relationships/image" Target="media/image317.wmf"/><Relationship Id="rId945" Type="http://schemas.openxmlformats.org/officeDocument/2006/relationships/image" Target="media/image409.wmf"/><Relationship Id="rId74" Type="http://schemas.openxmlformats.org/officeDocument/2006/relationships/image" Target="media/image33.wmf"/><Relationship Id="rId377" Type="http://schemas.openxmlformats.org/officeDocument/2006/relationships/oleObject" Target="embeddings/oleObject203.bin"/><Relationship Id="rId500" Type="http://schemas.openxmlformats.org/officeDocument/2006/relationships/oleObject" Target="embeddings/oleObject282.bin"/><Relationship Id="rId584" Type="http://schemas.openxmlformats.org/officeDocument/2006/relationships/oleObject" Target="embeddings/oleObject335.bin"/><Relationship Id="rId805" Type="http://schemas.openxmlformats.org/officeDocument/2006/relationships/oleObject" Target="embeddings/oleObject455.bin"/><Relationship Id="rId1130" Type="http://schemas.openxmlformats.org/officeDocument/2006/relationships/image" Target="media/image491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29.bin"/><Relationship Id="rId791" Type="http://schemas.openxmlformats.org/officeDocument/2006/relationships/image" Target="media/image339.wmf"/><Relationship Id="rId889" Type="http://schemas.openxmlformats.org/officeDocument/2006/relationships/image" Target="media/image382.wmf"/><Relationship Id="rId1074" Type="http://schemas.openxmlformats.org/officeDocument/2006/relationships/image" Target="media/image468.wmf"/><Relationship Id="rId444" Type="http://schemas.openxmlformats.org/officeDocument/2006/relationships/image" Target="media/image190.wmf"/><Relationship Id="rId651" Type="http://schemas.openxmlformats.org/officeDocument/2006/relationships/image" Target="media/image274.wmf"/><Relationship Id="rId749" Type="http://schemas.openxmlformats.org/officeDocument/2006/relationships/image" Target="media/image321.wmf"/><Relationship Id="rId290" Type="http://schemas.openxmlformats.org/officeDocument/2006/relationships/image" Target="media/image127.wmf"/><Relationship Id="rId304" Type="http://schemas.openxmlformats.org/officeDocument/2006/relationships/oleObject" Target="embeddings/oleObject165.bin"/><Relationship Id="rId388" Type="http://schemas.openxmlformats.org/officeDocument/2006/relationships/image" Target="media/image173.wmf"/><Relationship Id="rId511" Type="http://schemas.openxmlformats.org/officeDocument/2006/relationships/oleObject" Target="embeddings/oleObject289.bin"/><Relationship Id="rId609" Type="http://schemas.openxmlformats.org/officeDocument/2006/relationships/image" Target="media/image256.wmf"/><Relationship Id="rId956" Type="http://schemas.openxmlformats.org/officeDocument/2006/relationships/oleObject" Target="embeddings/oleObject537.bin"/><Relationship Id="rId1141" Type="http://schemas.openxmlformats.org/officeDocument/2006/relationships/image" Target="media/image496.wmf"/><Relationship Id="rId85" Type="http://schemas.openxmlformats.org/officeDocument/2006/relationships/oleObject" Target="embeddings/oleObject41.bin"/><Relationship Id="rId150" Type="http://schemas.openxmlformats.org/officeDocument/2006/relationships/image" Target="media/image67.wmf"/><Relationship Id="rId595" Type="http://schemas.openxmlformats.org/officeDocument/2006/relationships/image" Target="media/image249.wmf"/><Relationship Id="rId816" Type="http://schemas.openxmlformats.org/officeDocument/2006/relationships/image" Target="media/image348.wmf"/><Relationship Id="rId1001" Type="http://schemas.openxmlformats.org/officeDocument/2006/relationships/oleObject" Target="embeddings/oleObject560.bin"/><Relationship Id="rId248" Type="http://schemas.openxmlformats.org/officeDocument/2006/relationships/image" Target="media/image106.wmf"/><Relationship Id="rId455" Type="http://schemas.openxmlformats.org/officeDocument/2006/relationships/oleObject" Target="embeddings/oleObject254.bin"/><Relationship Id="rId662" Type="http://schemas.openxmlformats.org/officeDocument/2006/relationships/oleObject" Target="embeddings/oleObject377.bin"/><Relationship Id="rId1085" Type="http://schemas.openxmlformats.org/officeDocument/2006/relationships/image" Target="media/image473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3.bin"/><Relationship Id="rId315" Type="http://schemas.openxmlformats.org/officeDocument/2006/relationships/image" Target="media/image138.wmf"/><Relationship Id="rId522" Type="http://schemas.openxmlformats.org/officeDocument/2006/relationships/image" Target="media/image221.wmf"/><Relationship Id="rId967" Type="http://schemas.openxmlformats.org/officeDocument/2006/relationships/oleObject" Target="embeddings/oleObject542.bin"/><Relationship Id="rId1152" Type="http://schemas.openxmlformats.org/officeDocument/2006/relationships/image" Target="media/image501.wmf"/><Relationship Id="rId96" Type="http://schemas.openxmlformats.org/officeDocument/2006/relationships/oleObject" Target="embeddings/oleObject47.bin"/><Relationship Id="rId161" Type="http://schemas.openxmlformats.org/officeDocument/2006/relationships/oleObject" Target="embeddings/oleObject84.bin"/><Relationship Id="rId399" Type="http://schemas.openxmlformats.org/officeDocument/2006/relationships/oleObject" Target="embeddings/oleObject217.bin"/><Relationship Id="rId827" Type="http://schemas.openxmlformats.org/officeDocument/2006/relationships/oleObject" Target="embeddings/oleObject468.bin"/><Relationship Id="rId1012" Type="http://schemas.openxmlformats.org/officeDocument/2006/relationships/oleObject" Target="embeddings/oleObject567.bin"/><Relationship Id="rId259" Type="http://schemas.openxmlformats.org/officeDocument/2006/relationships/image" Target="media/image111.png"/><Relationship Id="rId466" Type="http://schemas.openxmlformats.org/officeDocument/2006/relationships/image" Target="media/image199.wmf"/><Relationship Id="rId673" Type="http://schemas.openxmlformats.org/officeDocument/2006/relationships/image" Target="media/image285.wmf"/><Relationship Id="rId880" Type="http://schemas.openxmlformats.org/officeDocument/2006/relationships/image" Target="media/image378.wmf"/><Relationship Id="rId1096" Type="http://schemas.openxmlformats.org/officeDocument/2006/relationships/oleObject" Target="embeddings/oleObject613.bin"/><Relationship Id="rId23" Type="http://schemas.openxmlformats.org/officeDocument/2006/relationships/image" Target="media/image10.wmf"/><Relationship Id="rId119" Type="http://schemas.openxmlformats.org/officeDocument/2006/relationships/image" Target="media/image54.wmf"/><Relationship Id="rId326" Type="http://schemas.openxmlformats.org/officeDocument/2006/relationships/image" Target="media/image143.wmf"/><Relationship Id="rId533" Type="http://schemas.openxmlformats.org/officeDocument/2006/relationships/image" Target="media/image225.wmf"/><Relationship Id="rId978" Type="http://schemas.openxmlformats.org/officeDocument/2006/relationships/image" Target="media/image425.wmf"/><Relationship Id="rId1163" Type="http://schemas.openxmlformats.org/officeDocument/2006/relationships/oleObject" Target="embeddings/oleObject651.bin"/><Relationship Id="rId740" Type="http://schemas.openxmlformats.org/officeDocument/2006/relationships/oleObject" Target="embeddings/oleObject417.bin"/><Relationship Id="rId838" Type="http://schemas.openxmlformats.org/officeDocument/2006/relationships/image" Target="media/image358.wmf"/><Relationship Id="rId1023" Type="http://schemas.openxmlformats.org/officeDocument/2006/relationships/oleObject" Target="embeddings/oleObject574.bin"/><Relationship Id="rId172" Type="http://schemas.openxmlformats.org/officeDocument/2006/relationships/image" Target="media/image76.wmf"/><Relationship Id="rId477" Type="http://schemas.openxmlformats.org/officeDocument/2006/relationships/oleObject" Target="embeddings/oleObject269.bin"/><Relationship Id="rId600" Type="http://schemas.openxmlformats.org/officeDocument/2006/relationships/oleObject" Target="embeddings/oleObject343.bin"/><Relationship Id="rId684" Type="http://schemas.openxmlformats.org/officeDocument/2006/relationships/oleObject" Target="embeddings/oleObject388.bin"/><Relationship Id="rId337" Type="http://schemas.openxmlformats.org/officeDocument/2006/relationships/oleObject" Target="embeddings/oleObject183.bin"/><Relationship Id="rId891" Type="http://schemas.openxmlformats.org/officeDocument/2006/relationships/image" Target="media/image383.wmf"/><Relationship Id="rId905" Type="http://schemas.openxmlformats.org/officeDocument/2006/relationships/oleObject" Target="embeddings/oleObject510.bin"/><Relationship Id="rId989" Type="http://schemas.openxmlformats.org/officeDocument/2006/relationships/oleObject" Target="embeddings/oleObject553.bin"/><Relationship Id="rId34" Type="http://schemas.openxmlformats.org/officeDocument/2006/relationships/oleObject" Target="embeddings/oleObject13.bin"/><Relationship Id="rId544" Type="http://schemas.openxmlformats.org/officeDocument/2006/relationships/image" Target="media/image230.wmf"/><Relationship Id="rId751" Type="http://schemas.openxmlformats.org/officeDocument/2006/relationships/image" Target="media/image322.wmf"/><Relationship Id="rId849" Type="http://schemas.openxmlformats.org/officeDocument/2006/relationships/oleObject" Target="embeddings/oleObject480.bin"/><Relationship Id="rId1174" Type="http://schemas.openxmlformats.org/officeDocument/2006/relationships/image" Target="media/image512.wmf"/><Relationship Id="rId183" Type="http://schemas.openxmlformats.org/officeDocument/2006/relationships/oleObject" Target="embeddings/oleObject97.bin"/><Relationship Id="rId390" Type="http://schemas.openxmlformats.org/officeDocument/2006/relationships/oleObject" Target="embeddings/oleObject211.bin"/><Relationship Id="rId404" Type="http://schemas.openxmlformats.org/officeDocument/2006/relationships/oleObject" Target="embeddings/oleObject220.bin"/><Relationship Id="rId611" Type="http://schemas.openxmlformats.org/officeDocument/2006/relationships/image" Target="media/image257.wmf"/><Relationship Id="rId1034" Type="http://schemas.openxmlformats.org/officeDocument/2006/relationships/image" Target="media/image449.wmf"/><Relationship Id="rId250" Type="http://schemas.openxmlformats.org/officeDocument/2006/relationships/oleObject" Target="embeddings/oleObject138.bin"/><Relationship Id="rId488" Type="http://schemas.openxmlformats.org/officeDocument/2006/relationships/oleObject" Target="embeddings/oleObject276.bin"/><Relationship Id="rId695" Type="http://schemas.openxmlformats.org/officeDocument/2006/relationships/image" Target="media/image296.wmf"/><Relationship Id="rId709" Type="http://schemas.openxmlformats.org/officeDocument/2006/relationships/image" Target="media/image303.wmf"/><Relationship Id="rId916" Type="http://schemas.openxmlformats.org/officeDocument/2006/relationships/image" Target="media/image395.wmf"/><Relationship Id="rId1101" Type="http://schemas.openxmlformats.org/officeDocument/2006/relationships/image" Target="media/image480.wmf"/><Relationship Id="rId45" Type="http://schemas.openxmlformats.org/officeDocument/2006/relationships/image" Target="media/image21.wmf"/><Relationship Id="rId110" Type="http://schemas.openxmlformats.org/officeDocument/2006/relationships/oleObject" Target="embeddings/oleObject54.bin"/><Relationship Id="rId348" Type="http://schemas.openxmlformats.org/officeDocument/2006/relationships/image" Target="media/image154.wmf"/><Relationship Id="rId555" Type="http://schemas.openxmlformats.org/officeDocument/2006/relationships/oleObject" Target="embeddings/oleObject315.bin"/><Relationship Id="rId762" Type="http://schemas.openxmlformats.org/officeDocument/2006/relationships/oleObject" Target="embeddings/oleObject431.bin"/><Relationship Id="rId1185" Type="http://schemas.openxmlformats.org/officeDocument/2006/relationships/image" Target="media/image516.wmf"/><Relationship Id="rId194" Type="http://schemas.openxmlformats.org/officeDocument/2006/relationships/image" Target="media/image84.wmf"/><Relationship Id="rId208" Type="http://schemas.openxmlformats.org/officeDocument/2006/relationships/oleObject" Target="embeddings/oleObject112.bin"/><Relationship Id="rId415" Type="http://schemas.openxmlformats.org/officeDocument/2006/relationships/oleObject" Target="embeddings/oleObject226.bin"/><Relationship Id="rId622" Type="http://schemas.openxmlformats.org/officeDocument/2006/relationships/image" Target="media/image262.wmf"/><Relationship Id="rId1045" Type="http://schemas.openxmlformats.org/officeDocument/2006/relationships/image" Target="media/image454.wmf"/><Relationship Id="rId261" Type="http://schemas.openxmlformats.org/officeDocument/2006/relationships/oleObject" Target="embeddings/oleObject143.bin"/><Relationship Id="rId499" Type="http://schemas.openxmlformats.org/officeDocument/2006/relationships/image" Target="media/image212.wmf"/><Relationship Id="rId927" Type="http://schemas.openxmlformats.org/officeDocument/2006/relationships/oleObject" Target="embeddings/oleObject521.bin"/><Relationship Id="rId1112" Type="http://schemas.openxmlformats.org/officeDocument/2006/relationships/oleObject" Target="embeddings/oleObject623.bin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95.bin"/><Relationship Id="rId566" Type="http://schemas.openxmlformats.org/officeDocument/2006/relationships/oleObject" Target="embeddings/oleObject324.bin"/><Relationship Id="rId773" Type="http://schemas.openxmlformats.org/officeDocument/2006/relationships/image" Target="media/image330.wmf"/><Relationship Id="rId1196" Type="http://schemas.openxmlformats.org/officeDocument/2006/relationships/oleObject" Target="embeddings/oleObject670.bin"/><Relationship Id="rId121" Type="http://schemas.openxmlformats.org/officeDocument/2006/relationships/image" Target="media/image55.wmf"/><Relationship Id="rId219" Type="http://schemas.openxmlformats.org/officeDocument/2006/relationships/image" Target="media/image96.wmf"/><Relationship Id="rId426" Type="http://schemas.openxmlformats.org/officeDocument/2006/relationships/image" Target="media/image184.wmf"/><Relationship Id="rId633" Type="http://schemas.openxmlformats.org/officeDocument/2006/relationships/oleObject" Target="embeddings/oleObject362.bin"/><Relationship Id="rId980" Type="http://schemas.openxmlformats.org/officeDocument/2006/relationships/image" Target="media/image426.wmf"/><Relationship Id="rId1056" Type="http://schemas.openxmlformats.org/officeDocument/2006/relationships/oleObject" Target="embeddings/oleObject591.bin"/><Relationship Id="rId840" Type="http://schemas.openxmlformats.org/officeDocument/2006/relationships/image" Target="media/image359.wmf"/><Relationship Id="rId938" Type="http://schemas.openxmlformats.org/officeDocument/2006/relationships/image" Target="media/image406.wmf"/><Relationship Id="rId67" Type="http://schemas.openxmlformats.org/officeDocument/2006/relationships/oleObject" Target="embeddings/oleObject32.bin"/><Relationship Id="rId272" Type="http://schemas.openxmlformats.org/officeDocument/2006/relationships/image" Target="media/image118.wmf"/><Relationship Id="rId577" Type="http://schemas.openxmlformats.org/officeDocument/2006/relationships/image" Target="media/image240.wmf"/><Relationship Id="rId700" Type="http://schemas.openxmlformats.org/officeDocument/2006/relationships/oleObject" Target="embeddings/oleObject396.bin"/><Relationship Id="rId1123" Type="http://schemas.openxmlformats.org/officeDocument/2006/relationships/oleObject" Target="embeddings/oleObject630.bin"/><Relationship Id="rId132" Type="http://schemas.openxmlformats.org/officeDocument/2006/relationships/image" Target="media/image59.wmf"/><Relationship Id="rId784" Type="http://schemas.openxmlformats.org/officeDocument/2006/relationships/oleObject" Target="embeddings/oleObject443.bin"/><Relationship Id="rId991" Type="http://schemas.openxmlformats.org/officeDocument/2006/relationships/oleObject" Target="embeddings/oleObject554.bin"/><Relationship Id="rId1067" Type="http://schemas.openxmlformats.org/officeDocument/2006/relationships/oleObject" Target="embeddings/oleObject597.bin"/><Relationship Id="rId437" Type="http://schemas.openxmlformats.org/officeDocument/2006/relationships/oleObject" Target="embeddings/oleObject244.bin"/><Relationship Id="rId644" Type="http://schemas.openxmlformats.org/officeDocument/2006/relationships/oleObject" Target="embeddings/oleObject368.bin"/><Relationship Id="rId851" Type="http://schemas.openxmlformats.org/officeDocument/2006/relationships/oleObject" Target="embeddings/oleObject481.bin"/><Relationship Id="rId283" Type="http://schemas.openxmlformats.org/officeDocument/2006/relationships/oleObject" Target="embeddings/oleObject154.bin"/><Relationship Id="rId490" Type="http://schemas.openxmlformats.org/officeDocument/2006/relationships/oleObject" Target="embeddings/oleObject277.bin"/><Relationship Id="rId504" Type="http://schemas.openxmlformats.org/officeDocument/2006/relationships/oleObject" Target="embeddings/oleObject285.bin"/><Relationship Id="rId711" Type="http://schemas.openxmlformats.org/officeDocument/2006/relationships/image" Target="media/image304.wmf"/><Relationship Id="rId949" Type="http://schemas.openxmlformats.org/officeDocument/2006/relationships/oleObject" Target="embeddings/oleObject533.bin"/><Relationship Id="rId1134" Type="http://schemas.openxmlformats.org/officeDocument/2006/relationships/image" Target="media/image493.wmf"/><Relationship Id="rId78" Type="http://schemas.openxmlformats.org/officeDocument/2006/relationships/image" Target="media/image35.wmf"/><Relationship Id="rId143" Type="http://schemas.openxmlformats.org/officeDocument/2006/relationships/oleObject" Target="embeddings/oleObject73.bin"/><Relationship Id="rId350" Type="http://schemas.openxmlformats.org/officeDocument/2006/relationships/image" Target="media/image155.wmf"/><Relationship Id="rId588" Type="http://schemas.openxmlformats.org/officeDocument/2006/relationships/oleObject" Target="embeddings/oleObject337.bin"/><Relationship Id="rId795" Type="http://schemas.openxmlformats.org/officeDocument/2006/relationships/image" Target="media/image341.wmf"/><Relationship Id="rId809" Type="http://schemas.openxmlformats.org/officeDocument/2006/relationships/image" Target="media/image346.wmf"/><Relationship Id="rId1201" Type="http://schemas.openxmlformats.org/officeDocument/2006/relationships/oleObject" Target="embeddings/oleObject673.bin"/><Relationship Id="rId9" Type="http://schemas.openxmlformats.org/officeDocument/2006/relationships/image" Target="media/image2.wmf"/><Relationship Id="rId210" Type="http://schemas.openxmlformats.org/officeDocument/2006/relationships/oleObject" Target="embeddings/oleObject113.bin"/><Relationship Id="rId448" Type="http://schemas.openxmlformats.org/officeDocument/2006/relationships/image" Target="media/image192.wmf"/><Relationship Id="rId655" Type="http://schemas.openxmlformats.org/officeDocument/2006/relationships/image" Target="media/image276.wmf"/><Relationship Id="rId862" Type="http://schemas.openxmlformats.org/officeDocument/2006/relationships/image" Target="media/image370.wmf"/><Relationship Id="rId1078" Type="http://schemas.openxmlformats.org/officeDocument/2006/relationships/image" Target="media/image470.wmf"/><Relationship Id="rId294" Type="http://schemas.openxmlformats.org/officeDocument/2006/relationships/image" Target="media/image129.wmf"/><Relationship Id="rId308" Type="http://schemas.openxmlformats.org/officeDocument/2006/relationships/image" Target="media/image135.wmf"/><Relationship Id="rId515" Type="http://schemas.openxmlformats.org/officeDocument/2006/relationships/oleObject" Target="embeddings/oleObject292.bin"/><Relationship Id="rId722" Type="http://schemas.openxmlformats.org/officeDocument/2006/relationships/oleObject" Target="embeddings/oleObject407.bin"/><Relationship Id="rId1145" Type="http://schemas.openxmlformats.org/officeDocument/2006/relationships/image" Target="media/image498.wmf"/><Relationship Id="rId89" Type="http://schemas.openxmlformats.org/officeDocument/2006/relationships/oleObject" Target="embeddings/oleObject43.bin"/><Relationship Id="rId154" Type="http://schemas.openxmlformats.org/officeDocument/2006/relationships/image" Target="media/image69.wmf"/><Relationship Id="rId361" Type="http://schemas.openxmlformats.org/officeDocument/2006/relationships/oleObject" Target="embeddings/oleObject196.bin"/><Relationship Id="rId599" Type="http://schemas.openxmlformats.org/officeDocument/2006/relationships/image" Target="media/image251.wmf"/><Relationship Id="rId1005" Type="http://schemas.openxmlformats.org/officeDocument/2006/relationships/oleObject" Target="embeddings/oleObject562.bin"/><Relationship Id="rId1212" Type="http://schemas.openxmlformats.org/officeDocument/2006/relationships/oleObject" Target="embeddings/oleObject679.bin"/><Relationship Id="rId459" Type="http://schemas.openxmlformats.org/officeDocument/2006/relationships/oleObject" Target="embeddings/oleObject257.bin"/><Relationship Id="rId666" Type="http://schemas.openxmlformats.org/officeDocument/2006/relationships/oleObject" Target="embeddings/oleObject379.bin"/><Relationship Id="rId873" Type="http://schemas.openxmlformats.org/officeDocument/2006/relationships/oleObject" Target="embeddings/oleObject493.bin"/><Relationship Id="rId1089" Type="http://schemas.openxmlformats.org/officeDocument/2006/relationships/image" Target="media/image475.wmf"/><Relationship Id="rId16" Type="http://schemas.openxmlformats.org/officeDocument/2006/relationships/image" Target="media/image6.wmf"/><Relationship Id="rId221" Type="http://schemas.openxmlformats.org/officeDocument/2006/relationships/image" Target="media/image97.wmf"/><Relationship Id="rId319" Type="http://schemas.openxmlformats.org/officeDocument/2006/relationships/image" Target="media/image140.wmf"/><Relationship Id="rId526" Type="http://schemas.openxmlformats.org/officeDocument/2006/relationships/oleObject" Target="embeddings/oleObject298.bin"/><Relationship Id="rId1156" Type="http://schemas.openxmlformats.org/officeDocument/2006/relationships/image" Target="media/image503.wmf"/><Relationship Id="rId733" Type="http://schemas.openxmlformats.org/officeDocument/2006/relationships/oleObject" Target="embeddings/oleObject413.bin"/><Relationship Id="rId940" Type="http://schemas.openxmlformats.org/officeDocument/2006/relationships/image" Target="media/image407.wmf"/><Relationship Id="rId1016" Type="http://schemas.openxmlformats.org/officeDocument/2006/relationships/oleObject" Target="embeddings/oleObject570.bin"/><Relationship Id="rId165" Type="http://schemas.openxmlformats.org/officeDocument/2006/relationships/image" Target="media/image73.wmf"/><Relationship Id="rId372" Type="http://schemas.openxmlformats.org/officeDocument/2006/relationships/image" Target="media/image166.wmf"/><Relationship Id="rId677" Type="http://schemas.openxmlformats.org/officeDocument/2006/relationships/image" Target="media/image287.wmf"/><Relationship Id="rId800" Type="http://schemas.openxmlformats.org/officeDocument/2006/relationships/oleObject" Target="embeddings/oleObject451.bin"/><Relationship Id="rId232" Type="http://schemas.openxmlformats.org/officeDocument/2006/relationships/oleObject" Target="embeddings/oleObject125.bin"/><Relationship Id="rId884" Type="http://schemas.openxmlformats.org/officeDocument/2006/relationships/image" Target="media/image380.wmf"/><Relationship Id="rId27" Type="http://schemas.openxmlformats.org/officeDocument/2006/relationships/image" Target="media/image12.wmf"/><Relationship Id="rId537" Type="http://schemas.openxmlformats.org/officeDocument/2006/relationships/image" Target="media/image227.wmf"/><Relationship Id="rId744" Type="http://schemas.openxmlformats.org/officeDocument/2006/relationships/oleObject" Target="embeddings/oleObject420.bin"/><Relationship Id="rId951" Type="http://schemas.openxmlformats.org/officeDocument/2006/relationships/oleObject" Target="embeddings/oleObject534.bin"/><Relationship Id="rId1167" Type="http://schemas.openxmlformats.org/officeDocument/2006/relationships/oleObject" Target="embeddings/oleObject653.bin"/><Relationship Id="rId80" Type="http://schemas.openxmlformats.org/officeDocument/2006/relationships/image" Target="media/image36.wmf"/><Relationship Id="rId176" Type="http://schemas.openxmlformats.org/officeDocument/2006/relationships/oleObject" Target="embeddings/oleObject93.bin"/><Relationship Id="rId383" Type="http://schemas.openxmlformats.org/officeDocument/2006/relationships/image" Target="media/image171.wmf"/><Relationship Id="rId590" Type="http://schemas.openxmlformats.org/officeDocument/2006/relationships/oleObject" Target="embeddings/oleObject338.bin"/><Relationship Id="rId604" Type="http://schemas.openxmlformats.org/officeDocument/2006/relationships/oleObject" Target="embeddings/oleObject345.bin"/><Relationship Id="rId811" Type="http://schemas.openxmlformats.org/officeDocument/2006/relationships/oleObject" Target="embeddings/oleObject459.bin"/><Relationship Id="rId1027" Type="http://schemas.openxmlformats.org/officeDocument/2006/relationships/oleObject" Target="embeddings/oleObject576.bin"/><Relationship Id="rId243" Type="http://schemas.openxmlformats.org/officeDocument/2006/relationships/oleObject" Target="embeddings/oleObject133.bin"/><Relationship Id="rId450" Type="http://schemas.openxmlformats.org/officeDocument/2006/relationships/image" Target="media/image193.wmf"/><Relationship Id="rId688" Type="http://schemas.openxmlformats.org/officeDocument/2006/relationships/oleObject" Target="embeddings/oleObject390.bin"/><Relationship Id="rId895" Type="http://schemas.openxmlformats.org/officeDocument/2006/relationships/oleObject" Target="embeddings/oleObject505.bin"/><Relationship Id="rId909" Type="http://schemas.openxmlformats.org/officeDocument/2006/relationships/oleObject" Target="embeddings/oleObject512.bin"/><Relationship Id="rId1080" Type="http://schemas.openxmlformats.org/officeDocument/2006/relationships/image" Target="media/image471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47.wmf"/><Relationship Id="rId310" Type="http://schemas.openxmlformats.org/officeDocument/2006/relationships/image" Target="media/image136.wmf"/><Relationship Id="rId548" Type="http://schemas.openxmlformats.org/officeDocument/2006/relationships/image" Target="media/image232.wmf"/><Relationship Id="rId755" Type="http://schemas.openxmlformats.org/officeDocument/2006/relationships/image" Target="media/image323.wmf"/><Relationship Id="rId962" Type="http://schemas.openxmlformats.org/officeDocument/2006/relationships/image" Target="media/image417.wmf"/><Relationship Id="rId1178" Type="http://schemas.openxmlformats.org/officeDocument/2006/relationships/oleObject" Target="embeddings/oleObject659.bin"/><Relationship Id="rId91" Type="http://schemas.openxmlformats.org/officeDocument/2006/relationships/image" Target="media/image41.wmf"/><Relationship Id="rId187" Type="http://schemas.openxmlformats.org/officeDocument/2006/relationships/oleObject" Target="embeddings/oleObject101.bin"/><Relationship Id="rId394" Type="http://schemas.openxmlformats.org/officeDocument/2006/relationships/image" Target="media/image175.wmf"/><Relationship Id="rId408" Type="http://schemas.openxmlformats.org/officeDocument/2006/relationships/oleObject" Target="embeddings/oleObject222.bin"/><Relationship Id="rId615" Type="http://schemas.openxmlformats.org/officeDocument/2006/relationships/image" Target="media/image259.wmf"/><Relationship Id="rId822" Type="http://schemas.openxmlformats.org/officeDocument/2006/relationships/image" Target="media/image351.wmf"/><Relationship Id="rId1038" Type="http://schemas.openxmlformats.org/officeDocument/2006/relationships/image" Target="media/image451.wmf"/><Relationship Id="rId254" Type="http://schemas.openxmlformats.org/officeDocument/2006/relationships/oleObject" Target="embeddings/oleObject140.bin"/><Relationship Id="rId699" Type="http://schemas.openxmlformats.org/officeDocument/2006/relationships/image" Target="media/image298.wmf"/><Relationship Id="rId1091" Type="http://schemas.openxmlformats.org/officeDocument/2006/relationships/image" Target="media/image476.wmf"/><Relationship Id="rId1105" Type="http://schemas.openxmlformats.org/officeDocument/2006/relationships/oleObject" Target="embeddings/oleObject619.bin"/><Relationship Id="rId49" Type="http://schemas.openxmlformats.org/officeDocument/2006/relationships/image" Target="media/image23.wmf"/><Relationship Id="rId114" Type="http://schemas.openxmlformats.org/officeDocument/2006/relationships/image" Target="media/image52.wmf"/><Relationship Id="rId461" Type="http://schemas.openxmlformats.org/officeDocument/2006/relationships/image" Target="media/image197.wmf"/><Relationship Id="rId559" Type="http://schemas.openxmlformats.org/officeDocument/2006/relationships/oleObject" Target="embeddings/oleObject318.bin"/><Relationship Id="rId766" Type="http://schemas.openxmlformats.org/officeDocument/2006/relationships/oleObject" Target="embeddings/oleObject433.bin"/><Relationship Id="rId1189" Type="http://schemas.openxmlformats.org/officeDocument/2006/relationships/image" Target="media/image517.wmf"/><Relationship Id="rId198" Type="http://schemas.openxmlformats.org/officeDocument/2006/relationships/oleObject" Target="embeddings/oleObject107.bin"/><Relationship Id="rId321" Type="http://schemas.openxmlformats.org/officeDocument/2006/relationships/oleObject" Target="embeddings/oleObject175.bin"/><Relationship Id="rId419" Type="http://schemas.openxmlformats.org/officeDocument/2006/relationships/oleObject" Target="embeddings/oleObject230.bin"/><Relationship Id="rId626" Type="http://schemas.openxmlformats.org/officeDocument/2006/relationships/image" Target="media/image263.wmf"/><Relationship Id="rId973" Type="http://schemas.openxmlformats.org/officeDocument/2006/relationships/oleObject" Target="embeddings/oleObject545.bin"/><Relationship Id="rId1049" Type="http://schemas.openxmlformats.org/officeDocument/2006/relationships/image" Target="media/image456.wmf"/><Relationship Id="rId833" Type="http://schemas.openxmlformats.org/officeDocument/2006/relationships/image" Target="media/image356.wmf"/><Relationship Id="rId1116" Type="http://schemas.openxmlformats.org/officeDocument/2006/relationships/oleObject" Target="embeddings/oleObject626.bin"/><Relationship Id="rId265" Type="http://schemas.openxmlformats.org/officeDocument/2006/relationships/oleObject" Target="embeddings/oleObject145.bin"/><Relationship Id="rId472" Type="http://schemas.openxmlformats.org/officeDocument/2006/relationships/oleObject" Target="embeddings/oleObject266.bin"/><Relationship Id="rId900" Type="http://schemas.openxmlformats.org/officeDocument/2006/relationships/image" Target="media/image387.wmf"/><Relationship Id="rId125" Type="http://schemas.openxmlformats.org/officeDocument/2006/relationships/oleObject" Target="embeddings/oleObject63.bin"/><Relationship Id="rId332" Type="http://schemas.openxmlformats.org/officeDocument/2006/relationships/image" Target="media/image146.wmf"/><Relationship Id="rId777" Type="http://schemas.openxmlformats.org/officeDocument/2006/relationships/image" Target="media/image332.wmf"/><Relationship Id="rId984" Type="http://schemas.openxmlformats.org/officeDocument/2006/relationships/image" Target="media/image428.wmf"/><Relationship Id="rId637" Type="http://schemas.openxmlformats.org/officeDocument/2006/relationships/oleObject" Target="embeddings/oleObject364.bin"/><Relationship Id="rId844" Type="http://schemas.openxmlformats.org/officeDocument/2006/relationships/image" Target="media/image361.wmf"/><Relationship Id="rId276" Type="http://schemas.openxmlformats.org/officeDocument/2006/relationships/image" Target="media/image120.wmf"/><Relationship Id="rId483" Type="http://schemas.openxmlformats.org/officeDocument/2006/relationships/image" Target="media/image204.wmf"/><Relationship Id="rId690" Type="http://schemas.openxmlformats.org/officeDocument/2006/relationships/oleObject" Target="embeddings/oleObject391.bin"/><Relationship Id="rId704" Type="http://schemas.openxmlformats.org/officeDocument/2006/relationships/oleObject" Target="embeddings/oleObject398.bin"/><Relationship Id="rId911" Type="http://schemas.openxmlformats.org/officeDocument/2006/relationships/oleObject" Target="embeddings/oleObject513.bin"/><Relationship Id="rId1127" Type="http://schemas.openxmlformats.org/officeDocument/2006/relationships/oleObject" Target="embeddings/oleObject632.bin"/><Relationship Id="rId40" Type="http://schemas.openxmlformats.org/officeDocument/2006/relationships/oleObject" Target="embeddings/oleObject16.bin"/><Relationship Id="rId136" Type="http://schemas.openxmlformats.org/officeDocument/2006/relationships/image" Target="media/image61.wmf"/><Relationship Id="rId343" Type="http://schemas.openxmlformats.org/officeDocument/2006/relationships/oleObject" Target="embeddings/oleObject186.bin"/><Relationship Id="rId550" Type="http://schemas.openxmlformats.org/officeDocument/2006/relationships/image" Target="media/image233.wmf"/><Relationship Id="rId788" Type="http://schemas.openxmlformats.org/officeDocument/2006/relationships/oleObject" Target="embeddings/oleObject445.bin"/><Relationship Id="rId995" Type="http://schemas.openxmlformats.org/officeDocument/2006/relationships/oleObject" Target="embeddings/oleObject557.bin"/><Relationship Id="rId1180" Type="http://schemas.openxmlformats.org/officeDocument/2006/relationships/oleObject" Target="embeddings/oleObject660.bin"/><Relationship Id="rId203" Type="http://schemas.openxmlformats.org/officeDocument/2006/relationships/image" Target="media/image88.wmf"/><Relationship Id="rId648" Type="http://schemas.openxmlformats.org/officeDocument/2006/relationships/oleObject" Target="embeddings/oleObject370.bin"/><Relationship Id="rId855" Type="http://schemas.openxmlformats.org/officeDocument/2006/relationships/oleObject" Target="embeddings/oleObject483.bin"/><Relationship Id="rId1040" Type="http://schemas.openxmlformats.org/officeDocument/2006/relationships/image" Target="media/image452.wmf"/><Relationship Id="rId287" Type="http://schemas.openxmlformats.org/officeDocument/2006/relationships/oleObject" Target="embeddings/oleObject156.bin"/><Relationship Id="rId410" Type="http://schemas.openxmlformats.org/officeDocument/2006/relationships/oleObject" Target="embeddings/oleObject223.bin"/><Relationship Id="rId494" Type="http://schemas.openxmlformats.org/officeDocument/2006/relationships/oleObject" Target="embeddings/oleObject279.bin"/><Relationship Id="rId508" Type="http://schemas.openxmlformats.org/officeDocument/2006/relationships/oleObject" Target="embeddings/oleObject287.bin"/><Relationship Id="rId715" Type="http://schemas.openxmlformats.org/officeDocument/2006/relationships/image" Target="media/image306.wmf"/><Relationship Id="rId922" Type="http://schemas.openxmlformats.org/officeDocument/2006/relationships/image" Target="media/image398.wmf"/><Relationship Id="rId1138" Type="http://schemas.openxmlformats.org/officeDocument/2006/relationships/oleObject" Target="embeddings/oleObject638.bin"/><Relationship Id="rId147" Type="http://schemas.openxmlformats.org/officeDocument/2006/relationships/image" Target="media/image66.wmf"/><Relationship Id="rId354" Type="http://schemas.openxmlformats.org/officeDocument/2006/relationships/image" Target="media/image157.wmf"/><Relationship Id="rId799" Type="http://schemas.openxmlformats.org/officeDocument/2006/relationships/image" Target="media/image343.wmf"/><Relationship Id="rId1191" Type="http://schemas.openxmlformats.org/officeDocument/2006/relationships/image" Target="media/image518.wmf"/><Relationship Id="rId1205" Type="http://schemas.openxmlformats.org/officeDocument/2006/relationships/image" Target="media/image524.wmf"/><Relationship Id="rId51" Type="http://schemas.openxmlformats.org/officeDocument/2006/relationships/image" Target="media/image24.wmf"/><Relationship Id="rId561" Type="http://schemas.openxmlformats.org/officeDocument/2006/relationships/image" Target="media/image236.wmf"/><Relationship Id="rId659" Type="http://schemas.openxmlformats.org/officeDocument/2006/relationships/image" Target="media/image278.wmf"/><Relationship Id="rId866" Type="http://schemas.openxmlformats.org/officeDocument/2006/relationships/oleObject" Target="embeddings/oleObject489.bin"/><Relationship Id="rId214" Type="http://schemas.openxmlformats.org/officeDocument/2006/relationships/oleObject" Target="embeddings/oleObject115.bin"/><Relationship Id="rId298" Type="http://schemas.openxmlformats.org/officeDocument/2006/relationships/image" Target="media/image131.wmf"/><Relationship Id="rId421" Type="http://schemas.openxmlformats.org/officeDocument/2006/relationships/oleObject" Target="embeddings/oleObject232.bin"/><Relationship Id="rId519" Type="http://schemas.openxmlformats.org/officeDocument/2006/relationships/oleObject" Target="embeddings/oleObject294.bin"/><Relationship Id="rId1051" Type="http://schemas.openxmlformats.org/officeDocument/2006/relationships/image" Target="media/image457.wmf"/><Relationship Id="rId1149" Type="http://schemas.openxmlformats.org/officeDocument/2006/relationships/oleObject" Target="embeddings/oleObject644.bin"/><Relationship Id="rId158" Type="http://schemas.openxmlformats.org/officeDocument/2006/relationships/image" Target="media/image71.wmf"/><Relationship Id="rId726" Type="http://schemas.openxmlformats.org/officeDocument/2006/relationships/oleObject" Target="embeddings/oleObject409.bin"/><Relationship Id="rId933" Type="http://schemas.openxmlformats.org/officeDocument/2006/relationships/oleObject" Target="embeddings/oleObject524.bin"/><Relationship Id="rId1009" Type="http://schemas.openxmlformats.org/officeDocument/2006/relationships/oleObject" Target="embeddings/oleObject565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62.png"/><Relationship Id="rId572" Type="http://schemas.openxmlformats.org/officeDocument/2006/relationships/image" Target="media/image238.wmf"/><Relationship Id="rId1216" Type="http://schemas.openxmlformats.org/officeDocument/2006/relationships/footer" Target="footer1.xml"/><Relationship Id="rId225" Type="http://schemas.openxmlformats.org/officeDocument/2006/relationships/image" Target="media/image99.wmf"/><Relationship Id="rId432" Type="http://schemas.openxmlformats.org/officeDocument/2006/relationships/image" Target="media/image187.wmf"/><Relationship Id="rId877" Type="http://schemas.openxmlformats.org/officeDocument/2006/relationships/oleObject" Target="embeddings/oleObject495.bin"/><Relationship Id="rId1062" Type="http://schemas.openxmlformats.org/officeDocument/2006/relationships/image" Target="media/image462.wmf"/><Relationship Id="rId737" Type="http://schemas.openxmlformats.org/officeDocument/2006/relationships/oleObject" Target="embeddings/oleObject415.bin"/><Relationship Id="rId944" Type="http://schemas.openxmlformats.org/officeDocument/2006/relationships/oleObject" Target="embeddings/oleObject530.bin"/><Relationship Id="rId73" Type="http://schemas.openxmlformats.org/officeDocument/2006/relationships/oleObject" Target="embeddings/oleObject35.bin"/><Relationship Id="rId169" Type="http://schemas.openxmlformats.org/officeDocument/2006/relationships/image" Target="media/image75.wmf"/><Relationship Id="rId376" Type="http://schemas.openxmlformats.org/officeDocument/2006/relationships/oleObject" Target="embeddings/oleObject202.bin"/><Relationship Id="rId583" Type="http://schemas.openxmlformats.org/officeDocument/2006/relationships/image" Target="media/image243.wmf"/><Relationship Id="rId790" Type="http://schemas.openxmlformats.org/officeDocument/2006/relationships/oleObject" Target="embeddings/oleObject446.bin"/><Relationship Id="rId804" Type="http://schemas.openxmlformats.org/officeDocument/2006/relationships/oleObject" Target="embeddings/oleObject454.bin"/><Relationship Id="rId4" Type="http://schemas.openxmlformats.org/officeDocument/2006/relationships/webSettings" Target="webSettings.xml"/><Relationship Id="rId236" Type="http://schemas.openxmlformats.org/officeDocument/2006/relationships/image" Target="media/image102.wmf"/><Relationship Id="rId443" Type="http://schemas.openxmlformats.org/officeDocument/2006/relationships/oleObject" Target="embeddings/oleObject248.bin"/><Relationship Id="rId650" Type="http://schemas.openxmlformats.org/officeDocument/2006/relationships/oleObject" Target="embeddings/oleObject371.bin"/><Relationship Id="rId888" Type="http://schemas.openxmlformats.org/officeDocument/2006/relationships/oleObject" Target="embeddings/oleObject501.bin"/><Relationship Id="rId1073" Type="http://schemas.openxmlformats.org/officeDocument/2006/relationships/oleObject" Target="embeddings/oleObject600.bin"/><Relationship Id="rId303" Type="http://schemas.openxmlformats.org/officeDocument/2006/relationships/image" Target="media/image133.wmf"/><Relationship Id="rId748" Type="http://schemas.openxmlformats.org/officeDocument/2006/relationships/oleObject" Target="embeddings/oleObject422.bin"/><Relationship Id="rId955" Type="http://schemas.openxmlformats.org/officeDocument/2006/relationships/image" Target="media/image413.wmf"/><Relationship Id="rId1140" Type="http://schemas.openxmlformats.org/officeDocument/2006/relationships/oleObject" Target="embeddings/oleObject639.bin"/><Relationship Id="rId84" Type="http://schemas.openxmlformats.org/officeDocument/2006/relationships/image" Target="media/image38.wmf"/><Relationship Id="rId387" Type="http://schemas.openxmlformats.org/officeDocument/2006/relationships/oleObject" Target="embeddings/oleObject209.bin"/><Relationship Id="rId510" Type="http://schemas.openxmlformats.org/officeDocument/2006/relationships/oleObject" Target="embeddings/oleObject288.bin"/><Relationship Id="rId594" Type="http://schemas.openxmlformats.org/officeDocument/2006/relationships/oleObject" Target="embeddings/oleObject340.bin"/><Relationship Id="rId608" Type="http://schemas.openxmlformats.org/officeDocument/2006/relationships/oleObject" Target="embeddings/oleObject347.bin"/><Relationship Id="rId815" Type="http://schemas.openxmlformats.org/officeDocument/2006/relationships/oleObject" Target="embeddings/oleObject462.bin"/><Relationship Id="rId247" Type="http://schemas.openxmlformats.org/officeDocument/2006/relationships/oleObject" Target="embeddings/oleObject136.bin"/><Relationship Id="rId899" Type="http://schemas.openxmlformats.org/officeDocument/2006/relationships/oleObject" Target="embeddings/oleObject507.bin"/><Relationship Id="rId1000" Type="http://schemas.openxmlformats.org/officeDocument/2006/relationships/image" Target="media/image435.wmf"/><Relationship Id="rId1084" Type="http://schemas.openxmlformats.org/officeDocument/2006/relationships/oleObject" Target="embeddings/oleObject606.bin"/><Relationship Id="rId107" Type="http://schemas.openxmlformats.org/officeDocument/2006/relationships/image" Target="media/image49.wmf"/><Relationship Id="rId454" Type="http://schemas.openxmlformats.org/officeDocument/2006/relationships/image" Target="media/image195.wmf"/><Relationship Id="rId661" Type="http://schemas.openxmlformats.org/officeDocument/2006/relationships/image" Target="media/image279.wmf"/><Relationship Id="rId759" Type="http://schemas.openxmlformats.org/officeDocument/2006/relationships/image" Target="media/image324.wmf"/><Relationship Id="rId966" Type="http://schemas.openxmlformats.org/officeDocument/2006/relationships/image" Target="media/image419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71.bin"/><Relationship Id="rId398" Type="http://schemas.openxmlformats.org/officeDocument/2006/relationships/oleObject" Target="embeddings/oleObject216.bin"/><Relationship Id="rId521" Type="http://schemas.openxmlformats.org/officeDocument/2006/relationships/oleObject" Target="embeddings/oleObject295.bin"/><Relationship Id="rId619" Type="http://schemas.openxmlformats.org/officeDocument/2006/relationships/image" Target="media/image261.wmf"/><Relationship Id="rId1151" Type="http://schemas.openxmlformats.org/officeDocument/2006/relationships/oleObject" Target="embeddings/oleObject645.bin"/><Relationship Id="rId95" Type="http://schemas.openxmlformats.org/officeDocument/2006/relationships/image" Target="media/image43.wmf"/><Relationship Id="rId160" Type="http://schemas.openxmlformats.org/officeDocument/2006/relationships/oleObject" Target="embeddings/oleObject83.bin"/><Relationship Id="rId826" Type="http://schemas.openxmlformats.org/officeDocument/2006/relationships/image" Target="media/image353.wmf"/><Relationship Id="rId1011" Type="http://schemas.openxmlformats.org/officeDocument/2006/relationships/oleObject" Target="embeddings/oleObject566.bin"/><Relationship Id="rId1109" Type="http://schemas.openxmlformats.org/officeDocument/2006/relationships/image" Target="media/image482.wmf"/><Relationship Id="rId258" Type="http://schemas.openxmlformats.org/officeDocument/2006/relationships/oleObject" Target="embeddings/oleObject142.bin"/><Relationship Id="rId465" Type="http://schemas.openxmlformats.org/officeDocument/2006/relationships/oleObject" Target="embeddings/oleObject261.bin"/><Relationship Id="rId672" Type="http://schemas.openxmlformats.org/officeDocument/2006/relationships/oleObject" Target="embeddings/oleObject382.bin"/><Relationship Id="rId1095" Type="http://schemas.openxmlformats.org/officeDocument/2006/relationships/oleObject" Target="embeddings/oleObject612.bin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9.bin"/><Relationship Id="rId325" Type="http://schemas.openxmlformats.org/officeDocument/2006/relationships/oleObject" Target="embeddings/oleObject177.bin"/><Relationship Id="rId532" Type="http://schemas.openxmlformats.org/officeDocument/2006/relationships/oleObject" Target="embeddings/oleObject302.bin"/><Relationship Id="rId977" Type="http://schemas.openxmlformats.org/officeDocument/2006/relationships/oleObject" Target="embeddings/oleObject547.bin"/><Relationship Id="rId1162" Type="http://schemas.openxmlformats.org/officeDocument/2006/relationships/image" Target="media/image506.wmf"/><Relationship Id="rId171" Type="http://schemas.openxmlformats.org/officeDocument/2006/relationships/oleObject" Target="embeddings/oleObject90.bin"/><Relationship Id="rId837" Type="http://schemas.openxmlformats.org/officeDocument/2006/relationships/oleObject" Target="embeddings/oleObject474.bin"/><Relationship Id="rId1022" Type="http://schemas.openxmlformats.org/officeDocument/2006/relationships/image" Target="media/image443.wmf"/><Relationship Id="rId269" Type="http://schemas.openxmlformats.org/officeDocument/2006/relationships/oleObject" Target="embeddings/oleObject147.bin"/><Relationship Id="rId476" Type="http://schemas.openxmlformats.org/officeDocument/2006/relationships/image" Target="media/image202.wmf"/><Relationship Id="rId683" Type="http://schemas.openxmlformats.org/officeDocument/2006/relationships/image" Target="media/image290.wmf"/><Relationship Id="rId890" Type="http://schemas.openxmlformats.org/officeDocument/2006/relationships/oleObject" Target="embeddings/oleObject502.bin"/><Relationship Id="rId904" Type="http://schemas.openxmlformats.org/officeDocument/2006/relationships/image" Target="media/image389.wmf"/><Relationship Id="rId33" Type="http://schemas.openxmlformats.org/officeDocument/2006/relationships/image" Target="media/image15.wmf"/><Relationship Id="rId129" Type="http://schemas.openxmlformats.org/officeDocument/2006/relationships/oleObject" Target="embeddings/oleObject65.bin"/><Relationship Id="rId336" Type="http://schemas.openxmlformats.org/officeDocument/2006/relationships/image" Target="media/image148.wmf"/><Relationship Id="rId543" Type="http://schemas.openxmlformats.org/officeDocument/2006/relationships/oleObject" Target="embeddings/oleObject308.bin"/><Relationship Id="rId988" Type="http://schemas.openxmlformats.org/officeDocument/2006/relationships/image" Target="media/image430.wmf"/><Relationship Id="rId1173" Type="http://schemas.openxmlformats.org/officeDocument/2006/relationships/oleObject" Target="embeddings/oleObject656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mebarki.fatima32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_cad\Desktop\&#1605;&#1584;&#1603;&#1585;&#1577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مذكرة.dotx</Template>
  <TotalTime>484</TotalTime>
  <Pages>23</Pages>
  <Words>4622</Words>
  <Characters>25423</Characters>
  <Application>Microsoft Office Word</Application>
  <DocSecurity>0</DocSecurity>
  <Lines>211</Lines>
  <Paragraphs>59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m_cad</dc:creator>
  <cp:lastModifiedBy>m_cad</cp:lastModifiedBy>
  <cp:revision>86</cp:revision>
  <cp:lastPrinted>2025-10-13T22:28:00Z</cp:lastPrinted>
  <dcterms:created xsi:type="dcterms:W3CDTF">2025-10-13T16:55:00Z</dcterms:created>
  <dcterms:modified xsi:type="dcterms:W3CDTF">2025-10-16T06:54:00Z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