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FB5DD" w14:textId="004A9830" w:rsidR="00686629" w:rsidRDefault="0030559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F2ED01" wp14:editId="287B5FB5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52204710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C3F6E" w14:textId="11837B34" w:rsidR="00305590" w:rsidRPr="000377BF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B1A36EA" w14:textId="0DFEA4BB" w:rsidR="00305590" w:rsidRPr="000377BF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6C4628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C4628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دراسة الدالة الأسية </w:t>
                            </w:r>
                            <w:proofErr w:type="gramStart"/>
                            <w:r w:rsidR="006C4628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و </w:t>
                            </w:r>
                            <w:proofErr w:type="spellStart"/>
                            <w:r w:rsidR="006C4628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تتوظييف</w:t>
                            </w:r>
                            <w:proofErr w:type="spellEnd"/>
                            <w:proofErr w:type="gramEnd"/>
                            <w:r w:rsidR="006C4628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خواصها لحل معادلات و</w:t>
                            </w:r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2ED01" id="Rectangle : coins arrondis 3" o:spid="_x0000_s1026" style="position:absolute;left:0;text-align:left;margin-left:-46.15pt;margin-top:66.05pt;width:543pt;height:5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" fillcolor="white [3201]" strokecolor="black [3200]" strokeweight="2pt">
                <v:textbox>
                  <w:txbxContent>
                    <w:p w14:paraId="303C3F6E" w14:textId="11837B34" w:rsidR="00305590" w:rsidRPr="000377BF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B1A36EA" w14:textId="0DFEA4BB" w:rsidR="00305590" w:rsidRPr="000377BF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6C4628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6C4628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دراسة الدالة الأسية </w:t>
                      </w:r>
                      <w:proofErr w:type="gramStart"/>
                      <w:r w:rsidR="006C4628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و </w:t>
                      </w:r>
                      <w:proofErr w:type="spellStart"/>
                      <w:r w:rsidR="006C4628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تتوظييف</w:t>
                      </w:r>
                      <w:proofErr w:type="spellEnd"/>
                      <w:proofErr w:type="gramEnd"/>
                      <w:r w:rsidR="006C4628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خواصها لحل معادلات و</w:t>
                      </w:r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متراجحات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40ECEA" wp14:editId="383BFDA1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88790654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0C10" w14:textId="3472C714" w:rsidR="00305590" w:rsidRPr="000377BF" w:rsidRDefault="00305590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1D04A7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5288EAE3" w14:textId="77777777" w:rsidR="00305590" w:rsidRDefault="0030559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0ECEA" id="Rectangle : coins arrondis 1" o:spid="_x0000_s1027" style="position:absolute;left:0;text-align:left;margin-left:-44.65pt;margin-top:.8pt;width:100.5pt;height:5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Cv9eN1cgIAAEM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04040C10" w14:textId="3472C714" w:rsidR="00305590" w:rsidRPr="000377BF" w:rsidRDefault="00305590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1D04A7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5288EAE3" w14:textId="77777777" w:rsidR="00305590" w:rsidRDefault="0030559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3BAB95" wp14:editId="707DE306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76460590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09B63" w14:textId="44D21C0C" w:rsidR="00305590" w:rsidRPr="00523874" w:rsidRDefault="00395266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 w:rsidR="006A2877"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</w:t>
                            </w: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BAB95" id="_x0000_s1028" style="position:absolute;left:0;text-align:left;margin-left:396.35pt;margin-top:-.7pt;width:100.5pt;height:6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cL0iV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8209B63" w14:textId="44D21C0C" w:rsidR="00305590" w:rsidRPr="00523874" w:rsidRDefault="00395266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 w:rsidR="006A2877"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</w:t>
                      </w: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8B7CB3" wp14:editId="0B83E0A1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7497245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3D4D8" w14:textId="5E5F04CF" w:rsidR="00305590" w:rsidRPr="000377BF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 w:rsidR="003F1B6C"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A287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 w:rsidR="00523874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الأسية واللوغاريتمية</w:t>
                            </w:r>
                          </w:p>
                          <w:p w14:paraId="689BBFB2" w14:textId="4C40E146" w:rsidR="00305590" w:rsidRPr="000377BF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6A2877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D77D4D" w:rsidRPr="00D77D4D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الدالة الاسية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8B7CB3" id="Rectangle : coins arrondis 2" o:spid="_x0000_s1029" style="position:absolute;left:0;text-align:left;margin-left:66.35pt;margin-top:1.55pt;width:323.25pt;height:58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EJPhDJ9AgAAdg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09E3D4D8" w14:textId="5E5F04CF" w:rsidR="00305590" w:rsidRPr="000377BF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 w:rsidR="003F1B6C"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6A287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 w:rsidR="00523874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الأسية واللوغاريتمية</w:t>
                      </w:r>
                    </w:p>
                    <w:p w14:paraId="689BBFB2" w14:textId="4C40E146" w:rsidR="00305590" w:rsidRPr="000377BF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6A2877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D77D4D" w:rsidRPr="00D77D4D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الدالة الاسية</w:t>
                      </w:r>
                    </w:p>
                  </w:txbxContent>
                </v:textbox>
              </v:roundrect>
            </w:pict>
          </mc:Fallback>
        </mc:AlternateContent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</w:p>
    <w:p w14:paraId="75744B75" w14:textId="77777777" w:rsidR="00686629" w:rsidRDefault="00686629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312E66B1" w14:textId="77777777" w:rsidR="00283C06" w:rsidRPr="00792B9B" w:rsidRDefault="00283C06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85" w:type="dxa"/>
        <w:tblInd w:w="-898" w:type="dxa"/>
        <w:tblLook w:val="04A0" w:firstRow="1" w:lastRow="0" w:firstColumn="1" w:lastColumn="0" w:noHBand="0" w:noVBand="1"/>
      </w:tblPr>
      <w:tblGrid>
        <w:gridCol w:w="1286"/>
        <w:gridCol w:w="8412"/>
        <w:gridCol w:w="1187"/>
      </w:tblGrid>
      <w:tr w:rsidR="00981E9C" w:rsidRPr="00792B9B" w14:paraId="1646B5B0" w14:textId="77777777" w:rsidTr="00124F8B">
        <w:trPr>
          <w:trHeight w:val="383"/>
        </w:trPr>
        <w:tc>
          <w:tcPr>
            <w:tcW w:w="1286" w:type="dxa"/>
            <w:shd w:val="clear" w:color="auto" w:fill="EAF1DD" w:themeFill="accent3" w:themeFillTint="33"/>
          </w:tcPr>
          <w:p w14:paraId="61185482" w14:textId="2BA2929F" w:rsidR="00981E9C" w:rsidRPr="00305590" w:rsidRDefault="00981E9C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412" w:type="dxa"/>
            <w:shd w:val="clear" w:color="auto" w:fill="EAF1DD" w:themeFill="accent3" w:themeFillTint="33"/>
          </w:tcPr>
          <w:p w14:paraId="7D6ED6BD" w14:textId="2E1A644A" w:rsidR="00305590" w:rsidRPr="00305590" w:rsidRDefault="00981E9C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87" w:type="dxa"/>
            <w:shd w:val="clear" w:color="auto" w:fill="EAF1DD" w:themeFill="accent3" w:themeFillTint="33"/>
          </w:tcPr>
          <w:p w14:paraId="203116DC" w14:textId="77777777" w:rsidR="00981E9C" w:rsidRPr="00305590" w:rsidRDefault="00981E9C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81E9C" w:rsidRPr="00792B9B" w14:paraId="019026BB" w14:textId="77777777" w:rsidTr="00124F8B">
        <w:trPr>
          <w:trHeight w:val="11600"/>
        </w:trPr>
        <w:tc>
          <w:tcPr>
            <w:tcW w:w="1286" w:type="dxa"/>
          </w:tcPr>
          <w:p w14:paraId="62181278" w14:textId="77777777" w:rsidR="00981E9C" w:rsidRPr="00FB5A89" w:rsidRDefault="00981E9C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12" w:type="dxa"/>
          </w:tcPr>
          <w:p w14:paraId="384BA4A4" w14:textId="77777777" w:rsidR="00D30848" w:rsidRDefault="00D30848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6BD66F43" w14:textId="2BEB8F7B" w:rsidR="00217701" w:rsidRDefault="00217701" w:rsidP="00582EA8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lang w:bidi="ar-DZ"/>
              </w:rPr>
            </w:pPr>
            <w:r w:rsidRPr="0051015B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نشاط</w:t>
            </w:r>
            <w:r w:rsidR="0072425A">
              <w:rPr>
                <w:rFonts w:ascii="Amiri" w:eastAsia="Calibri" w:hAnsi="Amiri" w:cs="Amiri"/>
                <w:color w:val="EE0000"/>
                <w:sz w:val="28"/>
                <w:szCs w:val="28"/>
                <w:lang w:bidi="ar-DZ"/>
              </w:rPr>
              <w:t xml:space="preserve"> </w:t>
            </w:r>
            <w:r w:rsidR="0072425A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01 ص 76 (السؤال 1</w:t>
            </w:r>
            <w:r w:rsidR="005F142D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-3</w:t>
            </w:r>
            <w:r w:rsidR="0072425A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) </w:t>
            </w:r>
          </w:p>
          <w:p w14:paraId="30A86BB7" w14:textId="77777777" w:rsidR="00582EA8" w:rsidRDefault="00582EA8" w:rsidP="006F54C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34627D22" w14:textId="5E0DE42C" w:rsidR="006F54C9" w:rsidRPr="00582EA8" w:rsidRDefault="006F54C9" w:rsidP="006C4628">
            <w:pPr>
              <w:pStyle w:val="Paragraphedeliste"/>
              <w:numPr>
                <w:ilvl w:val="0"/>
                <w:numId w:val="24"/>
              </w:numPr>
              <w:tabs>
                <w:tab w:val="right" w:pos="42"/>
                <w:tab w:val="right" w:pos="363"/>
              </w:tabs>
              <w:bidi/>
              <w:ind w:left="423"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باستعمال طريقة </w:t>
            </w:r>
            <w:r w:rsidRPr="00582EA8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أولر وباختيار</w: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خطوة </w:t>
            </w:r>
            <w:r w:rsidRPr="006F54C9">
              <w:rPr>
                <w:position w:val="-10"/>
              </w:rPr>
              <w:object w:dxaOrig="999" w:dyaOrig="320" w14:anchorId="7AA4A9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15.75pt" o:ole="">
                  <v:imagedata r:id="rId7" o:title=""/>
                </v:shape>
                <o:OLEObject Type="Embed" ProgID="Equation.DSMT4" ShapeID="_x0000_i1025" DrawAspect="Content" ObjectID="_1822084662" r:id="rId8"/>
              </w:objec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</w:t>
            </w:r>
            <w:r w:rsidRPr="00582EA8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انجاز جدولا</w: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يتضمن القيم التقريبية لـِ</w:t>
            </w:r>
            <w:r w:rsidRPr="006F54C9">
              <w:rPr>
                <w:position w:val="-14"/>
              </w:rPr>
              <w:object w:dxaOrig="580" w:dyaOrig="400" w14:anchorId="1A07B606">
                <v:shape id="_x0000_i1026" type="#_x0000_t75" style="width:29.25pt;height:20.25pt" o:ole="">
                  <v:imagedata r:id="rId9" o:title=""/>
                </v:shape>
                <o:OLEObject Type="Embed" ProgID="Equation.DSMT4" ShapeID="_x0000_i1026" DrawAspect="Content" ObjectID="_1822084663" r:id="rId10"/>
              </w:objec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من أجل</w:t>
            </w:r>
            <w:r w:rsidRPr="006F54C9">
              <w:rPr>
                <w:position w:val="-6"/>
              </w:rPr>
              <w:object w:dxaOrig="200" w:dyaOrig="220" w14:anchorId="34DEB6E8">
                <v:shape id="_x0000_i1027" type="#_x0000_t75" style="width:9.75pt;height:11.25pt" o:ole="">
                  <v:imagedata r:id="rId11" o:title=""/>
                </v:shape>
                <o:OLEObject Type="Embed" ProgID="Equation.DSMT4" ShapeID="_x0000_i1027" DrawAspect="Content" ObjectID="_1822084664" r:id="rId12"/>
              </w:objec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ينتمي إلى</w:t>
            </w:r>
            <w:r w:rsidRPr="006F54C9">
              <w:rPr>
                <w:position w:val="-14"/>
              </w:rPr>
              <w:object w:dxaOrig="680" w:dyaOrig="400" w14:anchorId="5F1BBAFF">
                <v:shape id="_x0000_i1028" type="#_x0000_t75" style="width:33.75pt;height:20.25pt" o:ole="">
                  <v:imagedata r:id="rId13" o:title=""/>
                </v:shape>
                <o:OLEObject Type="Embed" ProgID="Equation.DSMT4" ShapeID="_x0000_i1028" DrawAspect="Content" ObjectID="_1822084665" r:id="rId14"/>
              </w:object>
            </w:r>
            <w:r w:rsidRPr="00582EA8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</w:t>
            </w:r>
          </w:p>
          <w:p w14:paraId="64E2F3C1" w14:textId="4B65BEDC" w:rsidR="006F54C9" w:rsidRPr="006F54C9" w:rsidRDefault="00227F72" w:rsidP="006F54C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957D823" wp14:editId="7416CC1C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58420</wp:posOffset>
                      </wp:positionV>
                      <wp:extent cx="3067050" cy="2085975"/>
                      <wp:effectExtent l="0" t="0" r="19050" b="28575"/>
                      <wp:wrapNone/>
                      <wp:docPr id="1815062066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2085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B4DE4" w14:textId="4A4D4CF7" w:rsidR="00227F72" w:rsidRDefault="00227F72" w:rsidP="00227F7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8E8749" wp14:editId="00E8B00C">
                                        <wp:extent cx="2504762" cy="1923810"/>
                                        <wp:effectExtent l="0" t="0" r="0" b="635"/>
                                        <wp:docPr id="126559776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5597768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4762" cy="1923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7D823" id="Rectangle 60" o:spid="_x0000_s1030" style="position:absolute;left:0;text-align:left;margin-left:78.7pt;margin-top:4.6pt;width:241.5pt;height:16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" fillcolor="white [3201]" strokecolor="white [3212]" strokeweight="2pt">
                      <v:textbox>
                        <w:txbxContent>
                          <w:p w14:paraId="1D8B4DE4" w14:textId="4A4D4CF7" w:rsidR="00227F72" w:rsidRDefault="00227F72" w:rsidP="00227F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E8749" wp14:editId="00E8B00C">
                                  <wp:extent cx="2504762" cy="1923810"/>
                                  <wp:effectExtent l="0" t="0" r="0" b="635"/>
                                  <wp:docPr id="126559776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5597768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4762" cy="1923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C3C226" w14:textId="77777777" w:rsidR="006F54C9" w:rsidRDefault="006F54C9" w:rsidP="006F54C9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1D4FDD73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45C08B18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7E5B6912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4EBC9BC8" w14:textId="77777777" w:rsidR="006F54C9" w:rsidRDefault="006F54C9" w:rsidP="006F54C9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09A9BEF6" w14:textId="77777777" w:rsidR="006F54C9" w:rsidRDefault="006F54C9" w:rsidP="006F54C9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7FB35E4E" w14:textId="77777777" w:rsidR="006F54C9" w:rsidRDefault="006F54C9" w:rsidP="006F54C9">
            <w:pPr>
              <w:tabs>
                <w:tab w:val="right" w:pos="42"/>
                <w:tab w:val="right" w:pos="363"/>
              </w:tabs>
              <w:bidi/>
              <w:rPr>
                <w:rFonts w:cs="Simplified Arabic"/>
                <w:rtl/>
              </w:rPr>
            </w:pPr>
          </w:p>
          <w:p w14:paraId="02254704" w14:textId="77777777" w:rsidR="00227F72" w:rsidRDefault="00227F72" w:rsidP="006F54C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</w:p>
          <w:p w14:paraId="760E19A0" w14:textId="4298FCC1" w:rsidR="006F54C9" w:rsidRPr="00556AEA" w:rsidRDefault="00556AEA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36"/>
                <w:szCs w:val="36"/>
                <w:lang w:bidi="ar-DZ"/>
              </w:rPr>
            </w:pPr>
            <w:r w:rsidRPr="00556AEA">
              <w:rPr>
                <w:rFonts w:ascii="Amiri" w:hAnsi="Amiri" w:cs="Amiri"/>
                <w:color w:val="EE0000"/>
                <w:sz w:val="28"/>
                <w:szCs w:val="28"/>
                <w:rtl/>
              </w:rPr>
              <w:t>ا</w:t>
            </w:r>
            <w:r w:rsidR="006F54C9" w:rsidRPr="00556AEA">
              <w:rPr>
                <w:rFonts w:ascii="Amiri" w:hAnsi="Amiri" w:cs="Amiri"/>
                <w:color w:val="EE0000"/>
                <w:sz w:val="28"/>
                <w:szCs w:val="28"/>
                <w:rtl/>
              </w:rPr>
              <w:t>نش</w:t>
            </w:r>
            <w:r w:rsidRPr="00556AEA">
              <w:rPr>
                <w:rFonts w:ascii="Amiri" w:hAnsi="Amiri" w:cs="Amiri"/>
                <w:color w:val="EE0000"/>
                <w:sz w:val="28"/>
                <w:szCs w:val="28"/>
                <w:rtl/>
              </w:rPr>
              <w:t>اء</w:t>
            </w:r>
            <w:r w:rsidR="006F54C9" w:rsidRPr="00556AEA">
              <w:rPr>
                <w:rFonts w:ascii="Amiri" w:hAnsi="Amiri" w:cs="Amiri"/>
                <w:color w:val="EE0000"/>
                <w:sz w:val="28"/>
                <w:szCs w:val="28"/>
                <w:rtl/>
              </w:rPr>
              <w:t xml:space="preserve"> تمثيلا تقريبيا للدالة</w:t>
            </w:r>
            <w:r w:rsidRPr="00556AEA">
              <w:rPr>
                <w:rFonts w:ascii="Amiri" w:hAnsi="Amiri" w:cs="Amiri"/>
                <w:color w:val="EE0000"/>
                <w:position w:val="-10"/>
                <w:sz w:val="28"/>
                <w:szCs w:val="28"/>
              </w:rPr>
              <w:object w:dxaOrig="240" w:dyaOrig="320" w14:anchorId="45E1A4E0">
                <v:shape id="_x0000_i1029" type="#_x0000_t75" style="width:12pt;height:15.75pt" o:ole="">
                  <v:imagedata r:id="rId16" o:title=""/>
                </v:shape>
                <o:OLEObject Type="Embed" ProgID="Equation.DSMT4" ShapeID="_x0000_i1029" DrawAspect="Content" ObjectID="_1822084666" r:id="rId17"/>
              </w:object>
            </w:r>
            <w:r w:rsidR="006F54C9" w:rsidRPr="00556AEA">
              <w:rPr>
                <w:rFonts w:ascii="Amiri" w:hAnsi="Amiri" w:cs="Amiri"/>
                <w:color w:val="EE0000"/>
                <w:sz w:val="28"/>
                <w:szCs w:val="28"/>
                <w:rtl/>
              </w:rPr>
              <w:t>.</w:t>
            </w:r>
          </w:p>
          <w:p w14:paraId="3D8EDB8A" w14:textId="2BE585FD" w:rsidR="006F54C9" w:rsidRDefault="00227F72" w:rsidP="006F54C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/>
                <w:noProof/>
                <w:color w:val="EE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F5204DE" wp14:editId="112F451B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128905</wp:posOffset>
                      </wp:positionV>
                      <wp:extent cx="3638550" cy="2133600"/>
                      <wp:effectExtent l="0" t="0" r="19050" b="19050"/>
                      <wp:wrapNone/>
                      <wp:docPr id="888872759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0" cy="2133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5E575A" w14:textId="60E5C715" w:rsidR="00227F72" w:rsidRDefault="00227F72" w:rsidP="00227F7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136C55" wp14:editId="062FF4D0">
                                        <wp:extent cx="3238095" cy="1904762"/>
                                        <wp:effectExtent l="0" t="0" r="635" b="635"/>
                                        <wp:docPr id="652987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2987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38095" cy="190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5204DE" id="Rectangle 61" o:spid="_x0000_s1031" style="position:absolute;left:0;text-align:left;margin-left:70.45pt;margin-top:10.15pt;width:286.5pt;height:16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" fillcolor="white [3201]" strokecolor="white [3212]" strokeweight="2pt">
                      <v:textbox>
                        <w:txbxContent>
                          <w:p w14:paraId="255E575A" w14:textId="60E5C715" w:rsidR="00227F72" w:rsidRDefault="00227F72" w:rsidP="00227F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36C55" wp14:editId="062FF4D0">
                                  <wp:extent cx="3238095" cy="1904762"/>
                                  <wp:effectExtent l="0" t="0" r="635" b="635"/>
                                  <wp:docPr id="652987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2987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095" cy="190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1FB584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154A9B6F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22ECA3A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EECDAD4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279A5262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D73FB61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DC4D55C" w14:textId="591D7252" w:rsidR="006F54C9" w:rsidRPr="0051015B" w:rsidRDefault="006F54C9" w:rsidP="006F54C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</w:t>
            </w:r>
          </w:p>
          <w:p w14:paraId="7ECA0769" w14:textId="69A6FB93" w:rsidR="005F142D" w:rsidRPr="00227F72" w:rsidRDefault="005F142D" w:rsidP="006C4628">
            <w:pPr>
              <w:pStyle w:val="Paragraphedeliste"/>
              <w:numPr>
                <w:ilvl w:val="0"/>
                <w:numId w:val="24"/>
              </w:numPr>
              <w:bidi/>
              <w:ind w:left="423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نفرض أنه توجد دالة ثانية</w:t>
            </w:r>
            <w:r w:rsidRPr="00D3698F">
              <w:rPr>
                <w:position w:val="-10"/>
              </w:rPr>
              <w:object w:dxaOrig="240" w:dyaOrig="260" w14:anchorId="3DFBE59E">
                <v:shape id="_x0000_i1030" type="#_x0000_t75" style="width:12pt;height:12.75pt" o:ole="">
                  <v:imagedata r:id="rId19" o:title=""/>
                </v:shape>
                <o:OLEObject Type="Embed" ProgID="Equation.DSMT4" ShapeID="_x0000_i1030" DrawAspect="Content" ObjectID="_1822084667" r:id="rId2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تحقق</w:t>
            </w:r>
            <w:r w:rsidRPr="00D3698F">
              <w:rPr>
                <w:position w:val="-10"/>
                <w:lang w:bidi="ar-DZ"/>
              </w:rPr>
              <w:object w:dxaOrig="700" w:dyaOrig="320" w14:anchorId="03A4BF5C">
                <v:shape id="_x0000_i1031" type="#_x0000_t75" style="width:35.25pt;height:15.75pt" o:ole="">
                  <v:imagedata r:id="rId21" o:title=""/>
                </v:shape>
                <o:OLEObject Type="Embed" ProgID="Equation.DSMT4" ShapeID="_x0000_i1031" DrawAspect="Content" ObjectID="_1822084668" r:id="rId2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D3698F">
              <w:rPr>
                <w:position w:val="-14"/>
                <w:lang w:bidi="ar-DZ"/>
              </w:rPr>
              <w:object w:dxaOrig="880" w:dyaOrig="400" w14:anchorId="624DE18B">
                <v:shape id="_x0000_i1032" type="#_x0000_t75" style="width:44.25pt;height:20.25pt" o:ole="">
                  <v:imagedata r:id="rId23" o:title=""/>
                </v:shape>
                <o:OLEObject Type="Embed" ProgID="Equation.DSMT4" ShapeID="_x0000_i1032" DrawAspect="Content" ObjectID="_1822084669" r:id="rId2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بما أن الدالة</w:t>
            </w:r>
            <w:r w:rsidRPr="00D3698F">
              <w:rPr>
                <w:position w:val="-4"/>
                <w:lang w:bidi="ar-DZ"/>
              </w:rPr>
              <w:object w:dxaOrig="240" w:dyaOrig="260" w14:anchorId="60D28961">
                <v:shape id="_x0000_i1033" type="#_x0000_t75" style="width:12pt;height:12.75pt" o:ole="">
                  <v:imagedata r:id="rId25" o:title=""/>
                </v:shape>
                <o:OLEObject Type="Embed" ProgID="Equation.DSMT4" ShapeID="_x0000_i1033" DrawAspect="Content" ObjectID="_1822084670" r:id="rId2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لا تنعدم على</w:t>
            </w:r>
            <w:r w:rsidRPr="00D3698F">
              <w:rPr>
                <w:position w:val="-4"/>
                <w:lang w:bidi="ar-DZ"/>
              </w:rPr>
              <w:object w:dxaOrig="260" w:dyaOrig="260" w14:anchorId="07ED400F">
                <v:shape id="_x0000_i1034" type="#_x0000_t75" style="width:12.75pt;height:12.75pt" o:ole="">
                  <v:imagedata r:id="rId27" o:title=""/>
                </v:shape>
                <o:OLEObject Type="Embed" ProgID="Equation.DSMT4" ShapeID="_x0000_i1034" DrawAspect="Content" ObjectID="_1822084671" r:id="rId2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الدالة</w:t>
            </w:r>
            <w:r w:rsidRPr="00D3698F">
              <w:rPr>
                <w:position w:val="-4"/>
                <w:lang w:bidi="ar-DZ"/>
              </w:rPr>
              <w:object w:dxaOrig="240" w:dyaOrig="260" w14:anchorId="33BF2F8E">
                <v:shape id="_x0000_i1035" type="#_x0000_t75" style="width:12pt;height:12.75pt" o:ole="">
                  <v:imagedata r:id="rId29" o:title=""/>
                </v:shape>
                <o:OLEObject Type="Embed" ProgID="Equation.DSMT4" ShapeID="_x0000_i1035" DrawAspect="Content" ObjectID="_1822084672" r:id="rId3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على</w:t>
            </w:r>
            <w:r w:rsidRPr="00D3698F">
              <w:rPr>
                <w:position w:val="-4"/>
                <w:lang w:bidi="ar-DZ"/>
              </w:rPr>
              <w:object w:dxaOrig="260" w:dyaOrig="260" w14:anchorId="48902597">
                <v:shape id="_x0000_i1036" type="#_x0000_t75" style="width:12.75pt;height:12.75pt" o:ole="">
                  <v:imagedata r:id="rId31" o:title=""/>
                </v:shape>
                <o:OLEObject Type="Embed" ProgID="Equation.DSMT4" ShapeID="_x0000_i1036" DrawAspect="Content" ObjectID="_1822084673" r:id="rId32"/>
              </w:object>
            </w:r>
            <w:r w:rsidRPr="00227F72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بـِ </w:t>
            </w:r>
            <w:r w:rsidRPr="00D3698F">
              <w:rPr>
                <w:position w:val="-32"/>
                <w:lang w:bidi="ar-DZ"/>
              </w:rPr>
              <w:object w:dxaOrig="1440" w:dyaOrig="740" w14:anchorId="5CFEE4E0">
                <v:shape id="_x0000_i1037" type="#_x0000_t75" style="width:1in;height:36.75pt" o:ole="">
                  <v:imagedata r:id="rId33" o:title=""/>
                </v:shape>
                <o:OLEObject Type="Embed" ProgID="Equation.DSMT4" ShapeID="_x0000_i1037" DrawAspect="Content" ObjectID="_1822084674" r:id="rId3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20033207" w14:textId="77777777" w:rsidR="00227F72" w:rsidRDefault="00227F72" w:rsidP="00227F7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38CB9EE9" w14:textId="77777777" w:rsidR="00227F72" w:rsidRPr="00227F72" w:rsidRDefault="00227F72" w:rsidP="00227F7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</w:p>
          <w:p w14:paraId="278B5330" w14:textId="77777777" w:rsidR="005F142D" w:rsidRPr="00D3698F" w:rsidRDefault="005F142D" w:rsidP="006C4628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ind w:left="566"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تبين أن</w:t>
            </w:r>
            <w:r w:rsidRPr="00D3698F">
              <w:rPr>
                <w:rFonts w:ascii="Amiri" w:hAnsi="Amiri" w:cs="Amiri"/>
                <w:color w:val="FF0000"/>
                <w:position w:val="-6"/>
                <w:sz w:val="26"/>
                <w:szCs w:val="26"/>
                <w:lang w:bidi="ar-DZ"/>
              </w:rPr>
              <w:object w:dxaOrig="200" w:dyaOrig="279" w14:anchorId="399F491B">
                <v:shape id="_x0000_i1038" type="#_x0000_t75" style="width:10.5pt;height:13.5pt" o:ole="">
                  <v:imagedata r:id="rId35" o:title=""/>
                </v:shape>
                <o:OLEObject Type="Embed" ProgID="Equation.DSMT4" ShapeID="_x0000_i1038" DrawAspect="Content" ObjectID="_1822084675" r:id="rId36"/>
              </w:object>
            </w: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دالة ثابتة على</w:t>
            </w:r>
            <w:r w:rsidRPr="00D3698F">
              <w:rPr>
                <w:rFonts w:ascii="Amiri" w:hAnsi="Amiri" w:cs="Amiri"/>
                <w:color w:val="FF0000"/>
                <w:position w:val="-4"/>
                <w:sz w:val="26"/>
                <w:szCs w:val="26"/>
                <w:lang w:bidi="ar-DZ"/>
              </w:rPr>
              <w:object w:dxaOrig="260" w:dyaOrig="260" w14:anchorId="2EC46195">
                <v:shape id="_x0000_i1039" type="#_x0000_t75" style="width:12.75pt;height:12.75pt" o:ole="">
                  <v:imagedata r:id="rId37" o:title=""/>
                </v:shape>
                <o:OLEObject Type="Embed" ProgID="Equation.DSMT4" ShapeID="_x0000_i1039" DrawAspect="Content" ObjectID="_1822084676" r:id="rId38"/>
              </w:object>
            </w: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.</w:t>
            </w:r>
          </w:p>
          <w:p w14:paraId="27031EA6" w14:textId="77777777" w:rsidR="005F142D" w:rsidRPr="00D3698F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   الدالة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3EE063A0">
                <v:shape id="_x0000_i1040" type="#_x0000_t75" style="width:10.5pt;height:14.25pt" o:ole="">
                  <v:imagedata r:id="rId39" o:title=""/>
                </v:shape>
                <o:OLEObject Type="Embed" ProgID="Equation.DSMT4" ShapeID="_x0000_i1040" DrawAspect="Content" ObjectID="_1822084677" r:id="rId40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تقبل الاشتقاق على</w:t>
            </w:r>
            <w:r w:rsidRPr="00D3698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415ACA71">
                <v:shape id="_x0000_i1041" type="#_x0000_t75" style="width:13.5pt;height:13.5pt" o:ole="">
                  <v:imagedata r:id="rId41" o:title=""/>
                </v:shape>
                <o:OLEObject Type="Embed" ProgID="Equation.DSMT4" ShapeID="_x0000_i1041" DrawAspect="Content" ObjectID="_1822084678" r:id="rId42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ولدينا من</w:t>
            </w:r>
            <w:r w:rsidRPr="00D3698F">
              <w:rPr>
                <w:rFonts w:ascii="Amiri" w:hAnsi="Amiri" w:cs="Amiri"/>
                <w:sz w:val="26"/>
                <w:szCs w:val="26"/>
                <w:rtl/>
              </w:rPr>
              <w:t xml:space="preserve"> أجل كل عدد حقيقي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5315184F">
                <v:shape id="_x0000_i1042" type="#_x0000_t75" style="width:10.5pt;height:11.25pt" o:ole="">
                  <v:imagedata r:id="rId43" o:title=""/>
                </v:shape>
                <o:OLEObject Type="Embed" ProgID="Equation.DSMT4" ShapeID="_x0000_i1042" DrawAspect="Content" ObjectID="_1822084679" r:id="rId44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</w:rPr>
              <w:t>؛</w:t>
            </w:r>
          </w:p>
          <w:p w14:paraId="3DBB8159" w14:textId="77777777" w:rsidR="005F142D" w:rsidRPr="00D3698F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   </w:t>
            </w:r>
            <w:r w:rsidRPr="00D3698F">
              <w:rPr>
                <w:rFonts w:ascii="Amiri" w:hAnsi="Amiri" w:cs="Amiri"/>
                <w:position w:val="-38"/>
                <w:sz w:val="26"/>
                <w:szCs w:val="26"/>
                <w:lang w:bidi="ar-DZ"/>
              </w:rPr>
              <w:object w:dxaOrig="3540" w:dyaOrig="800" w14:anchorId="6B525E92">
                <v:shape id="_x0000_i1043" type="#_x0000_t75" style="width:178.5pt;height:39.75pt" o:ole="">
                  <v:imagedata r:id="rId45" o:title=""/>
                </v:shape>
                <o:OLEObject Type="Embed" ProgID="Equation.DSMT4" ShapeID="_x0000_i1043" DrawAspect="Content" ObjectID="_1822084680" r:id="rId46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5D5E1244" w14:textId="77777777" w:rsidR="005F142D" w:rsidRPr="00D3698F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</w:t>
            </w:r>
            <w:r w:rsidRPr="00D3698F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وبما</w: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أن </w:t>
            </w:r>
            <w:r w:rsidRPr="00D3698F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700" w:dyaOrig="320" w14:anchorId="5202F901">
                <v:shape id="_x0000_i1044" type="#_x0000_t75" style="width:36pt;height:15.75pt" o:ole="">
                  <v:imagedata r:id="rId47" o:title=""/>
                </v:shape>
                <o:OLEObject Type="Embed" ProgID="Equation.DSMT4" ShapeID="_x0000_i1044" DrawAspect="Content" ObjectID="_1822084681" r:id="rId48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</w:t>
            </w:r>
            <w:r w:rsidRPr="00D3698F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660" w:dyaOrig="320" w14:anchorId="57177FD7">
                <v:shape id="_x0000_i1045" type="#_x0000_t75" style="width:33.75pt;height:15.75pt" o:ole="">
                  <v:imagedata r:id="rId49" o:title=""/>
                </v:shape>
                <o:OLEObject Type="Embed" ProgID="Equation.DSMT4" ShapeID="_x0000_i1045" DrawAspect="Content" ObjectID="_1822084682" r:id="rId50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D3698F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فإن:</w: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7CEF99DC" w14:textId="77777777" w:rsidR="005F142D" w:rsidRDefault="005F142D" w:rsidP="005F142D">
            <w:pPr>
              <w:bidi/>
              <w:spacing w:line="276" w:lineRule="auto"/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</w:t>
            </w:r>
            <w:r w:rsidRPr="00D3698F">
              <w:rPr>
                <w:rFonts w:ascii="Amiri" w:hAnsi="Amiri" w:cs="Amiri"/>
                <w:position w:val="-38"/>
                <w:sz w:val="26"/>
                <w:szCs w:val="26"/>
                <w:lang w:bidi="ar-DZ"/>
              </w:rPr>
              <w:object w:dxaOrig="4900" w:dyaOrig="800" w14:anchorId="3B904B33">
                <v:shape id="_x0000_i1046" type="#_x0000_t75" style="width:246.75pt;height:39.75pt" o:ole="">
                  <v:imagedata r:id="rId51" o:title=""/>
                </v:shape>
                <o:OLEObject Type="Embed" ProgID="Equation.DSMT4" ShapeID="_x0000_i1046" DrawAspect="Content" ObjectID="_1822084683" r:id="rId52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إذن الدالة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29A1B32E">
                <v:shape id="_x0000_i1047" type="#_x0000_t75" style="width:10.5pt;height:14.25pt" o:ole="">
                  <v:imagedata r:id="rId39" o:title=""/>
                </v:shape>
                <o:OLEObject Type="Embed" ProgID="Equation.DSMT4" ShapeID="_x0000_i1047" DrawAspect="Content" ObjectID="_1822084684" r:id="rId53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ثابتة على </w:t>
            </w:r>
            <w:r w:rsidRPr="00D3698F">
              <w:rPr>
                <w:rFonts w:ascii="Amiri" w:hAnsi="Amiri" w:cs="Amiri"/>
                <w:b/>
                <w:bCs/>
                <w:position w:val="-4"/>
                <w:sz w:val="26"/>
                <w:szCs w:val="26"/>
                <w:lang w:bidi="ar-DZ"/>
              </w:rPr>
              <w:object w:dxaOrig="260" w:dyaOrig="260" w14:anchorId="3B63A269">
                <v:shape id="_x0000_i1048" type="#_x0000_t75" style="width:12.75pt;height:12.75pt" o:ole="">
                  <v:imagedata r:id="rId31" o:title=""/>
                </v:shape>
                <o:OLEObject Type="Embed" ProgID="Equation.DSMT4" ShapeID="_x0000_i1048" DrawAspect="Content" ObjectID="_1822084685" r:id="rId54"/>
              </w:object>
            </w:r>
          </w:p>
          <w:p w14:paraId="0EEE80FD" w14:textId="77777777" w:rsidR="005F142D" w:rsidRPr="00EC23A3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ED72B52" w14:textId="77777777" w:rsidR="005F142D" w:rsidRPr="00D3698F" w:rsidRDefault="005F142D" w:rsidP="006C4628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ind w:left="566"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استنتاج أنه من أجل كل</w:t>
            </w:r>
            <w:r w:rsidRPr="00D3698F">
              <w:rPr>
                <w:rFonts w:ascii="Amiri" w:hAnsi="Amiri" w:cs="Amiri"/>
                <w:color w:val="FF0000"/>
                <w:position w:val="-6"/>
                <w:sz w:val="26"/>
                <w:szCs w:val="26"/>
                <w:lang w:bidi="ar-DZ"/>
              </w:rPr>
              <w:object w:dxaOrig="200" w:dyaOrig="220" w14:anchorId="785A608C">
                <v:shape id="_x0000_i1049" type="#_x0000_t75" style="width:10.5pt;height:10.5pt" o:ole="">
                  <v:imagedata r:id="rId55" o:title=""/>
                </v:shape>
                <o:OLEObject Type="Embed" ProgID="Equation.DSMT4" ShapeID="_x0000_i1049" DrawAspect="Content" ObjectID="_1822084686" r:id="rId56"/>
              </w:object>
            </w: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من</w:t>
            </w:r>
            <w:r w:rsidRPr="00D3698F">
              <w:rPr>
                <w:rFonts w:ascii="Amiri" w:hAnsi="Amiri" w:cs="Amiri"/>
                <w:color w:val="FF0000"/>
                <w:position w:val="-4"/>
                <w:sz w:val="26"/>
                <w:szCs w:val="26"/>
                <w:lang w:bidi="ar-DZ"/>
              </w:rPr>
              <w:object w:dxaOrig="260" w:dyaOrig="260" w14:anchorId="3E36C2DC">
                <v:shape id="_x0000_i1050" type="#_x0000_t75" style="width:12.75pt;height:12.75pt" o:ole="">
                  <v:imagedata r:id="rId57" o:title=""/>
                </v:shape>
                <o:OLEObject Type="Embed" ProgID="Equation.DSMT4" ShapeID="_x0000_i1050" DrawAspect="Content" ObjectID="_1822084687" r:id="rId58"/>
              </w:object>
            </w: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، </w:t>
            </w:r>
            <w:r w:rsidRPr="00D3698F">
              <w:rPr>
                <w:rFonts w:ascii="Amiri" w:hAnsi="Amiri" w:cs="Amiri"/>
                <w:color w:val="FF0000"/>
                <w:position w:val="-14"/>
                <w:sz w:val="26"/>
                <w:szCs w:val="26"/>
                <w:lang w:bidi="ar-DZ"/>
              </w:rPr>
              <w:object w:dxaOrig="1300" w:dyaOrig="400" w14:anchorId="55DE5041">
                <v:shape id="_x0000_i1051" type="#_x0000_t75" style="width:64.5pt;height:20.25pt" o:ole="">
                  <v:imagedata r:id="rId59" o:title=""/>
                </v:shape>
                <o:OLEObject Type="Embed" ProgID="Equation.DSMT4" ShapeID="_x0000_i1051" DrawAspect="Content" ObjectID="_1822084688" r:id="rId60"/>
              </w:object>
            </w:r>
            <w:r w:rsidRPr="00D3698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.</w:t>
            </w:r>
          </w:p>
          <w:p w14:paraId="4FA5D895" w14:textId="77777777" w:rsidR="005F142D" w:rsidRPr="00D3698F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لدينا:</w:t>
            </w:r>
            <w:r w:rsidRPr="00D3698F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 </w:t>
            </w:r>
            <w:r w:rsidRPr="00D3698F">
              <w:rPr>
                <w:rFonts w:ascii="Amiri" w:hAnsi="Amiri" w:cs="Amiri"/>
                <w:b/>
                <w:bCs/>
                <w:position w:val="-28"/>
                <w:sz w:val="26"/>
                <w:szCs w:val="26"/>
                <w:lang w:bidi="ar-DZ"/>
              </w:rPr>
              <w:object w:dxaOrig="1540" w:dyaOrig="660" w14:anchorId="4CB9C1C0">
                <v:shape id="_x0000_i1052" type="#_x0000_t75" style="width:77.25pt;height:33pt" o:ole="">
                  <v:imagedata r:id="rId61" o:title=""/>
                </v:shape>
                <o:OLEObject Type="Embed" ProgID="Equation.DSMT4" ShapeID="_x0000_i1052" DrawAspect="Content" ObjectID="_1822084689" r:id="rId62"/>
              </w:object>
            </w:r>
            <w:r w:rsidRPr="00D3698F"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  <w:t xml:space="preserve"> </w:t>
            </w:r>
            <w:r w:rsidRPr="00D3698F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D3698F">
              <w:rPr>
                <w:rFonts w:ascii="Amiri" w:hAnsi="Amiri" w:cs="Amiri"/>
                <w:sz w:val="26"/>
                <w:szCs w:val="26"/>
                <w:rtl/>
              </w:rPr>
              <w:t>بما أن</w: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الدالة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0D4AD16C">
                <v:shape id="_x0000_i1053" type="#_x0000_t75" style="width:10.5pt;height:14.25pt" o:ole="">
                  <v:imagedata r:id="rId39" o:title=""/>
                </v:shape>
                <o:OLEObject Type="Embed" ProgID="Equation.DSMT4" ShapeID="_x0000_i1053" DrawAspect="Content" ObjectID="_1822084690" r:id="rId63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ثابتة فإنه</w:t>
            </w:r>
            <w:r w:rsidRPr="00D3698F">
              <w:rPr>
                <w:rFonts w:ascii="Amiri" w:hAnsi="Amiri" w:cs="Amiri"/>
                <w:sz w:val="26"/>
                <w:szCs w:val="26"/>
                <w:rtl/>
              </w:rPr>
              <w:t xml:space="preserve"> من أجل كل عدد حقيقي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0A50DA94">
                <v:shape id="_x0000_i1054" type="#_x0000_t75" style="width:10.5pt;height:11.25pt" o:ole="">
                  <v:imagedata r:id="rId43" o:title=""/>
                </v:shape>
                <o:OLEObject Type="Embed" ProgID="Equation.DSMT4" ShapeID="_x0000_i1054" DrawAspect="Content" ObjectID="_1822084691" r:id="rId64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: </w:t>
            </w:r>
            <w:r w:rsidRPr="00D3698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59" w:dyaOrig="400" w14:anchorId="5ADE1809">
                <v:shape id="_x0000_i1055" type="#_x0000_t75" style="width:43.5pt;height:20.25pt" o:ole="">
                  <v:imagedata r:id="rId65" o:title=""/>
                </v:shape>
                <o:OLEObject Type="Embed" ProgID="Equation.DSMT4" ShapeID="_x0000_i1055" DrawAspect="Content" ObjectID="_1822084692" r:id="rId66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</w:t>
            </w:r>
          </w:p>
          <w:p w14:paraId="2872A645" w14:textId="77777777" w:rsidR="005F142D" w:rsidRPr="00D3698F" w:rsidRDefault="005F142D" w:rsidP="005F142D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إذن من</w:t>
            </w:r>
            <w:r w:rsidRPr="00D3698F">
              <w:rPr>
                <w:rFonts w:ascii="Amiri" w:hAnsi="Amiri" w:cs="Amiri"/>
                <w:sz w:val="26"/>
                <w:szCs w:val="26"/>
                <w:rtl/>
              </w:rPr>
              <w:t xml:space="preserve"> أجل كل عدد حقيقي </w:t>
            </w:r>
            <w:r w:rsidRPr="00D3698F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54CFAEC">
                <v:shape id="_x0000_i1056" type="#_x0000_t75" style="width:10.5pt;height:11.25pt" o:ole="">
                  <v:imagedata r:id="rId43" o:title=""/>
                </v:shape>
                <o:OLEObject Type="Embed" ProgID="Equation.DSMT4" ShapeID="_x0000_i1056" DrawAspect="Content" ObjectID="_1822084693" r:id="rId67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:</w:t>
            </w:r>
            <w:r w:rsidRPr="00D3698F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940" w:dyaOrig="740" w14:anchorId="4542E78E">
                <v:shape id="_x0000_i1057" type="#_x0000_t75" style="width:46.5pt;height:37.5pt" o:ole="">
                  <v:imagedata r:id="rId68" o:title=""/>
                </v:shape>
                <o:OLEObject Type="Embed" ProgID="Equation.DSMT4" ShapeID="_x0000_i1057" DrawAspect="Content" ObjectID="_1822084694" r:id="rId69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أي  </w:t>
            </w:r>
            <w:r w:rsidRPr="00D3698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300" w:dyaOrig="400" w14:anchorId="32BA18CA">
                <v:shape id="_x0000_i1058" type="#_x0000_t75" style="width:65.25pt;height:19.5pt" o:ole="">
                  <v:imagedata r:id="rId70" o:title=""/>
                </v:shape>
                <o:OLEObject Type="Embed" ProgID="Equation.DSMT4" ShapeID="_x0000_i1058" DrawAspect="Content" ObjectID="_1822084695" r:id="rId71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56476932" w14:textId="10F3AF4A" w:rsidR="00120B79" w:rsidRPr="00227F72" w:rsidRDefault="005F142D" w:rsidP="00227F72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وهذا يعني أن الدالة </w:t>
            </w:r>
            <w:r w:rsidRPr="00D3698F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40" w:dyaOrig="320" w14:anchorId="2855CDEF">
                <v:shape id="_x0000_i1059" type="#_x0000_t75" style="width:12pt;height:15.75pt" o:ole="">
                  <v:imagedata r:id="rId72" o:title=""/>
                </v:shape>
                <o:OLEObject Type="Embed" ProgID="Equation.DSMT4" ShapeID="_x0000_i1059" DrawAspect="Content" ObjectID="_1822084696" r:id="rId73"/>
              </w:object>
            </w:r>
            <w:r w:rsidRPr="00D3698F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وحيدة.</w:t>
            </w:r>
          </w:p>
          <w:p w14:paraId="3BBB635D" w14:textId="77777777" w:rsidR="00227F72" w:rsidRDefault="00227F72" w:rsidP="00B01B63">
            <w:pPr>
              <w:pStyle w:val="Paragraphedeliste"/>
              <w:bidi/>
              <w:spacing w:line="276" w:lineRule="auto"/>
              <w:ind w:left="0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216CF733" w14:textId="715DEF8A" w:rsidR="00B01B63" w:rsidRPr="00B01B63" w:rsidRDefault="00B01B63" w:rsidP="00227F72">
            <w:pPr>
              <w:pStyle w:val="Paragraphedeliste"/>
              <w:bidi/>
              <w:spacing w:line="276" w:lineRule="auto"/>
              <w:ind w:left="0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B01B63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مبرهنة وتعريف:</w:t>
            </w:r>
          </w:p>
          <w:p w14:paraId="6C5427E8" w14:textId="77777777" w:rsidR="00B01B63" w:rsidRPr="00227F72" w:rsidRDefault="00B01B63" w:rsidP="00B01B63">
            <w:pPr>
              <w:pStyle w:val="Paragraphedeliste"/>
              <w:bidi/>
              <w:spacing w:line="276" w:lineRule="auto"/>
              <w:ind w:left="0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توجد دالة وحيدة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FDE6785">
                <v:shape id="_x0000_i1060" type="#_x0000_t75" style="width:12pt;height:12.75pt" o:ole="">
                  <v:imagedata r:id="rId74" o:title=""/>
                </v:shape>
                <o:OLEObject Type="Embed" ProgID="Equation.DSMT4" ShapeID="_x0000_i1060" DrawAspect="Content" ObjectID="_1822084697" r:id="rId7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قابلة للاشتقاق على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23600F4">
                <v:shape id="_x0000_i1061" type="#_x0000_t75" style="width:12.75pt;height:12.75pt" o:ole="">
                  <v:imagedata r:id="rId76" o:title=""/>
                </v:shape>
                <o:OLEObject Type="Embed" ProgID="Equation.DSMT4" ShapeID="_x0000_i1061" DrawAspect="Content" ObjectID="_1822084698" r:id="rId7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بحيث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700" w:dyaOrig="260" w14:anchorId="4CCF6DDA">
                <v:shape id="_x0000_i1062" type="#_x0000_t75" style="width:35.25pt;height:12.75pt" o:ole="">
                  <v:imagedata r:id="rId78" o:title=""/>
                </v:shape>
                <o:OLEObject Type="Embed" ProgID="Equation.DSMT4" ShapeID="_x0000_i1062" DrawAspect="Content" ObjectID="_1822084699" r:id="rId7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4CB61C89">
                <v:shape id="_x0000_i1063" type="#_x0000_t75" style="width:44.25pt;height:20.25pt" o:ole="">
                  <v:imagedata r:id="rId80" o:title=""/>
                </v:shape>
                <o:OLEObject Type="Embed" ProgID="Equation.DSMT4" ShapeID="_x0000_i1063" DrawAspect="Content" ObjectID="_1822084700" r:id="rId8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وتسمى الدالة الأسية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    نرمز إلى هذه الدالة بالرمز"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420" w:dyaOrig="260" w14:anchorId="01719388">
                <v:shape id="_x0000_i1064" type="#_x0000_t75" style="width:21pt;height:12.75pt" o:ole="">
                  <v:imagedata r:id="rId82" o:title=""/>
                </v:shape>
                <o:OLEObject Type="Embed" ProgID="Equation.DSMT4" ShapeID="_x0000_i1064" DrawAspect="Content" ObjectID="_1822084701" r:id="rId8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" </w:t>
            </w:r>
          </w:p>
          <w:p w14:paraId="7AC4D15F" w14:textId="6F986F90" w:rsidR="0051015B" w:rsidRPr="00227F72" w:rsidRDefault="00B01B63" w:rsidP="00227F72">
            <w:pPr>
              <w:pStyle w:val="Paragraphedeliste"/>
              <w:bidi/>
              <w:spacing w:line="276" w:lineRule="auto"/>
              <w:ind w:left="0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من اجل كل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7D358120">
                <v:shape id="_x0000_i1065" type="#_x0000_t75" style="width:9.75pt;height:11.25pt" o:ole="">
                  <v:imagedata r:id="rId84" o:title=""/>
                </v:shape>
                <o:OLEObject Type="Embed" ProgID="Equation.DSMT4" ShapeID="_x0000_i1065" DrawAspect="Content" ObjectID="_1822084702" r:id="rId8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08A795BA">
                <v:shape id="_x0000_i1066" type="#_x0000_t75" style="width:12.75pt;height:12.75pt" o:ole="">
                  <v:imagedata r:id="rId86" o:title=""/>
                </v:shape>
                <o:OLEObject Type="Embed" ProgID="Equation.DSMT4" ShapeID="_x0000_i1066" DrawAspect="Content" ObjectID="_1822084703" r:id="rId8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: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400" w:dyaOrig="320" w14:anchorId="2027AB35">
                <v:shape id="_x0000_i1067" type="#_x0000_t75" style="width:69.75pt;height:15.75pt" o:ole="">
                  <v:imagedata r:id="rId88" o:title=""/>
                </v:shape>
                <o:OLEObject Type="Embed" ProgID="Equation.DSMT4" ShapeID="_x0000_i1067" DrawAspect="Content" ObjectID="_1822084704" r:id="rId89"/>
              </w:object>
            </w:r>
            <w:r w:rsidRPr="00227F72">
              <w:rPr>
                <w:rFonts w:ascii="Amiri" w:hAnsi="Amiri" w:cs="Amiri"/>
                <w:sz w:val="26"/>
                <w:szCs w:val="26"/>
                <w:lang w:bidi="ar-DZ"/>
              </w:rPr>
              <w:t> 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وتقرأ أسية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2CDFD14B">
                <v:shape id="_x0000_i1068" type="#_x0000_t75" style="width:9.75pt;height:11.25pt" o:ole="">
                  <v:imagedata r:id="rId84" o:title=""/>
                </v:shape>
                <o:OLEObject Type="Embed" ProgID="Equation.DSMT4" ShapeID="_x0000_i1068" DrawAspect="Content" ObjectID="_1822084705" r:id="rId90"/>
              </w:object>
            </w:r>
          </w:p>
          <w:p w14:paraId="09B10302" w14:textId="77777777" w:rsidR="00227F72" w:rsidRDefault="00227F72" w:rsidP="0042687D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374193B3" w14:textId="1EDFC5B9" w:rsidR="0042687D" w:rsidRDefault="0042687D" w:rsidP="00227F72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ملاحظة: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11DD499E" w14:textId="77777777" w:rsidR="00227F72" w:rsidRPr="00227F72" w:rsidRDefault="00227F72" w:rsidP="00227F72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A93BFE6" w14:textId="3C7A349F" w:rsidR="0042687D" w:rsidRPr="00227F72" w:rsidRDefault="0042687D" w:rsidP="0042687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الدالة الأسية هي إذن الحل الخاص للمعادلة التفاضلية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720" w:dyaOrig="320" w14:anchorId="6BA12B96">
                <v:shape id="_x0000_i1069" type="#_x0000_t75" style="width:36pt;height:15.75pt" o:ole="">
                  <v:imagedata r:id="rId91" o:title=""/>
                </v:shape>
                <o:OLEObject Type="Embed" ProgID="Equation.DSMT4" ShapeID="_x0000_i1069" DrawAspect="Content" ObjectID="_1822084706" r:id="rId9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التي تحقق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00" w:dyaOrig="400" w14:anchorId="2111FFEC">
                <v:shape id="_x0000_i1070" type="#_x0000_t75" style="width:45pt;height:20.25pt" o:ole="">
                  <v:imagedata r:id="rId93" o:title=""/>
                </v:shape>
                <o:OLEObject Type="Embed" ProgID="Equation.DSMT4" ShapeID="_x0000_i1070" DrawAspect="Content" ObjectID="_1822084707" r:id="rId9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</w:t>
            </w:r>
          </w:p>
          <w:p w14:paraId="632E4C83" w14:textId="77777777" w:rsidR="00227F72" w:rsidRDefault="00227F72" w:rsidP="0072425A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5372AEC6" w14:textId="66CD0B10" w:rsidR="0072425A" w:rsidRPr="00227F72" w:rsidRDefault="0072425A" w:rsidP="00227F72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نتائج: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5924A3D8" w14:textId="39AFDC09" w:rsidR="0072425A" w:rsidRPr="00227F72" w:rsidRDefault="0072425A" w:rsidP="006C4628">
            <w:pPr>
              <w:pStyle w:val="Paragraphedeliste"/>
              <w:numPr>
                <w:ilvl w:val="0"/>
                <w:numId w:val="3"/>
              </w:numPr>
              <w:bidi/>
              <w:ind w:left="706"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060" w:dyaOrig="400" w14:anchorId="17A95A11">
                <v:shape id="_x0000_i1071" type="#_x0000_t75" style="width:53.25pt;height:20.25pt" o:ole="">
                  <v:imagedata r:id="rId95" o:title=""/>
                </v:shape>
                <o:OLEObject Type="Embed" ProgID="Equation.DSMT4" ShapeID="_x0000_i1071" DrawAspect="Content" ObjectID="_1822084708" r:id="rId96"/>
              </w:object>
            </w:r>
            <w:r w:rsidRPr="00227F72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6DAE711B" w14:textId="36C17FC1" w:rsidR="0072425A" w:rsidRPr="00227F72" w:rsidRDefault="0072425A" w:rsidP="006C4628">
            <w:pPr>
              <w:pStyle w:val="Paragraphedeliste"/>
              <w:numPr>
                <w:ilvl w:val="0"/>
                <w:numId w:val="3"/>
              </w:numPr>
              <w:bidi/>
              <w:ind w:left="706"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من أجل كل عدد حقيقي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786FD76D">
                <v:shape id="_x0000_i1072" type="#_x0000_t75" style="width:12pt;height:9.75pt" o:ole="">
                  <v:imagedata r:id="rId97" o:title=""/>
                </v:shape>
                <o:OLEObject Type="Embed" ProgID="Equation.DSMT4" ShapeID="_x0000_i1072" DrawAspect="Content" ObjectID="_1822084709" r:id="rId9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800" w:dyaOrig="400" w14:anchorId="75A86B2D">
                <v:shape id="_x0000_i1073" type="#_x0000_t75" style="width:90pt;height:20.25pt" o:ole="">
                  <v:imagedata r:id="rId99" o:title=""/>
                </v:shape>
                <o:OLEObject Type="Embed" ProgID="Equation.DSMT4" ShapeID="_x0000_i1073" DrawAspect="Content" ObjectID="_1822084710" r:id="rId100"/>
              </w:object>
            </w:r>
            <w:r w:rsidRPr="00227F72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33CF3244" w14:textId="77777777" w:rsidR="0072425A" w:rsidRDefault="0072425A" w:rsidP="0072425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0BE08EC5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4EE6604B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31A7CE60" w14:textId="77777777" w:rsid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10029135" w14:textId="77777777" w:rsidR="00227F72" w:rsidRPr="00227F72" w:rsidRDefault="00227F72" w:rsidP="00227F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6FC4B57E" w14:textId="3E6D609D" w:rsidR="0072425A" w:rsidRPr="00227F72" w:rsidRDefault="0072425A" w:rsidP="0072425A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خواص جبرية</w:t>
            </w:r>
          </w:p>
          <w:p w14:paraId="380CF3E9" w14:textId="77777777" w:rsidR="0072425A" w:rsidRPr="00227F72" w:rsidRDefault="0072425A" w:rsidP="0072425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5D77A813" w14:textId="0FDFA061" w:rsidR="0072425A" w:rsidRPr="00227F72" w:rsidRDefault="0072425A" w:rsidP="003D5A1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مناقشة نشاط</w:t>
            </w: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lang w:bidi="ar-DZ"/>
              </w:rPr>
              <w:t xml:space="preserve"> </w:t>
            </w: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01 ص 76 (السؤال</w:t>
            </w:r>
            <w:r w:rsidR="001C4824"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2</w:t>
            </w:r>
            <w:r w:rsidR="001C4824"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و4</w:t>
            </w: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)</w:t>
            </w:r>
          </w:p>
          <w:p w14:paraId="6D6D6D31" w14:textId="608BCDAA" w:rsidR="0072425A" w:rsidRPr="00227F72" w:rsidRDefault="003D5A13" w:rsidP="003D5A13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2) </w: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  <w:lang w:bidi="ar-DZ"/>
              </w:rPr>
              <w:t>نعتبر الدالة</w:t>
            </w:r>
            <w:r w:rsidRPr="00227F72">
              <w:rPr>
                <w:rFonts w:ascii="Amiri" w:hAnsi="Amiri" w:cs="Amiri"/>
                <w:color w:val="4F81BD" w:themeColor="accent1"/>
                <w:position w:val="-6"/>
                <w:sz w:val="26"/>
                <w:szCs w:val="26"/>
                <w:lang w:bidi="ar-DZ"/>
              </w:rPr>
              <w:object w:dxaOrig="200" w:dyaOrig="279" w14:anchorId="599309AD">
                <v:shape id="_x0000_i1074" type="#_x0000_t75" style="width:9.75pt;height:14.25pt" o:ole="">
                  <v:imagedata r:id="rId101" o:title=""/>
                </v:shape>
                <o:OLEObject Type="Embed" ProgID="Equation.DSMT4" ShapeID="_x0000_i1074" DrawAspect="Content" ObjectID="_1822084711" r:id="rId102"/>
              </w:objec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  <w:lang w:bidi="ar-DZ"/>
              </w:rPr>
              <w:t xml:space="preserve"> المعرفة على</w:t>
            </w:r>
            <w:r w:rsidRPr="00227F72">
              <w:rPr>
                <w:rFonts w:ascii="Amiri" w:hAnsi="Amiri" w:cs="Amiri"/>
                <w:color w:val="4F81BD" w:themeColor="accent1"/>
                <w:position w:val="-4"/>
                <w:sz w:val="26"/>
                <w:szCs w:val="26"/>
                <w:lang w:bidi="ar-DZ"/>
              </w:rPr>
              <w:object w:dxaOrig="260" w:dyaOrig="260" w14:anchorId="78E70504">
                <v:shape id="_x0000_i1075" type="#_x0000_t75" style="width:12.75pt;height:12.75pt" o:ole="">
                  <v:imagedata r:id="rId103" o:title=""/>
                </v:shape>
                <o:OLEObject Type="Embed" ProgID="Equation.DSMT4" ShapeID="_x0000_i1075" DrawAspect="Content" ObjectID="_1822084712" r:id="rId104"/>
              </w:object>
            </w:r>
            <w:r w:rsidRPr="00227F72">
              <w:rPr>
                <w:rFonts w:ascii="Ami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  <w:lang w:bidi="ar-DZ"/>
              </w:rPr>
              <w:t xml:space="preserve">بـِ </w:t>
            </w:r>
            <w:r w:rsidRPr="00227F72">
              <w:rPr>
                <w:rFonts w:ascii="Amiri" w:hAnsi="Amiri" w:cs="Amiri"/>
                <w:color w:val="4F81BD" w:themeColor="accent1"/>
                <w:position w:val="-14"/>
                <w:sz w:val="26"/>
                <w:szCs w:val="26"/>
                <w:lang w:bidi="ar-DZ"/>
              </w:rPr>
              <w:object w:dxaOrig="1960" w:dyaOrig="400" w14:anchorId="51B85C1E">
                <v:shape id="_x0000_i1076" type="#_x0000_t75" style="width:98.25pt;height:20.25pt" o:ole="">
                  <v:imagedata r:id="rId105" o:title=""/>
                </v:shape>
                <o:OLEObject Type="Embed" ProgID="Equation.DSMT4" ShapeID="_x0000_i1076" DrawAspect="Content" ObjectID="_1822084713" r:id="rId106"/>
              </w:object>
            </w:r>
          </w:p>
          <w:p w14:paraId="6B239420" w14:textId="35121917" w:rsidR="0072425A" w:rsidRPr="00227F72" w:rsidRDefault="0072425A" w:rsidP="006C4628">
            <w:pPr>
              <w:pStyle w:val="Paragraphedeliste"/>
              <w:numPr>
                <w:ilvl w:val="0"/>
                <w:numId w:val="3"/>
              </w:numPr>
              <w:bidi/>
              <w:ind w:left="423"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إثبات أن الدالة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55693392">
                <v:shape id="_x0000_i1077" type="#_x0000_t75" style="width:10.5pt;height:14.25pt" o:ole="">
                  <v:imagedata r:id="rId107" o:title=""/>
                </v:shape>
                <o:OLEObject Type="Embed" ProgID="Equation.DSMT4" ShapeID="_x0000_i1077" DrawAspect="Content" ObjectID="_1822084714" r:id="rId108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ثابتة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على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3FEC3DD5">
                <v:shape id="_x0000_i1078" type="#_x0000_t75" style="width:13.5pt;height:13.5pt" o:ole="">
                  <v:imagedata r:id="rId109" o:title=""/>
                </v:shape>
                <o:OLEObject Type="Embed" ProgID="Equation.DSMT4" ShapeID="_x0000_i1078" DrawAspect="Content" ObjectID="_1822084715" r:id="rId110"/>
              </w:object>
            </w:r>
          </w:p>
          <w:p w14:paraId="4EF66D6F" w14:textId="77777777" w:rsidR="0072425A" w:rsidRPr="00227F72" w:rsidRDefault="0072425A" w:rsidP="003D5A13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لدينا من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أجل كل عدد حقيقي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650CED64">
                <v:shape id="_x0000_i1079" type="#_x0000_t75" style="width:10.5pt;height:11.25pt" o:ole="">
                  <v:imagedata r:id="rId43" o:title=""/>
                </v:shape>
                <o:OLEObject Type="Embed" ProgID="Equation.DSMT4" ShapeID="_x0000_i1079" DrawAspect="Content" ObjectID="_1822084716" r:id="rId11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: 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840" w:dyaOrig="320" w14:anchorId="3BFC0D70">
                <v:shape id="_x0000_i1080" type="#_x0000_t75" style="width:92.25pt;height:15.75pt" o:ole="">
                  <v:imagedata r:id="rId112" o:title=""/>
                </v:shape>
                <o:OLEObject Type="Embed" ProgID="Equation.DSMT4" ShapeID="_x0000_i1080" DrawAspect="Content" ObjectID="_1822084717" r:id="rId113"/>
              </w:object>
            </w:r>
          </w:p>
          <w:p w14:paraId="5ED1250C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الدالة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4F9C620B">
                <v:shape id="_x0000_i1081" type="#_x0000_t75" style="width:10.5pt;height:14.25pt" o:ole="">
                  <v:imagedata r:id="rId114" o:title=""/>
                </v:shape>
                <o:OLEObject Type="Embed" ProgID="Equation.DSMT4" ShapeID="_x0000_i1081" DrawAspect="Content" ObjectID="_1822084718" r:id="rId11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تقبل الاشتقاق على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3D6A3077">
                <v:shape id="_x0000_i1082" type="#_x0000_t75" style="width:13.5pt;height:13.5pt" o:ole="">
                  <v:imagedata r:id="rId41" o:title=""/>
                </v:shape>
                <o:OLEObject Type="Embed" ProgID="Equation.DSMT4" ShapeID="_x0000_i1082" DrawAspect="Content" ObjectID="_1822084719" r:id="rId11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ودالتها المشتقة هي:</w:t>
            </w:r>
          </w:p>
          <w:p w14:paraId="18872284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220" w:dyaOrig="400" w14:anchorId="2DD2115C">
                <v:shape id="_x0000_i1083" type="#_x0000_t75" style="width:213pt;height:19.5pt" o:ole="">
                  <v:imagedata r:id="rId117" o:title=""/>
                </v:shape>
                <o:OLEObject Type="Embed" ProgID="Equation.DSMT4" ShapeID="_x0000_i1083" DrawAspect="Content" ObjectID="_1822084720" r:id="rId11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1343DDAD" w14:textId="4F09504B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وبما أن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280" w:dyaOrig="320" w14:anchorId="6EF0BEE0">
                <v:shape id="_x0000_i1084" type="#_x0000_t75" style="width:65.25pt;height:15.75pt" o:ole="">
                  <v:imagedata r:id="rId119" o:title=""/>
                </v:shape>
                <o:OLEObject Type="Embed" ProgID="Equation.DSMT4" ShapeID="_x0000_i1084" DrawAspect="Content" ObjectID="_1822084721" r:id="rId12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120" w:dyaOrig="400" w14:anchorId="24D78A04">
                <v:shape id="_x0000_i1085" type="#_x0000_t75" style="width:207.75pt;height:19.5pt" o:ole="">
                  <v:imagedata r:id="rId121" o:title=""/>
                </v:shape>
                <o:OLEObject Type="Embed" ProgID="Equation.DSMT4" ShapeID="_x0000_i1085" DrawAspect="Content" ObjectID="_1822084722" r:id="rId12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2D9BE069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  ومنه: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40" w:dyaOrig="400" w14:anchorId="7BD691FE">
                <v:shape id="_x0000_i1086" type="#_x0000_t75" style="width:46.5pt;height:19.5pt" o:ole="">
                  <v:imagedata r:id="rId123" o:title=""/>
                </v:shape>
                <o:OLEObject Type="Embed" ProgID="Equation.DSMT4" ShapeID="_x0000_i1086" DrawAspect="Content" ObjectID="_1822084723" r:id="rId12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إذا الدالة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71ABB59B">
                <v:shape id="_x0000_i1087" type="#_x0000_t75" style="width:10.5pt;height:14.25pt" o:ole="">
                  <v:imagedata r:id="rId114" o:title=""/>
                </v:shape>
                <o:OLEObject Type="Embed" ProgID="Equation.DSMT4" ShapeID="_x0000_i1087" DrawAspect="Content" ObjectID="_1822084724" r:id="rId12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ثابتة </w:t>
            </w:r>
          </w:p>
          <w:p w14:paraId="4FFCD637" w14:textId="3AA48677" w:rsidR="0072425A" w:rsidRPr="00227F72" w:rsidRDefault="0072425A" w:rsidP="006C4628">
            <w:pPr>
              <w:pStyle w:val="Paragraphedeliste"/>
              <w:numPr>
                <w:ilvl w:val="0"/>
                <w:numId w:val="3"/>
              </w:numPr>
              <w:bidi/>
              <w:ind w:left="423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استنتاج أنه من أجل كل عدد حقيقي</w:t>
            </w:r>
            <w:r w:rsidRPr="00227F72">
              <w:rPr>
                <w:rFonts w:ascii="Amiri" w:hAnsi="Amiri" w:cs="Amiri"/>
                <w:color w:val="FF0000"/>
                <w:position w:val="-6"/>
                <w:sz w:val="26"/>
                <w:szCs w:val="26"/>
                <w:u w:val="single"/>
                <w:lang w:bidi="ar-DZ"/>
              </w:rPr>
              <w:object w:dxaOrig="200" w:dyaOrig="220" w14:anchorId="6362F0B8">
                <v:shape id="_x0000_i1088" type="#_x0000_t75" style="width:10.5pt;height:11.25pt" o:ole="">
                  <v:imagedata r:id="rId126" o:title=""/>
                </v:shape>
                <o:OLEObject Type="Embed" ProgID="Equation.DSMT4" ShapeID="_x0000_i1088" DrawAspect="Content" ObjectID="_1822084725" r:id="rId127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:</w:t>
            </w:r>
            <w:r w:rsidRPr="00227F72">
              <w:rPr>
                <w:rFonts w:ascii="Amiri" w:hAnsi="Amiri" w:cs="Amiri"/>
                <w:color w:val="FF0000"/>
                <w:position w:val="-10"/>
                <w:sz w:val="26"/>
                <w:szCs w:val="26"/>
                <w:lang w:bidi="ar-DZ"/>
              </w:rPr>
              <w:object w:dxaOrig="800" w:dyaOrig="320" w14:anchorId="65B9B4F5">
                <v:shape id="_x0000_i1089" type="#_x0000_t75" style="width:39.75pt;height:15.75pt" o:ole="">
                  <v:imagedata r:id="rId128" o:title=""/>
                </v:shape>
                <o:OLEObject Type="Embed" ProgID="Equation.DSMT4" ShapeID="_x0000_i1089" DrawAspect="Content" ObjectID="_1822084726" r:id="rId129"/>
              </w:object>
            </w:r>
          </w:p>
          <w:p w14:paraId="31B2CD0E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بما أن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الدالة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20600D59">
                <v:shape id="_x0000_i1090" type="#_x0000_t75" style="width:10.5pt;height:14.25pt" o:ole="">
                  <v:imagedata r:id="rId114" o:title=""/>
                </v:shape>
                <o:OLEObject Type="Embed" ProgID="Equation.DSMT4" ShapeID="_x0000_i1090" DrawAspect="Content" ObjectID="_1822084727" r:id="rId13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ثابتة فإنه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من أجل كل عدد حقيقي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FECC9DA">
                <v:shape id="_x0000_i1091" type="#_x0000_t75" style="width:10.5pt;height:11.25pt" o:ole="">
                  <v:imagedata r:id="rId43" o:title=""/>
                </v:shape>
                <o:OLEObject Type="Embed" ProgID="Equation.DSMT4" ShapeID="_x0000_i1091" DrawAspect="Content" ObjectID="_1822084728" r:id="rId13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33715A18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   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3680" w:dyaOrig="400" w14:anchorId="5A0884B7">
                <v:shape id="_x0000_i1092" type="#_x0000_t75" style="width:186pt;height:19.5pt" o:ole="">
                  <v:imagedata r:id="rId132" o:title=""/>
                </v:shape>
                <o:OLEObject Type="Embed" ProgID="Equation.DSMT4" ShapeID="_x0000_i1092" DrawAspect="Content" ObjectID="_1822084729" r:id="rId133"/>
              </w:object>
            </w:r>
          </w:p>
          <w:p w14:paraId="1E9A138D" w14:textId="7D999BDC" w:rsidR="0072425A" w:rsidRPr="00227F72" w:rsidRDefault="0072425A" w:rsidP="006C4628">
            <w:pPr>
              <w:pStyle w:val="Paragraphedeliste"/>
              <w:numPr>
                <w:ilvl w:val="0"/>
                <w:numId w:val="3"/>
              </w:numPr>
              <w:bidi/>
              <w:ind w:left="423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اثبات 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أنه من أجل كل عدد حقيقي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3D83620">
                <v:shape id="_x0000_i1093" type="#_x0000_t75" style="width:10.5pt;height:11.25pt" o:ole="">
                  <v:imagedata r:id="rId134" o:title=""/>
                </v:shape>
                <o:OLEObject Type="Embed" ProgID="Equation.DSMT4" ShapeID="_x0000_i1093" DrawAspect="Content" ObjectID="_1822084730" r:id="rId135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: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40" w:dyaOrig="400" w14:anchorId="68A134B3">
                <v:shape id="_x0000_i1094" type="#_x0000_t75" style="width:46.5pt;height:19.5pt" o:ole="">
                  <v:imagedata r:id="rId136" o:title=""/>
                </v:shape>
                <o:OLEObject Type="Embed" ProgID="Equation.DSMT4" ShapeID="_x0000_i1094" DrawAspect="Content" ObjectID="_1822084731" r:id="rId137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17ECD0FB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</w:rPr>
              <w:t xml:space="preserve"> 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نفرض بالخلف أنه يوجد عدد حقيقي </w:t>
            </w:r>
            <w:r w:rsidRPr="00227F72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0B6FB762">
                <v:shape id="_x0000_i1095" type="#_x0000_t75" style="width:13.5pt;height:18.75pt" o:ole="">
                  <v:imagedata r:id="rId138" o:title=""/>
                </v:shape>
                <o:OLEObject Type="Embed" ProgID="Equation.DSMT4" ShapeID="_x0000_i1095" DrawAspect="Content" ObjectID="_1822084732" r:id="rId13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بحيث: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020" w:dyaOrig="400" w14:anchorId="57DAE3D8">
                <v:shape id="_x0000_i1096" type="#_x0000_t75" style="width:50.25pt;height:19.5pt" o:ole="">
                  <v:imagedata r:id="rId140" o:title=""/>
                </v:shape>
                <o:OLEObject Type="Embed" ProgID="Equation.DSMT4" ShapeID="_x0000_i1096" DrawAspect="Content" ObjectID="_1822084733" r:id="rId14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319EEF8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</w:rPr>
              <w:t xml:space="preserve">  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ومنه: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939" w:dyaOrig="400" w14:anchorId="0363CCFC">
                <v:shape id="_x0000_i1097" type="#_x0000_t75" style="width:98.25pt;height:19.5pt" o:ole="">
                  <v:imagedata r:id="rId142" o:title=""/>
                </v:shape>
                <o:OLEObject Type="Embed" ProgID="Equation.DSMT4" ShapeID="_x0000_i1097" DrawAspect="Content" ObjectID="_1822084734" r:id="rId143"/>
              </w:objec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 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أي </w:t>
            </w:r>
            <w:r w:rsidRPr="00227F72">
              <w:rPr>
                <w:rFonts w:ascii="Amiri" w:hAnsi="Amiri" w:cs="Amiri"/>
                <w:b/>
                <w:bCs/>
                <w:position w:val="-12"/>
                <w:sz w:val="26"/>
                <w:szCs w:val="26"/>
                <w:lang w:bidi="ar-DZ"/>
              </w:rPr>
              <w:object w:dxaOrig="940" w:dyaOrig="360" w14:anchorId="26BB8829">
                <v:shape id="_x0000_i1098" type="#_x0000_t75" style="width:47.25pt;height:17.25pt" o:ole="">
                  <v:imagedata r:id="rId144" o:title=""/>
                </v:shape>
                <o:OLEObject Type="Embed" ProgID="Equation.DSMT4" ShapeID="_x0000_i1098" DrawAspect="Content" ObjectID="_1822084735" r:id="rId145"/>
              </w:object>
            </w:r>
          </w:p>
          <w:p w14:paraId="44F18C5D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lang w:bidi="ar-DZ"/>
              </w:rPr>
              <w:t xml:space="preserve">         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وهذا تناقض كون أنه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من أجل كل عدد حقيقي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0363519C">
                <v:shape id="_x0000_i1099" type="#_x0000_t75" style="width:10.5pt;height:11.25pt" o:ole="">
                  <v:imagedata r:id="rId43" o:title=""/>
                </v:shape>
                <o:OLEObject Type="Embed" ProgID="Equation.DSMT4" ShapeID="_x0000_i1099" DrawAspect="Content" ObjectID="_1822084736" r:id="rId14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؛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800" w:dyaOrig="320" w14:anchorId="143E7071">
                <v:shape id="_x0000_i1100" type="#_x0000_t75" style="width:39.75pt;height:15.75pt" o:ole="">
                  <v:imagedata r:id="rId147" o:title=""/>
                </v:shape>
                <o:OLEObject Type="Embed" ProgID="Equation.DSMT4" ShapeID="_x0000_i1100" DrawAspect="Content" ObjectID="_1822084737" r:id="rId14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01A2B7C3" w14:textId="77777777" w:rsidR="0072425A" w:rsidRPr="00227F72" w:rsidRDefault="0072425A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lang w:bidi="ar-DZ"/>
              </w:rPr>
              <w:t xml:space="preserve">       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إذن</w:t>
            </w:r>
            <w:r w:rsidRPr="00227F72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من أجل كل عدد حقيقي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3A6C5D51">
                <v:shape id="_x0000_i1101" type="#_x0000_t75" style="width:10.5pt;height:11.25pt" o:ole="">
                  <v:imagedata r:id="rId43" o:title=""/>
                </v:shape>
                <o:OLEObject Type="Embed" ProgID="Equation.DSMT4" ShapeID="_x0000_i1101" DrawAspect="Content" ObjectID="_1822084738" r:id="rId14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؛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40" w:dyaOrig="400" w14:anchorId="6A44C417">
                <v:shape id="_x0000_i1102" type="#_x0000_t75" style="width:46.5pt;height:19.5pt" o:ole="">
                  <v:imagedata r:id="rId150" o:title=""/>
                </v:shape>
                <o:OLEObject Type="Embed" ProgID="Equation.DSMT4" ShapeID="_x0000_i1102" DrawAspect="Content" ObjectID="_1822084739" r:id="rId151"/>
              </w:objec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rtl/>
                <w:lang w:bidi="ar-DZ"/>
              </w:rPr>
              <w:t xml:space="preserve"> .</w:t>
            </w:r>
          </w:p>
          <w:p w14:paraId="218FC376" w14:textId="234A4209" w:rsidR="0042687D" w:rsidRPr="00227F72" w:rsidRDefault="003D5A13" w:rsidP="006C4628">
            <w:pPr>
              <w:pStyle w:val="Paragraphedeliste"/>
              <w:numPr>
                <w:ilvl w:val="0"/>
                <w:numId w:val="1"/>
              </w:numPr>
              <w:tabs>
                <w:tab w:val="right" w:pos="42"/>
                <w:tab w:val="right" w:pos="363"/>
              </w:tabs>
              <w:bidi/>
              <w:ind w:left="423"/>
              <w:rPr>
                <w:rFonts w:ascii="Amiri" w:hAnsi="Amiri" w:cs="Amiri"/>
                <w:color w:val="4F81BD" w:themeColor="accent1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</w:rPr>
              <w:t>ليكن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220" w:dyaOrig="260" w14:anchorId="767711F9">
                <v:shape id="_x0000_i1103" type="#_x0000_t75" style="width:11.25pt;height:12.75pt" o:ole="">
                  <v:imagedata r:id="rId152" o:title=""/>
                </v:shape>
                <o:OLEObject Type="Embed" ProgID="Equation.DSMT4" ShapeID="_x0000_i1103" DrawAspect="Content" ObjectID="_1822084740" r:id="rId153"/>
              </w:objec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</w:rPr>
              <w:t xml:space="preserve"> عدد حقيقي كيفي ثابت. نعتبر الدالة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139" w:dyaOrig="260" w14:anchorId="50F965E8">
                <v:shape id="_x0000_i1104" type="#_x0000_t75" style="width:6.75pt;height:12.75pt" o:ole="">
                  <v:imagedata r:id="rId154" o:title=""/>
                </v:shape>
                <o:OLEObject Type="Embed" ProgID="Equation.DSMT4" ShapeID="_x0000_i1104" DrawAspect="Content" ObjectID="_1822084741" r:id="rId155"/>
              </w:objec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</w:rPr>
              <w:t xml:space="preserve"> المعرفة على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0AC75737">
                <v:shape id="_x0000_i1105" type="#_x0000_t75" style="width:12.75pt;height:12.75pt" o:ole="">
                  <v:imagedata r:id="rId156" o:title=""/>
                </v:shape>
                <o:OLEObject Type="Embed" ProgID="Equation.DSMT4" ShapeID="_x0000_i1105" DrawAspect="Content" ObjectID="_1822084742" r:id="rId157"/>
              </w:object>
            </w:r>
            <w:r w:rsidRPr="00227F72">
              <w:rPr>
                <w:rFonts w:ascii="Amiri" w:hAnsi="Amiri" w:cs="Amiri"/>
                <w:color w:val="4F81BD" w:themeColor="accent1"/>
                <w:sz w:val="26"/>
                <w:szCs w:val="26"/>
                <w:rtl/>
                <w:lang w:bidi="ar-DZ"/>
              </w:rPr>
              <w:t xml:space="preserve"> بـِ </w:t>
            </w:r>
            <w:r w:rsidRPr="00227F72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1620" w:dyaOrig="740" w14:anchorId="1C699BF8">
                <v:shape id="_x0000_i1106" type="#_x0000_t75" style="width:81pt;height:36.75pt" o:ole="">
                  <v:imagedata r:id="rId158" o:title=""/>
                </v:shape>
                <o:OLEObject Type="Embed" ProgID="Equation.DSMT4" ShapeID="_x0000_i1106" DrawAspect="Content" ObjectID="_1822084743" r:id="rId159"/>
              </w:object>
            </w:r>
          </w:p>
          <w:p w14:paraId="1E41AE6D" w14:textId="2B900066" w:rsidR="003D5A13" w:rsidRPr="00227F72" w:rsidRDefault="003D5A13" w:rsidP="006C4628">
            <w:pPr>
              <w:pStyle w:val="Paragraphedeliste"/>
              <w:numPr>
                <w:ilvl w:val="0"/>
                <w:numId w:val="3"/>
              </w:numPr>
              <w:bidi/>
              <w:ind w:left="423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استنتاج أنه من أجل كل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00125F37">
                <v:shape id="_x0000_i1107" type="#_x0000_t75" style="width:10.5pt;height:10.5pt" o:ole="">
                  <v:imagedata r:id="rId55" o:title=""/>
                </v:shape>
                <o:OLEObject Type="Embed" ProgID="Equation.DSMT4" ShapeID="_x0000_i1107" DrawAspect="Content" ObjectID="_1822084744" r:id="rId160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5BDB6911">
                <v:shape id="_x0000_i1108" type="#_x0000_t75" style="width:12.75pt;height:12.75pt" o:ole="">
                  <v:imagedata r:id="rId57" o:title=""/>
                </v:shape>
                <o:OLEObject Type="Embed" ProgID="Equation.DSMT4" ShapeID="_x0000_i1108" DrawAspect="Content" ObjectID="_1822084745" r:id="rId161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و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20" w:dyaOrig="260" w14:anchorId="0B5A91D7">
                <v:shape id="_x0000_i1109" type="#_x0000_t75" style="width:10.5pt;height:12.75pt" o:ole="">
                  <v:imagedata r:id="rId162" o:title=""/>
                </v:shape>
                <o:OLEObject Type="Embed" ProgID="Equation.DSMT4" ShapeID="_x0000_i1109" DrawAspect="Content" ObjectID="_1822084746" r:id="rId163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2C998BFF">
                <v:shape id="_x0000_i1110" type="#_x0000_t75" style="width:12.75pt;height:12.75pt" o:ole="">
                  <v:imagedata r:id="rId57" o:title=""/>
                </v:shape>
                <o:OLEObject Type="Embed" ProgID="Equation.DSMT4" ShapeID="_x0000_i1110" DrawAspect="Content" ObjectID="_1822084747" r:id="rId164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2240" w:dyaOrig="400" w14:anchorId="199C7388">
                <v:shape id="_x0000_i1111" type="#_x0000_t75" style="width:111.75pt;height:20.25pt" o:ole="">
                  <v:imagedata r:id="rId165" o:title=""/>
                </v:shape>
                <o:OLEObject Type="Embed" ProgID="Equation.DSMT4" ShapeID="_x0000_i1111" DrawAspect="Content" ObjectID="_1822084748" r:id="rId166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  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58CD4285" w14:textId="644CA0A6" w:rsidR="003D5A13" w:rsidRPr="00227F72" w:rsidRDefault="003D5A13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لدينا: </w:t>
            </w:r>
            <w:r w:rsidRPr="00227F72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2320" w:dyaOrig="740" w14:anchorId="2208DD3C">
                <v:shape id="_x0000_i1112" type="#_x0000_t75" style="width:116.25pt;height:36.75pt" o:ole="">
                  <v:imagedata r:id="rId167" o:title=""/>
                </v:shape>
                <o:OLEObject Type="Embed" ProgID="Equation.DSMT4" ShapeID="_x0000_i1112" DrawAspect="Content" ObjectID="_1822084749" r:id="rId16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139" w:dyaOrig="260" w14:anchorId="491BFC72">
                <v:shape id="_x0000_i1113" type="#_x0000_t75" style="width:6.75pt;height:12.75pt" o:ole="">
                  <v:imagedata r:id="rId169" o:title=""/>
                </v:shape>
                <o:OLEObject Type="Embed" ProgID="Equation.DSMT4" ShapeID="_x0000_i1113" DrawAspect="Content" ObjectID="_1822084750" r:id="rId17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ثابتة على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51B07D5A">
                <v:shape id="_x0000_i1114" type="#_x0000_t75" style="width:12.75pt;height:12.75pt" o:ole="">
                  <v:imagedata r:id="rId31" o:title=""/>
                </v:shape>
                <o:OLEObject Type="Embed" ProgID="Equation.DSMT4" ShapeID="_x0000_i1114" DrawAspect="Content" ObjectID="_1822084751" r:id="rId17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</w:p>
          <w:p w14:paraId="557DC7A0" w14:textId="77777777" w:rsidR="003D5A13" w:rsidRPr="00227F72" w:rsidRDefault="003D5A13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ومنه من أجل كل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7AC5BAA9">
                <v:shape id="_x0000_i1115" type="#_x0000_t75" style="width:12pt;height:9.75pt" o:ole="">
                  <v:imagedata r:id="rId172" o:title=""/>
                </v:shape>
                <o:OLEObject Type="Embed" ProgID="Equation.DSMT4" ShapeID="_x0000_i1115" DrawAspect="Content" ObjectID="_1822084752" r:id="rId17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0E96E4DA">
                <v:shape id="_x0000_i1116" type="#_x0000_t75" style="width:12.75pt;height:12.75pt" o:ole="">
                  <v:imagedata r:id="rId31" o:title=""/>
                </v:shape>
                <o:OLEObject Type="Embed" ProgID="Equation.DSMT4" ShapeID="_x0000_i1116" DrawAspect="Content" ObjectID="_1822084753" r:id="rId17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60" w:dyaOrig="260" w14:anchorId="4DD6319F">
                <v:shape id="_x0000_i1117" type="#_x0000_t75" style="width:12.75pt;height:12.75pt" o:ole="">
                  <v:imagedata r:id="rId175" o:title=""/>
                </v:shape>
                <o:OLEObject Type="Embed" ProgID="Equation.DSMT4" ShapeID="_x0000_i1117" DrawAspect="Content" ObjectID="_1822084754" r:id="rId17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2D3A83F8">
                <v:shape id="_x0000_i1118" type="#_x0000_t75" style="width:12.75pt;height:12.75pt" o:ole="">
                  <v:imagedata r:id="rId31" o:title=""/>
                </v:shape>
                <o:OLEObject Type="Embed" ProgID="Equation.DSMT4" ShapeID="_x0000_i1118" DrawAspect="Content" ObjectID="_1822084755" r:id="rId17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: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200" w:dyaOrig="400" w14:anchorId="38E58774">
                <v:shape id="_x0000_i1119" type="#_x0000_t75" style="width:60pt;height:20.25pt" o:ole="">
                  <v:imagedata r:id="rId178" o:title=""/>
                </v:shape>
                <o:OLEObject Type="Embed" ProgID="Equation.DSMT4" ShapeID="_x0000_i1119" DrawAspect="Content" ObjectID="_1822084756" r:id="rId179"/>
              </w:object>
            </w:r>
          </w:p>
          <w:p w14:paraId="556020C3" w14:textId="77777777" w:rsidR="003D5A13" w:rsidRPr="00227F72" w:rsidRDefault="003D5A13" w:rsidP="003D5A13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أي: </w:t>
            </w:r>
            <w:r w:rsidRPr="00227F72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1680" w:dyaOrig="740" w14:anchorId="588A361F">
                <v:shape id="_x0000_i1120" type="#_x0000_t75" style="width:84pt;height:36.75pt" o:ole="">
                  <v:imagedata r:id="rId180" o:title=""/>
                </v:shape>
                <o:OLEObject Type="Embed" ProgID="Equation.DSMT4" ShapeID="_x0000_i1120" DrawAspect="Content" ObjectID="_1822084757" r:id="rId18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2220" w:dyaOrig="400" w14:anchorId="494B19F4">
                <v:shape id="_x0000_i1121" type="#_x0000_t75" style="width:111pt;height:20.25pt" o:ole="">
                  <v:imagedata r:id="rId182" o:title=""/>
                </v:shape>
                <o:OLEObject Type="Embed" ProgID="Equation.DSMT4" ShapeID="_x0000_i1121" DrawAspect="Content" ObjectID="_1822084758" r:id="rId183"/>
              </w:object>
            </w:r>
          </w:p>
          <w:p w14:paraId="63D5B84C" w14:textId="0118DE61" w:rsidR="003D5A13" w:rsidRPr="00227F72" w:rsidRDefault="003D5A13" w:rsidP="006C4628">
            <w:pPr>
              <w:pStyle w:val="Paragraphedeliste"/>
              <w:numPr>
                <w:ilvl w:val="0"/>
                <w:numId w:val="3"/>
              </w:numPr>
              <w:bidi/>
              <w:ind w:left="423"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استنتاج أنه من أجل كل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612F858C">
                <v:shape id="_x0000_i1122" type="#_x0000_t75" style="width:10.5pt;height:10.5pt" o:ole="">
                  <v:imagedata r:id="rId55" o:title=""/>
                </v:shape>
                <o:OLEObject Type="Embed" ProgID="Equation.DSMT4" ShapeID="_x0000_i1122" DrawAspect="Content" ObjectID="_1822084759" r:id="rId184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772338E1">
                <v:shape id="_x0000_i1123" type="#_x0000_t75" style="width:12.75pt;height:12.75pt" o:ole="">
                  <v:imagedata r:id="rId57" o:title=""/>
                </v:shape>
                <o:OLEObject Type="Embed" ProgID="Equation.DSMT4" ShapeID="_x0000_i1123" DrawAspect="Content" ObjectID="_1822084760" r:id="rId185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و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20" w:dyaOrig="260" w14:anchorId="1D49F498">
                <v:shape id="_x0000_i1124" type="#_x0000_t75" style="width:10.5pt;height:12.75pt" o:ole="">
                  <v:imagedata r:id="rId162" o:title=""/>
                </v:shape>
                <o:OLEObject Type="Embed" ProgID="Equation.DSMT4" ShapeID="_x0000_i1124" DrawAspect="Content" ObjectID="_1822084761" r:id="rId186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39393194">
                <v:shape id="_x0000_i1125" type="#_x0000_t75" style="width:12.75pt;height:12.75pt" o:ole="">
                  <v:imagedata r:id="rId57" o:title=""/>
                </v:shape>
                <o:OLEObject Type="Embed" ProgID="Equation.DSMT4" ShapeID="_x0000_i1125" DrawAspect="Content" ObjectID="_1822084762" r:id="rId187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:</w:t>
            </w:r>
            <w:r w:rsidRPr="00227F72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719" w:dyaOrig="700" w14:anchorId="622FC3BE">
                <v:shape id="_x0000_i1126" type="#_x0000_t75" style="width:86.25pt;height:35.25pt" o:ole="">
                  <v:imagedata r:id="rId188" o:title=""/>
                </v:shape>
                <o:OLEObject Type="Embed" ProgID="Equation.DSMT4" ShapeID="_x0000_i1126" DrawAspect="Content" ObjectID="_1822084763" r:id="rId189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01FB534B" w14:textId="7368EE6B" w:rsidR="003D5A13" w:rsidRPr="00227F72" w:rsidRDefault="003D5A13" w:rsidP="003D5A13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3760" w:dyaOrig="400" w14:anchorId="5D754D14">
                <v:shape id="_x0000_i1127" type="#_x0000_t75" style="width:188.25pt;height:20.25pt" o:ole="">
                  <v:imagedata r:id="rId190" o:title=""/>
                </v:shape>
                <o:OLEObject Type="Embed" ProgID="Equation.DSMT4" ShapeID="_x0000_i1127" DrawAspect="Content" ObjectID="_1822084764" r:id="rId191"/>
              </w:object>
            </w:r>
            <w:r w:rsidRPr="00227F72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ومما سبق: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520" w:dyaOrig="320" w14:anchorId="781AD82C">
                <v:shape id="_x0000_i1128" type="#_x0000_t75" style="width:75.75pt;height:15.75pt" o:ole="">
                  <v:imagedata r:id="rId192" o:title=""/>
                </v:shape>
                <o:OLEObject Type="Embed" ProgID="Equation.DSMT4" ShapeID="_x0000_i1128" DrawAspect="Content" ObjectID="_1822084765" r:id="rId19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227F72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440" w:dyaOrig="660" w14:anchorId="38E3FD01">
                <v:shape id="_x0000_i1129" type="#_x0000_t75" style="width:1in;height:33pt" o:ole="">
                  <v:imagedata r:id="rId194" o:title=""/>
                </v:shape>
                <o:OLEObject Type="Embed" ProgID="Equation.DSMT4" ShapeID="_x0000_i1129" DrawAspect="Content" ObjectID="_1822084766" r:id="rId195"/>
              </w:object>
            </w:r>
          </w:p>
          <w:p w14:paraId="21B72835" w14:textId="77777777" w:rsidR="003D5A13" w:rsidRPr="00227F72" w:rsidRDefault="003D5A13" w:rsidP="003D5A13">
            <w:pPr>
              <w:pStyle w:val="Paragraphedeliste"/>
              <w:bidi/>
              <w:ind w:left="1140"/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بالتعويض نجد: </w:t>
            </w:r>
            <w:r w:rsidRPr="00227F72">
              <w:rPr>
                <w:rFonts w:ascii="Amiri" w:hAnsi="Amiri" w:cs="Amiri"/>
                <w:b/>
                <w:bCs/>
                <w:position w:val="-28"/>
                <w:sz w:val="26"/>
                <w:szCs w:val="26"/>
                <w:lang w:bidi="ar-DZ"/>
              </w:rPr>
              <w:object w:dxaOrig="3040" w:dyaOrig="660" w14:anchorId="1D6DF44B">
                <v:shape id="_x0000_i1130" type="#_x0000_t75" style="width:152.25pt;height:33pt" o:ole="">
                  <v:imagedata r:id="rId196" o:title=""/>
                </v:shape>
                <o:OLEObject Type="Embed" ProgID="Equation.DSMT4" ShapeID="_x0000_i1130" DrawAspect="Content" ObjectID="_1822084767" r:id="rId197"/>
              </w:object>
            </w:r>
          </w:p>
          <w:p w14:paraId="30CB8A44" w14:textId="77777777" w:rsidR="003D5A13" w:rsidRPr="00227F72" w:rsidRDefault="003D5A13" w:rsidP="003D5A1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64E504C0" w14:textId="77777777" w:rsidR="003D5A13" w:rsidRPr="00227F72" w:rsidRDefault="003D5A13" w:rsidP="003D5A1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2AFCA2FB" w14:textId="77777777" w:rsidR="00227F72" w:rsidRDefault="00227F72" w:rsidP="00ED5FF3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0A5D4EF9" w14:textId="4D896536" w:rsidR="00ED5FF3" w:rsidRPr="00227F72" w:rsidRDefault="00ED5FF3" w:rsidP="00227F72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 w:rsidRPr="00227F7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خواص:</w:t>
            </w:r>
          </w:p>
          <w:p w14:paraId="47CBFE2E" w14:textId="1722659D" w:rsidR="00ED5FF3" w:rsidRPr="00227F72" w:rsidRDefault="00ED5FF3" w:rsidP="00ED5FF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من أجل كل عددين حقيقيين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227019B5">
                <v:shape id="_x0000_i1131" type="#_x0000_t75" style="width:12pt;height:9.75pt" o:ole="">
                  <v:imagedata r:id="rId97" o:title=""/>
                </v:shape>
                <o:OLEObject Type="Embed" ProgID="Equation.DSMT4" ShapeID="_x0000_i1131" DrawAspect="Content" ObjectID="_1822084768" r:id="rId19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260" w:dyaOrig="260" w14:anchorId="4196EB98">
                <v:shape id="_x0000_i1132" type="#_x0000_t75" style="width:12.75pt;height:12.75pt" o:ole="">
                  <v:imagedata r:id="rId199" o:title=""/>
                </v:shape>
                <o:OLEObject Type="Embed" ProgID="Equation.DSMT4" ShapeID="_x0000_i1132" DrawAspect="Content" ObjectID="_1822084769" r:id="rId20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ومن أجل كل عدد صحيح نسبي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55D8EF4F">
                <v:shape id="_x0000_i1133" type="#_x0000_t75" style="width:11.25pt;height:9.75pt" o:ole="">
                  <v:imagedata r:id="rId201" o:title=""/>
                </v:shape>
                <o:OLEObject Type="Embed" ProgID="Equation.DSMT4" ShapeID="_x0000_i1133" DrawAspect="Content" ObjectID="_1822084770" r:id="rId20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لدينا: </w:t>
            </w:r>
          </w:p>
          <w:p w14:paraId="77E314CE" w14:textId="614B82EA" w:rsidR="00ED5FF3" w:rsidRPr="00227F72" w:rsidRDefault="00ED5FF3" w:rsidP="00ED5FF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540" w:dyaOrig="400" w14:anchorId="7E619DFC">
                <v:shape id="_x0000_i1134" type="#_x0000_t75" style="width:77.25pt;height:20.25pt" o:ole="">
                  <v:imagedata r:id="rId203" o:title=""/>
                </v:shape>
                <o:OLEObject Type="Embed" ProgID="Equation.DSMT4" ShapeID="_x0000_i1134" DrawAspect="Content" ObjectID="_1822084771" r:id="rId20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227F72">
              <w:rPr>
                <w:rFonts w:ascii="Amiri" w:hAnsi="Amiri" w:cs="Amiri"/>
                <w:position w:val="-32"/>
                <w:sz w:val="26"/>
                <w:szCs w:val="26"/>
              </w:rPr>
              <w:object w:dxaOrig="2360" w:dyaOrig="700" w14:anchorId="01F6C928">
                <v:shape id="_x0000_i1135" type="#_x0000_t75" style="width:117.75pt;height:35.25pt" o:ole="">
                  <v:imagedata r:id="rId205" o:title=""/>
                </v:shape>
                <o:OLEObject Type="Embed" ProgID="Equation.DSMT4" ShapeID="_x0000_i1135" DrawAspect="Content" ObjectID="_1822084772" r:id="rId20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3420" w:dyaOrig="400" w14:anchorId="738FB9B4">
                <v:shape id="_x0000_i1136" type="#_x0000_t75" style="width:171pt;height:20.25pt" o:ole="">
                  <v:imagedata r:id="rId207" o:title=""/>
                </v:shape>
                <o:OLEObject Type="Embed" ProgID="Equation.DSMT4" ShapeID="_x0000_i1136" DrawAspect="Content" ObjectID="_1822084773" r:id="rId208"/>
              </w:object>
            </w:r>
          </w:p>
          <w:p w14:paraId="5DA22AD4" w14:textId="77777777" w:rsidR="00ED5FF3" w:rsidRPr="00227F72" w:rsidRDefault="00ED5FF3" w:rsidP="00ED5FF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</w:t>
            </w:r>
            <w:r w:rsidRPr="00227F72">
              <w:rPr>
                <w:rFonts w:ascii="Amiri" w:hAnsi="Amiri" w:cs="Amiri"/>
                <w:position w:val="-32"/>
                <w:sz w:val="26"/>
                <w:szCs w:val="26"/>
              </w:rPr>
              <w:object w:dxaOrig="2620" w:dyaOrig="740" w14:anchorId="6BD414BE">
                <v:shape id="_x0000_i1137" type="#_x0000_t75" style="width:131.25pt;height:36.75pt" o:ole="">
                  <v:imagedata r:id="rId209" o:title=""/>
                </v:shape>
                <o:OLEObject Type="Embed" ProgID="Equation.DSMT4" ShapeID="_x0000_i1137" DrawAspect="Content" ObjectID="_1822084774" r:id="rId21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.      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2620" w:dyaOrig="480" w14:anchorId="422CB296">
                <v:shape id="_x0000_i1138" type="#_x0000_t75" style="width:131.25pt;height:24pt" o:ole="">
                  <v:imagedata r:id="rId211" o:title=""/>
                </v:shape>
                <o:OLEObject Type="Embed" ProgID="Equation.DSMT4" ShapeID="_x0000_i1138" DrawAspect="Content" ObjectID="_1822084775" r:id="rId21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41B1A6A" w14:textId="77777777" w:rsidR="003D5A13" w:rsidRPr="00227F72" w:rsidRDefault="003D5A13" w:rsidP="003D5A1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40FF91EC" w14:textId="5D1C2805" w:rsidR="007649CC" w:rsidRPr="00227F72" w:rsidRDefault="007649CC" w:rsidP="007649CC">
            <w:pPr>
              <w:bidi/>
              <w:rPr>
                <w:rFonts w:ascii="Amiri" w:hAnsi="Amiri" w:cs="Amiri"/>
                <w:color w:val="0000FF"/>
                <w:sz w:val="26"/>
                <w:szCs w:val="26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</w:rPr>
              <w:t>العدد</w:t>
            </w:r>
            <w:r w:rsidRPr="00227F72">
              <w:rPr>
                <w:rFonts w:ascii="Amiri" w:hAnsi="Amiri" w:cs="Amiri"/>
                <w:color w:val="FF0000"/>
                <w:position w:val="-6"/>
                <w:sz w:val="26"/>
                <w:szCs w:val="26"/>
              </w:rPr>
              <w:object w:dxaOrig="220" w:dyaOrig="260" w14:anchorId="408DAB0F">
                <v:shape id="_x0000_i1139" type="#_x0000_t75" style="width:11.25pt;height:12.75pt" o:ole="">
                  <v:imagedata r:id="rId213" o:title=""/>
                </v:shape>
                <o:OLEObject Type="Embed" ProgID="Equation.DSMT4" ShapeID="_x0000_i1139" DrawAspect="Content" ObjectID="_1822084776" r:id="rId214"/>
              </w:objec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 والترميز</w:t>
            </w:r>
            <w:r w:rsidRPr="00227F72">
              <w:rPr>
                <w:rFonts w:ascii="Amiri" w:hAnsi="Amiri" w:cs="Amiri"/>
                <w:color w:val="FF0000"/>
                <w:position w:val="-6"/>
                <w:sz w:val="26"/>
                <w:szCs w:val="26"/>
              </w:rPr>
              <w:object w:dxaOrig="340" w:dyaOrig="360" w14:anchorId="15E842A2">
                <v:shape id="_x0000_i1140" type="#_x0000_t75" style="width:17.25pt;height:18pt" o:ole="">
                  <v:imagedata r:id="rId215" o:title=""/>
                </v:shape>
                <o:OLEObject Type="Embed" ProgID="Equation.DSMT4" ShapeID="_x0000_i1140" DrawAspect="Content" ObjectID="_1822084777" r:id="rId216"/>
              </w:object>
            </w:r>
          </w:p>
          <w:p w14:paraId="637CB1B5" w14:textId="72EBC428" w:rsidR="007649CC" w:rsidRPr="00227F72" w:rsidRDefault="007649CC" w:rsidP="00150ABA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0A50EEB6">
                <v:shape id="_x0000_i1141" type="#_x0000_t75" style="width:8.25pt;height:9.75pt" o:ole="">
                  <v:imagedata r:id="rId217" o:title=""/>
                </v:shape>
                <o:OLEObject Type="Embed" ProgID="Equation.DSMT4" ShapeID="_x0000_i1141" DrawAspect="Content" ObjectID="_1822084778" r:id="rId21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العدد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DE275E3">
                <v:shape id="_x0000_i1142" type="#_x0000_t75" style="width:9.75pt;height:11.25pt" o:ole="">
                  <v:imagedata r:id="rId219" o:title=""/>
                </v:shape>
                <o:OLEObject Type="Embed" ProgID="Equation.DSMT4" ShapeID="_x0000_i1142" DrawAspect="Content" ObjectID="_1822084779" r:id="rId22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هو صورة العدد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39" w:dyaOrig="260" w14:anchorId="53D16107">
                <v:shape id="_x0000_i1143" type="#_x0000_t75" style="width:6.75pt;height:12.75pt" o:ole="">
                  <v:imagedata r:id="rId221" o:title=""/>
                </v:shape>
                <o:OLEObject Type="Embed" ProgID="Equation.DSMT4" ShapeID="_x0000_i1143" DrawAspect="Content" ObjectID="_1822084780" r:id="rId22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بالدالة الأسية أي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060" w:dyaOrig="400" w14:anchorId="22842209">
                <v:shape id="_x0000_i1144" type="#_x0000_t75" style="width:53.25pt;height:20.25pt" o:ole="">
                  <v:imagedata r:id="rId223" o:title=""/>
                </v:shape>
                <o:OLEObject Type="Embed" ProgID="Equation.DSMT4" ShapeID="_x0000_i1144" DrawAspect="Content" ObjectID="_1822084781" r:id="rId22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. </w:t>
            </w:r>
            <w:r w:rsidR="00150ABA" w:rsidRPr="00227F72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تعطينا الحاسبة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1700" w:dyaOrig="320" w14:anchorId="421A7A9A">
                <v:shape id="_x0000_i1145" type="#_x0000_t75" style="width:84.75pt;height:15.75pt" o:ole="">
                  <v:imagedata r:id="rId225" o:title=""/>
                </v:shape>
                <o:OLEObject Type="Embed" ProgID="Equation.DSMT4" ShapeID="_x0000_i1145" DrawAspect="Content" ObjectID="_1822084782" r:id="rId22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41BA6ADC" w14:textId="005D8D99" w:rsidR="007649CC" w:rsidRPr="00227F72" w:rsidRDefault="007649CC" w:rsidP="006C4628">
            <w:pPr>
              <w:pStyle w:val="Paragraphedeliste"/>
              <w:numPr>
                <w:ilvl w:val="0"/>
                <w:numId w:val="3"/>
              </w:numPr>
              <w:bidi/>
              <w:ind w:left="564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اصطلاحا نرمز، من أجل كل عدد حقيقي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119829D5">
                <v:shape id="_x0000_i1146" type="#_x0000_t75" style="width:12pt;height:9.75pt" o:ole="">
                  <v:imagedata r:id="rId97" o:title=""/>
                </v:shape>
                <o:OLEObject Type="Embed" ProgID="Equation.DSMT4" ShapeID="_x0000_i1146" DrawAspect="Content" ObjectID="_1822084783" r:id="rId22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، إلى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15898CB3">
                <v:shape id="_x0000_i1147" type="#_x0000_t75" style="width:39.75pt;height:20.25pt" o:ole="">
                  <v:imagedata r:id="rId228" o:title=""/>
                </v:shape>
                <o:OLEObject Type="Embed" ProgID="Equation.DSMT4" ShapeID="_x0000_i1147" DrawAspect="Content" ObjectID="_1822084784" r:id="rId22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بـِ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300" w:dyaOrig="320" w14:anchorId="58E76AF8">
                <v:shape id="_x0000_i1148" type="#_x0000_t75" style="width:15pt;height:15.75pt" o:ole="">
                  <v:imagedata r:id="rId230" o:title=""/>
                </v:shape>
                <o:OLEObject Type="Embed" ProgID="Equation.DSMT4" ShapeID="_x0000_i1148" DrawAspect="Content" ObjectID="_1822084785" r:id="rId231"/>
              </w:object>
            </w:r>
            <w:r w:rsidR="00150ABA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4D2D7893" w14:textId="77777777" w:rsidR="003D5A13" w:rsidRPr="00227F72" w:rsidRDefault="003D5A13" w:rsidP="003D5A1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15264AB0" w14:textId="77777777" w:rsidR="00B233BA" w:rsidRPr="00227F72" w:rsidRDefault="00B233BA" w:rsidP="00B233BA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 w:rsidRPr="00227F7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قواعد الحساب:</w:t>
            </w:r>
          </w:p>
          <w:p w14:paraId="6106E627" w14:textId="43F80306" w:rsidR="00B233BA" w:rsidRPr="00227F72" w:rsidRDefault="00B233BA" w:rsidP="00B233BA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من أجل كل عددين حقيقيين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6C041618">
                <v:shape id="_x0000_i1149" type="#_x0000_t75" style="width:12pt;height:9.75pt" o:ole="">
                  <v:imagedata r:id="rId97" o:title=""/>
                </v:shape>
                <o:OLEObject Type="Embed" ProgID="Equation.DSMT4" ShapeID="_x0000_i1149" DrawAspect="Content" ObjectID="_1822084786" r:id="rId23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260" w:dyaOrig="260" w14:anchorId="73D0927F">
                <v:shape id="_x0000_i1150" type="#_x0000_t75" style="width:12.75pt;height:12.75pt" o:ole="">
                  <v:imagedata r:id="rId199" o:title=""/>
                </v:shape>
                <o:OLEObject Type="Embed" ProgID="Equation.DSMT4" ShapeID="_x0000_i1150" DrawAspect="Content" ObjectID="_1822084787" r:id="rId23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ومن أجل كل عدد صحيح نسبي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2391150A">
                <v:shape id="_x0000_i1151" type="#_x0000_t75" style="width:11.25pt;height:9.75pt" o:ole="">
                  <v:imagedata r:id="rId201" o:title=""/>
                </v:shape>
                <o:OLEObject Type="Embed" ProgID="Equation.DSMT4" ShapeID="_x0000_i1151" DrawAspect="Content" ObjectID="_1822084788" r:id="rId23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لدينا: </w:t>
            </w:r>
          </w:p>
          <w:p w14:paraId="60B8482C" w14:textId="77777777" w:rsidR="00B233BA" w:rsidRPr="00227F72" w:rsidRDefault="00B233BA" w:rsidP="00B233BA">
            <w:pPr>
              <w:bidi/>
              <w:ind w:left="305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0FE0E0B3">
                <v:shape id="_x0000_i1152" type="#_x0000_t75" style="width:8.25pt;height:9.75pt" o:ole="">
                  <v:imagedata r:id="rId217" o:title=""/>
                </v:shape>
                <o:OLEObject Type="Embed" ProgID="Equation.DSMT4" ShapeID="_x0000_i1152" DrawAspect="Content" ObjectID="_1822084789" r:id="rId23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600" w:dyaOrig="320" w14:anchorId="4118F21E">
                <v:shape id="_x0000_i1153" type="#_x0000_t75" style="width:30pt;height:15.75pt" o:ole="">
                  <v:imagedata r:id="rId236" o:title=""/>
                </v:shape>
                <o:OLEObject Type="Embed" ProgID="Equation.DSMT4" ShapeID="_x0000_i1153" DrawAspect="Content" ObjectID="_1822084790" r:id="rId23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750D407D">
                <v:shape id="_x0000_i1154" type="#_x0000_t75" style="width:8.25pt;height:9.75pt" o:ole="">
                  <v:imagedata r:id="rId217" o:title=""/>
                </v:shape>
                <o:OLEObject Type="Embed" ProgID="Equation.DSMT4" ShapeID="_x0000_i1154" DrawAspect="Content" ObjectID="_1822084791" r:id="rId23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300" w:dyaOrig="400" w14:anchorId="186FE237">
                <v:shape id="_x0000_i1155" type="#_x0000_t75" style="width:65.25pt;height:20.25pt" o:ole="">
                  <v:imagedata r:id="rId239" o:title=""/>
                </v:shape>
                <o:OLEObject Type="Embed" ProgID="Equation.DSMT4" ShapeID="_x0000_i1155" DrawAspect="Content" ObjectID="_1822084792" r:id="rId24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1746138D">
                <v:shape id="_x0000_i1156" type="#_x0000_t75" style="width:8.25pt;height:9.75pt" o:ole="">
                  <v:imagedata r:id="rId217" o:title=""/>
                </v:shape>
                <o:OLEObject Type="Embed" ProgID="Equation.DSMT4" ShapeID="_x0000_i1156" DrawAspect="Content" ObjectID="_1822084793" r:id="rId24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920" w:dyaOrig="620" w14:anchorId="7668CB35">
                <v:shape id="_x0000_i1157" type="#_x0000_t75" style="width:45.75pt;height:30.75pt" o:ole="">
                  <v:imagedata r:id="rId242" o:title=""/>
                </v:shape>
                <o:OLEObject Type="Embed" ProgID="Equation.DSMT4" ShapeID="_x0000_i1157" DrawAspect="Content" ObjectID="_1822084794" r:id="rId243"/>
              </w:object>
            </w:r>
          </w:p>
          <w:p w14:paraId="18B5B04E" w14:textId="77777777" w:rsidR="00B233BA" w:rsidRPr="00227F72" w:rsidRDefault="00B233BA" w:rsidP="00B233BA">
            <w:pPr>
              <w:bidi/>
              <w:ind w:left="305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2D4898EE">
                <v:shape id="_x0000_i1158" type="#_x0000_t75" style="width:8.25pt;height:9.75pt" o:ole="">
                  <v:imagedata r:id="rId217" o:title=""/>
                </v:shape>
                <o:OLEObject Type="Embed" ProgID="Equation.DSMT4" ShapeID="_x0000_i1158" DrawAspect="Content" ObjectID="_1822084795" r:id="rId24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1219" w:dyaOrig="320" w14:anchorId="551FB2DC">
                <v:shape id="_x0000_i1159" type="#_x0000_t75" style="width:60.75pt;height:15.75pt" o:ole="">
                  <v:imagedata r:id="rId245" o:title=""/>
                </v:shape>
                <o:OLEObject Type="Embed" ProgID="Equation.DSMT4" ShapeID="_x0000_i1159" DrawAspect="Content" ObjectID="_1822084796" r:id="rId24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3C1D77F1">
                <v:shape id="_x0000_i1160" type="#_x0000_t75" style="width:8.25pt;height:9.75pt" o:ole="">
                  <v:imagedata r:id="rId217" o:title=""/>
                </v:shape>
                <o:OLEObject Type="Embed" ProgID="Equation.DSMT4" ShapeID="_x0000_i1160" DrawAspect="Content" ObjectID="_1822084797" r:id="rId24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020" w:dyaOrig="660" w14:anchorId="518F201B">
                <v:shape id="_x0000_i1161" type="#_x0000_t75" style="width:51pt;height:33pt" o:ole="">
                  <v:imagedata r:id="rId248" o:title=""/>
                </v:shape>
                <o:OLEObject Type="Embed" ProgID="Equation.DSMT4" ShapeID="_x0000_i1161" DrawAspect="Content" ObjectID="_1822084798" r:id="rId24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160" w:dyaOrig="200" w14:anchorId="7ACF978D">
                <v:shape id="_x0000_i1162" type="#_x0000_t75" style="width:8.25pt;height:9.75pt" o:ole="">
                  <v:imagedata r:id="rId217" o:title=""/>
                </v:shape>
                <o:OLEObject Type="Embed" ProgID="Equation.DSMT4" ShapeID="_x0000_i1162" DrawAspect="Content" ObjectID="_1822084799" r:id="rId25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1140" w:dyaOrig="499" w14:anchorId="08F60412">
                <v:shape id="_x0000_i1163" type="#_x0000_t75" style="width:57pt;height:24.75pt" o:ole="">
                  <v:imagedata r:id="rId251" o:title=""/>
                </v:shape>
                <o:OLEObject Type="Embed" ProgID="Equation.DSMT4" ShapeID="_x0000_i1163" DrawAspect="Content" ObjectID="_1822084800" r:id="rId252"/>
              </w:object>
            </w:r>
          </w:p>
          <w:p w14:paraId="07C44CEB" w14:textId="77777777" w:rsidR="00B233BA" w:rsidRPr="00227F72" w:rsidRDefault="00B233BA" w:rsidP="00B233B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4DE0A9B8" w14:textId="0DBF5E40" w:rsidR="00B01B63" w:rsidRPr="00227F72" w:rsidRDefault="00B01B63" w:rsidP="00B01B6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مثال</w:t>
            </w:r>
            <w:r w:rsidR="00AE4A5E"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01:</w:t>
            </w: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 xml:space="preserve"> ت02 ص </w:t>
            </w:r>
            <w:r w:rsidR="00AE4A5E"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103</w:t>
            </w:r>
          </w:p>
          <w:p w14:paraId="5525DA60" w14:textId="77777777" w:rsidR="00AE4A5E" w:rsidRPr="00227F72" w:rsidRDefault="00AE4A5E" w:rsidP="00AE4A5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21070142" w14:textId="43A21CC5" w:rsidR="00B01B63" w:rsidRPr="00227F72" w:rsidRDefault="00B01B63" w:rsidP="00AE4A5E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بسط العبارات التا</w:t>
            </w:r>
            <w:r w:rsidR="00AE4A5E" w:rsidRPr="00227F72">
              <w:rPr>
                <w:rFonts w:ascii="Amiri" w:hAnsi="Amiri" w:cs="Amiri"/>
                <w:sz w:val="26"/>
                <w:szCs w:val="26"/>
                <w:rtl/>
              </w:rPr>
              <w:t>ل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ية:</w:t>
            </w:r>
          </w:p>
          <w:p w14:paraId="24C81160" w14:textId="4B78FD95" w:rsidR="00B01B63" w:rsidRPr="00227F72" w:rsidRDefault="00B01B63" w:rsidP="00AE4A5E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1)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1080" w:dyaOrig="499" w14:anchorId="3B0BDE5D">
                <v:shape id="_x0000_i1164" type="#_x0000_t75" style="width:54pt;height:24.75pt" o:ole="">
                  <v:imagedata r:id="rId253" o:title=""/>
                </v:shape>
                <o:OLEObject Type="Embed" ProgID="Equation.DSMT4" ShapeID="_x0000_i1164" DrawAspect="Content" ObjectID="_1822084801" r:id="rId25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="00AE4A5E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2)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560" w:dyaOrig="660" w14:anchorId="515E60B6">
                <v:shape id="_x0000_i1165" type="#_x0000_t75" style="width:27.75pt;height:33pt" o:ole="">
                  <v:imagedata r:id="rId255" o:title=""/>
                </v:shape>
                <o:OLEObject Type="Embed" ProgID="Equation.DSMT4" ShapeID="_x0000_i1165" DrawAspect="Content" ObjectID="_1822084802" r:id="rId25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</w:t>
            </w:r>
            <w:r w:rsidR="00AE4A5E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3)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840" w:dyaOrig="660" w14:anchorId="2CB11889">
                <v:shape id="_x0000_i1166" type="#_x0000_t75" style="width:42pt;height:33pt" o:ole="">
                  <v:imagedata r:id="rId257" o:title=""/>
                </v:shape>
                <o:OLEObject Type="Embed" ProgID="Equation.DSMT4" ShapeID="_x0000_i1166" DrawAspect="Content" ObjectID="_1822084803" r:id="rId258"/>
              </w:object>
            </w:r>
          </w:p>
          <w:p w14:paraId="568CF008" w14:textId="13BA24BA" w:rsidR="003D5A13" w:rsidRPr="00227F72" w:rsidRDefault="00D77D4D" w:rsidP="00AE4A5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>
              <w:rPr>
                <w:rFonts w:ascii="Amiri" w:eastAsia="Calibri" w:hAnsi="Amiri" w:cs="Amiri"/>
                <w:noProof/>
                <w:color w:val="000000"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71FAD90" wp14:editId="5F6C0CEC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118110</wp:posOffset>
                      </wp:positionV>
                      <wp:extent cx="2857500" cy="2790825"/>
                      <wp:effectExtent l="0" t="0" r="19050" b="28575"/>
                      <wp:wrapNone/>
                      <wp:docPr id="1668938091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27908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F32599" w14:textId="17FB5AA2" w:rsidR="00D77D4D" w:rsidRDefault="00D77D4D" w:rsidP="00D77D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D0C9ED" wp14:editId="4CE09975">
                                        <wp:extent cx="2649220" cy="2574226"/>
                                        <wp:effectExtent l="0" t="0" r="0" b="0"/>
                                        <wp:docPr id="104995337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9953371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49220" cy="25742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1FAD90" id="Rectangle 64" o:spid="_x0000_s1032" style="position:absolute;left:0;text-align:left;margin-left:-.8pt;margin-top:9.3pt;width:225pt;height:219.7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" fillcolor="white [3201]" strokecolor="white [3212]" strokeweight="2pt">
                      <v:textbox>
                        <w:txbxContent>
                          <w:p w14:paraId="22F32599" w14:textId="17FB5AA2" w:rsidR="00D77D4D" w:rsidRDefault="00D77D4D" w:rsidP="00D77D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0C9ED" wp14:editId="4CE09975">
                                  <wp:extent cx="2649220" cy="2574226"/>
                                  <wp:effectExtent l="0" t="0" r="0" b="0"/>
                                  <wp:docPr id="104995337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9953371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220" cy="2574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72FCCB" w14:textId="5E8CA21E" w:rsidR="00AE4A5E" w:rsidRPr="00227F72" w:rsidRDefault="00AE4A5E" w:rsidP="00AE4A5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مثال02: ت03 ص 103</w:t>
            </w:r>
          </w:p>
          <w:p w14:paraId="0B66F366" w14:textId="77777777" w:rsidR="00AE4A5E" w:rsidRPr="00227F72" w:rsidRDefault="00AE4A5E" w:rsidP="00AE4A5E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بين من أجل كل عدد حقيقي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ما يلي: </w:t>
            </w:r>
          </w:p>
          <w:p w14:paraId="6F7C9A66" w14:textId="77777777" w:rsidR="00D77D4D" w:rsidRDefault="00AE4A5E" w:rsidP="00AE4A5E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1) </w:t>
            </w:r>
            <w:r w:rsidRPr="00227F72">
              <w:rPr>
                <w:rFonts w:ascii="Amiri" w:hAnsi="Amiri" w:cs="Amiri"/>
                <w:position w:val="-26"/>
                <w:sz w:val="26"/>
                <w:szCs w:val="26"/>
              </w:rPr>
              <w:object w:dxaOrig="1680" w:dyaOrig="700" w14:anchorId="3A9EBBAE">
                <v:shape id="_x0000_i1167" type="#_x0000_t75" style="width:84pt;height:35.25pt" o:ole="">
                  <v:imagedata r:id="rId260" o:title=""/>
                </v:shape>
                <o:OLEObject Type="Embed" ProgID="Equation.DSMT4" ShapeID="_x0000_i1167" DrawAspect="Content" ObjectID="_1822084804" r:id="rId26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  </w:t>
            </w:r>
          </w:p>
          <w:p w14:paraId="07943C57" w14:textId="2F9B2F91" w:rsidR="00AE4A5E" w:rsidRPr="00227F72" w:rsidRDefault="00AE4A5E" w:rsidP="00D77D4D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2) </w:t>
            </w:r>
            <w:r w:rsidRPr="00227F72">
              <w:rPr>
                <w:rFonts w:ascii="Amiri" w:hAnsi="Amiri" w:cs="Amiri"/>
                <w:position w:val="-26"/>
                <w:sz w:val="26"/>
                <w:szCs w:val="26"/>
              </w:rPr>
              <w:object w:dxaOrig="1780" w:dyaOrig="700" w14:anchorId="7692CBA3">
                <v:shape id="_x0000_i1168" type="#_x0000_t75" style="width:89.25pt;height:35.25pt" o:ole="">
                  <v:imagedata r:id="rId262" o:title=""/>
                </v:shape>
                <o:OLEObject Type="Embed" ProgID="Equation.DSMT4" ShapeID="_x0000_i1168" DrawAspect="Content" ObjectID="_1822084805" r:id="rId26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24C9613C" w14:textId="77777777" w:rsidR="00AE4A5E" w:rsidRPr="00227F72" w:rsidRDefault="00AE4A5E" w:rsidP="00AE4A5E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D7A244A" w14:textId="21E37F66" w:rsidR="003D5A13" w:rsidRPr="00D77D4D" w:rsidRDefault="00AE4A5E" w:rsidP="00D77D4D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3) </w:t>
            </w:r>
            <w:r w:rsidRPr="00227F72">
              <w:rPr>
                <w:rFonts w:ascii="Amiri" w:hAnsi="Amiri" w:cs="Amiri"/>
                <w:position w:val="-26"/>
                <w:sz w:val="26"/>
                <w:szCs w:val="26"/>
              </w:rPr>
              <w:object w:dxaOrig="1980" w:dyaOrig="700" w14:anchorId="789B2CB7">
                <v:shape id="_x0000_i1169" type="#_x0000_t75" style="width:99pt;height:35.25pt" o:ole="">
                  <v:imagedata r:id="rId264" o:title=""/>
                </v:shape>
                <o:OLEObject Type="Embed" ProgID="Equation.DSMT4" ShapeID="_x0000_i1169" DrawAspect="Content" ObjectID="_1822084806" r:id="rId26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</w:p>
          <w:p w14:paraId="56C17EF0" w14:textId="77777777" w:rsidR="00663665" w:rsidRDefault="00663665" w:rsidP="0066366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415E3427" w14:textId="665D7294" w:rsidR="00663665" w:rsidRPr="003D5A13" w:rsidRDefault="00663665" w:rsidP="0066366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7" w:type="dxa"/>
          </w:tcPr>
          <w:p w14:paraId="525C46AF" w14:textId="77777777" w:rsidR="00124F8B" w:rsidRDefault="00124F8B" w:rsidP="00124F8B">
            <w:pPr>
              <w:tabs>
                <w:tab w:val="left" w:pos="873"/>
              </w:tabs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5584C4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96A623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12B328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1B59B7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7F2327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72AE04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2213A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20B6B6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2DBF82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E32F3E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9DEB50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8921A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A55A97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D7AF1A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045858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966C0A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EE974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03CCFE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B865A8" w14:textId="77777777" w:rsid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3266D1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B5BB96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0160C8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E27778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C76D70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0746D5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07EBDF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DE2512" w14:textId="77777777" w:rsid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534C64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731F61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E3466D" w14:textId="77777777" w:rsid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540299" w14:textId="77777777" w:rsidR="00124F8B" w:rsidRP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0F9BA2" w14:textId="77777777" w:rsidR="00124F8B" w:rsidRDefault="00124F8B" w:rsidP="00124F8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2FA6A0C" w14:textId="77777777" w:rsidR="00124F8B" w:rsidRDefault="00124F8B" w:rsidP="00124F8B">
            <w:pPr>
              <w:tabs>
                <w:tab w:val="left" w:pos="881"/>
              </w:tabs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C4F6E7" w14:textId="77777777" w:rsidR="00124F8B" w:rsidRDefault="00124F8B" w:rsidP="00124F8B">
            <w:pPr>
              <w:tabs>
                <w:tab w:val="left" w:pos="881"/>
              </w:tabs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47E7B1" w14:textId="7BC319E2" w:rsidR="00124F8B" w:rsidRPr="00124F8B" w:rsidRDefault="00124F8B" w:rsidP="00124F8B">
            <w:pPr>
              <w:tabs>
                <w:tab w:val="left" w:pos="881"/>
              </w:tabs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  <w:rtl/>
              </w:rPr>
              <w:tab/>
            </w:r>
          </w:p>
        </w:tc>
      </w:tr>
    </w:tbl>
    <w:p w14:paraId="176FB6DD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089776" wp14:editId="73A77B3B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45756244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D2285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6AB21D82" w14:textId="78A8AF65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دراسة الدالة الأسية </w:t>
                            </w:r>
                            <w:proofErr w:type="gramStart"/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و </w:t>
                            </w:r>
                            <w:proofErr w:type="spellStart"/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تتوظييف</w:t>
                            </w:r>
                            <w:proofErr w:type="spellEnd"/>
                            <w:proofErr w:type="gramEnd"/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خواصها لحل معادلات ومتراجحات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89776" id="_x0000_s1033" style="position:absolute;left:0;text-align:left;margin-left:-46.15pt;margin-top:66.05pt;width:543pt;height: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" fillcolor="white [3201]" strokecolor="black [3200]" strokeweight="2pt">
                <v:textbox>
                  <w:txbxContent>
                    <w:p w14:paraId="3ACD2285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6AB21D82" w14:textId="78A8AF65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دراسة الدالة الأسية </w:t>
                      </w:r>
                      <w:proofErr w:type="gramStart"/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و </w:t>
                      </w:r>
                      <w:proofErr w:type="spellStart"/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تتوظييف</w:t>
                      </w:r>
                      <w:proofErr w:type="spellEnd"/>
                      <w:proofErr w:type="gramEnd"/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خواصها لحل معادلات ومتراجحات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2F7FD0" wp14:editId="684758A7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99070356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3410F" w14:textId="63F1B230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1D04A7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50D3B9CF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F7FD0" id="_x0000_s1034" style="position:absolute;left:0;text-align:left;margin-left:-44.65pt;margin-top:.8pt;width:100.5pt;height:5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BPlE5NcgIAAEM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2DB3410F" w14:textId="63F1B230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1D04A7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50D3B9CF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20F5E2" wp14:editId="4F859234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71197976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6BFD6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0F5E2" id="_x0000_s1035" style="position:absolute;left:0;text-align:left;margin-left:396.35pt;margin-top:-.7pt;width:100.5pt;height:6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RjQRt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4BC6BFD6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46AA15" wp14:editId="7BF7D59F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31363865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B7174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264C581E" w14:textId="36174446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30CDA" w:rsidRPr="005B05E6">
                              <w:rPr>
                                <w:rFonts w:ascii="Amiri" w:hAnsi="Amiri" w:cs="Amir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دراسة الدالة الأسية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46AA15" id="_x0000_s1036" style="position:absolute;left:0;text-align:left;margin-left:66.35pt;margin-top:1.55pt;width:323.25pt;height:58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" fillcolor="white [3212]" strokecolor="black [3213]" strokeweight="2pt">
                <v:textbox>
                  <w:txbxContent>
                    <w:p w14:paraId="614B7174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264C581E" w14:textId="36174446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130CDA" w:rsidRPr="005B05E6">
                        <w:rPr>
                          <w:rFonts w:ascii="Amiri" w:hAnsi="Amiri" w:cs="Amiri" w:hint="cs"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دراسة الدالة الأسية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33C70976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5C2D126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5F28C597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4DDEA47A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158B7F4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73961176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004F59D6" w14:textId="77777777" w:rsidTr="00395266">
        <w:trPr>
          <w:trHeight w:val="12240"/>
        </w:trPr>
        <w:tc>
          <w:tcPr>
            <w:tcW w:w="1278" w:type="dxa"/>
          </w:tcPr>
          <w:p w14:paraId="3A311716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84F69AF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960503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4B24E6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D3591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0E3A9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E9E41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E0BD5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CBC0A3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AA22DA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07E5EE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0CA20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8B15DE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6B716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EB69F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54E17B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F12E5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28B651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8B1367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1840FC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5F4D1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1D63D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B8C0BF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6B2F86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AF0C88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249007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5A2A10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08694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BC8E0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8A29C2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14E7C8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C8C8233" w14:textId="77777777" w:rsidR="00124F8B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CCBED5" w14:textId="77777777" w:rsidR="00F4305A" w:rsidRPr="00F4305A" w:rsidRDefault="00F4305A" w:rsidP="00F4305A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FCA53D" w14:textId="77777777" w:rsidR="00F4305A" w:rsidRDefault="00F4305A" w:rsidP="00F4305A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0C55DC" w14:textId="77777777" w:rsidR="00F4305A" w:rsidRPr="00F4305A" w:rsidRDefault="00F4305A" w:rsidP="00F4305A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3469458" w14:textId="77777777" w:rsidR="00124F8B" w:rsidRPr="009B7FF2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F45D69C" w14:textId="77777777" w:rsidR="009B7FF2" w:rsidRDefault="00124F8B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9B7FF2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="009B7FF2" w:rsidRPr="009B7FF2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اتجاه تغير الدالة الأسية</w:t>
            </w:r>
          </w:p>
          <w:p w14:paraId="4BC2736D" w14:textId="77777777" w:rsidR="00841A31" w:rsidRPr="009B7FF2" w:rsidRDefault="00841A31" w:rsidP="00841A31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5546F450" w14:textId="77777777" w:rsidR="009B7FF2" w:rsidRPr="00227F72" w:rsidRDefault="009B7FF2" w:rsidP="009B7FF2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خاصية1: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443B9785" w14:textId="45F6AFEF" w:rsidR="009B7FF2" w:rsidRPr="00227F72" w:rsidRDefault="009B7FF2" w:rsidP="009B7FF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من أجل كل عدد حقيقي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07DEA664">
                <v:shape id="_x0000_i1186" type="#_x0000_t75" style="width:12pt;height:9.75pt" o:ole="">
                  <v:imagedata r:id="rId266" o:title=""/>
                </v:shape>
                <o:OLEObject Type="Embed" ProgID="Equation.DSMT4" ShapeID="_x0000_i1186" DrawAspect="Content" ObjectID="_1822084807" r:id="rId26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680" w:dyaOrig="320" w14:anchorId="03A1FEC8">
                <v:shape id="_x0000_i1187" type="#_x0000_t75" style="width:33.75pt;height:15.75pt" o:ole="">
                  <v:imagedata r:id="rId268" o:title=""/>
                </v:shape>
                <o:OLEObject Type="Embed" ProgID="Equation.DSMT4" ShapeID="_x0000_i1187" DrawAspect="Content" ObjectID="_1822084808" r:id="rId26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D30B48A" w14:textId="77777777" w:rsidR="009B7FF2" w:rsidRPr="00227F72" w:rsidRDefault="009B7FF2" w:rsidP="009B7FF2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خاصية2: </w:t>
            </w:r>
          </w:p>
          <w:p w14:paraId="019C9A23" w14:textId="23C843CF" w:rsidR="009B7FF2" w:rsidRPr="00227F72" w:rsidRDefault="009B7FF2" w:rsidP="009B7FF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الدالة الأسية متزايدة تماما على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7CC04A4">
                <v:shape id="_x0000_i1188" type="#_x0000_t75" style="width:12.75pt;height:12.75pt" o:ole="">
                  <v:imagedata r:id="rId270" o:title=""/>
                </v:shape>
                <o:OLEObject Type="Embed" ProgID="Equation.DSMT4" ShapeID="_x0000_i1188" DrawAspect="Content" ObjectID="_1822084809" r:id="rId27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EB85A6C" w14:textId="71AFD573" w:rsidR="009B7FF2" w:rsidRPr="00227F72" w:rsidRDefault="009B7FF2" w:rsidP="009B7FF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نتائج:</w:t>
            </w: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</w:p>
          <w:p w14:paraId="6171C7F6" w14:textId="77777777" w:rsidR="009B7FF2" w:rsidRPr="00227F72" w:rsidRDefault="009B7FF2" w:rsidP="009B7FF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من أجل كل عددين حقيقيين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1CA901AB">
                <v:shape id="_x0000_i1189" type="#_x0000_t75" style="width:9.75pt;height:11.25pt" o:ole="">
                  <v:imagedata r:id="rId272" o:title=""/>
                </v:shape>
                <o:OLEObject Type="Embed" ProgID="Equation.DSMT4" ShapeID="_x0000_i1189" DrawAspect="Content" ObjectID="_1822084810" r:id="rId27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1AB1AE5A">
                <v:shape id="_x0000_i1190" type="#_x0000_t75" style="width:9.75pt;height:14.25pt" o:ole="">
                  <v:imagedata r:id="rId274" o:title=""/>
                </v:shape>
                <o:OLEObject Type="Embed" ProgID="Equation.DSMT4" ShapeID="_x0000_i1190" DrawAspect="Content" ObjectID="_1822084811" r:id="rId27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لدينا: </w:t>
            </w:r>
          </w:p>
          <w:p w14:paraId="58B99AFC" w14:textId="0ECCFBB7" w:rsidR="009B7FF2" w:rsidRPr="00227F72" w:rsidRDefault="009B7FF2" w:rsidP="006C4628">
            <w:pPr>
              <w:pStyle w:val="Paragraphedeliste"/>
              <w:numPr>
                <w:ilvl w:val="0"/>
                <w:numId w:val="4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740" w:dyaOrig="320" w14:anchorId="2D7A7323">
                <v:shape id="_x0000_i1191" type="#_x0000_t75" style="width:36.75pt;height:15.75pt" o:ole="">
                  <v:imagedata r:id="rId276" o:title=""/>
                </v:shape>
                <o:OLEObject Type="Embed" ProgID="Equation.DSMT4" ShapeID="_x0000_i1191" DrawAspect="Content" ObjectID="_1822084812" r:id="rId27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4D9FC148">
                <v:shape id="_x0000_i1192" type="#_x0000_t75" style="width:27.75pt;height:14.25pt" o:ole="">
                  <v:imagedata r:id="rId278" o:title=""/>
                </v:shape>
                <o:OLEObject Type="Embed" ProgID="Equation.DSMT4" ShapeID="_x0000_i1192" DrawAspect="Content" ObjectID="_1822084813" r:id="rId27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7959CA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740" w:dyaOrig="320" w14:anchorId="04C6D082">
                <v:shape id="_x0000_i1193" type="#_x0000_t75" style="width:36.75pt;height:15.75pt" o:ole="">
                  <v:imagedata r:id="rId280" o:title=""/>
                </v:shape>
                <o:OLEObject Type="Embed" ProgID="Equation.DSMT4" ShapeID="_x0000_i1193" DrawAspect="Content" ObjectID="_1822084814" r:id="rId28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5A39CD89">
                <v:shape id="_x0000_i1194" type="#_x0000_t75" style="width:27.75pt;height:14.25pt" o:ole="">
                  <v:imagedata r:id="rId282" o:title=""/>
                </v:shape>
                <o:OLEObject Type="Embed" ProgID="Equation.DSMT4" ShapeID="_x0000_i1194" DrawAspect="Content" ObjectID="_1822084815" r:id="rId28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37B9DD8" w14:textId="77777777" w:rsidR="009B7FF2" w:rsidRPr="00227F72" w:rsidRDefault="009B7FF2" w:rsidP="009B7FF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من أجل كل عدد حقيقي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768EF774">
                <v:shape id="_x0000_i1195" type="#_x0000_t75" style="width:12pt;height:9.75pt" o:ole="">
                  <v:imagedata r:id="rId284" o:title=""/>
                </v:shape>
                <o:OLEObject Type="Embed" ProgID="Equation.DSMT4" ShapeID="_x0000_i1195" DrawAspect="Content" ObjectID="_1822084816" r:id="rId28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لدينا: </w:t>
            </w:r>
          </w:p>
          <w:p w14:paraId="2732CF45" w14:textId="271C1593" w:rsidR="00124F8B" w:rsidRPr="00227F72" w:rsidRDefault="009B7FF2" w:rsidP="006C4628">
            <w:pPr>
              <w:pStyle w:val="Paragraphedeliste"/>
              <w:numPr>
                <w:ilvl w:val="0"/>
                <w:numId w:val="5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980" w:dyaOrig="320" w14:anchorId="65B8128D">
                <v:shape id="_x0000_i1196" type="#_x0000_t75" style="width:48.75pt;height:15.75pt" o:ole="">
                  <v:imagedata r:id="rId286" o:title=""/>
                </v:shape>
                <o:OLEObject Type="Embed" ProgID="Equation.DSMT4" ShapeID="_x0000_i1196" DrawAspect="Content" ObjectID="_1822084817" r:id="rId28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580" w:dyaOrig="279" w14:anchorId="61AC9D56">
                <v:shape id="_x0000_i1197" type="#_x0000_t75" style="width:29.25pt;height:14.25pt" o:ole="">
                  <v:imagedata r:id="rId288" o:title=""/>
                </v:shape>
                <o:OLEObject Type="Embed" ProgID="Equation.DSMT4" ShapeID="_x0000_i1197" DrawAspect="Content" ObjectID="_1822084818" r:id="rId28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771D9F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</w:t>
            </w:r>
            <w:r w:rsidR="007959CA"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771D9F"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600" w:dyaOrig="320" w14:anchorId="361CDE95">
                <v:shape id="_x0000_i1198" type="#_x0000_t75" style="width:30pt;height:15.75pt" o:ole="">
                  <v:imagedata r:id="rId290" o:title=""/>
                </v:shape>
                <o:OLEObject Type="Embed" ProgID="Equation.DSMT4" ShapeID="_x0000_i1198" DrawAspect="Content" ObjectID="_1822084819" r:id="rId29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="00771D9F"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0C93DB04">
                <v:shape id="_x0000_i1199" type="#_x0000_t75" style="width:27.75pt;height:14.25pt" o:ole="">
                  <v:imagedata r:id="rId292" o:title=""/>
                </v:shape>
                <o:OLEObject Type="Embed" ProgID="Equation.DSMT4" ShapeID="_x0000_i1199" DrawAspect="Content" ObjectID="_1822084820" r:id="rId29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BE9E862" w14:textId="77777777" w:rsidR="00193492" w:rsidRPr="00227F72" w:rsidRDefault="00193492" w:rsidP="0019349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A8CFBA2" w14:textId="77777777" w:rsidR="00193492" w:rsidRPr="00227F72" w:rsidRDefault="00213301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مثال01: ت 05 ص 102</w:t>
            </w:r>
          </w:p>
          <w:p w14:paraId="678C8599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00B2216">
                <v:shape id="_x0000_i1200" type="#_x0000_t75" style="width:12.75pt;height:12.75pt" o:ole="">
                  <v:imagedata r:id="rId294" o:title=""/>
                </v:shape>
                <o:OLEObject Type="Embed" ProgID="Equation.DSMT4" ShapeID="_x0000_i1200" DrawAspect="Content" ObjectID="_1822084821" r:id="rId29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المعادلات التالية:</w:t>
            </w:r>
          </w:p>
          <w:p w14:paraId="14EE25C3" w14:textId="42C507D6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cr/>
              <w:t>لدراسة تغيرات دالة أخى و هي الدالة المعرفة في السؤال2 من التمرينه الحالة</w:t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vanish/>
                <w:sz w:val="26"/>
                <w:szCs w:val="26"/>
                <w:rtl/>
              </w:rPr>
              <w:pgNum/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1)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680" w:dyaOrig="320" w14:anchorId="562780E1">
                <v:shape id="_x0000_i1201" type="#_x0000_t75" style="width:33.75pt;height:15.75pt" o:ole="">
                  <v:imagedata r:id="rId296" o:title=""/>
                </v:shape>
                <o:OLEObject Type="Embed" ProgID="Equation.DSMT4" ShapeID="_x0000_i1201" DrawAspect="Content" ObjectID="_1822084822" r:id="rId29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،           2)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780" w:dyaOrig="320" w14:anchorId="44881E3D">
                <v:shape id="_x0000_i1202" type="#_x0000_t75" style="width:39pt;height:15.75pt" o:ole="">
                  <v:imagedata r:id="rId298" o:title=""/>
                </v:shape>
                <o:OLEObject Type="Embed" ProgID="Equation.DSMT4" ShapeID="_x0000_i1202" DrawAspect="Content" ObjectID="_1822084823" r:id="rId29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،             3)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859" w:dyaOrig="320" w14:anchorId="34FCF695">
                <v:shape id="_x0000_i1203" type="#_x0000_t75" style="width:42.75pt;height:15.75pt" o:ole="">
                  <v:imagedata r:id="rId300" o:title=""/>
                </v:shape>
                <o:OLEObject Type="Embed" ProgID="Equation.DSMT4" ShapeID="_x0000_i1203" DrawAspect="Content" ObjectID="_1822084824" r:id="rId301"/>
              </w:object>
            </w:r>
          </w:p>
          <w:p w14:paraId="25880418" w14:textId="77777777" w:rsidR="00213301" w:rsidRPr="00227F72" w:rsidRDefault="00213301" w:rsidP="0021330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7016FDF" w14:textId="768E1E2C" w:rsidR="00213301" w:rsidRPr="00227F72" w:rsidRDefault="00213301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مثال02: ت 06 ص 102</w:t>
            </w:r>
          </w:p>
          <w:p w14:paraId="0DC1B491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4A56EBA4">
                <v:shape id="_x0000_i1204" type="#_x0000_t75" style="width:12.75pt;height:12.75pt" o:ole="">
                  <v:imagedata r:id="rId294" o:title=""/>
                </v:shape>
                <o:OLEObject Type="Embed" ProgID="Equation.DSMT4" ShapeID="_x0000_i1204" DrawAspect="Content" ObjectID="_1822084825" r:id="rId302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المعادلات التاليتين:</w:t>
            </w:r>
          </w:p>
          <w:p w14:paraId="0D3AC8ED" w14:textId="68AA5EE9" w:rsidR="00213301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1)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820" w:dyaOrig="620" w14:anchorId="039ADB08">
                <v:shape id="_x0000_i1205" type="#_x0000_t75" style="width:41.25pt;height:30.75pt" o:ole="">
                  <v:imagedata r:id="rId303" o:title=""/>
                </v:shape>
                <o:OLEObject Type="Embed" ProgID="Equation.DSMT4" ShapeID="_x0000_i1205" DrawAspect="Content" ObjectID="_1822084826" r:id="rId30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    2)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880" w:dyaOrig="480" w14:anchorId="66D17D53">
                <v:shape id="_x0000_i1206" type="#_x0000_t75" style="width:44.25pt;height:24pt" o:ole="">
                  <v:imagedata r:id="rId305" o:title=""/>
                </v:shape>
                <o:OLEObject Type="Embed" ProgID="Equation.DSMT4" ShapeID="_x0000_i1206" DrawAspect="Content" ObjectID="_1822084827" r:id="rId306"/>
              </w:object>
            </w:r>
          </w:p>
          <w:p w14:paraId="233ADF6D" w14:textId="44B614DF" w:rsidR="00213301" w:rsidRPr="00227F72" w:rsidRDefault="00213301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مثال03: ت 07 ص 102</w:t>
            </w:r>
          </w:p>
          <w:p w14:paraId="74698355" w14:textId="77777777" w:rsidR="008E0D3F" w:rsidRPr="00227F72" w:rsidRDefault="008E0D3F" w:rsidP="008E0D3F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17EFFB31">
                <v:shape id="_x0000_i1207" type="#_x0000_t75" style="width:12.75pt;height:12.75pt" o:ole="">
                  <v:imagedata r:id="rId294" o:title=""/>
                </v:shape>
                <o:OLEObject Type="Embed" ProgID="Equation.DSMT4" ShapeID="_x0000_i1207" DrawAspect="Content" ObjectID="_1822084828" r:id="rId30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المعادلات التالية:</w:t>
            </w:r>
          </w:p>
          <w:p w14:paraId="504E2CA2" w14:textId="4822B532" w:rsidR="008E0D3F" w:rsidRPr="00227F72" w:rsidRDefault="008E0D3F" w:rsidP="008E0D3F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1)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1180" w:dyaOrig="360" w14:anchorId="6C844AC2">
                <v:shape id="_x0000_i1208" type="#_x0000_t75" style="width:59.25pt;height:18pt" o:ole="">
                  <v:imagedata r:id="rId308" o:title=""/>
                </v:shape>
                <o:OLEObject Type="Embed" ProgID="Equation.DSMT4" ShapeID="_x0000_i1208" DrawAspect="Content" ObjectID="_1822084829" r:id="rId30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،           2)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920" w:dyaOrig="480" w14:anchorId="2A34EB04">
                <v:shape id="_x0000_i1209" type="#_x0000_t75" style="width:45.75pt;height:24pt" o:ole="">
                  <v:imagedata r:id="rId310" o:title=""/>
                </v:shape>
                <o:OLEObject Type="Embed" ProgID="Equation.DSMT4" ShapeID="_x0000_i1209" DrawAspect="Content" ObjectID="_1822084830" r:id="rId31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       3)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1540" w:dyaOrig="360" w14:anchorId="4B28B9B7">
                <v:shape id="_x0000_i1210" type="#_x0000_t75" style="width:77.25pt;height:18pt" o:ole="">
                  <v:imagedata r:id="rId312" o:title=""/>
                </v:shape>
                <o:OLEObject Type="Embed" ProgID="Equation.DSMT4" ShapeID="_x0000_i1210" DrawAspect="Content" ObjectID="_1822084831" r:id="rId31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AB79156" w14:textId="77777777" w:rsidR="00213301" w:rsidRPr="00227F72" w:rsidRDefault="00213301" w:rsidP="0021330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4C6C9C4" w14:textId="77777777" w:rsidR="00213301" w:rsidRDefault="00213301" w:rsidP="0021330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60ECEC7" w14:textId="77777777" w:rsidR="00D820B0" w:rsidRDefault="00D820B0" w:rsidP="00D820B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18DDB7E" w14:textId="77777777" w:rsidR="00D820B0" w:rsidRPr="00227F72" w:rsidRDefault="00D820B0" w:rsidP="00D820B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9375F76" w14:textId="390BCDF6" w:rsidR="00213301" w:rsidRPr="00227F72" w:rsidRDefault="00213301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مثال04: ت 08 ص 102</w:t>
            </w:r>
          </w:p>
          <w:p w14:paraId="64C310F7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4BE2C96">
                <v:shape id="_x0000_i1211" type="#_x0000_t75" style="width:12.75pt;height:12.75pt" o:ole="">
                  <v:imagedata r:id="rId294" o:title=""/>
                </v:shape>
                <o:OLEObject Type="Embed" ProgID="Equation.DSMT4" ShapeID="_x0000_i1211" DrawAspect="Content" ObjectID="_1822084832" r:id="rId314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المتراجحات التالية:</w:t>
            </w:r>
          </w:p>
          <w:p w14:paraId="2A6ECADE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1)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660" w:dyaOrig="320" w14:anchorId="1EC1549B">
                <v:shape id="_x0000_i1212" type="#_x0000_t75" style="width:33pt;height:15.75pt" o:ole="">
                  <v:imagedata r:id="rId315" o:title=""/>
                </v:shape>
                <o:OLEObject Type="Embed" ProgID="Equation.DSMT4" ShapeID="_x0000_i1212" DrawAspect="Content" ObjectID="_1822084833" r:id="rId31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،    2)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700" w:dyaOrig="320" w14:anchorId="79D7772D">
                <v:shape id="_x0000_i1213" type="#_x0000_t75" style="width:35.25pt;height:15.75pt" o:ole="">
                  <v:imagedata r:id="rId317" o:title=""/>
                </v:shape>
                <o:OLEObject Type="Embed" ProgID="Equation.DSMT4" ShapeID="_x0000_i1213" DrawAspect="Content" ObjectID="_1822084834" r:id="rId318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،    3)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859" w:dyaOrig="320" w14:anchorId="5A03F461">
                <v:shape id="_x0000_i1214" type="#_x0000_t75" style="width:42.75pt;height:15.75pt" o:ole="">
                  <v:imagedata r:id="rId319" o:title=""/>
                </v:shape>
                <o:OLEObject Type="Embed" ProgID="Equation.DSMT4" ShapeID="_x0000_i1214" DrawAspect="Content" ObjectID="_1822084835" r:id="rId320"/>
              </w:object>
            </w:r>
          </w:p>
          <w:p w14:paraId="30C1EB5F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27EE34A" w14:textId="118CB60D" w:rsidR="00213301" w:rsidRPr="00227F72" w:rsidRDefault="00213301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مثال05: ت 09 ص 102</w:t>
            </w:r>
          </w:p>
          <w:p w14:paraId="7E958A48" w14:textId="77777777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C8B1C34">
                <v:shape id="_x0000_i1215" type="#_x0000_t75" style="width:12.75pt;height:12.75pt" o:ole="">
                  <v:imagedata r:id="rId294" o:title=""/>
                </v:shape>
                <o:OLEObject Type="Embed" ProgID="Equation.DSMT4" ShapeID="_x0000_i1215" DrawAspect="Content" ObjectID="_1822084836" r:id="rId32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المتراجحات التالية:</w:t>
            </w:r>
          </w:p>
          <w:p w14:paraId="39F26396" w14:textId="086BAFF2" w:rsidR="008E0D3F" w:rsidRPr="00227F72" w:rsidRDefault="008E0D3F" w:rsidP="008E0D3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1) 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1080" w:dyaOrig="360" w14:anchorId="2FC5F153">
                <v:shape id="_x0000_i1216" type="#_x0000_t75" style="width:54pt;height:18pt" o:ole="">
                  <v:imagedata r:id="rId322" o:title=""/>
                </v:shape>
                <o:OLEObject Type="Embed" ProgID="Equation.DSMT4" ShapeID="_x0000_i1216" DrawAspect="Content" ObjectID="_1822084837" r:id="rId32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2)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960" w:dyaOrig="480" w14:anchorId="57C7CF7F">
                <v:shape id="_x0000_i1217" type="#_x0000_t75" style="width:48pt;height:24pt" o:ole="">
                  <v:imagedata r:id="rId324" o:title=""/>
                </v:shape>
                <o:OLEObject Type="Embed" ProgID="Equation.DSMT4" ShapeID="_x0000_i1217" DrawAspect="Content" ObjectID="_1822084838" r:id="rId32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    3)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1380" w:dyaOrig="499" w14:anchorId="27702CE1">
                <v:shape id="_x0000_i1218" type="#_x0000_t75" style="width:69pt;height:24.75pt" o:ole="">
                  <v:imagedata r:id="rId326" o:title=""/>
                </v:shape>
                <o:OLEObject Type="Embed" ProgID="Equation.DSMT4" ShapeID="_x0000_i1218" DrawAspect="Content" ObjectID="_1822084839" r:id="rId32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4) </w:t>
            </w:r>
            <w:r w:rsidRPr="00227F72">
              <w:rPr>
                <w:rFonts w:ascii="Amiri" w:hAnsi="Amiri" w:cs="Amiri"/>
                <w:position w:val="-6"/>
                <w:sz w:val="26"/>
                <w:szCs w:val="26"/>
              </w:rPr>
              <w:object w:dxaOrig="820" w:dyaOrig="360" w14:anchorId="1576833D">
                <v:shape id="_x0000_i1219" type="#_x0000_t75" style="width:41.25pt;height:18pt" o:ole="">
                  <v:imagedata r:id="rId328" o:title=""/>
                </v:shape>
                <o:OLEObject Type="Embed" ProgID="Equation.DSMT4" ShapeID="_x0000_i1219" DrawAspect="Content" ObjectID="_1822084840" r:id="rId32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1248010F" w14:textId="77777777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A2C04A1" w14:textId="15FAF0E5" w:rsidR="00005612" w:rsidRPr="00227F72" w:rsidRDefault="000829C0" w:rsidP="000829C0">
            <w:pPr>
              <w:shd w:val="clear" w:color="auto" w:fill="DBE5F1" w:themeFill="accent1" w:themeFillTint="33"/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FF0000"/>
                <w:sz w:val="26"/>
                <w:szCs w:val="26"/>
                <w:rtl/>
              </w:rPr>
              <w:t>النهايات</w:t>
            </w:r>
          </w:p>
          <w:p w14:paraId="56EE4B97" w14:textId="77777777" w:rsidR="000829C0" w:rsidRPr="00227F72" w:rsidRDefault="000829C0" w:rsidP="00005612">
            <w:pPr>
              <w:bidi/>
              <w:rPr>
                <w:rFonts w:ascii="Amiri" w:hAnsi="Amiri" w:cs="Amiri"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674D9942" w14:textId="3F631375" w:rsidR="000829C0" w:rsidRPr="00227F72" w:rsidRDefault="000829C0" w:rsidP="000829C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u w:val="single"/>
                <w:rtl/>
                <w:lang w:bidi="ar-DZ"/>
              </w:rPr>
              <w:t>خواص: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  </w:t>
            </w:r>
          </w:p>
          <w:p w14:paraId="4F57B975" w14:textId="098C52B5" w:rsidR="00005612" w:rsidRPr="00227F72" w:rsidRDefault="000829C0" w:rsidP="000829C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227F72">
              <w:rPr>
                <w:rFonts w:ascii="Amiri" w:hAnsi="Amiri" w:cs="Amiri"/>
                <w:position w:val="-20"/>
                <w:sz w:val="26"/>
                <w:szCs w:val="26"/>
              </w:rPr>
              <w:object w:dxaOrig="1700" w:dyaOrig="460" w14:anchorId="14D93703">
                <v:shape id="_x0000_i1220" type="#_x0000_t75" style="width:84.75pt;height:23.25pt" o:ole="">
                  <v:imagedata r:id="rId330" o:title=""/>
                </v:shape>
                <o:OLEObject Type="Embed" ProgID="Equation.DSMT4" ShapeID="_x0000_i1220" DrawAspect="Content" ObjectID="_1822084841" r:id="rId33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.         </w:t>
            </w:r>
            <w:r w:rsidRPr="00227F72">
              <w:rPr>
                <w:rFonts w:ascii="Amiri" w:hAnsi="Amiri" w:cs="Amiri"/>
                <w:position w:val="-20"/>
                <w:sz w:val="26"/>
                <w:szCs w:val="26"/>
              </w:rPr>
              <w:object w:dxaOrig="1560" w:dyaOrig="460" w14:anchorId="6C203831">
                <v:shape id="_x0000_i1221" type="#_x0000_t75" style="width:78pt;height:23.25pt" o:ole="">
                  <v:imagedata r:id="rId332" o:title=""/>
                </v:shape>
                <o:OLEObject Type="Embed" ProgID="Equation.DSMT4" ShapeID="_x0000_i1221" DrawAspect="Content" ObjectID="_1822084842" r:id="rId33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0E7FCD4" w14:textId="77777777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6840234" w14:textId="2BE65BF8" w:rsidR="00005612" w:rsidRPr="00227F72" w:rsidRDefault="000829C0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مثال01: ت 20، ت 21 ص 103</w:t>
            </w:r>
          </w:p>
          <w:p w14:paraId="4D4C7B00" w14:textId="6F945DAF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ادرس نهاية الدالة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عند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a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a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يمثل 0،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0A177A75">
                <v:shape id="_x0000_i1222" type="#_x0000_t75" style="width:18.75pt;height:9.75pt" o:ole="">
                  <v:imagedata r:id="rId334" o:title=""/>
                </v:shape>
                <o:OLEObject Type="Embed" ProgID="Equation.DSMT4" ShapeID="_x0000_i1222" DrawAspect="Content" ObjectID="_1822084843" r:id="rId33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أو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41C18A9C">
                <v:shape id="_x0000_i1223" type="#_x0000_t75" style="width:18.75pt;height:11.25pt" o:ole="">
                  <v:imagedata r:id="rId336" o:title=""/>
                </v:shape>
                <o:OLEObject Type="Embed" ProgID="Equation.DSMT4" ShapeID="_x0000_i1223" DrawAspect="Content" ObjectID="_1822084844" r:id="rId33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1CA3177F" w14:textId="1326DC33" w:rsidR="001D04A7" w:rsidRPr="00227F72" w:rsidRDefault="001D04A7" w:rsidP="006C4628">
            <w:pPr>
              <w:pStyle w:val="Paragraphedeliste"/>
              <w:numPr>
                <w:ilvl w:val="0"/>
                <w:numId w:val="3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480" w:dyaOrig="660" w14:anchorId="71F7DC5B">
                <v:shape id="_x0000_i1224" type="#_x0000_t75" style="width:74.25pt;height:33pt" o:ole="">
                  <v:imagedata r:id="rId338" o:title=""/>
                </v:shape>
                <o:OLEObject Type="Embed" ProgID="Equation.DSMT4" ShapeID="_x0000_i1224" DrawAspect="Content" ObjectID="_1822084845" r:id="rId33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، عند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4CCD7E1A">
                <v:shape id="_x0000_i1225" type="#_x0000_t75" style="width:18.75pt;height:9.75pt" o:ole="">
                  <v:imagedata r:id="rId334" o:title=""/>
                </v:shape>
                <o:OLEObject Type="Embed" ProgID="Equation.DSMT4" ShapeID="_x0000_i1225" DrawAspect="Content" ObjectID="_1822084846" r:id="rId34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وعند</w:t>
            </w:r>
            <w:r w:rsidRPr="00227F72">
              <w:rPr>
                <w:rFonts w:ascii="Amiri" w:hAnsi="Amiri" w:cs="Amiri"/>
                <w:noProof/>
                <w:position w:val="-4"/>
                <w:sz w:val="26"/>
                <w:szCs w:val="26"/>
              </w:rPr>
              <w:drawing>
                <wp:inline distT="0" distB="0" distL="0" distR="0" wp14:anchorId="026B8CC8" wp14:editId="0218601F">
                  <wp:extent cx="238125" cy="142875"/>
                  <wp:effectExtent l="0" t="0" r="9525" b="9525"/>
                  <wp:docPr id="284893485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  <w:rtl/>
              </w:rPr>
              <w:t xml:space="preserve"> </w:t>
            </w:r>
          </w:p>
          <w:p w14:paraId="37C914D1" w14:textId="7212B472" w:rsidR="001D04A7" w:rsidRPr="00227F72" w:rsidRDefault="001D04A7" w:rsidP="006C4628">
            <w:pPr>
              <w:pStyle w:val="Paragraphedeliste"/>
              <w:numPr>
                <w:ilvl w:val="0"/>
                <w:numId w:val="3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359" w:dyaOrig="660" w14:anchorId="73048642">
                <v:shape id="_x0000_i1226" type="#_x0000_t75" style="width:68.25pt;height:33pt" o:ole="">
                  <v:imagedata r:id="rId342" o:title=""/>
                </v:shape>
                <o:OLEObject Type="Embed" ProgID="Equation.DSMT4" ShapeID="_x0000_i1226" DrawAspect="Content" ObjectID="_1822084847" r:id="rId34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عند 0</w:t>
            </w:r>
          </w:p>
          <w:p w14:paraId="597A051C" w14:textId="77777777" w:rsidR="000829C0" w:rsidRPr="00227F72" w:rsidRDefault="000829C0" w:rsidP="000829C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E8F115C" w14:textId="425ACF85" w:rsidR="005D0464" w:rsidRPr="00227F72" w:rsidRDefault="005D0464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مثال02: ت 25 ص 103</w:t>
            </w:r>
          </w:p>
          <w:p w14:paraId="210D1747" w14:textId="6F14E986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i/>
                <w:iCs/>
                <w:noProof/>
                <w:position w:val="-10"/>
                <w:sz w:val="26"/>
                <w:szCs w:val="26"/>
              </w:rPr>
              <w:drawing>
                <wp:inline distT="0" distB="0" distL="0" distR="0" wp14:anchorId="3D80DFA2" wp14:editId="4110CC17">
                  <wp:extent cx="152400" cy="200025"/>
                  <wp:effectExtent l="0" t="0" r="0" b="9525"/>
                  <wp:docPr id="488196429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دالة معرفة على</w:t>
            </w:r>
            <w:r w:rsidRPr="00227F72">
              <w:rPr>
                <w:rFonts w:ascii="Amiri" w:hAnsi="Amiri" w:cs="Amiri"/>
                <w:i/>
                <w:iCs/>
                <w:position w:val="-4"/>
                <w:sz w:val="26"/>
                <w:szCs w:val="26"/>
              </w:rPr>
              <w:object w:dxaOrig="320" w:dyaOrig="300" w14:anchorId="14102425">
                <v:shape id="_x0000_i1227" type="#_x0000_t75" style="width:15.75pt;height:15pt" o:ole="">
                  <v:imagedata r:id="rId345" o:title=""/>
                </v:shape>
                <o:OLEObject Type="Embed" ProgID="Equation.DSMT4" ShapeID="_x0000_i1227" DrawAspect="Content" ObjectID="_1822084848" r:id="rId346"/>
              </w:objec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بـ </w:t>
            </w:r>
            <w:r w:rsidRPr="00227F72">
              <w:rPr>
                <w:rFonts w:ascii="Amiri" w:hAnsi="Amiri" w:cs="Amiri"/>
                <w:i/>
                <w:iCs/>
                <w:position w:val="-14"/>
                <w:sz w:val="26"/>
                <w:szCs w:val="26"/>
              </w:rPr>
              <w:object w:dxaOrig="1020" w:dyaOrig="560" w14:anchorId="4A474E32">
                <v:shape id="_x0000_i1228" type="#_x0000_t75" style="width:51pt;height:27.75pt" o:ole="">
                  <v:imagedata r:id="rId347" o:title=""/>
                </v:shape>
                <o:OLEObject Type="Embed" ProgID="Equation.DSMT4" ShapeID="_x0000_i1228" DrawAspect="Content" ObjectID="_1822084849" r:id="rId348"/>
              </w:objec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، ادرس نهايات الدالة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عند حدود مجموعة تعريفها</w:t>
            </w:r>
          </w:p>
          <w:p w14:paraId="54C90343" w14:textId="77777777" w:rsidR="005D0464" w:rsidRPr="00227F72" w:rsidRDefault="005D0464" w:rsidP="005D046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9AAEC16" w14:textId="6AC31D74" w:rsidR="000829C0" w:rsidRPr="00227F72" w:rsidRDefault="000829C0" w:rsidP="00663665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مثال</w:t>
            </w:r>
            <w:r w:rsidR="005D0464"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03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rtl/>
              </w:rPr>
              <w:t>: ت 26 ص 103</w:t>
            </w:r>
          </w:p>
          <w:p w14:paraId="7C3E5EC8" w14:textId="4DA03A72" w:rsidR="001D04A7" w:rsidRPr="00227F72" w:rsidRDefault="001D04A7" w:rsidP="001D04A7">
            <w:pPr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320" w14:anchorId="49DDFF66">
                <v:shape id="_x0000_i1229" type="#_x0000_t75" style="width:12pt;height:15.75pt" o:ole="">
                  <v:imagedata r:id="rId349" o:title=""/>
                </v:shape>
                <o:OLEObject Type="Embed" ProgID="Equation.DSMT4" ShapeID="_x0000_i1229" DrawAspect="Content" ObjectID="_1822084850" r:id="rId35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دالة معرفة على</w:t>
            </w:r>
            <w:r w:rsidRPr="00227F72">
              <w:rPr>
                <w:rFonts w:ascii="Amiri" w:hAnsi="Amiri" w:cs="Amiri"/>
                <w:i/>
                <w:iCs/>
                <w:position w:val="-4"/>
                <w:sz w:val="26"/>
                <w:szCs w:val="26"/>
              </w:rPr>
              <w:object w:dxaOrig="320" w:dyaOrig="300" w14:anchorId="7B0F2EC6">
                <v:shape id="_x0000_i1230" type="#_x0000_t75" style="width:15.75pt;height:15pt" o:ole="">
                  <v:imagedata r:id="rId345" o:title=""/>
                </v:shape>
                <o:OLEObject Type="Embed" ProgID="Equation.DSMT4" ShapeID="_x0000_i1230" DrawAspect="Content" ObjectID="_1822084851" r:id="rId351"/>
              </w:objec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بـ </w:t>
            </w:r>
            <w:r w:rsidRPr="00227F72">
              <w:rPr>
                <w:rFonts w:ascii="Amiri" w:hAnsi="Amiri" w:cs="Amiri"/>
                <w:i/>
                <w:iCs/>
                <w:position w:val="-24"/>
                <w:sz w:val="26"/>
                <w:szCs w:val="26"/>
              </w:rPr>
              <w:object w:dxaOrig="1700" w:dyaOrig="660" w14:anchorId="10825C84">
                <v:shape id="_x0000_i1231" type="#_x0000_t75" style="width:84.75pt;height:33pt" o:ole="">
                  <v:imagedata r:id="rId352" o:title=""/>
                </v:shape>
                <o:OLEObject Type="Embed" ProgID="Equation.DSMT4" ShapeID="_x0000_i1231" DrawAspect="Content" ObjectID="_1822084852" r:id="rId353"/>
              </w:object>
            </w:r>
          </w:p>
          <w:p w14:paraId="7FC707ED" w14:textId="1D5CBC56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1) احسب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position w:val="-22"/>
                <w:sz w:val="26"/>
                <w:szCs w:val="26"/>
              </w:rPr>
              <w:object w:dxaOrig="1160" w:dyaOrig="480" w14:anchorId="6580C6B9">
                <v:shape id="_x0000_i1232" type="#_x0000_t75" style="width:57.75pt;height:24pt" o:ole="">
                  <v:imagedata r:id="rId354" o:title=""/>
                </v:shape>
                <o:OLEObject Type="Embed" ProgID="Equation.DSMT4" ShapeID="_x0000_i1232" DrawAspect="Content" ObjectID="_1822084853" r:id="rId35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  </w:t>
            </w:r>
            <w:r w:rsidRPr="00227F72">
              <w:rPr>
                <w:rFonts w:ascii="Amiri" w:hAnsi="Amiri" w:cs="Amiri"/>
                <w:position w:val="-20"/>
                <w:sz w:val="26"/>
                <w:szCs w:val="26"/>
              </w:rPr>
              <w:object w:dxaOrig="980" w:dyaOrig="440" w14:anchorId="490B6A3D">
                <v:shape id="_x0000_i1233" type="#_x0000_t75" style="width:48.75pt;height:21.75pt" o:ole="">
                  <v:imagedata r:id="rId356" o:title=""/>
                </v:shape>
                <o:OLEObject Type="Embed" ProgID="Equation.DSMT4" ShapeID="_x0000_i1233" DrawAspect="Content" ObjectID="_1822084854" r:id="rId35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1188173F" w14:textId="28B2F4F3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2)  بين أن المستقيم الذي معادلته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859" w:dyaOrig="320" w14:anchorId="080E3736">
                <v:shape id="_x0000_i1234" type="#_x0000_t75" style="width:42.75pt;height:15.75pt" o:ole="">
                  <v:imagedata r:id="rId358" o:title=""/>
                </v:shape>
                <o:OLEObject Type="Embed" ProgID="Equation.DSMT4" ShapeID="_x0000_i1234" DrawAspect="Content" ObjectID="_1822084855" r:id="rId35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مقارب لمنحني الدالة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320" w14:anchorId="332189DF">
                <v:shape id="_x0000_i1235" type="#_x0000_t75" style="width:12pt;height:15.75pt" o:ole="">
                  <v:imagedata r:id="rId349" o:title=""/>
                </v:shape>
                <o:OLEObject Type="Embed" ProgID="Equation.DSMT4" ShapeID="_x0000_i1235" DrawAspect="Content" ObjectID="_1822084856" r:id="rId360"/>
              </w:objec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  <w:lang w:bidi="ar-DZ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عند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2468C186">
                <v:shape id="_x0000_i1236" type="#_x0000_t75" style="width:18.75pt;height:11.25pt" o:ole="">
                  <v:imagedata r:id="rId336" o:title=""/>
                </v:shape>
                <o:OLEObject Type="Embed" ProgID="Equation.DSMT4" ShapeID="_x0000_i1236" DrawAspect="Content" ObjectID="_1822084857" r:id="rId36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CF08103" w14:textId="00C9FE76" w:rsidR="001D04A7" w:rsidRPr="00227F72" w:rsidRDefault="001D04A7" w:rsidP="001D04A7">
            <w:pPr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3) بين أن الدالة </w:t>
            </w:r>
            <w:r w:rsidRPr="00227F72">
              <w:rPr>
                <w:rFonts w:ascii="Amiri" w:hAnsi="Amiri" w:cs="Amiri"/>
                <w:i/>
                <w:iCs/>
                <w:position w:val="-10"/>
                <w:sz w:val="26"/>
                <w:szCs w:val="26"/>
              </w:rPr>
              <w:object w:dxaOrig="240" w:dyaOrig="320" w14:anchorId="61D50047">
                <v:shape id="_x0000_i1237" type="#_x0000_t75" style="width:12pt;height:15.75pt" o:ole="">
                  <v:imagedata r:id="rId362" o:title=""/>
                </v:shape>
                <o:OLEObject Type="Embed" ProgID="Equation.DSMT4" ShapeID="_x0000_i1237" DrawAspect="Content" ObjectID="_1822084858" r:id="rId36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فردية.</w:t>
            </w:r>
          </w:p>
          <w:p w14:paraId="2192219D" w14:textId="5F9623FF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4) أ- استنتج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position w:val="-22"/>
                <w:sz w:val="26"/>
                <w:szCs w:val="26"/>
              </w:rPr>
              <w:object w:dxaOrig="1160" w:dyaOrig="480" w14:anchorId="43789263">
                <v:shape id="_x0000_i1238" type="#_x0000_t75" style="width:57.75pt;height:24pt" o:ole="">
                  <v:imagedata r:id="rId364" o:title=""/>
                </v:shape>
                <o:OLEObject Type="Embed" ProgID="Equation.DSMT4" ShapeID="_x0000_i1238" DrawAspect="Content" ObjectID="_1822084859" r:id="rId36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227F72">
              <w:rPr>
                <w:rFonts w:ascii="Amiri" w:hAnsi="Amiri" w:cs="Amiri"/>
                <w:position w:val="-20"/>
                <w:sz w:val="26"/>
                <w:szCs w:val="26"/>
              </w:rPr>
              <w:object w:dxaOrig="980" w:dyaOrig="440" w14:anchorId="16DF3BCB">
                <v:shape id="_x0000_i1239" type="#_x0000_t75" style="width:48.75pt;height:21.75pt" o:ole="">
                  <v:imagedata r:id="rId366" o:title=""/>
                </v:shape>
                <o:OLEObject Type="Embed" ProgID="Equation.DSMT4" ShapeID="_x0000_i1239" DrawAspect="Content" ObjectID="_1822084860" r:id="rId367"/>
              </w:object>
            </w:r>
          </w:p>
          <w:p w14:paraId="26ECF799" w14:textId="77777777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7484FCB" w14:textId="77777777" w:rsidR="001D04A7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D2803A5" w14:textId="77777777" w:rsidR="00D820B0" w:rsidRDefault="00D820B0" w:rsidP="00D820B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C4972AC" w14:textId="77777777" w:rsidR="00D820B0" w:rsidRPr="00227F72" w:rsidRDefault="00D820B0" w:rsidP="00D820B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EEA5F1F" w14:textId="7164F02D" w:rsidR="00005612" w:rsidRPr="00227F72" w:rsidRDefault="001D04A7" w:rsidP="00005612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noProof/>
                <w:sz w:val="26"/>
                <w:szCs w:val="26"/>
                <w:shd w:val="clear" w:color="auto" w:fill="DAEEF3" w:themeFill="accent5" w:themeFillTint="33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2C03035" wp14:editId="47DE143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439420</wp:posOffset>
                      </wp:positionV>
                      <wp:extent cx="2390140" cy="1990725"/>
                      <wp:effectExtent l="0" t="0" r="10160" b="28575"/>
                      <wp:wrapNone/>
                      <wp:docPr id="849738852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0140" cy="1990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265E29" w14:textId="0354DB9B" w:rsidR="005D7019" w:rsidRDefault="005D7019" w:rsidP="005D701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798C71" wp14:editId="770DC1A9">
                                        <wp:extent cx="1819048" cy="1904762"/>
                                        <wp:effectExtent l="0" t="0" r="0" b="635"/>
                                        <wp:docPr id="131151351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8500998" name=""/>
                                                <pic:cNvPicPr/>
                                              </pic:nvPicPr>
                                              <pic:blipFill>
                                                <a:blip r:embed="rId36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19048" cy="190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03035" id="_x0000_s1037" style="position:absolute;left:0;text-align:left;margin-left:21.45pt;margin-top:34.6pt;width:188.2pt;height:15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" fillcolor="white [3201]" strokecolor="white [3212]" strokeweight="2pt">
                      <v:textbox>
                        <w:txbxContent>
                          <w:p w14:paraId="2B265E29" w14:textId="0354DB9B" w:rsidR="005D7019" w:rsidRDefault="005D7019" w:rsidP="005D70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98C71" wp14:editId="770DC1A9">
                                  <wp:extent cx="1819048" cy="1904762"/>
                                  <wp:effectExtent l="0" t="0" r="0" b="635"/>
                                  <wp:docPr id="131151351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500998" name=""/>
                                          <pic:cNvPicPr/>
                                        </pic:nvPicPr>
                                        <pic:blipFill>
                                          <a:blip r:embed="rId3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048" cy="190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725F6"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 xml:space="preserve">جدول التغيرات 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>والتمثيل</w:t>
            </w:r>
            <w:r w:rsidR="005725F6"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 xml:space="preserve"> البياني</w:t>
            </w:r>
            <w:r w:rsidR="00DA1FE8"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 xml:space="preserve">                                                              </w:t>
            </w:r>
            <w:proofErr w:type="gramStart"/>
            <w:r w:rsidR="00DA1FE8"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 xml:space="preserve">  .</w:t>
            </w:r>
            <w:proofErr w:type="gramEnd"/>
            <w:r w:rsidR="00DA1FE8"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t xml:space="preserve">  </w:t>
            </w:r>
            <w:r w:rsidRPr="00227F72">
              <w:rPr>
                <w:rFonts w:ascii="Amiri" w:hAnsi="Amiri" w:cs="Amiri"/>
                <w:color w:val="EE0000"/>
                <w:sz w:val="26"/>
                <w:szCs w:val="26"/>
                <w:shd w:val="clear" w:color="auto" w:fill="DAEEF3" w:themeFill="accent5" w:themeFillTint="33"/>
                <w:rtl/>
              </w:rPr>
              <w:br/>
            </w:r>
          </w:p>
          <w:p w14:paraId="42DECA62" w14:textId="3F8682AE" w:rsidR="001D04A7" w:rsidRPr="00227F72" w:rsidRDefault="001D04A7" w:rsidP="001D04A7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noProof/>
                <w:color w:val="EE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48AB76E" wp14:editId="47FA9386">
                      <wp:simplePos x="0" y="0"/>
                      <wp:positionH relativeFrom="column">
                        <wp:posOffset>2863215</wp:posOffset>
                      </wp:positionH>
                      <wp:positionV relativeFrom="paragraph">
                        <wp:posOffset>156845</wp:posOffset>
                      </wp:positionV>
                      <wp:extent cx="2286000" cy="1171575"/>
                      <wp:effectExtent l="0" t="0" r="19050" b="28575"/>
                      <wp:wrapNone/>
                      <wp:docPr id="1043831337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1171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8294A7" w14:textId="78D5A93B" w:rsidR="005D7019" w:rsidRDefault="005D7019" w:rsidP="005D701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CA330C" wp14:editId="63151B83">
                                        <wp:extent cx="2001520" cy="1054735"/>
                                        <wp:effectExtent l="0" t="0" r="0" b="0"/>
                                        <wp:docPr id="111091669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0916699" name=""/>
                                                <pic:cNvPicPr/>
                                              </pic:nvPicPr>
                                              <pic:blipFill>
                                                <a:blip r:embed="rId36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1520" cy="1054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8AB76E" id="Rectangle 59" o:spid="_x0000_s1038" style="position:absolute;left:0;text-align:left;margin-left:225.45pt;margin-top:12.35pt;width:180pt;height:92.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" fillcolor="white [3201]" strokecolor="white [3212]" strokeweight="2pt">
                      <v:textbox>
                        <w:txbxContent>
                          <w:p w14:paraId="108294A7" w14:textId="78D5A93B" w:rsidR="005D7019" w:rsidRDefault="005D7019" w:rsidP="005D70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A330C" wp14:editId="63151B83">
                                  <wp:extent cx="2001520" cy="1054735"/>
                                  <wp:effectExtent l="0" t="0" r="0" b="0"/>
                                  <wp:docPr id="111091669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0916699" name=""/>
                                          <pic:cNvPicPr/>
                                        </pic:nvPicPr>
                                        <pic:blipFill>
                                          <a:blip r:embed="rId3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20" cy="1054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6AC679" w14:textId="4F4B8CB4" w:rsidR="001D04A7" w:rsidRPr="00227F72" w:rsidRDefault="001D04A7" w:rsidP="001D04A7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23152EAE" w14:textId="57E77283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AEA7597" w14:textId="4CBC7017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F03890" w14:textId="77777777" w:rsidR="00005612" w:rsidRPr="00227F72" w:rsidRDefault="00005612" w:rsidP="0000561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91B08AF" w14:textId="77777777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BD9B9CC" w14:textId="77777777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55A312E" w14:textId="16E691EA" w:rsidR="005D7019" w:rsidRPr="00227F72" w:rsidRDefault="005D7019" w:rsidP="005D7019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color w:val="EE0000"/>
                <w:sz w:val="26"/>
                <w:szCs w:val="26"/>
                <w:u w:val="single"/>
                <w:rtl/>
                <w:lang w:bidi="ar-DZ"/>
              </w:rPr>
              <w:t>نتيجة:</w:t>
            </w:r>
          </w:p>
          <w:p w14:paraId="711CA8C4" w14:textId="36ECDEE0" w:rsidR="005D7019" w:rsidRPr="00227F72" w:rsidRDefault="005D7019" w:rsidP="005D7019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>من تعريف العدد المشتق لدينا: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    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3680" w:dyaOrig="660" w14:anchorId="0671CB04">
                <v:shape id="_x0000_i1240" type="#_x0000_t75" style="width:183.75pt;height:33pt" o:ole="">
                  <v:imagedata r:id="rId370" o:title=""/>
                </v:shape>
                <o:OLEObject Type="Embed" ProgID="Equation.DSMT4" ShapeID="_x0000_i1240" DrawAspect="Content" ObjectID="_1822084861" r:id="rId371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إذن 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  <w:highlight w:val="cyan"/>
              </w:rPr>
              <w:object w:dxaOrig="1300" w:dyaOrig="660" w14:anchorId="56861691">
                <v:shape id="_x0000_i1241" type="#_x0000_t75" style="width:65.25pt;height:33pt" o:ole="">
                  <v:imagedata r:id="rId372" o:title=""/>
                </v:shape>
                <o:OLEObject Type="Embed" ProgID="Equation.DSMT4" ShapeID="_x0000_i1241" DrawAspect="Content" ObjectID="_1822084862" r:id="rId373"/>
              </w:object>
            </w:r>
          </w:p>
          <w:p w14:paraId="2C27358F" w14:textId="77777777" w:rsidR="005D7019" w:rsidRPr="00227F72" w:rsidRDefault="005D7019" w:rsidP="005D701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0CE3033" w14:textId="77777777" w:rsidR="001D04A7" w:rsidRPr="00227F72" w:rsidRDefault="001D04A7" w:rsidP="001D04A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53BFAC8" w14:textId="4F389765" w:rsidR="00D77D4D" w:rsidRDefault="00D77D4D" w:rsidP="00D77D4D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AE4A5E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ت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29</w:t>
            </w:r>
            <w:r w:rsidRPr="00AE4A5E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الى 36 </w:t>
            </w:r>
            <w:r w:rsidRPr="00AE4A5E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104</w:t>
            </w:r>
          </w:p>
          <w:p w14:paraId="0910809C" w14:textId="77777777" w:rsidR="00D77D4D" w:rsidRDefault="00D77D4D" w:rsidP="00D77D4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9228BC1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في التمارين من </w:t>
            </w:r>
            <w:r w:rsidRPr="00227F72">
              <w:rPr>
                <w:rFonts w:ascii="Amiri" w:hAnsi="Amiri" w:cs="Amiri"/>
                <w:b/>
                <w:bCs/>
                <w:color w:val="FF6600"/>
                <w:sz w:val="26"/>
                <w:szCs w:val="26"/>
                <w:rtl/>
              </w:rPr>
              <w:t>29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إلى </w:t>
            </w:r>
            <w:r w:rsidRPr="00227F72">
              <w:rPr>
                <w:rFonts w:ascii="Amiri" w:hAnsi="Amiri" w:cs="Amiri" w:hint="cs"/>
                <w:b/>
                <w:bCs/>
                <w:color w:val="FF6600"/>
                <w:sz w:val="26"/>
                <w:szCs w:val="26"/>
                <w:rtl/>
              </w:rPr>
              <w:t>36</w:t>
            </w:r>
            <w:r w:rsidRPr="00227F72">
              <w:rPr>
                <w:rFonts w:ascii="Amiri" w:hAnsi="Amiri" w:cs="Amiri" w:hint="cs"/>
                <w:color w:val="FF6600"/>
                <w:sz w:val="26"/>
                <w:szCs w:val="26"/>
                <w:rtl/>
              </w:rPr>
              <w:t>،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احسب الدالة المشتقة </w:t>
            </w:r>
            <w:r w:rsidRPr="00227F72">
              <w:rPr>
                <w:rFonts w:ascii="Amiri" w:hAnsi="Amiri" w:cs="Amiri"/>
                <w:position w:val="-10"/>
                <w:sz w:val="26"/>
                <w:szCs w:val="26"/>
              </w:rPr>
              <w:object w:dxaOrig="300" w:dyaOrig="320" w14:anchorId="79785AF2">
                <v:shape id="_x0000_i3164" type="#_x0000_t75" style="width:15pt;height:15.75pt" o:ole="">
                  <v:imagedata r:id="rId374" o:title=""/>
                </v:shape>
                <o:OLEObject Type="Embed" ProgID="Equation.DSMT4" ShapeID="_x0000_i3164" DrawAspect="Content" ObjectID="_1822084863" r:id="rId375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للدالة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على المجال 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</w:rPr>
              <w:t>I</w:t>
            </w:r>
            <w:r w:rsidRPr="00227F7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</w:p>
          <w:p w14:paraId="1D5855F7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</w:t>
            </w:r>
            <w:r w:rsidRPr="00227F72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drawing>
                <wp:inline distT="0" distB="0" distL="0" distR="0" wp14:anchorId="6A362FDF" wp14:editId="3BD77FF0">
                  <wp:extent cx="714375" cy="257175"/>
                  <wp:effectExtent l="0" t="0" r="9525" b="9525"/>
                  <wp:docPr id="1425440360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  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1945F2D2">
                <v:shape id="_x0000_i3165" type="#_x0000_t75" style="width:30.75pt;height:12.75pt" o:ole="">
                  <v:imagedata r:id="rId377" o:title=""/>
                </v:shape>
                <o:OLEObject Type="Embed" ProgID="Equation.DSMT4" ShapeID="_x0000_i3165" DrawAspect="Content" ObjectID="_1822084864" r:id="rId378"/>
              </w:object>
            </w:r>
          </w:p>
          <w:p w14:paraId="60E698F4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780" w:dyaOrig="400" w14:anchorId="2B813456">
                <v:shape id="_x0000_i3166" type="#_x0000_t75" style="width:89.25pt;height:20.25pt" o:ole="">
                  <v:imagedata r:id="rId379" o:title=""/>
                </v:shape>
                <o:OLEObject Type="Embed" ProgID="Equation.DSMT4" ShapeID="_x0000_i3166" DrawAspect="Content" ObjectID="_1822084865" r:id="rId38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16C19D1D">
                <v:shape id="_x0000_i3167" type="#_x0000_t75" style="width:30.75pt;height:12.75pt" o:ole="">
                  <v:imagedata r:id="rId377" o:title=""/>
                </v:shape>
                <o:OLEObject Type="Embed" ProgID="Equation.DSMT4" ShapeID="_x0000_i3167" DrawAspect="Content" ObjectID="_1822084866" r:id="rId381"/>
              </w:object>
            </w:r>
          </w:p>
          <w:p w14:paraId="0986B9A3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2079" w:dyaOrig="440" w14:anchorId="1CB51B28">
                <v:shape id="_x0000_i3168" type="#_x0000_t75" style="width:104.25pt;height:21.75pt" o:ole="">
                  <v:imagedata r:id="rId382" o:title=""/>
                </v:shape>
                <o:OLEObject Type="Embed" ProgID="Equation.DSMT4" ShapeID="_x0000_i3168" DrawAspect="Content" ObjectID="_1822084867" r:id="rId38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6ADF9B28">
                <v:shape id="_x0000_i3169" type="#_x0000_t75" style="width:30.75pt;height:12.75pt" o:ole="">
                  <v:imagedata r:id="rId377" o:title=""/>
                </v:shape>
                <o:OLEObject Type="Embed" ProgID="Equation.DSMT4" ShapeID="_x0000_i3169" DrawAspect="Content" ObjectID="_1822084868" r:id="rId384"/>
              </w:object>
            </w:r>
          </w:p>
          <w:p w14:paraId="108C5266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359" w:dyaOrig="660" w14:anchorId="1F502E44">
                <v:shape id="_x0000_i3170" type="#_x0000_t75" style="width:68.25pt;height:33pt" o:ole="">
                  <v:imagedata r:id="rId385" o:title=""/>
                </v:shape>
                <o:OLEObject Type="Embed" ProgID="Equation.DSMT4" ShapeID="_x0000_i3170" DrawAspect="Content" ObjectID="_1822084869" r:id="rId38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</w:t>
            </w:r>
            <w:r w:rsidRPr="00227F72">
              <w:rPr>
                <w:rFonts w:ascii="Amiri" w:hAnsi="Amiri" w:cs="Amiri"/>
                <w:sz w:val="26"/>
                <w:szCs w:val="26"/>
              </w:rPr>
              <w:t xml:space="preserve">       </w: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80" w:dyaOrig="300" w14:anchorId="620BAD5C">
                <v:shape id="_x0000_i3171" type="#_x0000_t75" style="width:33.75pt;height:15pt" o:ole="">
                  <v:imagedata r:id="rId387" o:title=""/>
                </v:shape>
                <o:OLEObject Type="Embed" ProgID="Equation.DSMT4" ShapeID="_x0000_i3171" DrawAspect="Content" ObjectID="_1822084870" r:id="rId388"/>
              </w:object>
            </w:r>
          </w:p>
          <w:p w14:paraId="7241BEA9" w14:textId="1EE6ADAA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9B867B3" wp14:editId="2B06046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389255</wp:posOffset>
                      </wp:positionV>
                      <wp:extent cx="2447925" cy="2447925"/>
                      <wp:effectExtent l="0" t="0" r="28575" b="28575"/>
                      <wp:wrapNone/>
                      <wp:docPr id="132046596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7925" cy="2447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D4F955" w14:textId="64E69C61" w:rsidR="00D77D4D" w:rsidRDefault="00D77D4D" w:rsidP="00D77D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0A1DFC" wp14:editId="2034F775">
                                        <wp:extent cx="2239645" cy="2176246"/>
                                        <wp:effectExtent l="0" t="0" r="8255" b="0"/>
                                        <wp:docPr id="1870447137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0447137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9645" cy="2176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867B3" id="Rectangle 65" o:spid="_x0000_s1039" style="position:absolute;left:0;text-align:left;margin-left:.45pt;margin-top:30.65pt;width:192.75pt;height:192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" fillcolor="white [3201]" strokecolor="white [3212]" strokeweight="2pt">
                      <v:textbox>
                        <w:txbxContent>
                          <w:p w14:paraId="46D4F955" w14:textId="64E69C61" w:rsidR="00D77D4D" w:rsidRDefault="00D77D4D" w:rsidP="00D77D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A1DFC" wp14:editId="2034F775">
                                  <wp:extent cx="2239645" cy="2176246"/>
                                  <wp:effectExtent l="0" t="0" r="8255" b="0"/>
                                  <wp:docPr id="187044713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0447137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645" cy="2176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500" w:dyaOrig="660" w14:anchorId="75068746">
                <v:shape id="_x0000_i3172" type="#_x0000_t75" style="width:75pt;height:33pt" o:ole="">
                  <v:imagedata r:id="rId389" o:title=""/>
                </v:shape>
                <o:OLEObject Type="Embed" ProgID="Equation.DSMT4" ShapeID="_x0000_i3172" DrawAspect="Content" ObjectID="_1822084871" r:id="rId390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16807501">
                <v:shape id="_x0000_i3173" type="#_x0000_t75" style="width:30.75pt;height:12.75pt" o:ole="">
                  <v:imagedata r:id="rId377" o:title=""/>
                </v:shape>
                <o:OLEObject Type="Embed" ProgID="Equation.DSMT4" ShapeID="_x0000_i3173" DrawAspect="Content" ObjectID="_1822084872" r:id="rId391"/>
              </w:object>
            </w:r>
          </w:p>
          <w:p w14:paraId="5F3C4EA8" w14:textId="5AFFB59A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 </w:t>
            </w:r>
            <w:r w:rsidRPr="00227F72">
              <w:rPr>
                <w:rFonts w:ascii="Amiri" w:hAnsi="Amiri" w:cs="Amiri"/>
                <w:position w:val="-24"/>
                <w:sz w:val="26"/>
                <w:szCs w:val="26"/>
              </w:rPr>
              <w:object w:dxaOrig="1400" w:dyaOrig="660" w14:anchorId="5915627B">
                <v:shape id="_x0000_i3174" type="#_x0000_t75" style="width:69.75pt;height:33pt" o:ole="">
                  <v:imagedata r:id="rId392" o:title=""/>
                </v:shape>
                <o:OLEObject Type="Embed" ProgID="Equation.DSMT4" ShapeID="_x0000_i3174" DrawAspect="Content" ObjectID="_1822084873" r:id="rId393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    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246FEE97">
                <v:shape id="_x0000_i3175" type="#_x0000_t75" style="width:30.75pt;height:12.75pt" o:ole="">
                  <v:imagedata r:id="rId377" o:title=""/>
                </v:shape>
                <o:OLEObject Type="Embed" ProgID="Equation.DSMT4" ShapeID="_x0000_i3175" DrawAspect="Content" ObjectID="_1822084874" r:id="rId394"/>
              </w:object>
            </w:r>
          </w:p>
          <w:p w14:paraId="27A26736" w14:textId="77777777" w:rsidR="00D77D4D" w:rsidRPr="00227F72" w:rsidRDefault="00D77D4D" w:rsidP="00D77D4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       </w:t>
            </w:r>
            <w:r w:rsidRPr="00227F72">
              <w:rPr>
                <w:rFonts w:ascii="Amiri" w:hAnsi="Amiri" w:cs="Amiri"/>
                <w:position w:val="-14"/>
                <w:sz w:val="26"/>
                <w:szCs w:val="26"/>
              </w:rPr>
              <w:object w:dxaOrig="1980" w:dyaOrig="400" w14:anchorId="7520CB87">
                <v:shape id="_x0000_i3176" type="#_x0000_t75" style="width:99pt;height:20.25pt" o:ole="">
                  <v:imagedata r:id="rId395" o:title=""/>
                </v:shape>
                <o:OLEObject Type="Embed" ProgID="Equation.DSMT4" ShapeID="_x0000_i3176" DrawAspect="Content" ObjectID="_1822084875" r:id="rId396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،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062CEE7C">
                <v:shape id="_x0000_i3177" type="#_x0000_t75" style="width:30.75pt;height:12.75pt" o:ole="">
                  <v:imagedata r:id="rId377" o:title=""/>
                </v:shape>
                <o:OLEObject Type="Embed" ProgID="Equation.DSMT4" ShapeID="_x0000_i3177" DrawAspect="Content" ObjectID="_1822084876" r:id="rId397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5DBD6023" w14:textId="20E355B5" w:rsidR="001D04A7" w:rsidRPr="00D77D4D" w:rsidRDefault="00D77D4D" w:rsidP="00D77D4D">
            <w:pPr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227F72">
              <w:rPr>
                <w:rFonts w:ascii="Amiri" w:hAnsi="Amiri" w:cs="Amiri"/>
                <w:position w:val="-10"/>
                <w:sz w:val="26"/>
                <w:szCs w:val="26"/>
                <w:rtl/>
              </w:rPr>
              <w:t xml:space="preserve">      </w:t>
            </w:r>
            <w:r w:rsidRPr="00227F72">
              <w:rPr>
                <w:rFonts w:ascii="Amiri" w:hAnsi="Amiri" w:cs="Amiri"/>
                <w:position w:val="-16"/>
                <w:sz w:val="26"/>
                <w:szCs w:val="26"/>
              </w:rPr>
              <w:object w:dxaOrig="2260" w:dyaOrig="440" w14:anchorId="04C5C904">
                <v:shape id="_x0000_i3178" type="#_x0000_t75" style="width:113.25pt;height:21.75pt" o:ole="">
                  <v:imagedata r:id="rId398" o:title=""/>
                </v:shape>
                <o:OLEObject Type="Embed" ProgID="Equation.DSMT4" ShapeID="_x0000_i3178" DrawAspect="Content" ObjectID="_1822084877" r:id="rId399"/>
              </w:object>
            </w:r>
            <w:r w:rsidRPr="00227F72">
              <w:rPr>
                <w:rFonts w:ascii="Amiri" w:hAnsi="Amiri" w:cs="Amiri"/>
                <w:sz w:val="26"/>
                <w:szCs w:val="26"/>
                <w:rtl/>
              </w:rPr>
              <w:t xml:space="preserve">،         </w:t>
            </w:r>
            <w:r w:rsidRPr="00227F72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32BD5A3F">
                <v:shape id="_x0000_i3179" type="#_x0000_t75" style="width:30.75pt;height:12.75pt" o:ole="">
                  <v:imagedata r:id="rId377" o:title=""/>
                </v:shape>
                <o:OLEObject Type="Embed" ProgID="Equation.DSMT4" ShapeID="_x0000_i3179" DrawAspect="Content" ObjectID="_1822084878" r:id="rId400"/>
              </w:object>
            </w:r>
          </w:p>
          <w:p w14:paraId="2D4A896D" w14:textId="77777777" w:rsidR="001D04A7" w:rsidRDefault="001D04A7" w:rsidP="001D04A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6CC84D4" w14:textId="77777777" w:rsidR="001D04A7" w:rsidRDefault="001D04A7" w:rsidP="001D04A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62FD7A5" w14:textId="77777777" w:rsidR="001D04A7" w:rsidRDefault="001D04A7" w:rsidP="001D04A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8F56F73" w14:textId="77777777" w:rsidR="001D04A7" w:rsidRDefault="001D04A7" w:rsidP="001D04A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5B5A905" w14:textId="736C62A9" w:rsidR="001D04A7" w:rsidRPr="005D7019" w:rsidRDefault="001D04A7" w:rsidP="001D04A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7521EF5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E8DF1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C3253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784B4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EC02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23660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0DF5E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9EA2A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D40DA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1BD5A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DFF3F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9ECFC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94D92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5CB12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04C6D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4BE26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39057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92CE9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0B56B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0B3DC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4D6F8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BC7A6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B01AD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02225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EB351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60D85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58A72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10337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9348F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6281B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16675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86B6F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25029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E0EF75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F152C86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2B6DB5" wp14:editId="201CA973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31509117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B038C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403EF00" w14:textId="74009B38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C17539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C17539" w:rsidRPr="00C1753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توظيف خواص الاسية لحل مشكلات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B6DB5" id="_x0000_s1040" style="position:absolute;left:0;text-align:left;margin-left:-46.15pt;margin-top:66.05pt;width:543pt;height:5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" fillcolor="white [3201]" strokecolor="black [3200]" strokeweight="2pt">
                <v:textbox>
                  <w:txbxContent>
                    <w:p w14:paraId="453B038C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403EF00" w14:textId="74009B38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C17539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C17539" w:rsidRPr="00C1753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توظيف خواص الاسية لحل مشكلات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9D5B73" wp14:editId="5DCA06DE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79046306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2F69B" w14:textId="53D62D49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761511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01 ساعة</w:t>
                            </w:r>
                          </w:p>
                          <w:p w14:paraId="340B7705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D5B73" id="_x0000_s1041" style="position:absolute;left:0;text-align:left;margin-left:-44.65pt;margin-top:.8pt;width:100.5pt;height:5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AUAWh3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2F92F69B" w14:textId="53D62D49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761511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01 ساعة</w:t>
                      </w:r>
                    </w:p>
                    <w:p w14:paraId="340B7705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76666A" wp14:editId="1B43BC56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1416418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21D9B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6666A" id="_x0000_s1042" style="position:absolute;left:0;text-align:left;margin-left:396.35pt;margin-top:-.7pt;width:100.5pt;height:6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TaPEp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0E521D9B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9D0231" wp14:editId="7269C832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90691692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078B5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39C9A29A" w14:textId="4752FB83" w:rsidR="00761511" w:rsidRPr="00AF5099" w:rsidRDefault="00124F8B" w:rsidP="00761511">
                            <w:pPr>
                              <w:bidi/>
                              <w:spacing w:after="0" w:line="240" w:lineRule="auto"/>
                              <w:rPr>
                                <w:rFonts w:cs="Simplified Arabic"/>
                                <w:b/>
                                <w:bCs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761511" w:rsidRPr="00761511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</w:rPr>
                              <w:t>الدوال الأسية:</w:t>
                            </w:r>
                            <w:r w:rsidR="00761511" w:rsidRPr="00761511">
                              <w:rPr>
                                <w:rFonts w:ascii="Amiri" w:hAnsi="Amiri" w:cs="Amiri"/>
                                <w:position w:val="-6"/>
                                <w:sz w:val="24"/>
                                <w:szCs w:val="24"/>
                              </w:rPr>
                              <w:object w:dxaOrig="880" w:dyaOrig="340" w14:anchorId="60A52001">
                                <v:shape id="_x0000_i1243" type="#_x0000_t75" style="width:44.25pt;height:17.25pt" o:ole="">
                                  <v:imagedata r:id="rId401" o:title=""/>
                                </v:shape>
                                <o:OLEObject Type="Embed" ProgID="Equation.DSMT4" ShapeID="_x0000_i1243" DrawAspect="Content" ObjectID="_1822085330" r:id="rId402"/>
                              </w:object>
                            </w:r>
                          </w:p>
                          <w:p w14:paraId="1193871B" w14:textId="076FB86E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9D0231" id="_x0000_s1043" style="position:absolute;left:0;text-align:left;margin-left:66.35pt;margin-top:1.55pt;width:323.25pt;height:58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" fillcolor="white [3212]" strokecolor="black [3213]" strokeweight="2pt">
                <v:textbox>
                  <w:txbxContent>
                    <w:p w14:paraId="4F3078B5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39C9A29A" w14:textId="4752FB83" w:rsidR="00761511" w:rsidRPr="00AF5099" w:rsidRDefault="00124F8B" w:rsidP="00761511">
                      <w:pPr>
                        <w:bidi/>
                        <w:spacing w:after="0" w:line="240" w:lineRule="auto"/>
                        <w:rPr>
                          <w:rFonts w:cs="Simplified Arabic"/>
                          <w:b/>
                          <w:bCs/>
                          <w:color w:val="008000"/>
                          <w:sz w:val="40"/>
                          <w:szCs w:val="40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761511" w:rsidRPr="00761511">
                        <w:rPr>
                          <w:rFonts w:ascii="Amiri" w:hAnsi="Amiri" w:cs="Amiri"/>
                          <w:sz w:val="24"/>
                          <w:szCs w:val="24"/>
                          <w:rtl/>
                        </w:rPr>
                        <w:t>الدوال الأسية:</w:t>
                      </w:r>
                      <w:r w:rsidR="00761511" w:rsidRPr="00761511">
                        <w:rPr>
                          <w:rFonts w:ascii="Amiri" w:hAnsi="Amiri" w:cs="Amiri"/>
                          <w:position w:val="-6"/>
                          <w:sz w:val="24"/>
                          <w:szCs w:val="24"/>
                        </w:rPr>
                        <w:object w:dxaOrig="880" w:dyaOrig="340" w14:anchorId="60A52001">
                          <v:shape id="_x0000_i1243" type="#_x0000_t75" style="width:44.25pt;height:17.25pt" o:ole="">
                            <v:imagedata r:id="rId401" o:title=""/>
                          </v:shape>
                          <o:OLEObject Type="Embed" ProgID="Equation.DSMT4" ShapeID="_x0000_i1243" DrawAspect="Content" ObjectID="_1822085330" r:id="rId403"/>
                        </w:object>
                      </w:r>
                    </w:p>
                    <w:p w14:paraId="1193871B" w14:textId="076FB86E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4A59F72E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86C8C21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0E4B9CFA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7748C7D2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E26AA9E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6C6C3574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118CE28C" w14:textId="77777777" w:rsidTr="00395266">
        <w:trPr>
          <w:trHeight w:val="12240"/>
        </w:trPr>
        <w:tc>
          <w:tcPr>
            <w:tcW w:w="1278" w:type="dxa"/>
          </w:tcPr>
          <w:p w14:paraId="05D1E3C9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01C5C00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025EDE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FE2F95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74452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8E3486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81D179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4DCBC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903DD4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A0DD5C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58E944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F99D2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30FF8D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6CAA8C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7BA7FA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8BF6ED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30C647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77A0D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634AD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93B5DB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58825F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325CD8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496DA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FFBA4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9A8BF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F754F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83A5A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777DA2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BF8F11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846FBC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356F6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FEF2FF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1BCE5CC" w14:textId="77777777" w:rsidR="00124F8B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0FDA8254" w14:textId="3FA3C908" w:rsidR="00761511" w:rsidRPr="0071529F" w:rsidRDefault="00761511" w:rsidP="00612B3A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 w:rsidRPr="0071529F">
              <w:rPr>
                <w:rFonts w:ascii="Amiri" w:hAnsi="Amiri" w:cs="Amiri"/>
                <w:color w:val="FF0000"/>
                <w:sz w:val="26"/>
                <w:szCs w:val="26"/>
                <w:rtl/>
              </w:rPr>
              <w:t>حلول المعادلة</w:t>
            </w:r>
            <w:r w:rsidRPr="0071529F">
              <w:rPr>
                <w:rFonts w:ascii="Amiri" w:hAnsi="Amiri" w:cs="Amiri"/>
                <w:color w:val="0000FF"/>
                <w:sz w:val="26"/>
                <w:szCs w:val="26"/>
                <w:rtl/>
              </w:rPr>
              <w:t xml:space="preserve"> </w:t>
            </w:r>
            <w:r w:rsidR="0071529F" w:rsidRPr="0071529F">
              <w:rPr>
                <w:rFonts w:ascii="Amiri" w:hAnsi="Amiri" w:cs="Amiri"/>
                <w:color w:val="0000FF"/>
                <w:position w:val="-12"/>
                <w:sz w:val="26"/>
                <w:szCs w:val="26"/>
              </w:rPr>
              <w:object w:dxaOrig="859" w:dyaOrig="380" w14:anchorId="27434D90">
                <v:shape id="_x0000_i1244" type="#_x0000_t75" style="width:42.75pt;height:18.75pt" o:ole="">
                  <v:imagedata r:id="rId404" o:title=""/>
                </v:shape>
                <o:OLEObject Type="Embed" ProgID="Equation.DSMT4" ShapeID="_x0000_i1244" DrawAspect="Content" ObjectID="_1822084879" r:id="rId405"/>
              </w:object>
            </w:r>
          </w:p>
          <w:p w14:paraId="33EDDB0C" w14:textId="77777777" w:rsidR="00124F8B" w:rsidRPr="0071529F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 w:rsidRPr="0071529F"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2DE34CD4" w14:textId="77777777" w:rsidR="00761511" w:rsidRPr="0071529F" w:rsidRDefault="00761511" w:rsidP="00761511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71529F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نشاط</w:t>
            </w:r>
          </w:p>
          <w:p w14:paraId="5C12C686" w14:textId="77777777" w:rsidR="002718AE" w:rsidRPr="0071529F" w:rsidRDefault="002718AE" w:rsidP="002718AE">
            <w:pPr>
              <w:bidi/>
              <w:jc w:val="lowKashida"/>
              <w:rPr>
                <w:rFonts w:ascii="Amiri" w:hAnsi="Amiri" w:cs="Amiri"/>
                <w:sz w:val="26"/>
                <w:szCs w:val="26"/>
                <w:rtl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</w:rPr>
              <w:t>لتكن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5FA96A8B">
                <v:shape id="_x0000_i1245" type="#_x0000_t75" style="width:12pt;height:12.75pt" o:ole="">
                  <v:imagedata r:id="rId406" o:title=""/>
                </v:shape>
                <o:OLEObject Type="Embed" ProgID="Equation.DSMT4" ShapeID="_x0000_i1245" DrawAspect="Content" ObjectID="_1822084880" r:id="rId407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الدالة المعرفة على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016935BC">
                <v:shape id="_x0000_i1246" type="#_x0000_t75" style="width:12.75pt;height:12.75pt" o:ole="">
                  <v:imagedata r:id="rId76" o:title=""/>
                </v:shape>
                <o:OLEObject Type="Embed" ProgID="Equation.DSMT4" ShapeID="_x0000_i1246" DrawAspect="Content" ObjectID="_1822084881" r:id="rId408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بـِ 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1140" w:dyaOrig="400" w14:anchorId="3C3F1B9A">
                <v:shape id="_x0000_i1247" type="#_x0000_t75" style="width:57pt;height:20.25pt" o:ole="">
                  <v:imagedata r:id="rId409" o:title=""/>
                </v:shape>
                <o:OLEObject Type="Embed" ProgID="Equation.DSMT4" ShapeID="_x0000_i1247" DrawAspect="Content" ObjectID="_1822084882" r:id="rId410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16C5DCF" w14:textId="3638F287" w:rsidR="002718AE" w:rsidRPr="0071529F" w:rsidRDefault="002718AE" w:rsidP="006C4628">
            <w:pPr>
              <w:pStyle w:val="Paragraphedeliste"/>
              <w:numPr>
                <w:ilvl w:val="0"/>
                <w:numId w:val="6"/>
              </w:numPr>
              <w:tabs>
                <w:tab w:val="right" w:pos="42"/>
                <w:tab w:val="right" w:pos="363"/>
              </w:tabs>
              <w:bidi/>
              <w:ind w:left="360"/>
              <w:rPr>
                <w:rFonts w:ascii="Amiri" w:eastAsia="Calibri" w:hAnsi="Amiri" w:cs="Amiri"/>
                <w:sz w:val="26"/>
                <w:szCs w:val="26"/>
              </w:rPr>
            </w:pPr>
            <w:r w:rsidRPr="0071529F">
              <w:rPr>
                <w:rFonts w:ascii="Amiri" w:eastAsia="Calibri" w:hAnsi="Amiri" w:cs="Amiri" w:hint="cs"/>
                <w:sz w:val="26"/>
                <w:szCs w:val="26"/>
                <w:rtl/>
              </w:rPr>
              <w:t xml:space="preserve">تحقق ان </w: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الدالة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6F6A2E2E">
                <v:shape id="_x0000_i1248" type="#_x0000_t75" style="width:12pt;height:12.75pt" o:ole="">
                  <v:imagedata r:id="rId411" o:title=""/>
                </v:shape>
                <o:OLEObject Type="Embed" ProgID="Equation.DSMT4" ShapeID="_x0000_i1248" DrawAspect="Content" ObjectID="_1822084883" r:id="rId412"/>
              </w:object>
            </w:r>
            <w:r w:rsidRPr="0071529F">
              <w:rPr>
                <w:rFonts w:ascii="Amiri" w:hAnsi="Amiri" w:cs="Amiri" w:hint="cs"/>
                <w:sz w:val="26"/>
                <w:szCs w:val="26"/>
                <w:rtl/>
              </w:rPr>
              <w:t xml:space="preserve"> هي حل للمعادلة التفاضلية 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1440" w:dyaOrig="400" w14:anchorId="5269E093">
                <v:shape id="_x0000_i1249" type="#_x0000_t75" style="width:1in;height:20.25pt" o:ole="">
                  <v:imagedata r:id="rId413" o:title=""/>
                </v:shape>
                <o:OLEObject Type="Embed" ProgID="Equation.DSMT4" ShapeID="_x0000_i1249" DrawAspect="Content" ObjectID="_1822084884" r:id="rId414"/>
              </w:object>
            </w:r>
            <w:r w:rsidRPr="0071529F">
              <w:rPr>
                <w:rFonts w:ascii="Amiri" w:hAnsi="Amiri" w:cs="Amiri" w:hint="cs"/>
                <w:sz w:val="26"/>
                <w:szCs w:val="26"/>
                <w:rtl/>
              </w:rPr>
              <w:t xml:space="preserve"> والتي تحقق: 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0CE2B63F">
                <v:shape id="_x0000_i1250" type="#_x0000_t75" style="width:44.25pt;height:20.25pt" o:ole="">
                  <v:imagedata r:id="rId415" o:title=""/>
                </v:shape>
                <o:OLEObject Type="Embed" ProgID="Equation.DSMT4" ShapeID="_x0000_i1250" DrawAspect="Content" ObjectID="_1822084885" r:id="rId416"/>
              </w:object>
            </w:r>
          </w:p>
          <w:p w14:paraId="0E3784B2" w14:textId="77777777" w:rsidR="00602A56" w:rsidRPr="0071529F" w:rsidRDefault="00602A56" w:rsidP="006C4628">
            <w:pPr>
              <w:pStyle w:val="Paragraphedeliste"/>
              <w:numPr>
                <w:ilvl w:val="0"/>
                <w:numId w:val="6"/>
              </w:numPr>
              <w:tabs>
                <w:tab w:val="right" w:pos="42"/>
                <w:tab w:val="right" w:pos="363"/>
              </w:tabs>
              <w:bidi/>
              <w:ind w:left="360"/>
              <w:rPr>
                <w:rFonts w:ascii="Amiri" w:eastAsia="Calibri" w:hAnsi="Amiri" w:cs="Amiri"/>
                <w:sz w:val="26"/>
                <w:szCs w:val="26"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</w:rPr>
              <w:t>نفرض أنه توجد دالة ثانية</w:t>
            </w:r>
            <w:r w:rsidRPr="0071529F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260" w14:anchorId="0F1ADFD2">
                <v:shape id="_x0000_i1251" type="#_x0000_t75" style="width:12pt;height:12.75pt" o:ole="">
                  <v:imagedata r:id="rId19" o:title=""/>
                </v:shape>
                <o:OLEObject Type="Embed" ProgID="Equation.DSMT4" ShapeID="_x0000_i1251" DrawAspect="Content" ObjectID="_1822084886" r:id="rId417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 تحقق</w:t>
            </w:r>
            <w:r w:rsidRPr="0071529F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700" w:dyaOrig="320" w14:anchorId="15092447">
                <v:shape id="_x0000_i1252" type="#_x0000_t75" style="width:35.25pt;height:15.75pt" o:ole="">
                  <v:imagedata r:id="rId21" o:title=""/>
                </v:shape>
                <o:OLEObject Type="Embed" ProgID="Equation.DSMT4" ShapeID="_x0000_i1252" DrawAspect="Content" ObjectID="_1822084887" r:id="rId418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80" w:dyaOrig="400" w14:anchorId="1AC178FC">
                <v:shape id="_x0000_i1253" type="#_x0000_t75" style="width:44.25pt;height:20.25pt" o:ole="">
                  <v:imagedata r:id="rId23" o:title=""/>
                </v:shape>
                <o:OLEObject Type="Embed" ProgID="Equation.DSMT4" ShapeID="_x0000_i1253" DrawAspect="Content" ObjectID="_1822084888" r:id="rId419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بما أن الدالة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0B4B1013">
                <v:shape id="_x0000_i1254" type="#_x0000_t75" style="width:12pt;height:12.75pt" o:ole="">
                  <v:imagedata r:id="rId25" o:title=""/>
                </v:shape>
                <o:OLEObject Type="Embed" ProgID="Equation.DSMT4" ShapeID="_x0000_i1254" DrawAspect="Content" ObjectID="_1822084889" r:id="rId420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لا تنعدم على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59B4690A">
                <v:shape id="_x0000_i1255" type="#_x0000_t75" style="width:12.75pt;height:12.75pt" o:ole="">
                  <v:imagedata r:id="rId27" o:title=""/>
                </v:shape>
                <o:OLEObject Type="Embed" ProgID="Equation.DSMT4" ShapeID="_x0000_i1255" DrawAspect="Content" ObjectID="_1822084890" r:id="rId421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، نعتبر الدالة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792E910D">
                <v:shape id="_x0000_i1256" type="#_x0000_t75" style="width:12pt;height:12.75pt" o:ole="">
                  <v:imagedata r:id="rId29" o:title=""/>
                </v:shape>
                <o:OLEObject Type="Embed" ProgID="Equation.DSMT4" ShapeID="_x0000_i1256" DrawAspect="Content" ObjectID="_1822084891" r:id="rId422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على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0A7F998F">
                <v:shape id="_x0000_i1257" type="#_x0000_t75" style="width:12.75pt;height:12.75pt" o:ole="">
                  <v:imagedata r:id="rId31" o:title=""/>
                </v:shape>
                <o:OLEObject Type="Embed" ProgID="Equation.DSMT4" ShapeID="_x0000_i1257" DrawAspect="Content" ObjectID="_1822084892" r:id="rId423"/>
              </w:object>
            </w:r>
            <w:r w:rsidRPr="0071529F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بـِ </w:t>
            </w:r>
            <w:r w:rsidRPr="0071529F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1440" w:dyaOrig="740" w14:anchorId="5C32C3E9">
                <v:shape id="_x0000_i1258" type="#_x0000_t75" style="width:1in;height:36.75pt" o:ole="">
                  <v:imagedata r:id="rId33" o:title=""/>
                </v:shape>
                <o:OLEObject Type="Embed" ProgID="Equation.DSMT4" ShapeID="_x0000_i1258" DrawAspect="Content" ObjectID="_1822084893" r:id="rId424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02EA5D83" w14:textId="77777777" w:rsidR="00602A56" w:rsidRPr="0071529F" w:rsidRDefault="00602A56" w:rsidP="006C4628">
            <w:pPr>
              <w:numPr>
                <w:ilvl w:val="1"/>
                <w:numId w:val="7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بين أن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2292ADFE">
                <v:shape id="_x0000_i1259" type="#_x0000_t75" style="width:12pt;height:12.75pt" o:ole="">
                  <v:imagedata r:id="rId29" o:title=""/>
                </v:shape>
                <o:OLEObject Type="Embed" ProgID="Equation.DSMT4" ShapeID="_x0000_i1259" DrawAspect="Content" ObjectID="_1822084894" r:id="rId425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ثابتة على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7029B5C6">
                <v:shape id="_x0000_i1260" type="#_x0000_t75" style="width:12.75pt;height:12.75pt" o:ole="">
                  <v:imagedata r:id="rId31" o:title=""/>
                </v:shape>
                <o:OLEObject Type="Embed" ProgID="Equation.DSMT4" ShapeID="_x0000_i1260" DrawAspect="Content" ObjectID="_1822084895" r:id="rId426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74120A95" w14:textId="77777777" w:rsidR="00602A56" w:rsidRPr="0071529F" w:rsidRDefault="00602A56" w:rsidP="006C4628">
            <w:pPr>
              <w:numPr>
                <w:ilvl w:val="1"/>
                <w:numId w:val="7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استنتج أنه من أجل كل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0B2F583B">
                <v:shape id="_x0000_i1261" type="#_x0000_t75" style="width:12pt;height:9.75pt" o:ole="">
                  <v:imagedata r:id="rId172" o:title=""/>
                </v:shape>
                <o:OLEObject Type="Embed" ProgID="Equation.DSMT4" ShapeID="_x0000_i1261" DrawAspect="Content" ObjectID="_1822084896" r:id="rId427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3258871B">
                <v:shape id="_x0000_i1262" type="#_x0000_t75" style="width:12.75pt;height:12.75pt" o:ole="">
                  <v:imagedata r:id="rId31" o:title=""/>
                </v:shape>
                <o:OLEObject Type="Embed" ProgID="Equation.DSMT4" ShapeID="_x0000_i1262" DrawAspect="Content" ObjectID="_1822084897" r:id="rId428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400" w:dyaOrig="400" w14:anchorId="0943EF14">
                <v:shape id="_x0000_i1263" type="#_x0000_t75" style="width:69.75pt;height:20.25pt" o:ole="">
                  <v:imagedata r:id="rId429" o:title=""/>
                </v:shape>
                <o:OLEObject Type="Embed" ProgID="Equation.DSMT4" ShapeID="_x0000_i1263" DrawAspect="Content" ObjectID="_1822084898" r:id="rId430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133A0785" w14:textId="77777777" w:rsidR="002718AE" w:rsidRPr="0071529F" w:rsidRDefault="002718AE" w:rsidP="002718A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17BFD84F" w14:textId="5C7E09BF" w:rsidR="00602A56" w:rsidRPr="0071529F" w:rsidRDefault="00602A56" w:rsidP="00612B3A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71529F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مناقشة النشاط</w:t>
            </w:r>
          </w:p>
          <w:p w14:paraId="0F44D918" w14:textId="5B94A2F4" w:rsidR="0071529F" w:rsidRPr="0071529F" w:rsidRDefault="0071529F" w:rsidP="006C4628">
            <w:pPr>
              <w:pStyle w:val="Paragraphedeliste"/>
              <w:numPr>
                <w:ilvl w:val="0"/>
                <w:numId w:val="8"/>
              </w:numPr>
              <w:tabs>
                <w:tab w:val="right" w:pos="42"/>
                <w:tab w:val="right" w:pos="363"/>
              </w:tabs>
              <w:bidi/>
              <w:ind w:left="360"/>
              <w:rPr>
                <w:rFonts w:ascii="Amiri" w:eastAsia="Calibri" w:hAnsi="Amiri" w:cs="Amiri"/>
                <w:color w:val="EE0000"/>
                <w:sz w:val="26"/>
                <w:szCs w:val="26"/>
              </w:rPr>
            </w:pPr>
            <w:r w:rsidRPr="0071529F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</w:rPr>
              <w:t xml:space="preserve">التحقق ان </w:t>
            </w:r>
            <w:r w:rsidRPr="0071529F">
              <w:rPr>
                <w:rFonts w:ascii="Amiri" w:hAnsi="Amiri" w:cs="Amiri"/>
                <w:color w:val="EE0000"/>
                <w:sz w:val="26"/>
                <w:szCs w:val="26"/>
                <w:rtl/>
              </w:rPr>
              <w:t>الدالة</w:t>
            </w:r>
            <w:r w:rsidRPr="0071529F">
              <w:rPr>
                <w:color w:val="EE0000"/>
                <w:position w:val="-10"/>
              </w:rPr>
              <w:object w:dxaOrig="240" w:dyaOrig="320" w14:anchorId="1DE6D098">
                <v:shape id="_x0000_i1264" type="#_x0000_t75" style="width:12pt;height:15.75pt" o:ole="">
                  <v:imagedata r:id="rId431" o:title=""/>
                </v:shape>
                <o:OLEObject Type="Embed" ProgID="Equation.DSMT4" ShapeID="_x0000_i1264" DrawAspect="Content" ObjectID="_1822084899" r:id="rId432"/>
              </w:object>
            </w:r>
            <w:r w:rsidRPr="0071529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 xml:space="preserve"> هي حل للمعادلة التفاضلية </w:t>
            </w:r>
            <w:r w:rsidRPr="0071529F">
              <w:rPr>
                <w:color w:val="EE0000"/>
                <w:position w:val="-14"/>
              </w:rPr>
              <w:object w:dxaOrig="1440" w:dyaOrig="400" w14:anchorId="3ADD1975">
                <v:shape id="_x0000_i1265" type="#_x0000_t75" style="width:1in;height:20.25pt" o:ole="">
                  <v:imagedata r:id="rId433" o:title=""/>
                </v:shape>
                <o:OLEObject Type="Embed" ProgID="Equation.DSMT4" ShapeID="_x0000_i1265" DrawAspect="Content" ObjectID="_1822084900" r:id="rId434"/>
              </w:object>
            </w:r>
            <w:r w:rsidRPr="0071529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 xml:space="preserve"> والتي تحقق: </w:t>
            </w:r>
            <w:r w:rsidRPr="0071529F">
              <w:rPr>
                <w:color w:val="EE0000"/>
                <w:position w:val="-14"/>
              </w:rPr>
              <w:object w:dxaOrig="880" w:dyaOrig="400" w14:anchorId="4F2666DC">
                <v:shape id="_x0000_i1266" type="#_x0000_t75" style="width:44.25pt;height:20.25pt" o:ole="">
                  <v:imagedata r:id="rId435" o:title=""/>
                </v:shape>
                <o:OLEObject Type="Embed" ProgID="Equation.DSMT4" ShapeID="_x0000_i1266" DrawAspect="Content" ObjectID="_1822084901" r:id="rId436"/>
              </w:object>
            </w:r>
          </w:p>
          <w:p w14:paraId="789AA997" w14:textId="1E96BD95" w:rsidR="00761511" w:rsidRPr="0071529F" w:rsidRDefault="00761511" w:rsidP="0071529F">
            <w:pPr>
              <w:bidi/>
              <w:jc w:val="lowKashida"/>
              <w:rPr>
                <w:rFonts w:ascii="Amiri" w:hAnsi="Amiri" w:cs="Amiri"/>
                <w:sz w:val="26"/>
                <w:szCs w:val="26"/>
                <w:rtl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</w:rPr>
              <w:t>لتكن</w:t>
            </w:r>
            <w:r w:rsidRPr="0071529F">
              <w:rPr>
                <w:position w:val="-4"/>
              </w:rPr>
              <w:object w:dxaOrig="240" w:dyaOrig="260" w14:anchorId="1A18FFA0">
                <v:shape id="_x0000_i1267" type="#_x0000_t75" style="width:12pt;height:12.75pt" o:ole="">
                  <v:imagedata r:id="rId406" o:title=""/>
                </v:shape>
                <o:OLEObject Type="Embed" ProgID="Equation.DSMT4" ShapeID="_x0000_i1267" DrawAspect="Content" ObjectID="_1822084902" r:id="rId437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الدالة المعرفة على</w:t>
            </w:r>
            <w:r w:rsidRPr="0071529F">
              <w:rPr>
                <w:position w:val="-4"/>
              </w:rPr>
              <w:object w:dxaOrig="260" w:dyaOrig="260" w14:anchorId="4C134D01">
                <v:shape id="_x0000_i1268" type="#_x0000_t75" style="width:12.75pt;height:12.75pt" o:ole="">
                  <v:imagedata r:id="rId76" o:title=""/>
                </v:shape>
                <o:OLEObject Type="Embed" ProgID="Equation.DSMT4" ShapeID="_x0000_i1268" DrawAspect="Content" ObjectID="_1822084903" r:id="rId438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بـِ </w:t>
            </w:r>
            <w:r w:rsidRPr="0071529F">
              <w:rPr>
                <w:position w:val="-14"/>
              </w:rPr>
              <w:object w:dxaOrig="1140" w:dyaOrig="400" w14:anchorId="1B7E0754">
                <v:shape id="_x0000_i1269" type="#_x0000_t75" style="width:57pt;height:20.25pt" o:ole="">
                  <v:imagedata r:id="rId409" o:title=""/>
                </v:shape>
                <o:OLEObject Type="Embed" ProgID="Equation.DSMT4" ShapeID="_x0000_i1269" DrawAspect="Content" ObjectID="_1822084904" r:id="rId439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5E8F6BA" w14:textId="77777777" w:rsidR="00602A56" w:rsidRDefault="00761511" w:rsidP="00602A56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الدالة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4CEBE926">
                <v:shape id="_x0000_i1270" type="#_x0000_t75" style="width:12pt;height:12.75pt" o:ole="">
                  <v:imagedata r:id="rId411" o:title=""/>
                </v:shape>
                <o:OLEObject Type="Embed" ProgID="Equation.DSMT4" ShapeID="_x0000_i1270" DrawAspect="Content" ObjectID="_1822084905" r:id="rId440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قابلة للاشتقاق على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115C2329">
                <v:shape id="_x0000_i1271" type="#_x0000_t75" style="width:12.75pt;height:12.75pt" o:ole="">
                  <v:imagedata r:id="rId76" o:title=""/>
                </v:shape>
                <o:OLEObject Type="Embed" ProgID="Equation.DSMT4" ShapeID="_x0000_i1271" DrawAspect="Content" ObjectID="_1822084906" r:id="rId441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602A56" w:rsidRPr="0071529F">
              <w:rPr>
                <w:rFonts w:ascii="Amiri" w:hAnsi="Amiri" w:cs="Amiri" w:hint="cs"/>
                <w:sz w:val="26"/>
                <w:szCs w:val="26"/>
                <w:rtl/>
              </w:rPr>
              <w:t>ولدينا</w: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 أجل كل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16BD92E5">
                <v:shape id="_x0000_i1272" type="#_x0000_t75" style="width:12pt;height:9.75pt" o:ole="">
                  <v:imagedata r:id="rId442" o:title=""/>
                </v:shape>
                <o:OLEObject Type="Embed" ProgID="Equation.DSMT4" ShapeID="_x0000_i1272" DrawAspect="Content" ObjectID="_1822084907" r:id="rId443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01B91B1C">
                <v:shape id="_x0000_i1273" type="#_x0000_t75" style="width:12.75pt;height:12.75pt" o:ole="">
                  <v:imagedata r:id="rId76" o:title=""/>
                </v:shape>
                <o:OLEObject Type="Embed" ProgID="Equation.DSMT4" ShapeID="_x0000_i1273" DrawAspect="Content" ObjectID="_1822084908" r:id="rId444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2260" w:dyaOrig="400" w14:anchorId="3551B253">
                <v:shape id="_x0000_i1274" type="#_x0000_t75" style="width:113.25pt;height:20.25pt" o:ole="">
                  <v:imagedata r:id="rId445" o:title=""/>
                </v:shape>
                <o:OLEObject Type="Embed" ProgID="Equation.DSMT4" ShapeID="_x0000_i1274" DrawAspect="Content" ObjectID="_1822084909" r:id="rId446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602A56" w:rsidRPr="0071529F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كما أن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1340" w:dyaOrig="400" w14:anchorId="1A32F9FE">
                <v:shape id="_x0000_i1275" type="#_x0000_t75" style="width:66.75pt;height:20.25pt" o:ole="">
                  <v:imagedata r:id="rId447" o:title=""/>
                </v:shape>
                <o:OLEObject Type="Embed" ProgID="Equation.DSMT4" ShapeID="_x0000_i1275" DrawAspect="Content" ObjectID="_1822084910" r:id="rId448"/>
              </w:object>
            </w:r>
            <w:r w:rsidR="00602A56" w:rsidRPr="0071529F">
              <w:rPr>
                <w:rFonts w:ascii="Amiri" w:hAnsi="Amiri" w:cs="Amiri" w:hint="cs"/>
                <w:sz w:val="26"/>
                <w:szCs w:val="26"/>
                <w:rtl/>
              </w:rPr>
              <w:t xml:space="preserve"> وبالتالي</w: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الدالة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30AD359A">
                <v:shape id="_x0000_i1276" type="#_x0000_t75" style="width:12pt;height:12.75pt" o:ole="">
                  <v:imagedata r:id="rId449" o:title=""/>
                </v:shape>
                <o:OLEObject Type="Embed" ProgID="Equation.DSMT4" ShapeID="_x0000_i1276" DrawAspect="Content" ObjectID="_1822084911" r:id="rId450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تحقق </w:t>
            </w:r>
            <w:r w:rsidRPr="0071529F">
              <w:rPr>
                <w:rFonts w:ascii="Amiri" w:hAnsi="Amiri" w:cs="Amiri"/>
                <w:position w:val="-4"/>
                <w:sz w:val="26"/>
                <w:szCs w:val="26"/>
              </w:rPr>
              <w:object w:dxaOrig="820" w:dyaOrig="260" w14:anchorId="7FEE34DA">
                <v:shape id="_x0000_i1277" type="#_x0000_t75" style="width:41.25pt;height:12.75pt" o:ole="">
                  <v:imagedata r:id="rId451" o:title=""/>
                </v:shape>
                <o:OLEObject Type="Embed" ProgID="Equation.DSMT4" ShapeID="_x0000_i1277" DrawAspect="Content" ObjectID="_1822084912" r:id="rId452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71529F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706E7C37">
                <v:shape id="_x0000_i1278" type="#_x0000_t75" style="width:44.25pt;height:20.25pt" o:ole="">
                  <v:imagedata r:id="rId453" o:title=""/>
                </v:shape>
                <o:OLEObject Type="Embed" ProgID="Equation.DSMT4" ShapeID="_x0000_i1278" DrawAspect="Content" ObjectID="_1822084913" r:id="rId454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DFEBF88" w14:textId="77777777" w:rsidR="0071529F" w:rsidRDefault="0071529F" w:rsidP="0071529F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180E1BF2" w14:textId="6B5C9992" w:rsidR="0071529F" w:rsidRPr="0071529F" w:rsidRDefault="0071529F" w:rsidP="006C4628">
            <w:pPr>
              <w:pStyle w:val="Paragraphedeliste"/>
              <w:numPr>
                <w:ilvl w:val="0"/>
                <w:numId w:val="8"/>
              </w:numPr>
              <w:bidi/>
              <w:ind w:left="360"/>
              <w:rPr>
                <w:rFonts w:ascii="Amiri" w:hAnsi="Amiri" w:cs="Amiri"/>
                <w:color w:val="EE0000"/>
                <w:sz w:val="26"/>
                <w:szCs w:val="26"/>
                <w:lang w:bidi="ar-DZ"/>
              </w:rPr>
            </w:pPr>
            <w:r w:rsidRPr="0071529F">
              <w:rPr>
                <w:rFonts w:ascii="Amiri" w:hAnsi="Amiri" w:cs="Amiri" w:hint="cs"/>
                <w:color w:val="EE0000"/>
                <w:sz w:val="26"/>
                <w:szCs w:val="26"/>
                <w:rtl/>
                <w:lang w:bidi="ar-DZ"/>
              </w:rPr>
              <w:t>ت</w:t>
            </w:r>
            <w:r w:rsidRPr="0071529F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>بي</w:t>
            </w:r>
            <w:r w:rsidRPr="0071529F">
              <w:rPr>
                <w:rFonts w:ascii="Amiri" w:hAnsi="Amiri" w:cs="Amiri" w:hint="cs"/>
                <w:color w:val="EE0000"/>
                <w:sz w:val="26"/>
                <w:szCs w:val="26"/>
                <w:rtl/>
                <w:lang w:bidi="ar-DZ"/>
              </w:rPr>
              <w:t>ا</w:t>
            </w:r>
            <w:r w:rsidRPr="0071529F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>ن أن</w:t>
            </w:r>
            <w:r w:rsidRPr="0071529F">
              <w:rPr>
                <w:color w:val="EE0000"/>
                <w:position w:val="-6"/>
                <w:lang w:bidi="ar-DZ"/>
              </w:rPr>
              <w:object w:dxaOrig="200" w:dyaOrig="279" w14:anchorId="10B571DA">
                <v:shape id="_x0000_i1279" type="#_x0000_t75" style="width:9.75pt;height:14.25pt" o:ole="">
                  <v:imagedata r:id="rId455" o:title=""/>
                </v:shape>
                <o:OLEObject Type="Embed" ProgID="Equation.DSMT4" ShapeID="_x0000_i1279" DrawAspect="Content" ObjectID="_1822084914" r:id="rId456"/>
              </w:object>
            </w:r>
            <w:r w:rsidRPr="0071529F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 xml:space="preserve"> دالة ثابتة على</w:t>
            </w:r>
            <w:r w:rsidRPr="0071529F">
              <w:rPr>
                <w:color w:val="EE0000"/>
                <w:position w:val="-4"/>
                <w:lang w:bidi="ar-DZ"/>
              </w:rPr>
              <w:object w:dxaOrig="260" w:dyaOrig="260" w14:anchorId="1BDD68E7">
                <v:shape id="_x0000_i1280" type="#_x0000_t75" style="width:12.75pt;height:12.75pt" o:ole="">
                  <v:imagedata r:id="rId457" o:title=""/>
                </v:shape>
                <o:OLEObject Type="Embed" ProgID="Equation.DSMT4" ShapeID="_x0000_i1280" DrawAspect="Content" ObjectID="_1822084915" r:id="rId458"/>
              </w:object>
            </w:r>
            <w:r w:rsidRPr="0071529F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>.</w:t>
            </w:r>
          </w:p>
          <w:p w14:paraId="29A6224D" w14:textId="77777777" w:rsidR="007467DF" w:rsidRDefault="00761511" w:rsidP="0071529F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71529F">
              <w:rPr>
                <w:rFonts w:ascii="Amiri" w:hAnsi="Amiri" w:cs="Amiri"/>
                <w:sz w:val="26"/>
                <w:szCs w:val="26"/>
                <w:rtl/>
              </w:rPr>
              <w:t>الدالة</w:t>
            </w:r>
            <w:r w:rsidR="0071529F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="0071529F" w:rsidRPr="0071529F">
              <w:rPr>
                <w:position w:val="-6"/>
              </w:rPr>
              <w:object w:dxaOrig="200" w:dyaOrig="279" w14:anchorId="17875326">
                <v:shape id="_x0000_i1281" type="#_x0000_t75" style="width:9.75pt;height:14.25pt" o:ole="">
                  <v:imagedata r:id="rId459" o:title=""/>
                </v:shape>
                <o:OLEObject Type="Embed" ProgID="Equation.DSMT4" ShapeID="_x0000_i1281" DrawAspect="Content" ObjectID="_1822084916" r:id="rId460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قابلة للاشتقاق على</w:t>
            </w:r>
            <w:r w:rsidRPr="0071529F">
              <w:rPr>
                <w:position w:val="-4"/>
              </w:rPr>
              <w:object w:dxaOrig="260" w:dyaOrig="260" w14:anchorId="3D8D8862">
                <v:shape id="_x0000_i1282" type="#_x0000_t75" style="width:12.75pt;height:12.75pt" o:ole="">
                  <v:imagedata r:id="rId76" o:title=""/>
                </v:shape>
                <o:OLEObject Type="Embed" ProgID="Equation.DSMT4" ShapeID="_x0000_i1282" DrawAspect="Content" ObjectID="_1822084917" r:id="rId461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7467DF" w:rsidRPr="0071529F">
              <w:rPr>
                <w:rFonts w:ascii="Amiri" w:hAnsi="Amiri" w:cs="Amiri" w:hint="cs"/>
                <w:sz w:val="26"/>
                <w:szCs w:val="26"/>
                <w:rtl/>
              </w:rPr>
              <w:t>ولدينا</w: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 أجل كل</w:t>
            </w:r>
            <w:r w:rsidRPr="0071529F">
              <w:rPr>
                <w:position w:val="-4"/>
              </w:rPr>
              <w:object w:dxaOrig="240" w:dyaOrig="200" w14:anchorId="79B5FE8D">
                <v:shape id="_x0000_i1283" type="#_x0000_t75" style="width:12pt;height:9.75pt" o:ole="">
                  <v:imagedata r:id="rId442" o:title=""/>
                </v:shape>
                <o:OLEObject Type="Embed" ProgID="Equation.DSMT4" ShapeID="_x0000_i1283" DrawAspect="Content" ObjectID="_1822084918" r:id="rId462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71529F">
              <w:rPr>
                <w:position w:val="-4"/>
              </w:rPr>
              <w:object w:dxaOrig="260" w:dyaOrig="260" w14:anchorId="55F35717">
                <v:shape id="_x0000_i1284" type="#_x0000_t75" style="width:12.75pt;height:12.75pt" o:ole="">
                  <v:imagedata r:id="rId76" o:title=""/>
                </v:shape>
                <o:OLEObject Type="Embed" ProgID="Equation.DSMT4" ShapeID="_x0000_i1284" DrawAspect="Content" ObjectID="_1822084919" r:id="rId463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="007467DF" w:rsidRPr="0071529F">
              <w:rPr>
                <w:position w:val="-38"/>
              </w:rPr>
              <w:object w:dxaOrig="6280" w:dyaOrig="800" w14:anchorId="7360EE89">
                <v:shape id="_x0000_i1285" type="#_x0000_t75" style="width:314.25pt;height:39.75pt" o:ole="">
                  <v:imagedata r:id="rId464" o:title=""/>
                </v:shape>
                <o:OLEObject Type="Embed" ProgID="Equation.DSMT4" ShapeID="_x0000_i1285" DrawAspect="Content" ObjectID="_1822084920" r:id="rId465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. إذن</w:t>
            </w:r>
            <w:r w:rsidRPr="0071529F">
              <w:rPr>
                <w:position w:val="-4"/>
              </w:rPr>
              <w:object w:dxaOrig="220" w:dyaOrig="260" w14:anchorId="68ABEE29">
                <v:shape id="_x0000_i1286" type="#_x0000_t75" style="width:11.25pt;height:12.75pt" o:ole="">
                  <v:imagedata r:id="rId466" o:title=""/>
                </v:shape>
                <o:OLEObject Type="Embed" ProgID="Equation.DSMT4" ShapeID="_x0000_i1286" DrawAspect="Content" ObjectID="_1822084921" r:id="rId467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ثابتة على</w:t>
            </w:r>
            <w:r w:rsidRPr="0071529F">
              <w:rPr>
                <w:position w:val="-4"/>
              </w:rPr>
              <w:object w:dxaOrig="260" w:dyaOrig="260" w14:anchorId="26DC866B">
                <v:shape id="_x0000_i1287" type="#_x0000_t75" style="width:12.75pt;height:12.75pt" o:ole="">
                  <v:imagedata r:id="rId76" o:title=""/>
                </v:shape>
                <o:OLEObject Type="Embed" ProgID="Equation.DSMT4" ShapeID="_x0000_i1287" DrawAspect="Content" ObjectID="_1822084922" r:id="rId468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مع </w:t>
            </w:r>
            <w:r w:rsidRPr="0071529F">
              <w:rPr>
                <w:position w:val="-24"/>
              </w:rPr>
              <w:object w:dxaOrig="1640" w:dyaOrig="660" w14:anchorId="751D8372">
                <v:shape id="_x0000_i1288" type="#_x0000_t75" style="width:81.75pt;height:33pt" o:ole="">
                  <v:imagedata r:id="rId469" o:title=""/>
                </v:shape>
                <o:OLEObject Type="Embed" ProgID="Equation.DSMT4" ShapeID="_x0000_i1288" DrawAspect="Content" ObjectID="_1822084923" r:id="rId470"/>
              </w:object>
            </w:r>
            <w:r w:rsidRPr="0071529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5BC22AD" w14:textId="46A6F7F6" w:rsidR="00761511" w:rsidRPr="0071529F" w:rsidRDefault="00400F5C" w:rsidP="007467D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71529F">
              <w:rPr>
                <w:rFonts w:ascii="Amiri" w:hAnsi="Amiri" w:cs="Amiri" w:hint="cs"/>
                <w:sz w:val="26"/>
                <w:szCs w:val="26"/>
                <w:rtl/>
              </w:rPr>
              <w:t>ومنه</w: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 أجل كل</w:t>
            </w:r>
            <w:r w:rsidR="00761511" w:rsidRPr="0071529F">
              <w:rPr>
                <w:position w:val="-4"/>
              </w:rPr>
              <w:object w:dxaOrig="240" w:dyaOrig="200" w14:anchorId="08489EAF">
                <v:shape id="_x0000_i1289" type="#_x0000_t75" style="width:12pt;height:9.75pt" o:ole="">
                  <v:imagedata r:id="rId442" o:title=""/>
                </v:shape>
                <o:OLEObject Type="Embed" ProgID="Equation.DSMT4" ShapeID="_x0000_i1289" DrawAspect="Content" ObjectID="_1822084924" r:id="rId471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="00761511" w:rsidRPr="0071529F">
              <w:rPr>
                <w:position w:val="-4"/>
              </w:rPr>
              <w:object w:dxaOrig="260" w:dyaOrig="260" w14:anchorId="64FC5333">
                <v:shape id="_x0000_i1290" type="#_x0000_t75" style="width:12.75pt;height:12.75pt" o:ole="">
                  <v:imagedata r:id="rId76" o:title=""/>
                </v:shape>
                <o:OLEObject Type="Embed" ProgID="Equation.DSMT4" ShapeID="_x0000_i1290" DrawAspect="Content" ObjectID="_1822084925" r:id="rId472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71529F">
              <w:rPr>
                <w:position w:val="-14"/>
              </w:rPr>
              <w:object w:dxaOrig="859" w:dyaOrig="400" w14:anchorId="3F10AB23">
                <v:shape id="_x0000_i1291" type="#_x0000_t75" style="width:42.75pt;height:20.25pt" o:ole="">
                  <v:imagedata r:id="rId473" o:title=""/>
                </v:shape>
                <o:OLEObject Type="Embed" ProgID="Equation.DSMT4" ShapeID="_x0000_i1291" DrawAspect="Content" ObjectID="_1822084926" r:id="rId474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>. إذن من أجل كل</w:t>
            </w:r>
            <w:r w:rsidR="00761511" w:rsidRPr="0071529F">
              <w:rPr>
                <w:position w:val="-4"/>
              </w:rPr>
              <w:object w:dxaOrig="240" w:dyaOrig="200" w14:anchorId="7D822EDC">
                <v:shape id="_x0000_i1292" type="#_x0000_t75" style="width:12pt;height:9.75pt" o:ole="">
                  <v:imagedata r:id="rId442" o:title=""/>
                </v:shape>
                <o:OLEObject Type="Embed" ProgID="Equation.DSMT4" ShapeID="_x0000_i1292" DrawAspect="Content" ObjectID="_1822084927" r:id="rId475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="00761511" w:rsidRPr="0071529F">
              <w:rPr>
                <w:position w:val="-4"/>
              </w:rPr>
              <w:object w:dxaOrig="260" w:dyaOrig="260" w14:anchorId="064CA343">
                <v:shape id="_x0000_i1293" type="#_x0000_t75" style="width:12.75pt;height:12.75pt" o:ole="">
                  <v:imagedata r:id="rId76" o:title=""/>
                </v:shape>
                <o:OLEObject Type="Embed" ProgID="Equation.DSMT4" ShapeID="_x0000_i1293" DrawAspect="Content" ObjectID="_1822084928" r:id="rId476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="00761511" w:rsidRPr="0071529F">
              <w:rPr>
                <w:position w:val="-14"/>
              </w:rPr>
              <w:object w:dxaOrig="1400" w:dyaOrig="400" w14:anchorId="45200633">
                <v:shape id="_x0000_i1294" type="#_x0000_t75" style="width:69.75pt;height:20.25pt" o:ole="">
                  <v:imagedata r:id="rId477" o:title=""/>
                </v:shape>
                <o:OLEObject Type="Embed" ProgID="Equation.DSMT4" ShapeID="_x0000_i1294" DrawAspect="Content" ObjectID="_1822084929" r:id="rId478"/>
              </w:object>
            </w:r>
            <w:r w:rsidR="00761511" w:rsidRPr="0071529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69B6212" w14:textId="77777777" w:rsidR="00761511" w:rsidRPr="0071529F" w:rsidRDefault="00761511" w:rsidP="00761511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C00000"/>
                <w:sz w:val="26"/>
                <w:szCs w:val="26"/>
                <w:rtl/>
              </w:rPr>
            </w:pPr>
          </w:p>
          <w:p w14:paraId="03DE8023" w14:textId="77777777" w:rsidR="00761511" w:rsidRDefault="00761511" w:rsidP="00761511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716C639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2DB34198" w14:textId="77777777" w:rsidR="00612B3A" w:rsidRDefault="00612B3A" w:rsidP="00612B3A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612B3A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مبرهنة:</w:t>
            </w:r>
            <w:r w:rsidRPr="00612B3A"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62E3D869" w14:textId="77777777" w:rsidR="005F5A8C" w:rsidRPr="00612B3A" w:rsidRDefault="005F5A8C" w:rsidP="005F5A8C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</w:p>
          <w:p w14:paraId="77F2C39E" w14:textId="5DAC151F" w:rsidR="00612B3A" w:rsidRPr="00612B3A" w:rsidRDefault="00612B3A" w:rsidP="00612B3A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12B3A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>ليكن</w:t>
            </w:r>
            <w:r w:rsidRPr="00612B3A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2C3C36F9">
                <v:shape id="_x0000_i1295" type="#_x0000_t75" style="width:12pt;height:12.75pt" o:ole="">
                  <v:imagedata r:id="rId479" o:title=""/>
                </v:shape>
                <o:OLEObject Type="Embed" ProgID="Equation.DSMT4" ShapeID="_x0000_i1295" DrawAspect="Content" ObjectID="_1822084930" r:id="rId480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 xml:space="preserve"> عددا حقيقيا.</w:t>
            </w:r>
          </w:p>
          <w:p w14:paraId="374781AE" w14:textId="48578096" w:rsidR="00612B3A" w:rsidRPr="00612B3A" w:rsidRDefault="00612B3A" w:rsidP="00612B3A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12B3A">
              <w:rPr>
                <w:rFonts w:ascii="Amiri" w:hAnsi="Amiri" w:cs="Amiri"/>
                <w:sz w:val="26"/>
                <w:szCs w:val="26"/>
                <w:rtl/>
              </w:rPr>
              <w:t>توجد دالة وحيدة</w:t>
            </w:r>
            <w:r w:rsidRPr="00612B3A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1D15AA41">
                <v:shape id="_x0000_i1296" type="#_x0000_t75" style="width:12pt;height:12.75pt" o:ole="">
                  <v:imagedata r:id="rId74" o:title=""/>
                </v:shape>
                <o:OLEObject Type="Embed" ProgID="Equation.DSMT4" ShapeID="_x0000_i1296" DrawAspect="Content" ObjectID="_1822084931" r:id="rId481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 xml:space="preserve"> قابلة للاشتقاق على</w:t>
            </w:r>
            <w:r w:rsidRPr="00612B3A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3313124">
                <v:shape id="_x0000_i1297" type="#_x0000_t75" style="width:12.75pt;height:12.75pt" o:ole="">
                  <v:imagedata r:id="rId76" o:title=""/>
                </v:shape>
                <o:OLEObject Type="Embed" ProgID="Equation.DSMT4" ShapeID="_x0000_i1297" DrawAspect="Content" ObjectID="_1822084932" r:id="rId482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 xml:space="preserve"> بحيث</w:t>
            </w:r>
            <w:r w:rsidRPr="00612B3A">
              <w:rPr>
                <w:rFonts w:ascii="Amiri" w:hAnsi="Amiri" w:cs="Amiri"/>
                <w:position w:val="-4"/>
                <w:sz w:val="26"/>
                <w:szCs w:val="26"/>
              </w:rPr>
              <w:object w:dxaOrig="820" w:dyaOrig="260" w14:anchorId="71370E63">
                <v:shape id="_x0000_i1298" type="#_x0000_t75" style="width:41.25pt;height:12.75pt" o:ole="">
                  <v:imagedata r:id="rId483" o:title=""/>
                </v:shape>
                <o:OLEObject Type="Embed" ProgID="Equation.DSMT4" ShapeID="_x0000_i1298" DrawAspect="Content" ObjectID="_1822084933" r:id="rId484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612B3A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682FE3C6">
                <v:shape id="_x0000_i1299" type="#_x0000_t75" style="width:44.25pt;height:20.25pt" o:ole="">
                  <v:imagedata r:id="rId80" o:title=""/>
                </v:shape>
                <o:OLEObject Type="Embed" ProgID="Equation.DSMT4" ShapeID="_x0000_i1299" DrawAspect="Content" ObjectID="_1822084934" r:id="rId485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612B3A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10420DDB">
                <v:shape id="_x0000_i1300" type="#_x0000_t75" style="width:12pt;height:12.75pt" o:ole="">
                  <v:imagedata r:id="rId486" o:title=""/>
                </v:shape>
                <o:OLEObject Type="Embed" ProgID="Equation.DSMT4" ShapeID="_x0000_i1300" DrawAspect="Content" ObjectID="_1822084935" r:id="rId487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 xml:space="preserve"> هي الدالة </w:t>
            </w:r>
            <w:r w:rsidRPr="00612B3A">
              <w:rPr>
                <w:rFonts w:ascii="Amiri" w:hAnsi="Amiri" w:cs="Amiri"/>
                <w:position w:val="-6"/>
                <w:sz w:val="26"/>
                <w:szCs w:val="26"/>
              </w:rPr>
              <w:object w:dxaOrig="880" w:dyaOrig="320" w14:anchorId="511A45C0">
                <v:shape id="_x0000_i1301" type="#_x0000_t75" style="width:44.25pt;height:15.75pt" o:ole="">
                  <v:imagedata r:id="rId488" o:title=""/>
                </v:shape>
                <o:OLEObject Type="Embed" ProgID="Equation.DSMT4" ShapeID="_x0000_i1301" DrawAspect="Content" ObjectID="_1822084936" r:id="rId489"/>
              </w:object>
            </w:r>
            <w:r w:rsidRPr="00612B3A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D0D5129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D1041BE" w14:textId="3EB67236" w:rsidR="00612B3A" w:rsidRPr="00655A07" w:rsidRDefault="00655A07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lang w:bidi="ar-DZ"/>
              </w:rPr>
            </w:pPr>
            <w:r w:rsidRPr="00655A07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مثال: ت 13 ص 102</w:t>
            </w:r>
          </w:p>
          <w:p w14:paraId="208BF03C" w14:textId="38823F96" w:rsidR="005F5A8C" w:rsidRPr="005F5A8C" w:rsidRDefault="005F5A8C" w:rsidP="005F5A8C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F5A8C">
              <w:rPr>
                <w:rFonts w:ascii="Amiri" w:hAnsi="Amiri" w:cs="Amiri"/>
                <w:sz w:val="26"/>
                <w:szCs w:val="26"/>
                <w:rtl/>
              </w:rPr>
              <w:t xml:space="preserve">في كل حالة من الحالات التالية، عين الدالة الوحيدة </w:t>
            </w:r>
            <w:r w:rsidRPr="005F5A8C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4E84C573">
                <v:shape id="_x0000_i1302" type="#_x0000_t75" style="width:12.75pt;height:18pt" o:ole="">
                  <v:imagedata r:id="rId490" o:title=""/>
                </v:shape>
                <o:OLEObject Type="Embed" ProgID="Equation.DSMT4" ShapeID="_x0000_i1302" DrawAspect="Content" ObjectID="_1822084937" r:id="rId491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5F5A8C">
              <w:rPr>
                <w:rFonts w:ascii="Amiri" w:hAnsi="Amiri" w:cs="Amiri"/>
                <w:sz w:val="26"/>
                <w:szCs w:val="26"/>
                <w:rtl/>
              </w:rPr>
              <w:t>القابلة للاشتقاق على</w:t>
            </w:r>
            <w:r w:rsidRPr="005F5A8C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6E6C811">
                <v:shape id="_x0000_i1303" type="#_x0000_t75" style="width:12.75pt;height:12.75pt" o:ole="">
                  <v:imagedata r:id="rId492" o:title=""/>
                </v:shape>
                <o:OLEObject Type="Embed" ProgID="Equation.DSMT4" ShapeID="_x0000_i1303" DrawAspect="Content" ObjectID="_1822084938" r:id="rId493"/>
              </w:object>
            </w:r>
            <w:r w:rsidRPr="005F5A8C">
              <w:rPr>
                <w:rFonts w:ascii="Amiri" w:hAnsi="Amiri" w:cs="Amiri"/>
                <w:sz w:val="26"/>
                <w:szCs w:val="26"/>
                <w:rtl/>
              </w:rPr>
              <w:t xml:space="preserve"> حيث:</w:t>
            </w:r>
          </w:p>
          <w:p w14:paraId="338BF534" w14:textId="72C157CE" w:rsidR="005F5A8C" w:rsidRDefault="008207C8" w:rsidP="006C4628">
            <w:pPr>
              <w:pStyle w:val="Paragraphedeliste"/>
              <w:numPr>
                <w:ilvl w:val="0"/>
                <w:numId w:val="9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E527B9C" wp14:editId="07E6F645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61595</wp:posOffset>
                      </wp:positionV>
                      <wp:extent cx="2400300" cy="2124075"/>
                      <wp:effectExtent l="0" t="0" r="19050" b="28575"/>
                      <wp:wrapNone/>
                      <wp:docPr id="1279916146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2124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B1730F" w14:textId="3FF57704" w:rsidR="008207C8" w:rsidRDefault="008207C8" w:rsidP="008207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E3BA6E" wp14:editId="2973EFF8">
                                        <wp:extent cx="2065655" cy="2007235"/>
                                        <wp:effectExtent l="0" t="0" r="0" b="0"/>
                                        <wp:docPr id="194085729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0857299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5655" cy="2007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527B9C" id="_x0000_s1044" style="position:absolute;left:0;text-align:left;margin-left:2.7pt;margin-top:4.85pt;width:189pt;height:167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" fillcolor="white [3201]" strokecolor="white [3212]" strokeweight="2pt">
                      <v:textbox>
                        <w:txbxContent>
                          <w:p w14:paraId="43B1730F" w14:textId="3FF57704" w:rsidR="008207C8" w:rsidRDefault="008207C8" w:rsidP="008207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3BA6E" wp14:editId="2973EFF8">
                                  <wp:extent cx="2065655" cy="2007235"/>
                                  <wp:effectExtent l="0" t="0" r="0" b="0"/>
                                  <wp:docPr id="194085729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0857299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655" cy="2007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5A8C" w:rsidRPr="005F5A8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5F5A8C" w:rsidRPr="005F5A8C">
              <w:rPr>
                <w:position w:val="-10"/>
              </w:rPr>
              <w:object w:dxaOrig="980" w:dyaOrig="320" w14:anchorId="3E963175">
                <v:shape id="_x0000_i1304" type="#_x0000_t75" style="width:48.75pt;height:15.75pt" o:ole="">
                  <v:imagedata r:id="rId494" o:title=""/>
                </v:shape>
                <o:OLEObject Type="Embed" ProgID="Equation.DSMT4" ShapeID="_x0000_i1304" DrawAspect="Content" ObjectID="_1822084939" r:id="rId495"/>
              </w:object>
            </w:r>
            <w:r w:rsidR="005F5A8C" w:rsidRPr="005F5A8C">
              <w:rPr>
                <w:rFonts w:ascii="Amiri" w:hAnsi="Amiri" w:cs="Amiri"/>
                <w:sz w:val="26"/>
                <w:szCs w:val="26"/>
                <w:rtl/>
              </w:rPr>
              <w:t xml:space="preserve">    و   </w:t>
            </w:r>
            <w:r w:rsidR="005F5A8C" w:rsidRPr="005F5A8C">
              <w:rPr>
                <w:position w:val="-14"/>
              </w:rPr>
              <w:object w:dxaOrig="1040" w:dyaOrig="400" w14:anchorId="22F423F5">
                <v:shape id="_x0000_i1305" type="#_x0000_t75" style="width:51.75pt;height:20.25pt" o:ole="">
                  <v:imagedata r:id="rId496" o:title=""/>
                </v:shape>
                <o:OLEObject Type="Embed" ProgID="Equation.DSMT4" ShapeID="_x0000_i1305" DrawAspect="Content" ObjectID="_1822084940" r:id="rId497"/>
              </w:object>
            </w:r>
          </w:p>
          <w:p w14:paraId="1B4AA9B4" w14:textId="7A851111" w:rsidR="005F5A8C" w:rsidRDefault="005F5A8C" w:rsidP="006C4628">
            <w:pPr>
              <w:pStyle w:val="Paragraphedeliste"/>
              <w:numPr>
                <w:ilvl w:val="0"/>
                <w:numId w:val="9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5F5A8C">
              <w:rPr>
                <w:position w:val="-10"/>
              </w:rPr>
              <w:object w:dxaOrig="980" w:dyaOrig="320" w14:anchorId="0B14284D">
                <v:shape id="_x0000_i1306" type="#_x0000_t75" style="width:48.75pt;height:15.75pt" o:ole="">
                  <v:imagedata r:id="rId498" o:title=""/>
                </v:shape>
                <o:OLEObject Type="Embed" ProgID="Equation.DSMT4" ShapeID="_x0000_i1306" DrawAspect="Content" ObjectID="_1822084941" r:id="rId499"/>
              </w:object>
            </w:r>
            <w:r w:rsidRPr="005F5A8C">
              <w:rPr>
                <w:rFonts w:ascii="Amiri" w:hAnsi="Amiri" w:cs="Amiri"/>
                <w:sz w:val="26"/>
                <w:szCs w:val="26"/>
                <w:rtl/>
              </w:rPr>
              <w:t xml:space="preserve">    و   </w:t>
            </w:r>
            <w:r w:rsidRPr="005F5A8C">
              <w:rPr>
                <w:position w:val="-24"/>
              </w:rPr>
              <w:object w:dxaOrig="980" w:dyaOrig="620" w14:anchorId="1F5AD197">
                <v:shape id="_x0000_i1307" type="#_x0000_t75" style="width:48.75pt;height:30.75pt" o:ole="">
                  <v:imagedata r:id="rId500" o:title=""/>
                </v:shape>
                <o:OLEObject Type="Embed" ProgID="Equation.DSMT4" ShapeID="_x0000_i1307" DrawAspect="Content" ObjectID="_1822084942" r:id="rId501"/>
              </w:object>
            </w:r>
          </w:p>
          <w:p w14:paraId="1D7F39C8" w14:textId="5FD603C7" w:rsidR="00655A07" w:rsidRDefault="005F5A8C" w:rsidP="006C4628">
            <w:pPr>
              <w:pStyle w:val="Paragraphedeliste"/>
              <w:numPr>
                <w:ilvl w:val="0"/>
                <w:numId w:val="9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5F5A8C">
              <w:rPr>
                <w:position w:val="-10"/>
              </w:rPr>
              <w:object w:dxaOrig="999" w:dyaOrig="380" w14:anchorId="7A27497F">
                <v:shape id="_x0000_i1308" type="#_x0000_t75" style="width:50.25pt;height:18.75pt" o:ole="">
                  <v:imagedata r:id="rId502" o:title=""/>
                </v:shape>
                <o:OLEObject Type="Embed" ProgID="Equation.DSMT4" ShapeID="_x0000_i1308" DrawAspect="Content" ObjectID="_1822084943" r:id="rId503"/>
              </w:object>
            </w:r>
            <w:r w:rsidRPr="005F5A8C">
              <w:rPr>
                <w:rFonts w:ascii="Amiri" w:hAnsi="Amiri" w:cs="Amiri"/>
                <w:sz w:val="26"/>
                <w:szCs w:val="26"/>
                <w:rtl/>
              </w:rPr>
              <w:t xml:space="preserve">    و   </w:t>
            </w:r>
            <w:r w:rsidRPr="005F5A8C">
              <w:rPr>
                <w:position w:val="-14"/>
              </w:rPr>
              <w:object w:dxaOrig="940" w:dyaOrig="400" w14:anchorId="503B7D74">
                <v:shape id="_x0000_i1309" type="#_x0000_t75" style="width:47.25pt;height:20.25pt" o:ole="">
                  <v:imagedata r:id="rId504" o:title=""/>
                </v:shape>
                <o:OLEObject Type="Embed" ProgID="Equation.DSMT4" ShapeID="_x0000_i1309" DrawAspect="Content" ObjectID="_1822084944" r:id="rId505"/>
              </w:object>
            </w:r>
          </w:p>
          <w:p w14:paraId="0414388D" w14:textId="77777777" w:rsidR="005F5A8C" w:rsidRPr="005F5A8C" w:rsidRDefault="005F5A8C" w:rsidP="005F5A8C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D803699" w14:textId="6ABB72AE" w:rsidR="00655A07" w:rsidRPr="00655A07" w:rsidRDefault="00655A07" w:rsidP="00655A07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655A07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دوال تحول المجموع إلى جداء</w:t>
            </w:r>
          </w:p>
          <w:p w14:paraId="1B894E76" w14:textId="77777777" w:rsidR="00655A07" w:rsidRPr="00655A07" w:rsidRDefault="00655A07" w:rsidP="00655A07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1FBC21E" w14:textId="77777777" w:rsidR="00655A07" w:rsidRPr="00D820B0" w:rsidRDefault="00655A07" w:rsidP="00655A07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 w:rsidRPr="00D820B0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مبرهنة:</w:t>
            </w:r>
          </w:p>
          <w:p w14:paraId="11439790" w14:textId="3AB48A15" w:rsidR="00655A07" w:rsidRPr="00655A07" w:rsidRDefault="00655A07" w:rsidP="00655A0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55A0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>الدوال غير المعدومة</w:t>
            </w:r>
            <w:r w:rsidRPr="00655A07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F210BF2">
                <v:shape id="_x0000_i1310" type="#_x0000_t75" style="width:12pt;height:12.75pt" o:ole="">
                  <v:imagedata r:id="rId74" o:title=""/>
                </v:shape>
                <o:OLEObject Type="Embed" ProgID="Equation.DSMT4" ShapeID="_x0000_i1310" DrawAspect="Content" ObjectID="_1822084945" r:id="rId506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655A07">
              <w:rPr>
                <w:rFonts w:ascii="Amiri" w:hAnsi="Amiri" w:cs="Amiri" w:hint="cs"/>
                <w:sz w:val="26"/>
                <w:szCs w:val="26"/>
                <w:rtl/>
              </w:rPr>
              <w:t>والقابلة</w: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للاشتقاق على</w:t>
            </w:r>
            <w:r w:rsidRPr="00655A07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01D3FEC9">
                <v:shape id="_x0000_i1311" type="#_x0000_t75" style="width:12.75pt;height:12.75pt" o:ole="">
                  <v:imagedata r:id="rId76" o:title=""/>
                </v:shape>
                <o:OLEObject Type="Embed" ProgID="Equation.DSMT4" ShapeID="_x0000_i1311" DrawAspect="Content" ObjectID="_1822084946" r:id="rId507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بحيث:</w:t>
            </w:r>
          </w:p>
          <w:p w14:paraId="691A2D47" w14:textId="77777777" w:rsidR="00655A07" w:rsidRPr="00655A07" w:rsidRDefault="00655A07" w:rsidP="00655A07">
            <w:pPr>
              <w:bidi/>
              <w:jc w:val="center"/>
              <w:rPr>
                <w:rFonts w:ascii="Amiri" w:hAnsi="Amiri" w:cs="Amiri"/>
                <w:sz w:val="26"/>
                <w:szCs w:val="26"/>
                <w:rtl/>
              </w:rPr>
            </w:pPr>
            <w:r w:rsidRPr="00655A07">
              <w:rPr>
                <w:rFonts w:ascii="Amiri" w:hAnsi="Amiri" w:cs="Amiri"/>
                <w:sz w:val="26"/>
                <w:szCs w:val="26"/>
                <w:rtl/>
              </w:rPr>
              <w:t>من أجل كل عددين حقيقيين</w:t>
            </w:r>
            <w:r w:rsidRPr="00655A07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3CE21D84">
                <v:shape id="_x0000_i1312" type="#_x0000_t75" style="width:12pt;height:9.75pt" o:ole="">
                  <v:imagedata r:id="rId508" o:title=""/>
                </v:shape>
                <o:OLEObject Type="Embed" ProgID="Equation.DSMT4" ShapeID="_x0000_i1312" DrawAspect="Content" ObjectID="_1822084947" r:id="rId509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655A07">
              <w:rPr>
                <w:rFonts w:ascii="Amiri" w:hAnsi="Amiri" w:cs="Amiri"/>
                <w:position w:val="-10"/>
                <w:sz w:val="26"/>
                <w:szCs w:val="26"/>
              </w:rPr>
              <w:object w:dxaOrig="260" w:dyaOrig="260" w14:anchorId="49932925">
                <v:shape id="_x0000_i1313" type="#_x0000_t75" style="width:12.75pt;height:12.75pt" o:ole="">
                  <v:imagedata r:id="rId510" o:title=""/>
                </v:shape>
                <o:OLEObject Type="Embed" ProgID="Equation.DSMT4" ShapeID="_x0000_i1313" DrawAspect="Content" ObjectID="_1822084948" r:id="rId511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655A07">
              <w:rPr>
                <w:rFonts w:ascii="Amiri" w:hAnsi="Amiri" w:cs="Amiri"/>
                <w:position w:val="-14"/>
                <w:sz w:val="26"/>
                <w:szCs w:val="26"/>
              </w:rPr>
              <w:object w:dxaOrig="2360" w:dyaOrig="400" w14:anchorId="2D9E5944">
                <v:shape id="_x0000_i1314" type="#_x0000_t75" style="width:117.75pt;height:20.25pt" o:ole="">
                  <v:imagedata r:id="rId512" o:title=""/>
                </v:shape>
                <o:OLEObject Type="Embed" ProgID="Equation.DSMT4" ShapeID="_x0000_i1314" DrawAspect="Content" ObjectID="_1822084949" r:id="rId513"/>
              </w:object>
            </w:r>
          </w:p>
          <w:p w14:paraId="2C47DEF3" w14:textId="77777777" w:rsidR="00655A07" w:rsidRPr="00655A07" w:rsidRDefault="00655A07" w:rsidP="00655A0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     هي الدوال </w:t>
            </w:r>
            <w:r w:rsidRPr="00655A07">
              <w:rPr>
                <w:rFonts w:ascii="Amiri" w:hAnsi="Amiri" w:cs="Amiri"/>
                <w:position w:val="-6"/>
                <w:sz w:val="26"/>
                <w:szCs w:val="26"/>
              </w:rPr>
              <w:object w:dxaOrig="880" w:dyaOrig="320" w14:anchorId="2ED363F7">
                <v:shape id="_x0000_i1315" type="#_x0000_t75" style="width:44.25pt;height:15.75pt" o:ole="">
                  <v:imagedata r:id="rId488" o:title=""/>
                </v:shape>
                <o:OLEObject Type="Embed" ProgID="Equation.DSMT4" ShapeID="_x0000_i1315" DrawAspect="Content" ObjectID="_1822084950" r:id="rId514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Pr="00655A07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7EAEC189">
                <v:shape id="_x0000_i1316" type="#_x0000_t75" style="width:12pt;height:12.75pt" o:ole="">
                  <v:imagedata r:id="rId479" o:title=""/>
                </v:shape>
                <o:OLEObject Type="Embed" ProgID="Equation.DSMT4" ShapeID="_x0000_i1316" DrawAspect="Content" ObjectID="_1822084951" r:id="rId515"/>
              </w:object>
            </w:r>
            <w:r w:rsidRPr="00655A07">
              <w:rPr>
                <w:rFonts w:ascii="Amiri" w:hAnsi="Amiri" w:cs="Amiri"/>
                <w:sz w:val="26"/>
                <w:szCs w:val="26"/>
                <w:rtl/>
              </w:rPr>
              <w:t xml:space="preserve"> عدد حقيقي.</w:t>
            </w:r>
          </w:p>
          <w:p w14:paraId="27EB6FF1" w14:textId="77777777" w:rsidR="00655A07" w:rsidRDefault="00655A07" w:rsidP="00655A07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</w:rPr>
            </w:pPr>
          </w:p>
          <w:p w14:paraId="5BAB3FC9" w14:textId="1AFE77C7" w:rsidR="005F5A8C" w:rsidRPr="00655A07" w:rsidRDefault="005F5A8C" w:rsidP="005F5A8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lang w:bidi="ar-DZ"/>
              </w:rPr>
            </w:pPr>
            <w:r w:rsidRPr="00655A07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 xml:space="preserve">مثال: ت </w:t>
            </w:r>
            <w:r w:rsidR="00AE10CB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15</w:t>
            </w:r>
            <w:r w:rsidRPr="00655A07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 xml:space="preserve"> ص 102</w:t>
            </w:r>
          </w:p>
          <w:p w14:paraId="6215BB6A" w14:textId="3F9AA514" w:rsidR="00AE10CB" w:rsidRPr="00AE10CB" w:rsidRDefault="003C5E7A" w:rsidP="00AE10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/>
                <w:sz w:val="26"/>
                <w:szCs w:val="26"/>
              </w:rPr>
              <w:t xml:space="preserve"> 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</w:t>
            </w:r>
            <w:r w:rsidR="00AE10CB" w:rsidRPr="00AE10CB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28493450">
                <v:shape id="_x0000_i1317" type="#_x0000_t75" style="width:12.75pt;height:18pt" o:ole="">
                  <v:imagedata r:id="rId516" o:title=""/>
                </v:shape>
                <o:OLEObject Type="Embed" ProgID="Equation.DSMT4" ShapeID="_x0000_i1317" DrawAspect="Content" ObjectID="_1822084952" r:id="rId517"/>
              </w:objec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>دالة معرفة على</w:t>
            </w:r>
            <w:r w:rsidR="00AE10CB" w:rsidRPr="00AE10CB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054363C">
                <v:shape id="_x0000_i1318" type="#_x0000_t75" style="width:12.75pt;height:12.75pt" o:ole="">
                  <v:imagedata r:id="rId492" o:title=""/>
                </v:shape>
                <o:OLEObject Type="Embed" ProgID="Equation.DSMT4" ShapeID="_x0000_i1318" DrawAspect="Content" ObjectID="_1822084953" r:id="rId518"/>
              </w:object>
            </w:r>
            <w:r w:rsidR="00AE10CB" w:rsidRPr="00AE10CB">
              <w:rPr>
                <w:rFonts w:ascii="Amiri" w:hAnsi="Amiri" w:cs="Amiri" w:hint="cs"/>
                <w:sz w:val="26"/>
                <w:szCs w:val="26"/>
                <w:rtl/>
              </w:rPr>
              <w:t>وغير</w: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 xml:space="preserve"> معدومة حيث من أجل</w:t>
            </w:r>
            <w:r w:rsidR="00AE10CB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 xml:space="preserve">كل عددين حقيقيين </w:t>
            </w:r>
            <w:r w:rsidRPr="00AE10CB">
              <w:rPr>
                <w:rFonts w:ascii="Amiri" w:hAnsi="Amiri" w:cs="Amiri"/>
                <w:i/>
                <w:iCs/>
                <w:position w:val="-6"/>
                <w:sz w:val="26"/>
                <w:szCs w:val="26"/>
              </w:rPr>
              <w:object w:dxaOrig="220" w:dyaOrig="240" w14:anchorId="395253BB">
                <v:shape id="_x0000_i1319" type="#_x0000_t75" style="width:11.25pt;height:12pt" o:ole="">
                  <v:imagedata r:id="rId519" o:title=""/>
                </v:shape>
                <o:OLEObject Type="Embed" ProgID="Equation.DSMT4" ShapeID="_x0000_i1319" DrawAspect="Content" ObjectID="_1822084954" r:id="rId520"/>
              </w:objec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 xml:space="preserve"> </w:t>
            </w:r>
            <w:r w:rsidRPr="003C5E7A">
              <w:rPr>
                <w:rFonts w:ascii="Amiri" w:hAnsi="Amiri" w:cs="Amiri"/>
                <w:i/>
                <w:iCs/>
                <w:position w:val="-12"/>
                <w:sz w:val="26"/>
                <w:szCs w:val="26"/>
              </w:rPr>
              <w:object w:dxaOrig="240" w:dyaOrig="300" w14:anchorId="3FCA9A9C">
                <v:shape id="_x0000_i1320" type="#_x0000_t75" style="width:12pt;height:15pt" o:ole="">
                  <v:imagedata r:id="rId521" o:title=""/>
                </v:shape>
                <o:OLEObject Type="Embed" ProgID="Equation.DSMT4" ShapeID="_x0000_i1320" DrawAspect="Content" ObjectID="_1822084955" r:id="rId522"/>
              </w:object>
            </w:r>
            <w:r w:rsidR="00AE10CB" w:rsidRPr="00AE10CB">
              <w:rPr>
                <w:rFonts w:ascii="Amiri" w:hAnsi="Amiri" w:cs="Amiri" w:hint="cs"/>
                <w:sz w:val="26"/>
                <w:szCs w:val="26"/>
                <w:rtl/>
              </w:rPr>
              <w:t>:</w: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</w:t>
            </w:r>
            <w:r>
              <w:rPr>
                <w:rFonts w:ascii="Amiri" w:hAnsi="Amiri" w:cs="Amiri"/>
                <w:sz w:val="26"/>
                <w:szCs w:val="26"/>
              </w:rPr>
              <w:t xml:space="preserve">    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</w:t>
            </w:r>
            <w:r>
              <w:rPr>
                <w:rFonts w:ascii="Amiri" w:hAnsi="Amiri" w:cs="Amiri"/>
                <w:sz w:val="26"/>
                <w:szCs w:val="26"/>
                <w:lang w:bidi="ar-DZ"/>
              </w:rPr>
              <w:t xml:space="preserve">  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</w:t>
            </w:r>
            <w:r w:rsidR="00AE10CB" w:rsidRPr="00AE10CB">
              <w:rPr>
                <w:rFonts w:ascii="Amiri" w:hAnsi="Amiri" w:cs="Amiri"/>
                <w:position w:val="-14"/>
                <w:sz w:val="26"/>
                <w:szCs w:val="26"/>
              </w:rPr>
              <w:object w:dxaOrig="2180" w:dyaOrig="400" w14:anchorId="19B19196">
                <v:shape id="_x0000_i1321" type="#_x0000_t75" style="width:108.75pt;height:20.25pt" o:ole="">
                  <v:imagedata r:id="rId523" o:title=""/>
                </v:shape>
                <o:OLEObject Type="Embed" ProgID="Equation.DSMT4" ShapeID="_x0000_i1321" DrawAspect="Content" ObjectID="_1822084956" r:id="rId524"/>
              </w:object>
            </w:r>
            <w:r w:rsidR="00AE10CB" w:rsidRPr="00AE10C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76C3BA68" w14:textId="1A75BB48" w:rsidR="00AE10CB" w:rsidRPr="00AE10CB" w:rsidRDefault="00AE10CB" w:rsidP="006C4628">
            <w:pPr>
              <w:pStyle w:val="Paragraphedeliste"/>
              <w:numPr>
                <w:ilvl w:val="0"/>
                <w:numId w:val="24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 أ- بين أن </w:t>
            </w:r>
            <w:r w:rsidRPr="00AE10CB">
              <w:rPr>
                <w:position w:val="-14"/>
              </w:rPr>
              <w:object w:dxaOrig="880" w:dyaOrig="400" w14:anchorId="4C2AEFA6">
                <v:shape id="_x0000_i1322" type="#_x0000_t75" style="width:44.25pt;height:20.25pt" o:ole="">
                  <v:imagedata r:id="rId525" o:title=""/>
                </v:shape>
                <o:OLEObject Type="Embed" ProgID="Equation.DSMT4" ShapeID="_x0000_i1322" DrawAspect="Content" ObjectID="_1822084957" r:id="rId526"/>
              </w:object>
            </w:r>
          </w:p>
          <w:p w14:paraId="34A6EEDA" w14:textId="45C28472" w:rsidR="00AE10CB" w:rsidRPr="00AE10CB" w:rsidRDefault="00AE10CB" w:rsidP="00AE10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     </w:t>
            </w: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ب- بين أنه من أجل كل عدد حقيقي </w:t>
            </w:r>
            <w:r w:rsidRPr="00AE10CB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AE10CB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:</w:t>
            </w: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E10CB">
              <w:rPr>
                <w:rFonts w:ascii="Amiri" w:hAnsi="Amiri" w:cs="Amiri"/>
                <w:position w:val="-14"/>
                <w:sz w:val="26"/>
                <w:szCs w:val="26"/>
              </w:rPr>
              <w:object w:dxaOrig="1719" w:dyaOrig="400" w14:anchorId="26388A13">
                <v:shape id="_x0000_i1323" type="#_x0000_t75" style="width:86.25pt;height:20.25pt" o:ole="">
                  <v:imagedata r:id="rId527" o:title=""/>
                </v:shape>
                <o:OLEObject Type="Embed" ProgID="Equation.DSMT4" ShapeID="_x0000_i1323" DrawAspect="Content" ObjectID="_1822084958" r:id="rId528"/>
              </w:object>
            </w:r>
          </w:p>
          <w:p w14:paraId="1709C91F" w14:textId="7E3B065F" w:rsidR="00AE10CB" w:rsidRPr="00AE10CB" w:rsidRDefault="00AE10CB" w:rsidP="006C4628">
            <w:pPr>
              <w:pStyle w:val="Paragraphedeliste"/>
              <w:numPr>
                <w:ilvl w:val="0"/>
                <w:numId w:val="24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 أ- بين أنه من أجل كل عدد حقيقي </w:t>
            </w:r>
            <w:r w:rsidRPr="00AE10CB">
              <w:rPr>
                <w:rFonts w:ascii="Amiri" w:hAnsi="Amiri" w:cs="Amiri"/>
                <w:i/>
                <w:iCs/>
                <w:position w:val="-6"/>
                <w:sz w:val="26"/>
                <w:szCs w:val="26"/>
              </w:rPr>
              <w:object w:dxaOrig="220" w:dyaOrig="240" w14:anchorId="5547B143">
                <v:shape id="_x0000_i1324" type="#_x0000_t75" style="width:11.25pt;height:12pt" o:ole="">
                  <v:imagedata r:id="rId519" o:title=""/>
                </v:shape>
                <o:OLEObject Type="Embed" ProgID="Equation.DSMT4" ShapeID="_x0000_i1324" DrawAspect="Content" ObjectID="_1822084959" r:id="rId529"/>
              </w:object>
            </w:r>
            <w:r>
              <w:rPr>
                <w:rFonts w:ascii="Amiri" w:hAnsi="Amiri" w:cs="Amiri" w:hint="cs"/>
                <w:i/>
                <w:iCs/>
                <w:sz w:val="26"/>
                <w:szCs w:val="26"/>
                <w:rtl/>
                <w:lang w:bidi="ar-DZ"/>
              </w:rPr>
              <w:t xml:space="preserve"> </w:t>
            </w:r>
            <w:r w:rsidRPr="00AE10CB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،</w:t>
            </w:r>
            <w:r w:rsidRPr="00AE10CB"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E10CB">
              <w:rPr>
                <w:rFonts w:ascii="Amiri" w:hAnsi="Amiri" w:cs="Amiri"/>
                <w:position w:val="-28"/>
                <w:sz w:val="26"/>
                <w:szCs w:val="26"/>
              </w:rPr>
              <w:object w:dxaOrig="2200" w:dyaOrig="680" w14:anchorId="686FC737">
                <v:shape id="_x0000_i1325" type="#_x0000_t75" style="width:110.25pt;height:33.75pt" o:ole="">
                  <v:imagedata r:id="rId530" o:title=""/>
                </v:shape>
                <o:OLEObject Type="Embed" ProgID="Equation.DSMT4" ShapeID="_x0000_i1325" DrawAspect="Content" ObjectID="_1822084960" r:id="rId531"/>
              </w:object>
            </w:r>
          </w:p>
          <w:p w14:paraId="6D756202" w14:textId="48C923C9" w:rsidR="00AE10CB" w:rsidRPr="00AE10CB" w:rsidRDefault="00AE10CB" w:rsidP="00AE10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    </w:t>
            </w:r>
            <w:r w:rsidRPr="00AE10CB">
              <w:rPr>
                <w:rFonts w:ascii="Amiri" w:hAnsi="Amiri" w:cs="Amiri"/>
                <w:sz w:val="26"/>
                <w:szCs w:val="26"/>
                <w:rtl/>
              </w:rPr>
              <w:t xml:space="preserve">ب- استنتج إشارة الدالة </w:t>
            </w:r>
            <w:r w:rsidRPr="00AE10CB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08CB9820">
                <v:shape id="_x0000_i1326" type="#_x0000_t75" style="width:12.75pt;height:18pt" o:ole="">
                  <v:imagedata r:id="rId516" o:title=""/>
                </v:shape>
                <o:OLEObject Type="Embed" ProgID="Equation.DSMT4" ShapeID="_x0000_i1326" DrawAspect="Content" ObjectID="_1822084961" r:id="rId532"/>
              </w:object>
            </w:r>
            <w:r w:rsidRPr="00AE10CB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4633A093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</w:rPr>
            </w:pPr>
          </w:p>
          <w:p w14:paraId="3EC80518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1206DF29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7D0F5C42" w14:textId="77777777" w:rsidR="00612B3A" w:rsidRDefault="00612B3A" w:rsidP="00612B3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01BF62EA" w14:textId="77777777" w:rsidR="00D820B0" w:rsidRDefault="00D820B0" w:rsidP="00D820B0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6C88FB0" w14:textId="01A74495" w:rsidR="00D820B0" w:rsidRPr="00523874" w:rsidRDefault="00D820B0" w:rsidP="00D820B0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273D1ED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D4F80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B3BB07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ED4DD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D0537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81F3A6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10350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CFC69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02F97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28CC7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394F8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AD5E9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1196B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CF297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75BAC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8B3F5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E096DF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CC0DD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3B058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4F2C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65A0F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DDBC0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8392F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A9E49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B2A2E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1F9CE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D2496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57541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4164B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C2D95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19A6C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2083B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694E9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F87AD5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698488F5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1023DF" wp14:editId="7C3D02E4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64257101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2455E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3E5C0795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023DF" id="_x0000_s1045" style="position:absolute;left:0;text-align:left;margin-left:-46.15pt;margin-top:66.05pt;width:543pt;height:5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" fillcolor="white [3201]" strokecolor="black [3200]" strokeweight="2pt">
                <v:textbox>
                  <w:txbxContent>
                    <w:p w14:paraId="59F2455E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3E5C0795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BA4DFC9" wp14:editId="0F29FEB6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86493678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382E5" w14:textId="31A98C94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2F01C0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01 ساعة</w:t>
                            </w:r>
                          </w:p>
                          <w:p w14:paraId="3D817A76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4DFC9" id="_x0000_s1046" style="position:absolute;left:0;text-align:left;margin-left:-44.65pt;margin-top:.8pt;width:100.5pt;height:5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yWMq4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4EC382E5" w14:textId="31A98C94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2F01C0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01 ساعة</w:t>
                      </w:r>
                    </w:p>
                    <w:p w14:paraId="3D817A76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1D33AE" wp14:editId="50547074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32962794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614E2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D33AE" id="_x0000_s1047" style="position:absolute;left:0;text-align:left;margin-left:396.35pt;margin-top:-.7pt;width:100.5pt;height:6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" fillcolor="white [3201]" strokecolor="black [3213]" strokeweight="2pt">
                <v:textbox>
                  <w:txbxContent>
                    <w:p w14:paraId="63A614E2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6AEE9A" wp14:editId="6B506954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947718749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E9DC3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6A071CBA" w14:textId="5F035A18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740D3" w:rsidRPr="002740D3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دراسة الدالة </w:t>
                            </w:r>
                            <w:r w:rsidR="00D820B0" w:rsidRPr="00D820B0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position w:val="-10"/>
                                <w:sz w:val="26"/>
                                <w:szCs w:val="26"/>
                                <w:lang w:bidi="ar-DZ"/>
                              </w:rPr>
                              <w:object w:dxaOrig="680" w:dyaOrig="260" w14:anchorId="574B520B">
                                <v:shape id="_x0000_i1328" type="#_x0000_t75" style="width:33.75pt;height:12.75pt" o:ole="">
                                  <v:imagedata r:id="rId533" o:title=""/>
                                </v:shape>
                                <o:OLEObject Type="Embed" ProgID="Equation.DSMT4" ShapeID="_x0000_i1328" DrawAspect="Content" ObjectID="_1822085331" r:id="rId53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6AEE9A" id="_x0000_s1048" style="position:absolute;left:0;text-align:left;margin-left:66.35pt;margin-top:1.55pt;width:323.25pt;height:58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F0mTCF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334E9DC3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6A071CBA" w14:textId="5F035A18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2740D3" w:rsidRPr="002740D3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دراسة الدالة </w:t>
                      </w:r>
                      <w:r w:rsidR="00D820B0" w:rsidRPr="00D820B0">
                        <w:rPr>
                          <w:rFonts w:ascii="Amiri" w:hAnsi="Amiri" w:cs="Amiri"/>
                          <w:b/>
                          <w:bCs/>
                          <w:color w:val="FF0000"/>
                          <w:position w:val="-10"/>
                          <w:sz w:val="26"/>
                          <w:szCs w:val="26"/>
                          <w:lang w:bidi="ar-DZ"/>
                        </w:rPr>
                        <w:object w:dxaOrig="680" w:dyaOrig="260" w14:anchorId="574B520B">
                          <v:shape id="_x0000_i1328" type="#_x0000_t75" style="width:33.75pt;height:12.75pt" o:ole="">
                            <v:imagedata r:id="rId533" o:title=""/>
                          </v:shape>
                          <o:OLEObject Type="Embed" ProgID="Equation.DSMT4" ShapeID="_x0000_i1328" DrawAspect="Content" ObjectID="_1822085331" r:id="rId535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1C8718D7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05D0B0EC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22708E07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22005C8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118A9E67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0DEB999B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2B180A88" w14:textId="77777777" w:rsidTr="00395266">
        <w:trPr>
          <w:trHeight w:val="12240"/>
        </w:trPr>
        <w:tc>
          <w:tcPr>
            <w:tcW w:w="1278" w:type="dxa"/>
          </w:tcPr>
          <w:p w14:paraId="5305574B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EF2AD4B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EECFF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AC2524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19D90E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A8B50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36415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764283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E25835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5EC113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21A4E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BF47A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2D559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139865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6E323C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DF516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C43597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ECB7A0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F16268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FCFFE4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95AB45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7C589E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0485F6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37FB46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53894A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6ACB91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44A38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436B6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7B5E8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3E719C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3D5612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FDF2C9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2857D107" w14:textId="77777777" w:rsidR="00124F8B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748D4C90" w14:textId="77777777" w:rsidR="00124F8B" w:rsidRPr="00372764" w:rsidRDefault="00124F8B" w:rsidP="00C121D2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372764"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  <w:t xml:space="preserve"> </w:t>
            </w:r>
            <w:r w:rsidR="006F6ACE" w:rsidRPr="0037276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اتجاه التغيرات</w:t>
            </w:r>
          </w:p>
          <w:p w14:paraId="25890CA4" w14:textId="77777777" w:rsidR="00C121D2" w:rsidRDefault="00C121D2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0000FF"/>
                <w:sz w:val="26"/>
                <w:szCs w:val="26"/>
                <w:u w:val="single"/>
                <w:rtl/>
                <w:lang w:bidi="ar-DZ"/>
              </w:rPr>
            </w:pPr>
          </w:p>
          <w:p w14:paraId="5A3F7249" w14:textId="03C48759" w:rsidR="006F6ACE" w:rsidRPr="00C121D2" w:rsidRDefault="006F6ACE" w:rsidP="00C121D2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 w:rsidRPr="00C121D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خاصية:</w:t>
            </w:r>
          </w:p>
          <w:p w14:paraId="3F8A0EF3" w14:textId="13F1A1FA" w:rsidR="006F6ACE" w:rsidRPr="00372764" w:rsidRDefault="006F6ACE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72764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372764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إذا كانت</w:t>
            </w:r>
            <w:r w:rsidRPr="00372764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552999CA">
                <v:shape id="_x0000_i1329" type="#_x0000_t75" style="width:9.75pt;height:11.25pt" o:ole="">
                  <v:imagedata r:id="rId536" o:title=""/>
                </v:shape>
                <o:OLEObject Type="Embed" ProgID="Equation.DSMT4" ShapeID="_x0000_i1329" DrawAspect="Content" ObjectID="_1822084962" r:id="rId537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معرفة على مجال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37FDCEAC">
                <v:shape id="_x0000_i1330" type="#_x0000_t75" style="width:9.75pt;height:12.75pt" o:ole="">
                  <v:imagedata r:id="rId538" o:title=""/>
                </v:shape>
                <o:OLEObject Type="Embed" ProgID="Equation.DSMT4" ShapeID="_x0000_i1330" DrawAspect="Content" ObjectID="_1822084963" r:id="rId539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 للدالتين</w:t>
            </w:r>
            <w:r w:rsidRPr="00372764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EEE72BB">
                <v:shape id="_x0000_i1331" type="#_x0000_t75" style="width:9.75pt;height:11.25pt" o:ole="">
                  <v:imagedata r:id="rId540" o:title=""/>
                </v:shape>
                <o:OLEObject Type="Embed" ProgID="Equation.DSMT4" ShapeID="_x0000_i1331" DrawAspect="Content" ObjectID="_1822084964" r:id="rId541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و</w:t>
            </w:r>
            <w:r w:rsidRPr="00372764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680" w:dyaOrig="260" w14:anchorId="3CB42608">
                <v:shape id="_x0000_i1332" type="#_x0000_t75" style="width:33.75pt;height:12.75pt" o:ole="">
                  <v:imagedata r:id="rId542" o:title=""/>
                </v:shape>
                <o:OLEObject Type="Embed" ProgID="Equation.DSMT4" ShapeID="_x0000_i1332" DrawAspect="Content" ObjectID="_1822084965" r:id="rId543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نفس اتجاه التغيرات على المجال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6623E04A">
                <v:shape id="_x0000_i1333" type="#_x0000_t75" style="width:9.75pt;height:12.75pt" o:ole="">
                  <v:imagedata r:id="rId538" o:title=""/>
                </v:shape>
                <o:OLEObject Type="Embed" ProgID="Equation.DSMT4" ShapeID="_x0000_i1333" DrawAspect="Content" ObjectID="_1822084966" r:id="rId544"/>
              </w:object>
            </w:r>
          </w:p>
          <w:p w14:paraId="517FB2C9" w14:textId="77777777" w:rsidR="006F6ACE" w:rsidRPr="00372764" w:rsidRDefault="006F6ACE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37D96569" w14:textId="77777777" w:rsidR="00372764" w:rsidRPr="00C121D2" w:rsidRDefault="00372764" w:rsidP="00372764">
            <w:pPr>
              <w:bidi/>
              <w:rPr>
                <w:rFonts w:ascii="Amiri" w:hAnsi="Amiri" w:cs="Amiri"/>
                <w:b/>
                <w:bCs/>
                <w:noProof/>
                <w:color w:val="EE0000"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مثال:</w:t>
            </w:r>
          </w:p>
          <w:p w14:paraId="2A145034" w14:textId="3399496A" w:rsidR="00372764" w:rsidRPr="00372764" w:rsidRDefault="00372764" w:rsidP="00372764">
            <w:pPr>
              <w:bidi/>
              <w:rPr>
                <w:rFonts w:ascii="Amiri" w:hAnsi="Amiri" w:cs="Amiri"/>
                <w:b/>
                <w:bCs/>
                <w:noProof/>
                <w:color w:val="008000"/>
                <w:sz w:val="26"/>
                <w:szCs w:val="26"/>
                <w:rtl/>
              </w:rPr>
            </w:pPr>
            <w:r w:rsidRPr="00372764">
              <w:rPr>
                <w:rFonts w:ascii="Amiri" w:hAnsi="Amiri" w:cs="Amiri"/>
                <w:b/>
                <w:bCs/>
                <w:noProof/>
                <w:color w:val="008000"/>
                <w:sz w:val="26"/>
                <w:szCs w:val="26"/>
                <w:rtl/>
              </w:rPr>
              <w:t xml:space="preserve">   </w: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>نعتبر الدالة</w:t>
            </w:r>
            <w:r w:rsidRPr="00372764">
              <w:rPr>
                <w:rFonts w:ascii="Amiri" w:hAnsi="Amiri" w:cs="Amiri"/>
                <w:noProof/>
                <w:position w:val="-4"/>
                <w:sz w:val="26"/>
                <w:szCs w:val="26"/>
              </w:rPr>
              <w:object w:dxaOrig="240" w:dyaOrig="260" w14:anchorId="3C39C19D">
                <v:shape id="_x0000_i1334" type="#_x0000_t75" style="width:12pt;height:12.75pt" o:ole="">
                  <v:imagedata r:id="rId545" o:title=""/>
                </v:shape>
                <o:OLEObject Type="Embed" ProgID="Equation.DSMT4" ShapeID="_x0000_i1334" DrawAspect="Content" ObjectID="_1822084967" r:id="rId546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المعرفة على 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0EC58046">
                <v:shape id="_x0000_i1335" type="#_x0000_t75" style="width:12.75pt;height:12.75pt" o:ole="">
                  <v:imagedata r:id="rId547" o:title=""/>
                </v:shape>
                <o:OLEObject Type="Embed" ProgID="Equation.DSMT4" ShapeID="_x0000_i1335" DrawAspect="Content" ObjectID="_1822084968" r:id="rId548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بـِ 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1280" w:dyaOrig="440" w14:anchorId="49D6C7E8">
                <v:shape id="_x0000_i1336" type="#_x0000_t75" style="width:63.75pt;height:21.75pt" o:ole="">
                  <v:imagedata r:id="rId549" o:title=""/>
                </v:shape>
                <o:OLEObject Type="Embed" ProgID="Equation.DSMT4" ShapeID="_x0000_i1336" DrawAspect="Content" ObjectID="_1822084969" r:id="rId550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6855934F" w14:textId="77777777" w:rsidR="00372764" w:rsidRPr="00372764" w:rsidRDefault="00372764" w:rsidP="00372764">
            <w:pPr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نلاحظ أن </w:t>
            </w:r>
            <w:r w:rsidRPr="00372764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080" w:dyaOrig="320" w14:anchorId="4FBFFE40">
                <v:shape id="_x0000_i1337" type="#_x0000_t75" style="width:54pt;height:15.75pt" o:ole="">
                  <v:imagedata r:id="rId551" o:title=""/>
                </v:shape>
                <o:OLEObject Type="Embed" ProgID="Equation.DSMT4" ShapeID="_x0000_i1337" DrawAspect="Content" ObjectID="_1822084970" r:id="rId552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حيث </w:t>
            </w:r>
            <w:r w:rsidRPr="00372764">
              <w:rPr>
                <w:rFonts w:ascii="Amiri" w:hAnsi="Amiri" w:cs="Amiri"/>
                <w:noProof/>
                <w:position w:val="-6"/>
                <w:sz w:val="26"/>
                <w:szCs w:val="26"/>
              </w:rPr>
              <w:object w:dxaOrig="200" w:dyaOrig="220" w14:anchorId="1389B777">
                <v:shape id="_x0000_i1338" type="#_x0000_t75" style="width:9.75pt;height:11.25pt" o:ole="">
                  <v:imagedata r:id="rId553" o:title=""/>
                </v:shape>
                <o:OLEObject Type="Embed" ProgID="Equation.DSMT4" ShapeID="_x0000_i1338" DrawAspect="Content" ObjectID="_1822084971" r:id="rId554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 هي الدالة المعرفة على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25501E62">
                <v:shape id="_x0000_i1339" type="#_x0000_t75" style="width:12.75pt;height:12.75pt" o:ole="">
                  <v:imagedata r:id="rId547" o:title=""/>
                </v:shape>
                <o:OLEObject Type="Embed" ProgID="Equation.DSMT4" ShapeID="_x0000_i1339" DrawAspect="Content" ObjectID="_1822084972" r:id="rId555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بـِ 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1359" w:dyaOrig="400" w14:anchorId="0DAA5A64">
                <v:shape id="_x0000_i1340" type="#_x0000_t75" style="width:68.25pt;height:20.25pt" o:ole="">
                  <v:imagedata r:id="rId556" o:title=""/>
                </v:shape>
                <o:OLEObject Type="Embed" ProgID="Equation.DSMT4" ShapeID="_x0000_i1340" DrawAspect="Content" ObjectID="_1822084973" r:id="rId557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36013549" w14:textId="77777777" w:rsidR="00372764" w:rsidRPr="00372764" w:rsidRDefault="00372764" w:rsidP="00372764">
            <w:pPr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بما أن الدالة </w:t>
            </w:r>
            <w:r w:rsidRPr="00372764">
              <w:rPr>
                <w:rFonts w:ascii="Amiri" w:hAnsi="Amiri" w:cs="Amiri"/>
                <w:noProof/>
                <w:position w:val="-6"/>
                <w:sz w:val="26"/>
                <w:szCs w:val="26"/>
              </w:rPr>
              <w:object w:dxaOrig="200" w:dyaOrig="220" w14:anchorId="5B5A5810">
                <v:shape id="_x0000_i1341" type="#_x0000_t75" style="width:9.75pt;height:11.25pt" o:ole="">
                  <v:imagedata r:id="rId553" o:title=""/>
                </v:shape>
                <o:OLEObject Type="Embed" ProgID="Equation.DSMT4" ShapeID="_x0000_i1341" DrawAspect="Content" ObjectID="_1822084974" r:id="rId558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متناقصة تماما على المجال 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760" w:dyaOrig="400" w14:anchorId="33F13E52">
                <v:shape id="_x0000_i1342" type="#_x0000_t75" style="width:38.25pt;height:20.25pt" o:ole="">
                  <v:imagedata r:id="rId559" o:title=""/>
                </v:shape>
                <o:OLEObject Type="Embed" ProgID="Equation.DSMT4" ShapeID="_x0000_i1342" DrawAspect="Content" ObjectID="_1822084975" r:id="rId560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فإن الدالة </w:t>
            </w:r>
            <w:r w:rsidRPr="00372764">
              <w:rPr>
                <w:rFonts w:ascii="Amiri" w:hAnsi="Amiri" w:cs="Amiri"/>
                <w:noProof/>
                <w:position w:val="-4"/>
                <w:sz w:val="26"/>
                <w:szCs w:val="26"/>
              </w:rPr>
              <w:object w:dxaOrig="240" w:dyaOrig="260" w14:anchorId="48F0A7D4">
                <v:shape id="_x0000_i1343" type="#_x0000_t75" style="width:12pt;height:12.75pt" o:ole="">
                  <v:imagedata r:id="rId545" o:title=""/>
                </v:shape>
                <o:OLEObject Type="Embed" ProgID="Equation.DSMT4" ShapeID="_x0000_i1343" DrawAspect="Content" ObjectID="_1822084976" r:id="rId561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متناقصة تماما على المجال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760" w:dyaOrig="400" w14:anchorId="53635A43">
                <v:shape id="_x0000_i1344" type="#_x0000_t75" style="width:38.25pt;height:20.25pt" o:ole="">
                  <v:imagedata r:id="rId559" o:title=""/>
                </v:shape>
                <o:OLEObject Type="Embed" ProgID="Equation.DSMT4" ShapeID="_x0000_i1344" DrawAspect="Content" ObjectID="_1822084977" r:id="rId562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67660776" w14:textId="77777777" w:rsidR="00372764" w:rsidRPr="00372764" w:rsidRDefault="00372764" w:rsidP="00372764">
            <w:pPr>
              <w:bidi/>
              <w:rPr>
                <w:rFonts w:ascii="Amiri" w:hAnsi="Amiri" w:cs="Amiri"/>
                <w:noProof/>
                <w:sz w:val="26"/>
                <w:szCs w:val="26"/>
              </w:rPr>
            </w:pP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وبما ان الدالة </w:t>
            </w:r>
            <w:r w:rsidRPr="00372764">
              <w:rPr>
                <w:rFonts w:ascii="Amiri" w:hAnsi="Amiri" w:cs="Amiri"/>
                <w:noProof/>
                <w:position w:val="-6"/>
                <w:sz w:val="26"/>
                <w:szCs w:val="26"/>
              </w:rPr>
              <w:object w:dxaOrig="200" w:dyaOrig="220" w14:anchorId="258AABE9">
                <v:shape id="_x0000_i1345" type="#_x0000_t75" style="width:9.75pt;height:11.25pt" o:ole="">
                  <v:imagedata r:id="rId553" o:title=""/>
                </v:shape>
                <o:OLEObject Type="Embed" ProgID="Equation.DSMT4" ShapeID="_x0000_i1345" DrawAspect="Content" ObjectID="_1822084978" r:id="rId563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متزايدة تماما على المجال 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800" w:dyaOrig="400" w14:anchorId="53F1CEE1">
                <v:shape id="_x0000_i1346" type="#_x0000_t75" style="width:39.75pt;height:20.25pt" o:ole="">
                  <v:imagedata r:id="rId564" o:title=""/>
                </v:shape>
                <o:OLEObject Type="Embed" ProgID="Equation.DSMT4" ShapeID="_x0000_i1346" DrawAspect="Content" ObjectID="_1822084979" r:id="rId565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فإن الدالة </w:t>
            </w:r>
            <w:r w:rsidRPr="00372764">
              <w:rPr>
                <w:rFonts w:ascii="Amiri" w:hAnsi="Amiri" w:cs="Amiri"/>
                <w:noProof/>
                <w:position w:val="-4"/>
                <w:sz w:val="26"/>
                <w:szCs w:val="26"/>
              </w:rPr>
              <w:object w:dxaOrig="240" w:dyaOrig="260" w14:anchorId="7E9A6148">
                <v:shape id="_x0000_i1347" type="#_x0000_t75" style="width:12pt;height:12.75pt" o:ole="">
                  <v:imagedata r:id="rId545" o:title=""/>
                </v:shape>
                <o:OLEObject Type="Embed" ProgID="Equation.DSMT4" ShapeID="_x0000_i1347" DrawAspect="Content" ObjectID="_1822084980" r:id="rId566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متزليدة تماما على المجال</w:t>
            </w:r>
            <w:r w:rsidRPr="00372764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800" w:dyaOrig="400" w14:anchorId="0392F54E">
                <v:shape id="_x0000_i1348" type="#_x0000_t75" style="width:39.75pt;height:20.25pt" o:ole="">
                  <v:imagedata r:id="rId564" o:title=""/>
                </v:shape>
                <o:OLEObject Type="Embed" ProgID="Equation.DSMT4" ShapeID="_x0000_i1348" DrawAspect="Content" ObjectID="_1822084981" r:id="rId567"/>
              </w:object>
            </w:r>
            <w:r w:rsidRPr="00372764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6AA8B637" w14:textId="77777777" w:rsidR="00372764" w:rsidRPr="00372764" w:rsidRDefault="00372764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446887C7" w14:textId="77777777" w:rsidR="00372764" w:rsidRPr="00372764" w:rsidRDefault="00372764" w:rsidP="00C121D2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37276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المشتقة</w:t>
            </w:r>
          </w:p>
          <w:p w14:paraId="66E646E8" w14:textId="77777777" w:rsidR="00372764" w:rsidRPr="00372764" w:rsidRDefault="00372764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282DCB08" w14:textId="77777777" w:rsidR="00372764" w:rsidRPr="00C121D2" w:rsidRDefault="00372764" w:rsidP="00372764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خاصية:</w:t>
            </w:r>
            <w:r w:rsidRPr="00C121D2"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</w:rPr>
              <w:t xml:space="preserve"> </w:t>
            </w:r>
          </w:p>
          <w:p w14:paraId="5A9D8CA5" w14:textId="77777777" w:rsidR="00372764" w:rsidRDefault="00372764" w:rsidP="00372764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7566886A" w14:textId="16E7A355" w:rsidR="00372764" w:rsidRPr="00372764" w:rsidRDefault="00372764" w:rsidP="00372764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إذا كانت</w:t>
            </w:r>
            <w:r w:rsidRPr="00372764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514E5A39">
                <v:shape id="_x0000_i1349" type="#_x0000_t75" style="width:9.75pt;height:11.25pt" o:ole="">
                  <v:imagedata r:id="rId536" o:title=""/>
                </v:shape>
                <o:OLEObject Type="Embed" ProgID="Equation.DSMT4" ShapeID="_x0000_i1349" DrawAspect="Content" ObjectID="_1822084982" r:id="rId568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قابلة للاشتقاق على مجال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45E82023">
                <v:shape id="_x0000_i1350" type="#_x0000_t75" style="width:9.75pt;height:12.75pt" o:ole="">
                  <v:imagedata r:id="rId538" o:title=""/>
                </v:shape>
                <o:OLEObject Type="Embed" ProgID="Equation.DSMT4" ShapeID="_x0000_i1350" DrawAspect="Content" ObjectID="_1822084983" r:id="rId569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 الدالة </w:t>
            </w:r>
            <w:r w:rsidRPr="00372764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680" w:dyaOrig="260" w14:anchorId="7525B9F9">
                <v:shape id="_x0000_i1351" type="#_x0000_t75" style="width:33.75pt;height:12.75pt" o:ole="">
                  <v:imagedata r:id="rId542" o:title=""/>
                </v:shape>
                <o:OLEObject Type="Embed" ProgID="Equation.DSMT4" ShapeID="_x0000_i1351" DrawAspect="Content" ObjectID="_1822084984" r:id="rId570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قابلة للاشتقاق على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435C8ECD">
                <v:shape id="_x0000_i1352" type="#_x0000_t75" style="width:9.75pt;height:12.75pt" o:ole="">
                  <v:imagedata r:id="rId538" o:title=""/>
                </v:shape>
                <o:OLEObject Type="Embed" ProgID="Equation.DSMT4" ShapeID="_x0000_i1352" DrawAspect="Content" ObjectID="_1822084985" r:id="rId571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372764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ولدينا</w: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 أجل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>كل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50DF265D">
                <v:shape id="_x0000_i1353" type="#_x0000_t75" style="width:12pt;height:9.75pt" o:ole="">
                  <v:imagedata r:id="rId572" o:title=""/>
                </v:shape>
                <o:OLEObject Type="Embed" ProgID="Equation.DSMT4" ShapeID="_x0000_i1353" DrawAspect="Content" ObjectID="_1822084986" r:id="rId573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372764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1BCF9A19">
                <v:shape id="_x0000_i1354" type="#_x0000_t75" style="width:9.75pt;height:12.75pt" o:ole="">
                  <v:imagedata r:id="rId538" o:title=""/>
                </v:shape>
                <o:OLEObject Type="Embed" ProgID="Equation.DSMT4" ShapeID="_x0000_i1354" DrawAspect="Content" ObjectID="_1822084987" r:id="rId574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372764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2540" w:dyaOrig="499" w14:anchorId="06578288">
                <v:shape id="_x0000_i1355" type="#_x0000_t75" style="width:126.75pt;height:24.75pt" o:ole="">
                  <v:imagedata r:id="rId575" o:title=""/>
                </v:shape>
                <o:OLEObject Type="Embed" ProgID="Equation.DSMT4" ShapeID="_x0000_i1355" DrawAspect="Content" ObjectID="_1822084988" r:id="rId576"/>
              </w:object>
            </w:r>
            <w:r w:rsidRPr="00372764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30DF676C" w14:textId="77777777" w:rsidR="00372764" w:rsidRDefault="00372764" w:rsidP="0037276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4221B84D" w14:textId="77777777" w:rsidR="00C121D2" w:rsidRDefault="00C121D2" w:rsidP="00C121D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C121D2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مثال: ت 37 الى 39 ص 104</w:t>
            </w:r>
          </w:p>
          <w:p w14:paraId="063CAE15" w14:textId="45663AFD" w:rsidR="00C121D2" w:rsidRPr="00C121D2" w:rsidRDefault="00C121D2" w:rsidP="00C121D2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احسب الدالة المشتقة </w:t>
            </w:r>
            <w:r w:rsidRPr="00C121D2">
              <w:rPr>
                <w:rFonts w:ascii="Amiri" w:hAnsi="Amiri" w:cs="Amiri"/>
                <w:position w:val="-10"/>
                <w:sz w:val="26"/>
                <w:szCs w:val="26"/>
              </w:rPr>
              <w:object w:dxaOrig="300" w:dyaOrig="320" w14:anchorId="04260FC5">
                <v:shape id="_x0000_i1356" type="#_x0000_t75" style="width:15pt;height:15.75pt" o:ole="">
                  <v:imagedata r:id="rId374" o:title=""/>
                </v:shape>
                <o:OLEObject Type="Embed" ProgID="Equation.DSMT4" ShapeID="_x0000_i1356" DrawAspect="Content" ObjectID="_1822084989" r:id="rId577"/>
              </w:objec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للدالة </w:t>
            </w:r>
            <w:r w:rsidRPr="00C121D2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26104CB1">
                <v:shape id="_x0000_i1357" type="#_x0000_t75" style="width:12.75pt;height:18pt" o:ole="">
                  <v:imagedata r:id="rId578" o:title=""/>
                </v:shape>
                <o:OLEObject Type="Embed" ProgID="Equation.DSMT4" ShapeID="_x0000_i1357" DrawAspect="Content" ObjectID="_1822084990" r:id="rId579"/>
              </w:object>
            </w:r>
            <w:r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 xml:space="preserve"> </w:t>
            </w:r>
            <w:r w:rsidRPr="00C121D2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المعرفة</w: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C121D2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43379FAE">
                <v:shape id="_x0000_i1358" type="#_x0000_t75" style="width:12.75pt;height:12.75pt" o:ole="">
                  <v:imagedata r:id="rId580" o:title=""/>
                </v:shape>
                <o:OLEObject Type="Embed" ProgID="Equation.DSMT4" ShapeID="_x0000_i1358" DrawAspect="Content" ObjectID="_1822084991" r:id="rId581"/>
              </w:objec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0EEFC5F" w14:textId="1401D86B" w:rsidR="00C121D2" w:rsidRPr="00C121D2" w:rsidRDefault="00C121D2" w:rsidP="00C121D2">
            <w:pPr>
              <w:bidi/>
              <w:rPr>
                <w:rFonts w:ascii="Amiri" w:hAnsi="Amiri" w:cs="Amiri"/>
                <w:position w:val="-10"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     1)</w: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C121D2">
              <w:rPr>
                <w:rFonts w:ascii="Amiri" w:hAnsi="Amiri" w:cs="Amiri"/>
                <w:i/>
                <w:iCs/>
                <w:position w:val="-14"/>
                <w:sz w:val="26"/>
                <w:szCs w:val="26"/>
              </w:rPr>
              <w:object w:dxaOrig="1240" w:dyaOrig="400" w14:anchorId="47F5A902">
                <v:shape id="_x0000_i1359" type="#_x0000_t75" style="width:62.25pt;height:20.25pt" o:ole="">
                  <v:imagedata r:id="rId582" o:title=""/>
                </v:shape>
                <o:OLEObject Type="Embed" ProgID="Equation.DSMT4" ShapeID="_x0000_i1359" DrawAspect="Content" ObjectID="_1822084992" r:id="rId583"/>
              </w:objec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  </w:t>
            </w:r>
            <w:r w:rsidR="00352F6B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 xml:space="preserve">       </w: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2) </w:t>
            </w:r>
            <w:r w:rsidRPr="00C121D2">
              <w:rPr>
                <w:rFonts w:ascii="Amiri" w:hAnsi="Amiri" w:cs="Amiri"/>
                <w:i/>
                <w:iCs/>
                <w:position w:val="-14"/>
                <w:sz w:val="26"/>
                <w:szCs w:val="26"/>
              </w:rPr>
              <w:object w:dxaOrig="1860" w:dyaOrig="400" w14:anchorId="3661808D">
                <v:shape id="_x0000_i1360" type="#_x0000_t75" style="width:93pt;height:20.25pt" o:ole="">
                  <v:imagedata r:id="rId584" o:title=""/>
                </v:shape>
                <o:OLEObject Type="Embed" ProgID="Equation.DSMT4" ShapeID="_x0000_i1360" DrawAspect="Content" ObjectID="_1822084993" r:id="rId585"/>
              </w:object>
            </w:r>
            <w:r w:rsidRPr="00C121D2">
              <w:rPr>
                <w:rFonts w:ascii="Amiri" w:hAnsi="Amiri" w:cs="Amiri"/>
                <w:i/>
                <w:iCs/>
                <w:position w:val="-10"/>
                <w:sz w:val="26"/>
                <w:szCs w:val="26"/>
                <w:rtl/>
              </w:rPr>
              <w:t xml:space="preserve">    </w: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                 </w:t>
            </w:r>
          </w:p>
          <w:p w14:paraId="4B54B0D0" w14:textId="5A8AF818" w:rsidR="00C121D2" w:rsidRPr="00C121D2" w:rsidRDefault="00C121D2" w:rsidP="00C121D2">
            <w:pPr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     1) </w:t>
            </w:r>
            <w:r w:rsidRPr="00C121D2">
              <w:rPr>
                <w:rFonts w:ascii="Amiri" w:hAnsi="Amiri" w:cs="Amiri"/>
                <w:i/>
                <w:iCs/>
                <w:position w:val="-40"/>
                <w:sz w:val="26"/>
                <w:szCs w:val="26"/>
              </w:rPr>
              <w:object w:dxaOrig="1460" w:dyaOrig="780" w14:anchorId="558D7E5C">
                <v:shape id="_x0000_i1361" type="#_x0000_t75" style="width:72.75pt;height:39pt" o:ole="">
                  <v:imagedata r:id="rId586" o:title=""/>
                </v:shape>
                <o:OLEObject Type="Embed" ProgID="Equation.DSMT4" ShapeID="_x0000_i1361" DrawAspect="Content" ObjectID="_1822084994" r:id="rId587"/>
              </w:objec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="00352F6B">
              <w:rPr>
                <w:rFonts w:ascii="Amiri" w:hAnsi="Amiri" w:cs="Amiri" w:hint="cs"/>
                <w:sz w:val="26"/>
                <w:szCs w:val="26"/>
                <w:rtl/>
              </w:rPr>
              <w:t xml:space="preserve">       </w: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2)</w: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C121D2">
              <w:rPr>
                <w:rFonts w:ascii="Amiri" w:hAnsi="Amiri" w:cs="Amiri"/>
                <w:i/>
                <w:iCs/>
                <w:position w:val="-16"/>
                <w:sz w:val="26"/>
                <w:szCs w:val="26"/>
              </w:rPr>
              <w:object w:dxaOrig="1820" w:dyaOrig="440" w14:anchorId="303560CC">
                <v:shape id="_x0000_i1362" type="#_x0000_t75" style="width:90.75pt;height:21.75pt" o:ole="">
                  <v:imagedata r:id="rId588" o:title=""/>
                </v:shape>
                <o:OLEObject Type="Embed" ProgID="Equation.DSMT4" ShapeID="_x0000_i1362" DrawAspect="Content" ObjectID="_1822084995" r:id="rId589"/>
              </w:objec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4C5CB7C7" w14:textId="77777777" w:rsidR="00D77D4D" w:rsidRDefault="00C121D2" w:rsidP="00C121D2">
            <w:pPr>
              <w:bidi/>
              <w:rPr>
                <w:rFonts w:ascii="Amiri" w:hAnsi="Amiri" w:cs="Amiri"/>
                <w:i/>
                <w:iCs/>
                <w:position w:val="-10"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     1)</w:t>
            </w: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C121D2">
              <w:rPr>
                <w:rFonts w:ascii="Amiri" w:hAnsi="Amiri" w:cs="Amiri"/>
                <w:i/>
                <w:iCs/>
                <w:position w:val="-14"/>
                <w:sz w:val="26"/>
                <w:szCs w:val="26"/>
              </w:rPr>
              <w:object w:dxaOrig="1160" w:dyaOrig="560" w14:anchorId="0ACF2FA1">
                <v:shape id="_x0000_i1363" type="#_x0000_t75" style="width:57.75pt;height:27.75pt" o:ole="">
                  <v:imagedata r:id="rId590" o:title=""/>
                </v:shape>
                <o:OLEObject Type="Embed" ProgID="Equation.DSMT4" ShapeID="_x0000_i1363" DrawAspect="Content" ObjectID="_1822084996" r:id="rId591"/>
              </w:objec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352F6B">
              <w:rPr>
                <w:rFonts w:ascii="Amiri" w:hAnsi="Amiri" w:cs="Amiri" w:hint="cs"/>
                <w:sz w:val="26"/>
                <w:szCs w:val="26"/>
                <w:rtl/>
              </w:rPr>
              <w:t xml:space="preserve">             </w:t>
            </w:r>
            <w:r w:rsidRPr="00C121D2">
              <w:rPr>
                <w:rFonts w:ascii="Amiri" w:hAnsi="Amiri" w:cs="Amiri"/>
                <w:sz w:val="26"/>
                <w:szCs w:val="26"/>
                <w:rtl/>
              </w:rPr>
              <w:t xml:space="preserve">2) </w:t>
            </w:r>
            <w:r w:rsidRPr="00C121D2">
              <w:rPr>
                <w:rFonts w:ascii="Amiri" w:hAnsi="Amiri" w:cs="Amiri"/>
                <w:i/>
                <w:iCs/>
                <w:position w:val="-28"/>
                <w:sz w:val="26"/>
                <w:szCs w:val="26"/>
              </w:rPr>
              <w:object w:dxaOrig="2320" w:dyaOrig="700" w14:anchorId="4962EBD6">
                <v:shape id="_x0000_i1364" type="#_x0000_t75" style="width:112.5pt;height:33.75pt" o:ole="">
                  <v:imagedata r:id="rId592" o:title=""/>
                </v:shape>
                <o:OLEObject Type="Embed" ProgID="Equation.DSMT4" ShapeID="_x0000_i1364" DrawAspect="Content" ObjectID="_1822084997" r:id="rId593"/>
              </w:object>
            </w:r>
            <w:r w:rsidRPr="00C121D2">
              <w:rPr>
                <w:rFonts w:ascii="Amiri" w:hAnsi="Amiri" w:cs="Amiri"/>
                <w:i/>
                <w:iCs/>
                <w:position w:val="-10"/>
                <w:sz w:val="26"/>
                <w:szCs w:val="26"/>
                <w:rtl/>
              </w:rPr>
              <w:t xml:space="preserve">    </w:t>
            </w:r>
          </w:p>
          <w:p w14:paraId="6613C150" w14:textId="2DE885AB" w:rsidR="008207C8" w:rsidRDefault="00C121D2" w:rsidP="00D77D4D">
            <w:pPr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</w:p>
          <w:p w14:paraId="71E9FB1D" w14:textId="23AAAF4C" w:rsidR="00960E89" w:rsidRDefault="00C121D2" w:rsidP="008207C8">
            <w:pPr>
              <w:bidi/>
              <w:rPr>
                <w:rFonts w:ascii="Amiri" w:hAnsi="Amiri" w:cs="Amiri"/>
                <w:i/>
                <w:iCs/>
                <w:sz w:val="26"/>
                <w:szCs w:val="26"/>
              </w:rPr>
            </w:pPr>
            <w:r w:rsidRPr="00C121D2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lastRenderedPageBreak/>
              <w:t xml:space="preserve">   </w:t>
            </w:r>
          </w:p>
          <w:p w14:paraId="7B36FE10" w14:textId="77777777" w:rsidR="00960E89" w:rsidRDefault="00960E89" w:rsidP="00960E89">
            <w:pPr>
              <w:bidi/>
              <w:rPr>
                <w:rFonts w:ascii="Amiri" w:hAnsi="Amiri" w:cs="Amiri"/>
                <w:i/>
                <w:iCs/>
                <w:sz w:val="26"/>
                <w:szCs w:val="26"/>
              </w:rPr>
            </w:pPr>
          </w:p>
          <w:p w14:paraId="191FEBD9" w14:textId="3DC5AED8" w:rsidR="00BE0286" w:rsidRDefault="00960E89" w:rsidP="00960E89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</w:rPr>
            </w:pPr>
            <w:r w:rsidRPr="007A39F3">
              <w:rPr>
                <w:rFonts w:ascii="Amiri" w:hAnsi="Amiri" w:cs="Amiri" w:hint="cs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تمرين</w:t>
            </w:r>
            <w:r w:rsidR="00C121D2" w:rsidRPr="007A39F3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</w:rPr>
              <w:t xml:space="preserve"> </w:t>
            </w:r>
            <w:r w:rsidR="007A39F3" w:rsidRPr="007A39F3">
              <w:rPr>
                <w:rFonts w:ascii="Amiri" w:hAnsi="Amiri" w:cs="Amiri" w:hint="cs"/>
                <w:b/>
                <w:bCs/>
                <w:color w:val="EE0000"/>
                <w:sz w:val="26"/>
                <w:szCs w:val="26"/>
                <w:u w:val="single"/>
                <w:rtl/>
              </w:rPr>
              <w:t>(واجب)</w:t>
            </w:r>
          </w:p>
          <w:p w14:paraId="76226B9E" w14:textId="77777777" w:rsidR="007A39F3" w:rsidRPr="007A39F3" w:rsidRDefault="007A39F3" w:rsidP="007A39F3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</w:rPr>
            </w:pPr>
          </w:p>
          <w:p w14:paraId="30F1B77A" w14:textId="77777777" w:rsidR="007A39F3" w:rsidRPr="007A39F3" w:rsidRDefault="007A39F3" w:rsidP="007A39F3">
            <w:pPr>
              <w:pStyle w:val="Paragraphedeliste"/>
              <w:keepNext/>
              <w:keepLines/>
              <w:numPr>
                <w:ilvl w:val="0"/>
                <w:numId w:val="29"/>
              </w:numPr>
              <w:bidi/>
              <w:ind w:left="348" w:hanging="283"/>
              <w:outlineLvl w:val="0"/>
              <w:rPr>
                <w:rFonts w:ascii="Amiri" w:eastAsiaTheme="majorEastAsia" w:hAnsi="Amiri" w:cs="Amiri"/>
                <w:sz w:val="26"/>
                <w:szCs w:val="26"/>
              </w:rPr>
            </w:pPr>
            <w:r w:rsidRPr="007A39F3">
              <w:rPr>
                <w:position w:val="-10"/>
                <w:sz w:val="26"/>
                <w:szCs w:val="26"/>
              </w:rPr>
              <w:object w:dxaOrig="240" w:dyaOrig="260" w14:anchorId="34374BFC">
                <v:shape id="_x0000_i2679" type="#_x0000_t75" style="width:12pt;height:12pt" o:ole="">
                  <v:imagedata r:id="rId594" o:title=""/>
                </v:shape>
                <o:OLEObject Type="Embed" ProgID="Equation.DSMT4" ShapeID="_x0000_i2679" DrawAspect="Content" ObjectID="_1822084998" r:id="rId595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</w:rPr>
              <w:t xml:space="preserve">الدالة العددية </w: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>المعرفة على</w:t>
            </w:r>
            <w:r w:rsidRPr="007A39F3">
              <w:rPr>
                <w:position w:val="-4"/>
                <w:sz w:val="26"/>
                <w:szCs w:val="26"/>
                <w:lang w:bidi="ar-DZ"/>
              </w:rPr>
              <w:object w:dxaOrig="260" w:dyaOrig="260" w14:anchorId="486AC0BD">
                <v:shape id="_x0000_i2680" type="#_x0000_t75" style="width:12pt;height:12pt" o:ole="">
                  <v:imagedata r:id="rId596" o:title=""/>
                </v:shape>
                <o:OLEObject Type="Embed" ProgID="Equation.DSMT4" ShapeID="_x0000_i2680" DrawAspect="Content" ObjectID="_1822084999" r:id="rId597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كما يلي:</w: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</w:rPr>
              <w:t xml:space="preserve"> </w:t>
            </w:r>
            <w:r w:rsidRPr="007A39F3">
              <w:rPr>
                <w:color w:val="365F91" w:themeColor="accent1" w:themeShade="BF"/>
                <w:position w:val="-14"/>
                <w:sz w:val="26"/>
                <w:szCs w:val="26"/>
              </w:rPr>
              <w:object w:dxaOrig="2120" w:dyaOrig="400" w14:anchorId="4270E35C">
                <v:shape id="_x0000_i2681" type="#_x0000_t75" style="width:105.75pt;height:21pt" o:ole="">
                  <v:imagedata r:id="rId598" o:title=""/>
                </v:shape>
                <o:OLEObject Type="Embed" ProgID="Equation.DSMT4" ShapeID="_x0000_i2681" DrawAspect="Content" ObjectID="_1822085000" r:id="rId599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>.</w: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</w:rPr>
              <w:t xml:space="preserve"> </w:t>
            </w:r>
          </w:p>
          <w:p w14:paraId="441884E2" w14:textId="77777777" w:rsidR="007A39F3" w:rsidRPr="007A39F3" w:rsidRDefault="007A39F3" w:rsidP="007A39F3">
            <w:pPr>
              <w:pStyle w:val="Paragraphedeliste"/>
              <w:keepNext/>
              <w:keepLines/>
              <w:numPr>
                <w:ilvl w:val="0"/>
                <w:numId w:val="28"/>
              </w:numPr>
              <w:bidi/>
              <w:ind w:left="773" w:hanging="284"/>
              <w:outlineLvl w:val="0"/>
              <w:rPr>
                <w:rFonts w:ascii="Amiri" w:eastAsiaTheme="majorEastAsia" w:hAnsi="Amiri" w:cs="Amiri"/>
                <w:sz w:val="26"/>
                <w:szCs w:val="26"/>
              </w:rPr>
            </w:pP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ادرس </w:t>
            </w:r>
            <w:r w:rsidRPr="007A39F3">
              <w:rPr>
                <w:rFonts w:ascii="Amiri" w:eastAsiaTheme="majorEastAsia" w:hAnsi="Amiri" w:cs="Amiri" w:hint="cs"/>
                <w:sz w:val="26"/>
                <w:szCs w:val="26"/>
                <w:rtl/>
                <w:lang w:bidi="ar-DZ"/>
              </w:rPr>
              <w:t>اتجاه</w: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الدالة</w:t>
            </w:r>
            <w:r w:rsidRPr="007A39F3">
              <w:rPr>
                <w:position w:val="-10"/>
                <w:sz w:val="26"/>
                <w:szCs w:val="26"/>
                <w:lang w:bidi="ar-DZ"/>
              </w:rPr>
              <w:object w:dxaOrig="240" w:dyaOrig="260" w14:anchorId="7FCF0BF2">
                <v:shape id="_x0000_i2815" type="#_x0000_t75" style="width:12pt;height:12pt" o:ole="">
                  <v:imagedata r:id="rId600" o:title=""/>
                </v:shape>
                <o:OLEObject Type="Embed" ProgID="Equation.DSMT4" ShapeID="_x0000_i2815" DrawAspect="Content" ObjectID="_1822085001" r:id="rId601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،ثم شكل جدول تغيراتها </w:t>
            </w:r>
          </w:p>
          <w:p w14:paraId="7BAEA977" w14:textId="77777777" w:rsidR="007A39F3" w:rsidRPr="007A39F3" w:rsidRDefault="007A39F3" w:rsidP="007A39F3">
            <w:pPr>
              <w:keepNext/>
              <w:keepLines/>
              <w:numPr>
                <w:ilvl w:val="0"/>
                <w:numId w:val="28"/>
              </w:numPr>
              <w:bidi/>
              <w:ind w:left="773"/>
              <w:contextualSpacing/>
              <w:outlineLvl w:val="0"/>
              <w:rPr>
                <w:rFonts w:ascii="Amiri" w:eastAsiaTheme="majorEastAsia" w:hAnsi="Amiri" w:cs="Amiri"/>
                <w:sz w:val="26"/>
                <w:szCs w:val="26"/>
                <w:rtl/>
              </w:rPr>
            </w:pP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احسب </w:t>
            </w:r>
            <w:r w:rsidRPr="007A39F3">
              <w:rPr>
                <w:rFonts w:ascii="Amiri" w:eastAsiaTheme="majorEastAsia" w:hAnsi="Amiri" w:cs="Amiri"/>
                <w:position w:val="-14"/>
                <w:sz w:val="26"/>
                <w:szCs w:val="26"/>
                <w:lang w:bidi="ar-DZ"/>
              </w:rPr>
              <w:object w:dxaOrig="580" w:dyaOrig="400" w14:anchorId="450A46B7">
                <v:shape id="_x0000_i2929" type="#_x0000_t75" style="width:30pt;height:21pt" o:ole="">
                  <v:imagedata r:id="rId602" o:title=""/>
                </v:shape>
                <o:OLEObject Type="Embed" ProgID="Equation.DSMT4" ShapeID="_x0000_i2929" DrawAspect="Content" ObjectID="_1822085002" r:id="rId603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،ثم استنتج اشارة </w:t>
            </w:r>
            <w:r w:rsidRPr="007A39F3">
              <w:rPr>
                <w:rFonts w:ascii="Amiri" w:eastAsiaTheme="majorEastAsia" w:hAnsi="Amiri" w:cs="Amiri"/>
                <w:position w:val="-14"/>
                <w:sz w:val="26"/>
                <w:szCs w:val="26"/>
                <w:lang w:bidi="ar-DZ"/>
              </w:rPr>
              <w:object w:dxaOrig="620" w:dyaOrig="400" w14:anchorId="3647A170">
                <v:shape id="_x0000_i2930" type="#_x0000_t75" style="width:31.5pt;height:21pt" o:ole="">
                  <v:imagedata r:id="rId604" o:title=""/>
                </v:shape>
                <o:OLEObject Type="Embed" ProgID="Equation.DSMT4" ShapeID="_x0000_i2930" DrawAspect="Content" ObjectID="_1822085003" r:id="rId605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على </w:t>
            </w:r>
            <w:r w:rsidRPr="007A39F3">
              <w:rPr>
                <w:rFonts w:ascii="Amiri" w:eastAsiaTheme="majorEastAsia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7509200C">
                <v:shape id="_x0000_i2931" type="#_x0000_t75" style="width:12pt;height:12pt" o:ole="">
                  <v:imagedata r:id="rId606" o:title=""/>
                </v:shape>
                <o:OLEObject Type="Embed" ProgID="Equation.DSMT4" ShapeID="_x0000_i2931" DrawAspect="Content" ObjectID="_1822085004" r:id="rId607"/>
              </w:object>
            </w:r>
            <w:r w:rsidRPr="007A39F3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76A8327D" w14:textId="77777777" w:rsidR="007A39F3" w:rsidRPr="007A39F3" w:rsidRDefault="007A39F3" w:rsidP="007A39F3">
            <w:pPr>
              <w:pStyle w:val="Paragraphedeliste"/>
              <w:numPr>
                <w:ilvl w:val="0"/>
                <w:numId w:val="29"/>
              </w:numPr>
              <w:bidi/>
              <w:ind w:left="348" w:right="-426" w:hanging="295"/>
              <w:rPr>
                <w:rFonts w:ascii="Amiri" w:hAnsi="Amiri" w:cs="Amiri"/>
                <w:sz w:val="26"/>
                <w:szCs w:val="26"/>
                <w:rtl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الدالة العددية</w:t>
            </w:r>
            <w:r w:rsidRPr="007A39F3">
              <w:rPr>
                <w:position w:val="-10"/>
                <w:sz w:val="26"/>
                <w:szCs w:val="26"/>
              </w:rPr>
              <w:object w:dxaOrig="240" w:dyaOrig="320" w14:anchorId="7A1F6ECE">
                <v:shape id="_x0000_i2819" type="#_x0000_t75" style="width:12pt;height:16.5pt" o:ole="">
                  <v:imagedata r:id="rId608" o:title=""/>
                </v:shape>
                <o:OLEObject Type="Embed" ProgID="Equation.DSMT4" ShapeID="_x0000_i2819" DrawAspect="Content" ObjectID="_1822085005" r:id="rId609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المعرفة على </w:t>
            </w:r>
            <w:r w:rsidRPr="007A39F3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t>ℝ</w: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 </w:t>
            </w:r>
            <w:proofErr w:type="gramStart"/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بـ </w:t>
            </w:r>
            <w:r w:rsidRPr="007A39F3">
              <w:rPr>
                <w:rFonts w:ascii="Amiri" w:hAnsi="Amiri" w:cs="Amiri"/>
                <w:sz w:val="26"/>
                <w:szCs w:val="26"/>
                <w:lang w:bidi="ar-DZ"/>
              </w:rPr>
              <w:t>:</w:t>
            </w:r>
            <w:proofErr w:type="gramEnd"/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 </w:t>
            </w:r>
            <w:r w:rsidRPr="007A39F3">
              <w:rPr>
                <w:position w:val="-16"/>
                <w:sz w:val="26"/>
                <w:szCs w:val="26"/>
              </w:rPr>
              <w:object w:dxaOrig="1800" w:dyaOrig="499" w14:anchorId="22EADE2E">
                <v:shape id="_x0000_i2820" type="#_x0000_t75" style="width:94.5pt;height:24pt" o:ole="">
                  <v:imagedata r:id="rId610" o:title=""/>
                </v:shape>
                <o:OLEObject Type="Embed" ProgID="Equation.DSMT4" ShapeID="_x0000_i2820" DrawAspect="Content" ObjectID="_1822085006" r:id="rId611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7A39F3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،</w:t>
            </w:r>
            <w:r w:rsidRPr="007A39F3">
              <w:rPr>
                <w:position w:val="-16"/>
                <w:sz w:val="26"/>
                <w:szCs w:val="26"/>
              </w:rPr>
              <w:object w:dxaOrig="540" w:dyaOrig="440" w14:anchorId="275A629B">
                <v:shape id="_x0000_i2821" type="#_x0000_t75" style="width:27.75pt;height:22.5pt" o:ole="">
                  <v:imagedata r:id="rId612" o:title=""/>
                </v:shape>
                <o:OLEObject Type="Embed" ProgID="Equation.DSMT4" ShapeID="_x0000_i2821" DrawAspect="Content" ObjectID="_1822085007" r:id="rId613"/>
              </w:object>
            </w:r>
            <w:r w:rsidRPr="007A39F3">
              <w:rPr>
                <w:rFonts w:ascii="Amiri" w:hAnsi="Amiri" w:cs="Amiri"/>
                <w:position w:val="-4"/>
                <w:sz w:val="26"/>
                <w:szCs w:val="26"/>
                <w:rtl/>
                <w:lang w:bidi="ar-DZ"/>
              </w:rPr>
              <w:t>ت</w: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مثيلها البياني في</w:t>
            </w:r>
            <w:r w:rsidRPr="007A39F3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المعلم المتعامد والمتجانس </w:t>
            </w:r>
            <w:r w:rsidRPr="007A39F3">
              <w:rPr>
                <w:position w:val="-18"/>
                <w:sz w:val="26"/>
                <w:szCs w:val="26"/>
              </w:rPr>
              <w:object w:dxaOrig="740" w:dyaOrig="480" w14:anchorId="51858A42">
                <v:shape id="_x0000_i2822" type="#_x0000_t75" style="width:36.75pt;height:24pt" o:ole="">
                  <v:imagedata r:id="rId614" o:title=""/>
                </v:shape>
                <o:OLEObject Type="Embed" ProgID="Equation.DSMT4" ShapeID="_x0000_i2822" DrawAspect="Content" ObjectID="_1822085008" r:id="rId615"/>
              </w:object>
            </w:r>
            <w:r w:rsidRPr="007A39F3">
              <w:rPr>
                <w:rFonts w:ascii="Amiri" w:hAnsi="Amiri" w:cs="Amiri"/>
                <w:position w:val="-18"/>
                <w:sz w:val="26"/>
                <w:szCs w:val="26"/>
              </w:rPr>
              <w:t xml:space="preserve"> </w:t>
            </w:r>
          </w:p>
          <w:p w14:paraId="2DA5D3C8" w14:textId="77777777" w:rsidR="007A39F3" w:rsidRPr="007A39F3" w:rsidRDefault="007A39F3" w:rsidP="007A39F3">
            <w:pPr>
              <w:pStyle w:val="Paragraphedeliste"/>
              <w:numPr>
                <w:ilvl w:val="0"/>
                <w:numId w:val="27"/>
              </w:numPr>
              <w:bidi/>
              <w:ind w:left="77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احسب </w:t>
            </w:r>
            <w:r w:rsidRPr="007A39F3">
              <w:rPr>
                <w:position w:val="-20"/>
                <w:sz w:val="26"/>
                <w:szCs w:val="26"/>
              </w:rPr>
              <w:object w:dxaOrig="920" w:dyaOrig="440" w14:anchorId="0B15D76D">
                <v:shape id="_x0000_i2823" type="#_x0000_t75" style="width:45.75pt;height:21.75pt" o:ole="">
                  <v:imagedata r:id="rId616" o:title=""/>
                </v:shape>
                <o:OLEObject Type="Embed" ProgID="Equation.DSMT4" ShapeID="_x0000_i2823" DrawAspect="Content" ObjectID="_1822085009" r:id="rId617"/>
              </w:object>
            </w:r>
            <w:r w:rsidRPr="007A39F3">
              <w:rPr>
                <w:rFonts w:hint="cs"/>
                <w:sz w:val="26"/>
                <w:szCs w:val="26"/>
                <w:rtl/>
              </w:rPr>
              <w:t xml:space="preserve"> ، </w:t>
            </w:r>
            <w:r w:rsidRPr="007A39F3">
              <w:rPr>
                <w:position w:val="-20"/>
                <w:sz w:val="26"/>
                <w:szCs w:val="26"/>
              </w:rPr>
              <w:object w:dxaOrig="920" w:dyaOrig="440" w14:anchorId="5FF63515">
                <v:shape id="_x0000_i2824" type="#_x0000_t75" style="width:45.75pt;height:21.75pt" o:ole="">
                  <v:imagedata r:id="rId618" o:title=""/>
                </v:shape>
                <o:OLEObject Type="Embed" ProgID="Equation.DSMT4" ShapeID="_x0000_i2824" DrawAspect="Content" ObjectID="_1822085010" r:id="rId619"/>
              </w:object>
            </w:r>
            <w:r w:rsidRPr="007A39F3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 </w:t>
            </w:r>
          </w:p>
          <w:p w14:paraId="4DBA6890" w14:textId="77777777" w:rsidR="007A39F3" w:rsidRPr="007A39F3" w:rsidRDefault="007A39F3" w:rsidP="007A39F3">
            <w:pPr>
              <w:numPr>
                <w:ilvl w:val="0"/>
                <w:numId w:val="27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</w:rPr>
              <w:t>بيّن أن المستقيم</w:t>
            </w:r>
            <w:r w:rsidRPr="007A39F3">
              <w:rPr>
                <w:rFonts w:ascii="Amiri" w:hAnsi="Amiri" w:cs="Amiri"/>
                <w:position w:val="-10"/>
                <w:sz w:val="26"/>
                <w:szCs w:val="26"/>
              </w:rPr>
              <w:object w:dxaOrig="400" w:dyaOrig="320" w14:anchorId="035F4139">
                <v:shape id="_x0000_i3025" type="#_x0000_t75" style="width:18.75pt;height:16.5pt" o:ole="">
                  <v:imagedata r:id="rId620" o:title=""/>
                </v:shape>
                <o:OLEObject Type="Embed" ProgID="Equation.DSMT4" ShapeID="_x0000_i3025" DrawAspect="Content" ObjectID="_1822085011" r:id="rId621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ذو المعادلة </w:t>
            </w:r>
            <w:r w:rsidRPr="007A39F3">
              <w:rPr>
                <w:rFonts w:ascii="Amiri" w:hAnsi="Amiri" w:cs="Amiri"/>
                <w:position w:val="-10"/>
                <w:sz w:val="26"/>
                <w:szCs w:val="26"/>
              </w:rPr>
              <w:object w:dxaOrig="660" w:dyaOrig="260" w14:anchorId="7855CBF8">
                <v:shape id="_x0000_i3026" type="#_x0000_t75" style="width:33pt;height:12pt" o:ole="">
                  <v:imagedata r:id="rId622" o:title=""/>
                </v:shape>
                <o:OLEObject Type="Embed" ProgID="Equation.DSMT4" ShapeID="_x0000_i3026" DrawAspect="Content" ObjectID="_1822085012" r:id="rId623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مقارب للمنحنى 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0E7EE601">
                <v:shape id="_x0000_i3027" type="#_x0000_t75" style="width:27.75pt;height:22.5pt" o:ole="">
                  <v:imagedata r:id="rId612" o:title=""/>
                </v:shape>
                <o:OLEObject Type="Embed" ProgID="Equation.DSMT4" ShapeID="_x0000_i3027" DrawAspect="Content" ObjectID="_1822085013" r:id="rId624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عند </w:t>
            </w:r>
            <w:r w:rsidRPr="007A39F3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354A600C">
                <v:shape id="_x0000_i3028" type="#_x0000_t75" style="width:18.75pt;height:9.75pt" o:ole="">
                  <v:imagedata r:id="rId625" o:title=""/>
                </v:shape>
                <o:OLEObject Type="Embed" ProgID="Equation.DSMT4" ShapeID="_x0000_i3028" DrawAspect="Content" ObjectID="_1822085014" r:id="rId626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ثم ادرس وضعية 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0153823B">
                <v:shape id="_x0000_i3029" type="#_x0000_t75" style="width:27.75pt;height:22.5pt" o:ole="">
                  <v:imagedata r:id="rId612" o:title=""/>
                </v:shape>
                <o:OLEObject Type="Embed" ProgID="Equation.DSMT4" ShapeID="_x0000_i3029" DrawAspect="Content" ObjectID="_1822085015" r:id="rId627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بالنسبة إلى </w:t>
            </w:r>
            <w:r w:rsidRPr="007A39F3">
              <w:rPr>
                <w:rFonts w:ascii="Amiri" w:hAnsi="Amiri" w:cs="Amiri"/>
                <w:position w:val="-10"/>
                <w:sz w:val="26"/>
                <w:szCs w:val="26"/>
              </w:rPr>
              <w:object w:dxaOrig="400" w:dyaOrig="320" w14:anchorId="7BB7CB0D">
                <v:shape id="_x0000_i3030" type="#_x0000_t75" style="width:18.75pt;height:16.5pt" o:ole="">
                  <v:imagedata r:id="rId620" o:title=""/>
                </v:shape>
                <o:OLEObject Type="Embed" ProgID="Equation.DSMT4" ShapeID="_x0000_i3030" DrawAspect="Content" ObjectID="_1822085016" r:id="rId628"/>
              </w:object>
            </w:r>
          </w:p>
          <w:p w14:paraId="034A2C0A" w14:textId="77777777" w:rsidR="007A39F3" w:rsidRPr="007A39F3" w:rsidRDefault="007A39F3" w:rsidP="007A39F3">
            <w:pPr>
              <w:numPr>
                <w:ilvl w:val="0"/>
                <w:numId w:val="27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7A39F3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أ</w:t>
            </w:r>
            <w:r w:rsidRPr="007A39F3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بين أنه من أجل كل عدد حقيقي </w:t>
            </w:r>
            <w:r w:rsidRPr="007A39F3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4F5A5B6">
                <v:shape id="_x0000_i2831" type="#_x0000_t75" style="width:9.75pt;height:12pt" o:ole="">
                  <v:imagedata r:id="rId629" o:title=""/>
                </v:shape>
                <o:OLEObject Type="Embed" ProgID="Equation.DSMT4" ShapeID="_x0000_i2831" DrawAspect="Content" ObjectID="_1822085017" r:id="rId630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:  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</w:rPr>
              <w:object w:dxaOrig="1980" w:dyaOrig="440" w14:anchorId="6EE32363">
                <v:shape id="_x0000_i2832" type="#_x0000_t75" style="width:97.5pt;height:23.25pt" o:ole="">
                  <v:imagedata r:id="rId631" o:title=""/>
                </v:shape>
                <o:OLEObject Type="Embed" ProgID="Equation.DSMT4" ShapeID="_x0000_i2832" DrawAspect="Content" ObjectID="_1822085018" r:id="rId632"/>
              </w:object>
            </w:r>
            <w:r w:rsidRPr="007A39F3">
              <w:rPr>
                <w:rFonts w:ascii="Amiri" w:hAnsi="Amiri" w:cs="Amiri"/>
                <w:sz w:val="26"/>
                <w:szCs w:val="26"/>
              </w:rPr>
              <w:br/>
            </w:r>
            <w:r w:rsidRPr="007A39F3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ب</w:t>
            </w:r>
            <w:r w:rsidRPr="007A39F3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استنتج اتجاه تغير الدالة </w:t>
            </w:r>
            <w:r w:rsidRPr="007A39F3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320" w14:anchorId="1AD178DD">
                <v:shape id="_x0000_i2833" type="#_x0000_t75" style="width:12pt;height:16.5pt" o:ole="">
                  <v:imagedata r:id="rId608" o:title=""/>
                </v:shape>
                <o:OLEObject Type="Embed" ProgID="Equation.DSMT4" ShapeID="_x0000_i2833" DrawAspect="Content" ObjectID="_1822085019" r:id="rId633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ثم شكل جدول تغيراتها.</w:t>
            </w:r>
          </w:p>
          <w:p w14:paraId="4F88394C" w14:textId="77777777" w:rsidR="007A39F3" w:rsidRPr="007A39F3" w:rsidRDefault="007A39F3" w:rsidP="007A39F3">
            <w:pPr>
              <w:numPr>
                <w:ilvl w:val="0"/>
                <w:numId w:val="27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اكتب معادلة لـ</w:t>
            </w:r>
            <w:r w:rsidRPr="007A39F3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20" w:dyaOrig="400" w14:anchorId="71167F56">
                <v:shape id="_x0000_i2834" type="#_x0000_t75" style="width:21.75pt;height:21pt" o:ole="">
                  <v:imagedata r:id="rId634" o:title=""/>
                </v:shape>
                <o:OLEObject Type="Embed" ProgID="Equation.DSMT4" ShapeID="_x0000_i2834" DrawAspect="Content" ObjectID="_1822085020" r:id="rId635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مماس  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07200A45">
                <v:shape id="_x0000_i2835" type="#_x0000_t75" style="width:27.75pt;height:22.5pt" o:ole="">
                  <v:imagedata r:id="rId612" o:title=""/>
                </v:shape>
                <o:OLEObject Type="Embed" ProgID="Equation.DSMT4" ShapeID="_x0000_i2835" DrawAspect="Content" ObjectID="_1822085021" r:id="rId636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المار من مبدأ المعلم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  <w:rtl/>
              </w:rPr>
              <w:t xml:space="preserve"> </w:t>
            </w:r>
          </w:p>
          <w:p w14:paraId="380B0542" w14:textId="77777777" w:rsidR="007A39F3" w:rsidRPr="007A39F3" w:rsidRDefault="007A39F3" w:rsidP="007A39F3">
            <w:pPr>
              <w:numPr>
                <w:ilvl w:val="0"/>
                <w:numId w:val="27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أنشئ </w:t>
            </w:r>
            <w:r w:rsidRPr="007A39F3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7336AEA3">
                <v:shape id="_x0000_i3112" type="#_x0000_t75" style="width:21.75pt;height:21pt" o:ole="">
                  <v:imagedata r:id="rId637" o:title=""/>
                </v:shape>
                <o:OLEObject Type="Embed" ProgID="Equation.DSMT4" ShapeID="_x0000_i3112" DrawAspect="Content" ObjectID="_1822085022" r:id="rId638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،</w:t>
            </w:r>
            <w:r w:rsidRPr="007A39F3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13D69E8D">
                <v:shape id="_x0000_i3113" type="#_x0000_t75" style="width:21.75pt;height:21pt" o:ole="">
                  <v:imagedata r:id="rId639" o:title=""/>
                </v:shape>
                <o:OLEObject Type="Embed" ProgID="Equation.DSMT4" ShapeID="_x0000_i3113" DrawAspect="Content" ObjectID="_1822085023" r:id="rId640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والمنحنى</w:t>
            </w:r>
            <w:r w:rsidRPr="007A39F3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2B8D3A1A">
                <v:shape id="_x0000_i3114" type="#_x0000_t75" style="width:27.75pt;height:22.5pt" o:ole="">
                  <v:imagedata r:id="rId612" o:title=""/>
                </v:shape>
                <o:OLEObject Type="Embed" ProgID="Equation.DSMT4" ShapeID="_x0000_i3114" DrawAspect="Content" ObjectID="_1822085024" r:id="rId641"/>
              </w:object>
            </w:r>
          </w:p>
          <w:p w14:paraId="19D58DFE" w14:textId="77777777" w:rsidR="007A39F3" w:rsidRDefault="007A39F3" w:rsidP="007A39F3">
            <w:pPr>
              <w:numPr>
                <w:ilvl w:val="0"/>
                <w:numId w:val="27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ناقش بيانيا وحسب قيم الوسيط الحقيقي </w:t>
            </w:r>
            <w:r w:rsidRPr="007A39F3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20" w14:anchorId="63FAB7BB">
                <v:shape id="_x0000_i3115" type="#_x0000_t75" style="width:12.75pt;height:11.25pt" o:ole="">
                  <v:imagedata r:id="rId642" o:title=""/>
                </v:shape>
                <o:OLEObject Type="Embed" ProgID="Equation.DSMT4" ShapeID="_x0000_i3115" DrawAspect="Content" ObjectID="_1822085025" r:id="rId643"/>
              </w:object>
            </w:r>
            <w:r w:rsidRPr="007A39F3">
              <w:rPr>
                <w:rFonts w:ascii="Amiri" w:hAnsi="Amiri" w:cs="Amiri"/>
                <w:sz w:val="26"/>
                <w:szCs w:val="26"/>
                <w:rtl/>
              </w:rPr>
              <w:t xml:space="preserve"> عدد حلول المعادلة </w:t>
            </w:r>
            <w:r w:rsidRPr="007A39F3">
              <w:rPr>
                <w:rFonts w:ascii="Amiri" w:hAnsi="Amiri" w:cs="Amiri"/>
                <w:position w:val="-10"/>
                <w:sz w:val="26"/>
                <w:szCs w:val="26"/>
              </w:rPr>
              <w:object w:dxaOrig="999" w:dyaOrig="320" w14:anchorId="24677B4B">
                <v:shape id="_x0000_i3116" type="#_x0000_t75" style="width:50.25pt;height:15.75pt" o:ole="">
                  <v:imagedata r:id="rId644" o:title=""/>
                </v:shape>
                <o:OLEObject Type="Embed" ProgID="Equation.DSMT4" ShapeID="_x0000_i3116" DrawAspect="Content" ObjectID="_1822085026" r:id="rId645"/>
              </w:object>
            </w:r>
          </w:p>
          <w:p w14:paraId="2D1FD81E" w14:textId="28EF1FEE" w:rsidR="006A06EF" w:rsidRPr="006A06EF" w:rsidRDefault="006A06EF" w:rsidP="006A06EF">
            <w:pPr>
              <w:pStyle w:val="Paragraphedeliste"/>
              <w:numPr>
                <w:ilvl w:val="0"/>
                <w:numId w:val="27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6A06EF">
              <w:rPr>
                <w:sz w:val="26"/>
                <w:szCs w:val="26"/>
                <w:lang w:val="en-US" w:bidi="ar-DZ"/>
              </w:rPr>
              <w:object w:dxaOrig="240" w:dyaOrig="260" w14:anchorId="4BB30788">
                <v:shape id="_x0000_i3122" type="#_x0000_t75" style="width:12pt;height:12pt" o:ole="">
                  <v:imagedata r:id="rId646" o:title=""/>
                </v:shape>
                <o:OLEObject Type="Embed" ProgID="Equation.DSMT4" ShapeID="_x0000_i3122" DrawAspect="Content" ObjectID="_1822085027" r:id="rId647"/>
              </w:object>
            </w:r>
            <w:r w:rsidRPr="006A06EF">
              <w:rPr>
                <w:rFonts w:ascii="Amiri" w:hAnsi="Amiri" w:cs="Amiri"/>
                <w:sz w:val="26"/>
                <w:szCs w:val="26"/>
                <w:rtl/>
                <w:lang w:val="en-US" w:bidi="ar-DZ"/>
              </w:rPr>
              <w:t xml:space="preserve"> الدالة </w: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المعرفة على</w:t>
            </w:r>
            <w:r w:rsidRPr="006A06EF">
              <w:rPr>
                <w:position w:val="-4"/>
                <w:sz w:val="26"/>
                <w:szCs w:val="26"/>
                <w:lang w:bidi="ar-DZ"/>
              </w:rPr>
              <w:object w:dxaOrig="320" w:dyaOrig="300" w14:anchorId="2E34D409">
                <v:shape id="_x0000_i3123" type="#_x0000_t75" style="width:15.75pt;height:15pt" o:ole="">
                  <v:imagedata r:id="rId648" o:title=""/>
                </v:shape>
                <o:OLEObject Type="Embed" ProgID="Equation.DSMT4" ShapeID="_x0000_i3123" DrawAspect="Content" ObjectID="_1822085028" r:id="rId649"/>
              </w:objec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بـ </w:t>
            </w:r>
            <w:r w:rsidRPr="006A06EF">
              <w:rPr>
                <w:rFonts w:ascii="Amiri" w:hAnsi="Amiri" w:cs="Amiri"/>
                <w:sz w:val="26"/>
                <w:szCs w:val="26"/>
                <w:lang w:bidi="ar-DZ"/>
              </w:rPr>
              <w:t>:</w: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  <w:r w:rsidRPr="006A06EF">
              <w:rPr>
                <w:sz w:val="26"/>
                <w:szCs w:val="26"/>
                <w:lang w:bidi="ar-DZ"/>
              </w:rPr>
              <w:object w:dxaOrig="180" w:dyaOrig="279" w14:anchorId="3BB718C3">
                <v:shape id="_x0000_i3124" type="#_x0000_t75" style="width:9.75pt;height:12.75pt" o:ole="">
                  <v:imagedata r:id="rId650" o:title=""/>
                </v:shape>
                <o:OLEObject Type="Embed" ProgID="Equation.DSMT4" ShapeID="_x0000_i3124" DrawAspect="Content" ObjectID="_1822085029" r:id="rId651"/>
              </w:objec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6A06EF">
              <w:rPr>
                <w:position w:val="-28"/>
                <w:sz w:val="26"/>
                <w:szCs w:val="26"/>
                <w:lang w:bidi="ar-DZ"/>
              </w:rPr>
              <w:object w:dxaOrig="1480" w:dyaOrig="680" w14:anchorId="7A3DD338">
                <v:shape id="_x0000_i3125" type="#_x0000_t75" style="width:72.75pt;height:33.75pt" o:ole="">
                  <v:imagedata r:id="rId652" o:title=""/>
                </v:shape>
                <o:OLEObject Type="Embed" ProgID="Equation.DSMT4" ShapeID="_x0000_i3125" DrawAspect="Content" ObjectID="_1822085030" r:id="rId653"/>
              </w:objec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39B2B0D2" w14:textId="77777777" w:rsidR="006A06EF" w:rsidRPr="006A06EF" w:rsidRDefault="006A06EF" w:rsidP="006A06EF">
            <w:pPr>
              <w:bidi/>
              <w:ind w:left="34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A06EF"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  <w:t>-</w: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دون حساب عبارة </w:t>
            </w:r>
            <w:r w:rsidRPr="006A06E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20" w:dyaOrig="400" w14:anchorId="30DCF824">
                <v:shape id="_x0000_i3126" type="#_x0000_t75" style="width:31.5pt;height:21pt" o:ole="">
                  <v:imagedata r:id="rId654" o:title=""/>
                </v:shape>
                <o:OLEObject Type="Embed" ProgID="Equation.DSMT4" ShapeID="_x0000_i3126" DrawAspect="Content" ObjectID="_1822085031" r:id="rId655"/>
              </w:objec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حّدد اتجاه تغيّر الدالة </w:t>
            </w:r>
            <w:r w:rsidRPr="006A06E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28284D07">
                <v:shape id="_x0000_i3127" type="#_x0000_t75" style="width:12pt;height:12pt" o:ole="">
                  <v:imagedata r:id="rId656" o:title=""/>
                </v:shape>
                <o:OLEObject Type="Embed" ProgID="Equation.DSMT4" ShapeID="_x0000_i3127" DrawAspect="Content" ObjectID="_1822085032" r:id="rId657"/>
              </w:object>
            </w:r>
            <w:r w:rsidRPr="006A06EF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t xml:space="preserve"> </w:t>
            </w:r>
            <w:r w:rsidRPr="006A06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مجموعة تعريفها</w:t>
            </w:r>
          </w:p>
          <w:p w14:paraId="68035DD2" w14:textId="563CBD5C" w:rsidR="00497972" w:rsidRPr="00747A48" w:rsidRDefault="00497972" w:rsidP="00747A4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99E7BE7" w14:textId="040F9197" w:rsidR="00497972" w:rsidRDefault="008207C8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/>
                <w:noProof/>
                <w:color w:val="00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4510CCB" wp14:editId="129BAF40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201295</wp:posOffset>
                      </wp:positionV>
                      <wp:extent cx="3476625" cy="3124200"/>
                      <wp:effectExtent l="0" t="0" r="28575" b="19050"/>
                      <wp:wrapNone/>
                      <wp:docPr id="1364722743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6625" cy="3124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6C306" w14:textId="31358236" w:rsidR="008207C8" w:rsidRDefault="008207C8" w:rsidP="008207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D12A2E" wp14:editId="2F4C1B60">
                                        <wp:extent cx="3028571" cy="2942857"/>
                                        <wp:effectExtent l="0" t="0" r="635" b="0"/>
                                        <wp:docPr id="210202651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2026518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8571" cy="29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10CCB" id="Rectangle 66" o:spid="_x0000_s1049" style="position:absolute;left:0;text-align:left;margin-left:58.2pt;margin-top:15.85pt;width:273.75pt;height:246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" fillcolor="white [3201]" strokecolor="white [3212]" strokeweight="2pt">
                      <v:textbox>
                        <w:txbxContent>
                          <w:p w14:paraId="0546C306" w14:textId="31358236" w:rsidR="008207C8" w:rsidRDefault="008207C8" w:rsidP="008207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12A2E" wp14:editId="2F4C1B60">
                                  <wp:extent cx="3028571" cy="2942857"/>
                                  <wp:effectExtent l="0" t="0" r="635" b="0"/>
                                  <wp:docPr id="210202651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2026518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571" cy="29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508AEEE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40544E17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4BC77894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7675BF75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F750A08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AEA5229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757E035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2D0D9EA8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7A89D541" w14:textId="77777777" w:rsidR="00497972" w:rsidRDefault="00497972" w:rsidP="0049797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4BFAC25F" w14:textId="271B96FB" w:rsidR="007E3DD5" w:rsidRPr="00523874" w:rsidRDefault="007E3DD5" w:rsidP="007E3DD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6DFFA5A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81F9A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52CEA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CE16A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491EC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2D8A3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1CFB8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E990A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5F3C1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9248D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01BA0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494D9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319D0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61D7D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A2BCE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635102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B9914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07BE0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117C2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D43F0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81DF9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6C19C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2579F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C441F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23364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E75A8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88C11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6547B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7DB4B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8B8E6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E2D3C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E3EC9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F8082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5E0CA5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BC48729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E9F570" wp14:editId="1B798CE7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29133034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BA203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5D932534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9F570" id="_x0000_s1050" style="position:absolute;left:0;text-align:left;margin-left:-46.15pt;margin-top:66.05pt;width:543pt;height:5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GnBiiN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514BA203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5D932534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1F2AC6" wp14:editId="43B8B1E4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48043150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A5042" w14:textId="29EEFDA8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02597C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D26B4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02</w:t>
                            </w:r>
                            <w:r w:rsidR="0002597C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ساعة</w:t>
                            </w:r>
                          </w:p>
                          <w:p w14:paraId="12C5B9BD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F2AC6" id="_x0000_s1051" style="position:absolute;left:0;text-align:left;margin-left:-44.65pt;margin-top:.8pt;width:100.5pt;height:58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" fillcolor="white [3201]" strokecolor="black [3213]" strokeweight="2pt">
                <v:textbox>
                  <w:txbxContent>
                    <w:p w14:paraId="3B5A5042" w14:textId="29EEFDA8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02597C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="006D26B4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02</w:t>
                      </w:r>
                      <w:r w:rsidR="0002597C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ساعة</w:t>
                      </w:r>
                    </w:p>
                    <w:p w14:paraId="12C5B9BD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8D4801" wp14:editId="0A100F7B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05217762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E9846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D4801" id="_x0000_s1052" style="position:absolute;left:0;text-align:left;margin-left:396.35pt;margin-top:-.7pt;width:100.5pt;height:6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DWqLeY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4E4E9846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2E8F3E" wp14:editId="063A01C9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48413244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EF66F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2BA0F092" w14:textId="1BC4EB86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02597C" w:rsidRPr="0002597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الدالة اللوغاريتمي</w:t>
                            </w:r>
                            <w:r w:rsidR="0002597C" w:rsidRPr="0002597C"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2E8F3E" id="_x0000_s1053" style="position:absolute;left:0;text-align:left;margin-left:66.35pt;margin-top:1.55pt;width:323.25pt;height:58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BDFNvZ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53DEF66F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2BA0F092" w14:textId="1BC4EB86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02597C" w:rsidRPr="0002597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الدالة اللوغاريتمي</w:t>
                      </w:r>
                      <w:r w:rsidR="0002597C" w:rsidRPr="0002597C"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7D81FB0B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E88DC50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6E40D8AF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378EB10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0DEA459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6853B482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0B9563B6" w14:textId="77777777" w:rsidTr="00395266">
        <w:trPr>
          <w:trHeight w:val="12240"/>
        </w:trPr>
        <w:tc>
          <w:tcPr>
            <w:tcW w:w="1278" w:type="dxa"/>
          </w:tcPr>
          <w:p w14:paraId="48C59C46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008F614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D55680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64424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50104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8CAC17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B2A859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F14ECC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68DA9A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970E67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1051B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1AF00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78337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95BF33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8D5BC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074F0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7019B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9818B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4F9E38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19A75D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A814C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329F7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51C6B6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E5119D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85A567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B477B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2606DF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86733B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A38841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52F790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4327A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554C9E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2DD44BED" w14:textId="77777777" w:rsidR="000510E6" w:rsidRDefault="000510E6" w:rsidP="000510E6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65C3D47F" w14:textId="43981AD2" w:rsidR="000510E6" w:rsidRDefault="000510E6" w:rsidP="006D26B4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0510E6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مناقشة نشاط 02 ص </w:t>
            </w:r>
            <w:r w:rsidRPr="000510E6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77</w:t>
            </w:r>
            <w:r w:rsidR="006D26B4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 (السؤال 01)</w:t>
            </w:r>
          </w:p>
          <w:p w14:paraId="53768DB0" w14:textId="77777777" w:rsidR="000510E6" w:rsidRPr="000510E6" w:rsidRDefault="000510E6" w:rsidP="000510E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24BBE7B3" w14:textId="26D56B5E" w:rsidR="000510E6" w:rsidRPr="000510E6" w:rsidRDefault="000510E6" w:rsidP="006C4628">
            <w:pPr>
              <w:pStyle w:val="Paragraphedeliste"/>
              <w:numPr>
                <w:ilvl w:val="0"/>
                <w:numId w:val="12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حساب بعض الصور:</w: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 xml:space="preserve">    لدينا: </w:t>
            </w:r>
            <w:r w:rsidRPr="000510E6">
              <w:rPr>
                <w:lang w:bidi="ar-DZ"/>
              </w:rPr>
              <w:object w:dxaOrig="740" w:dyaOrig="279" w14:anchorId="08BA1E6B">
                <v:shape id="_x0000_i1365" type="#_x0000_t75" style="width:36.75pt;height:14.25pt" o:ole="">
                  <v:imagedata r:id="rId658" o:title=""/>
                </v:shape>
                <o:OLEObject Type="Embed" ProgID="Equation.DSMT4" ShapeID="_x0000_i1365" DrawAspect="Content" ObjectID="_1822085033" r:id="rId659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lang w:bidi="ar-DZ"/>
              </w:rPr>
              <w:object w:dxaOrig="600" w:dyaOrig="320" w14:anchorId="672DAB69">
                <v:shape id="_x0000_i1366" type="#_x0000_t75" style="width:30pt;height:15.75pt" o:ole="">
                  <v:imagedata r:id="rId660" o:title=""/>
                </v:shape>
                <o:OLEObject Type="Embed" ProgID="Equation.DSMT4" ShapeID="_x0000_i1366" DrawAspect="Content" ObjectID="_1822085034" r:id="rId661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 </w:t>
            </w:r>
            <w:r w:rsidRPr="000510E6">
              <w:rPr>
                <w:lang w:bidi="ar-DZ"/>
              </w:rPr>
              <w:object w:dxaOrig="560" w:dyaOrig="279" w14:anchorId="5E15D25B">
                <v:shape id="_x0000_i1367" type="#_x0000_t75" style="width:27.75pt;height:14.25pt" o:ole="">
                  <v:imagedata r:id="rId662" o:title=""/>
                </v:shape>
                <o:OLEObject Type="Embed" ProgID="Equation.DSMT4" ShapeID="_x0000_i1367" DrawAspect="Content" ObjectID="_1822085035" r:id="rId663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إذا:  </w:t>
            </w:r>
            <w:r w:rsidRPr="000510E6">
              <w:rPr>
                <w:lang w:bidi="ar-DZ"/>
              </w:rPr>
              <w:object w:dxaOrig="720" w:dyaOrig="279" w14:anchorId="0633C687">
                <v:shape id="_x0000_i1368" type="#_x0000_t75" style="width:36pt;height:14.25pt" o:ole="">
                  <v:imagedata r:id="rId664" o:title=""/>
                </v:shape>
                <o:OLEObject Type="Embed" ProgID="Equation.DSMT4" ShapeID="_x0000_i1368" DrawAspect="Content" ObjectID="_1822085036" r:id="rId665"/>
              </w:object>
            </w:r>
          </w:p>
          <w:p w14:paraId="57B49684" w14:textId="77777777" w:rsidR="000510E6" w:rsidRPr="000510E6" w:rsidRDefault="000510E6" w:rsidP="000510E6">
            <w:pPr>
              <w:bidi/>
              <w:spacing w:line="276" w:lineRule="auto"/>
              <w:ind w:left="36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لدينا: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60" w:dyaOrig="279" w14:anchorId="0B53D7E0">
                <v:shape id="_x0000_i1369" type="#_x0000_t75" style="width:38.25pt;height:14.25pt" o:ole="">
                  <v:imagedata r:id="rId666" o:title=""/>
                </v:shape>
                <o:OLEObject Type="Embed" ProgID="Equation.DSMT4" ShapeID="_x0000_i1369" DrawAspect="Content" ObjectID="_1822085037" r:id="rId667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639" w:dyaOrig="320" w14:anchorId="2A8D7402">
                <v:shape id="_x0000_i1370" type="#_x0000_t75" style="width:32.25pt;height:15.75pt" o:ole="">
                  <v:imagedata r:id="rId668" o:title=""/>
                </v:shape>
                <o:OLEObject Type="Embed" ProgID="Equation.DSMT4" ShapeID="_x0000_i1370" DrawAspect="Content" ObjectID="_1822085038" r:id="rId669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520" w:dyaOrig="279" w14:anchorId="0FA83D15">
                <v:shape id="_x0000_i1371" type="#_x0000_t75" style="width:26.25pt;height:14.25pt" o:ole="">
                  <v:imagedata r:id="rId670" o:title=""/>
                </v:shape>
                <o:OLEObject Type="Embed" ProgID="Equation.DSMT4" ShapeID="_x0000_i1371" DrawAspect="Content" ObjectID="_1822085039" r:id="rId671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إذا: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20" w:dyaOrig="279" w14:anchorId="443C05A0">
                <v:shape id="_x0000_i1372" type="#_x0000_t75" style="width:36pt;height:14.25pt" o:ole="">
                  <v:imagedata r:id="rId672" o:title=""/>
                </v:shape>
                <o:OLEObject Type="Embed" ProgID="Equation.DSMT4" ShapeID="_x0000_i1372" DrawAspect="Content" ObjectID="_1822085040" r:id="rId673"/>
              </w:object>
            </w:r>
          </w:p>
          <w:p w14:paraId="45FF33A6" w14:textId="77777777" w:rsidR="000510E6" w:rsidRPr="000510E6" w:rsidRDefault="000510E6" w:rsidP="000510E6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لدينا: </w:t>
            </w:r>
            <w:r w:rsidRPr="000510E6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780" w:dyaOrig="680" w14:anchorId="4DB0B167">
                <v:shape id="_x0000_i1373" type="#_x0000_t75" style="width:89.25pt;height:33.75pt" o:ole="">
                  <v:imagedata r:id="rId674" o:title=""/>
                </v:shape>
                <o:OLEObject Type="Embed" ProgID="Equation.DSMT4" ShapeID="_x0000_i1373" DrawAspect="Content" ObjectID="_1822085041" r:id="rId675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80" w:dyaOrig="320" w14:anchorId="0E9293F0">
                <v:shape id="_x0000_i1374" type="#_x0000_t75" style="width:39pt;height:15.75pt" o:ole="">
                  <v:imagedata r:id="rId676" o:title=""/>
                </v:shape>
                <o:OLEObject Type="Embed" ProgID="Equation.DSMT4" ShapeID="_x0000_i1374" DrawAspect="Content" ObjectID="_1822085042" r:id="rId677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680" w:dyaOrig="279" w14:anchorId="284217A9">
                <v:shape id="_x0000_i1375" type="#_x0000_t75" style="width:33.75pt;height:14.25pt" o:ole="">
                  <v:imagedata r:id="rId678" o:title=""/>
                </v:shape>
                <o:OLEObject Type="Embed" ProgID="Equation.DSMT4" ShapeID="_x0000_i1375" DrawAspect="Content" ObjectID="_1822085043" r:id="rId679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إذا:  </w:t>
            </w:r>
            <w:r w:rsidRPr="000510E6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140" w:dyaOrig="680" w14:anchorId="0A926E16">
                <v:shape id="_x0000_i1376" type="#_x0000_t75" style="width:57pt;height:33.75pt" o:ole="">
                  <v:imagedata r:id="rId680" o:title=""/>
                </v:shape>
                <o:OLEObject Type="Embed" ProgID="Equation.DSMT4" ShapeID="_x0000_i1376" DrawAspect="Content" ObjectID="_1822085044" r:id="rId681"/>
              </w:object>
            </w:r>
          </w:p>
          <w:p w14:paraId="6A6D3E25" w14:textId="77777777" w:rsidR="000510E6" w:rsidRPr="000510E6" w:rsidRDefault="000510E6" w:rsidP="000510E6">
            <w:pPr>
              <w:bidi/>
              <w:spacing w:line="276" w:lineRule="auto"/>
              <w:ind w:left="36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لدينا: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880" w:dyaOrig="320" w14:anchorId="2E96049B">
                <v:shape id="_x0000_i1377" type="#_x0000_t75" style="width:39pt;height:16.5pt" o:ole="">
                  <v:imagedata r:id="rId682" o:title=""/>
                </v:shape>
                <o:OLEObject Type="Embed" ProgID="Equation.DSMT4" ShapeID="_x0000_i1377" DrawAspect="Content" ObjectID="_1822085045" r:id="rId683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20" w:dyaOrig="320" w14:anchorId="4C3B7424">
                <v:shape id="_x0000_i1378" type="#_x0000_t75" style="width:36pt;height:15.75pt" o:ole="">
                  <v:imagedata r:id="rId684" o:title=""/>
                </v:shape>
                <o:OLEObject Type="Embed" ProgID="Equation.DSMT4" ShapeID="_x0000_i1378" DrawAspect="Content" ObjectID="_1822085046" r:id="rId685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560" w:dyaOrig="279" w14:anchorId="1FE36E02">
                <v:shape id="_x0000_i1379" type="#_x0000_t75" style="width:27.75pt;height:14.25pt" o:ole="">
                  <v:imagedata r:id="rId686" o:title=""/>
                </v:shape>
                <o:OLEObject Type="Embed" ProgID="Equation.DSMT4" ShapeID="_x0000_i1379" DrawAspect="Content" ObjectID="_1822085047" r:id="rId687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إذا: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859" w:dyaOrig="320" w14:anchorId="73000FE6">
                <v:shape id="_x0000_i1380" type="#_x0000_t75" style="width:42.75pt;height:15.75pt" o:ole="">
                  <v:imagedata r:id="rId688" o:title=""/>
                </v:shape>
                <o:OLEObject Type="Embed" ProgID="Equation.DSMT4" ShapeID="_x0000_i1380" DrawAspect="Content" ObjectID="_1822085048" r:id="rId689"/>
              </w:object>
            </w:r>
          </w:p>
          <w:p w14:paraId="7BF5FF48" w14:textId="77777777" w:rsidR="000510E6" w:rsidRPr="000510E6" w:rsidRDefault="000510E6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567"/>
              <w:rPr>
                <w:rFonts w:ascii="Amiri" w:hAnsi="Amiri" w:cs="Amiri"/>
                <w:sz w:val="26"/>
                <w:szCs w:val="26"/>
              </w:rPr>
            </w:pP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ت</w:t>
            </w: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</w:rPr>
              <w:t>عيين قيمة مقربة إلى</w:t>
            </w:r>
            <w:r w:rsidRPr="000510E6">
              <w:rPr>
                <w:rFonts w:ascii="Amiri" w:hAnsi="Amiri" w:cs="Amiri"/>
                <w:color w:val="FF0000"/>
                <w:position w:val="-6"/>
                <w:sz w:val="26"/>
                <w:szCs w:val="26"/>
              </w:rPr>
              <w:object w:dxaOrig="440" w:dyaOrig="320" w14:anchorId="646EEE34">
                <v:shape id="_x0000_i1381" type="#_x0000_t75" style="width:21.75pt;height:15.75pt" o:ole="">
                  <v:imagedata r:id="rId690" o:title=""/>
                </v:shape>
                <o:OLEObject Type="Embed" ProgID="Equation.DSMT4" ShapeID="_x0000_i1381" DrawAspect="Content" ObjectID="_1822085049" r:id="rId691"/>
              </w:object>
            </w: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للعدد</w:t>
            </w:r>
            <w:r w:rsidRPr="000510E6">
              <w:rPr>
                <w:rFonts w:ascii="Amiri" w:hAnsi="Amiri" w:cs="Amiri"/>
                <w:color w:val="FF0000"/>
                <w:position w:val="-14"/>
                <w:sz w:val="26"/>
                <w:szCs w:val="26"/>
              </w:rPr>
              <w:object w:dxaOrig="600" w:dyaOrig="400" w14:anchorId="0EB52047">
                <v:shape id="_x0000_i1382" type="#_x0000_t75" style="width:30pt;height:20.25pt" o:ole="">
                  <v:imagedata r:id="rId692" o:title=""/>
                </v:shape>
                <o:OLEObject Type="Embed" ProgID="Equation.DSMT4" ShapeID="_x0000_i1382" DrawAspect="Content" ObjectID="_1822085050" r:id="rId693"/>
              </w:object>
            </w: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</w:rPr>
              <w:t>.</w: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لدينا: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</w:rPr>
              <w:object w:dxaOrig="780" w:dyaOrig="279" w14:anchorId="55A40009">
                <v:shape id="_x0000_i1383" type="#_x0000_t75" style="width:39pt;height:14.25pt" o:ole="">
                  <v:imagedata r:id="rId694" o:title=""/>
                </v:shape>
                <o:OLEObject Type="Embed" ProgID="Equation.DSMT4" ShapeID="_x0000_i1383" DrawAspect="Content" ObjectID="_1822085051" r:id="rId695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639" w:dyaOrig="320" w14:anchorId="0FA2349C">
                <v:shape id="_x0000_i1384" type="#_x0000_t75" style="width:32.25pt;height:15.75pt" o:ole="">
                  <v:imagedata r:id="rId696" o:title=""/>
                </v:shape>
                <o:OLEObject Type="Embed" ProgID="Equation.DSMT4" ShapeID="_x0000_i1384" DrawAspect="Content" ObjectID="_1822085052" r:id="rId697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(نعلم أن: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600" w:dyaOrig="320" w14:anchorId="5CC90841">
                <v:shape id="_x0000_i1385" type="#_x0000_t75" style="width:30pt;height:15.75pt" o:ole="">
                  <v:imagedata r:id="rId698" o:title=""/>
                </v:shape>
                <o:OLEObject Type="Embed" ProgID="Equation.DSMT4" ShapeID="_x0000_i1385" DrawAspect="Content" ObjectID="_1822085053" r:id="rId699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560" w:dyaOrig="279" w14:anchorId="274E9FAC">
                <v:shape id="_x0000_i1386" type="#_x0000_t75" style="width:27.75pt;height:14.25pt" o:ole="">
                  <v:imagedata r:id="rId700" o:title=""/>
                </v:shape>
                <o:OLEObject Type="Embed" ProgID="Equation.DSMT4" ShapeID="_x0000_i1386" DrawAspect="Content" ObjectID="_1822085054" r:id="rId701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ومنه: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900" w:dyaOrig="279" w14:anchorId="0E505F35">
                <v:shape id="_x0000_i1387" type="#_x0000_t75" style="width:45pt;height:14.25pt" o:ole="">
                  <v:imagedata r:id="rId702" o:title=""/>
                </v:shape>
                <o:OLEObject Type="Embed" ProgID="Equation.DSMT4" ShapeID="_x0000_i1387" DrawAspect="Content" ObjectID="_1822085055" r:id="rId703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>)</w:t>
            </w:r>
          </w:p>
          <w:p w14:paraId="274F784D" w14:textId="77777777" w:rsidR="000510E6" w:rsidRPr="000510E6" w:rsidRDefault="000510E6" w:rsidP="000510E6">
            <w:pPr>
              <w:bidi/>
              <w:spacing w:line="276" w:lineRule="auto"/>
              <w:ind w:left="72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    إدا: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</w:rPr>
              <w:object w:dxaOrig="980" w:dyaOrig="279" w14:anchorId="3C611FF0">
                <v:shape id="_x0000_i1388" type="#_x0000_t75" style="width:48.75pt;height:14.25pt" o:ole="">
                  <v:imagedata r:id="rId704" o:title=""/>
                </v:shape>
                <o:OLEObject Type="Embed" ProgID="Equation.DSMT4" ShapeID="_x0000_i1388" DrawAspect="Content" ObjectID="_1822085056" r:id="rId705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وبالتالي: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</w:rPr>
              <w:object w:dxaOrig="1180" w:dyaOrig="279" w14:anchorId="7513100D">
                <v:shape id="_x0000_i1389" type="#_x0000_t75" style="width:59.25pt;height:14.25pt" o:ole="">
                  <v:imagedata r:id="rId706" o:title=""/>
                </v:shape>
                <o:OLEObject Type="Embed" ProgID="Equation.DSMT4" ShapeID="_x0000_i1389" DrawAspect="Content" ObjectID="_1822085057" r:id="rId707"/>
              </w:object>
            </w:r>
          </w:p>
          <w:p w14:paraId="2EC6E14A" w14:textId="77777777" w:rsidR="000510E6" w:rsidRPr="000510E6" w:rsidRDefault="000510E6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708"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اثبات أن: </w:t>
            </w:r>
            <w:r w:rsidRPr="000510E6">
              <w:rPr>
                <w:rFonts w:ascii="Amiri" w:hAnsi="Amiri" w:cs="Amiri"/>
                <w:color w:val="FF0000"/>
                <w:position w:val="-28"/>
                <w:sz w:val="26"/>
                <w:szCs w:val="26"/>
                <w:lang w:bidi="ar-DZ"/>
              </w:rPr>
              <w:object w:dxaOrig="1440" w:dyaOrig="680" w14:anchorId="775BC911">
                <v:shape id="_x0000_i1390" type="#_x0000_t75" style="width:1in;height:33.75pt" o:ole="">
                  <v:imagedata r:id="rId708" o:title=""/>
                </v:shape>
                <o:OLEObject Type="Embed" ProgID="Equation.DSMT4" ShapeID="_x0000_i1390" DrawAspect="Content" ObjectID="_1822085058" r:id="rId709"/>
              </w:object>
            </w:r>
          </w:p>
          <w:p w14:paraId="1EBD9A05" w14:textId="77777777" w:rsidR="000510E6" w:rsidRPr="000510E6" w:rsidRDefault="000510E6" w:rsidP="000510E6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نضع: </w:t>
            </w:r>
            <w:r w:rsidRPr="000510E6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060" w:dyaOrig="680" w14:anchorId="173D853E">
                <v:shape id="_x0000_i1391" type="#_x0000_t75" style="width:53.25pt;height:33.75pt" o:ole="">
                  <v:imagedata r:id="rId710" o:title=""/>
                </v:shape>
                <o:OLEObject Type="Embed" ProgID="Equation.DSMT4" ShapeID="_x0000_i1391" DrawAspect="Content" ObjectID="_1822085059" r:id="rId711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أي: </w:t>
            </w:r>
            <w:r w:rsidRPr="000510E6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680" w:dyaOrig="620" w14:anchorId="2E2D5CF0">
                <v:shape id="_x0000_i1392" type="#_x0000_t75" style="width:33.75pt;height:30.75pt" o:ole="">
                  <v:imagedata r:id="rId712" o:title=""/>
                </v:shape>
                <o:OLEObject Type="Embed" ProgID="Equation.DSMT4" ShapeID="_x0000_i1392" DrawAspect="Content" ObjectID="_1822085060" r:id="rId713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........(1)</w: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 xml:space="preserve">ونضع: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940" w:dyaOrig="279" w14:anchorId="1D532C9F">
                <v:shape id="_x0000_i1393" type="#_x0000_t75" style="width:47.25pt;height:14.25pt" o:ole="">
                  <v:imagedata r:id="rId714" o:title=""/>
                </v:shape>
                <o:OLEObject Type="Embed" ProgID="Equation.DSMT4" ShapeID="_x0000_i1393" DrawAspect="Content" ObjectID="_1822085061" r:id="rId715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أي: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920" w:dyaOrig="279" w14:anchorId="1AE3838A">
                <v:shape id="_x0000_i1394" type="#_x0000_t75" style="width:45.75pt;height:14.25pt" o:ole="">
                  <v:imagedata r:id="rId716" o:title=""/>
                </v:shape>
                <o:OLEObject Type="Embed" ProgID="Equation.DSMT4" ShapeID="_x0000_i1394" DrawAspect="Content" ObjectID="_1822085062" r:id="rId717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معناه: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20" w:dyaOrig="320" w14:anchorId="253A0C51">
                <v:shape id="_x0000_i1395" type="#_x0000_t75" style="width:36pt;height:15.75pt" o:ole="">
                  <v:imagedata r:id="rId718" o:title=""/>
                </v:shape>
                <o:OLEObject Type="Embed" ProgID="Equation.DSMT4" ShapeID="_x0000_i1395" DrawAspect="Content" ObjectID="_1822085063" r:id="rId719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>........(2)</w:t>
            </w:r>
          </w:p>
          <w:p w14:paraId="50C2657F" w14:textId="4C36493D" w:rsidR="006D26B4" w:rsidRPr="006D26B4" w:rsidRDefault="000510E6" w:rsidP="006D26B4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من (1) و (2) نجد: </w:t>
            </w:r>
            <w:r w:rsidRPr="000510E6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859" w:dyaOrig="620" w14:anchorId="3EF74855">
                <v:shape id="_x0000_i1396" type="#_x0000_t75" style="width:42.75pt;height:30.75pt" o:ole="">
                  <v:imagedata r:id="rId720" o:title=""/>
                </v:shape>
                <o:OLEObject Type="Embed" ProgID="Equation.DSMT4" ShapeID="_x0000_i1396" DrawAspect="Content" ObjectID="_1822085064" r:id="rId721"/>
              </w:object>
            </w:r>
            <w:r w:rsidRPr="000510E6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إذا: 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00" w:dyaOrig="320" w14:anchorId="2F9EB49B">
                <v:shape id="_x0000_i1397" type="#_x0000_t75" style="width:35.25pt;height:15.75pt" o:ole="">
                  <v:imagedata r:id="rId722" o:title=""/>
                </v:shape>
                <o:OLEObject Type="Embed" ProgID="Equation.DSMT4" ShapeID="_x0000_i1397" DrawAspect="Content" ObjectID="_1822085065" r:id="rId723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وبالتالي: </w:t>
            </w:r>
            <w:r w:rsidRPr="000510E6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440" w:dyaOrig="680" w14:anchorId="76835BF9">
                <v:shape id="_x0000_i1398" type="#_x0000_t75" style="width:1in;height:33.75pt" o:ole="">
                  <v:imagedata r:id="rId724" o:title=""/>
                </v:shape>
                <o:OLEObject Type="Embed" ProgID="Equation.DSMT4" ShapeID="_x0000_i1398" DrawAspect="Content" ObjectID="_1822085066" r:id="rId725"/>
              </w:object>
            </w:r>
          </w:p>
          <w:p w14:paraId="02EBCAD5" w14:textId="77777777" w:rsidR="006D26B4" w:rsidRPr="005F142D" w:rsidRDefault="006D26B4" w:rsidP="006D26B4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</w:p>
          <w:p w14:paraId="48BEDE24" w14:textId="285FEBF4" w:rsidR="006D26B4" w:rsidRPr="002874B0" w:rsidRDefault="006D26B4" w:rsidP="006D26B4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</w:rPr>
            </w:pPr>
            <w:r w:rsidRPr="002874B0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اللوغاريتم النيبيري لعدد</w:t>
            </w:r>
          </w:p>
          <w:p w14:paraId="5D5CD674" w14:textId="77777777" w:rsidR="006D26B4" w:rsidRPr="002874B0" w:rsidRDefault="006D26B4" w:rsidP="006D26B4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lang w:bidi="ar-DZ"/>
              </w:rPr>
            </w:pPr>
            <w:r w:rsidRPr="002874B0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مبرهنة وتعريف:</w:t>
            </w:r>
          </w:p>
          <w:p w14:paraId="4D9C1601" w14:textId="77777777" w:rsidR="006D26B4" w:rsidRPr="002874B0" w:rsidRDefault="006D26B4" w:rsidP="006D26B4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2874B0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>من أجل كل عدد حقيقي</w:t>
            </w:r>
            <w:r w:rsidRPr="002874B0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1B6FAD47">
                <v:shape id="_x0000_i1399" type="#_x0000_t75" style="width:9.75pt;height:11.25pt" o:ole="">
                  <v:imagedata r:id="rId726" o:title=""/>
                </v:shape>
                <o:OLEObject Type="Embed" ProgID="Equation.DSMT4" ShapeID="_x0000_i1399" DrawAspect="Content" ObjectID="_1822085067" r:id="rId727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2874B0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265737FD">
                <v:shape id="_x0000_i1400" type="#_x0000_t75" style="width:39.75pt;height:20.25pt" o:ole="">
                  <v:imagedata r:id="rId728" o:title=""/>
                </v:shape>
                <o:OLEObject Type="Embed" ProgID="Equation.DSMT4" ShapeID="_x0000_i1400" DrawAspect="Content" ObjectID="_1822085068" r:id="rId729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>، يوجد عدد حقيقي وحيد</w:t>
            </w:r>
            <w:r w:rsidRPr="002874B0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7B0BAB6A">
                <v:shape id="_x0000_i1401" type="#_x0000_t75" style="width:9.75pt;height:14.25pt" o:ole="">
                  <v:imagedata r:id="rId730" o:title=""/>
                </v:shape>
                <o:OLEObject Type="Embed" ProgID="Equation.DSMT4" ShapeID="_x0000_i1401" DrawAspect="Content" ObjectID="_1822085069" r:id="rId731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بحيث </w:t>
            </w:r>
            <w:r w:rsidRPr="002874B0">
              <w:rPr>
                <w:rFonts w:ascii="Amiri" w:hAnsi="Amiri" w:cs="Amiri"/>
                <w:position w:val="-6"/>
                <w:sz w:val="26"/>
                <w:szCs w:val="26"/>
              </w:rPr>
              <w:object w:dxaOrig="660" w:dyaOrig="320" w14:anchorId="09BBFECB">
                <v:shape id="_x0000_i1402" type="#_x0000_t75" style="width:33pt;height:15.75pt" o:ole="">
                  <v:imagedata r:id="rId732" o:title=""/>
                </v:shape>
                <o:OLEObject Type="Embed" ProgID="Equation.DSMT4" ShapeID="_x0000_i1402" DrawAspect="Content" ObjectID="_1822085070" r:id="rId733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804F37C" w14:textId="77777777" w:rsidR="006D26B4" w:rsidRPr="002874B0" w:rsidRDefault="006D26B4" w:rsidP="006D26B4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    يسمي هذا العدد " اللوغاريتم النيبيري للعدد</w:t>
            </w:r>
            <w:r w:rsidRPr="002874B0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0C2A59D6">
                <v:shape id="_x0000_i1403" type="#_x0000_t75" style="width:9.75pt;height:11.25pt" o:ole="">
                  <v:imagedata r:id="rId726" o:title=""/>
                </v:shape>
                <o:OLEObject Type="Embed" ProgID="Equation.DSMT4" ShapeID="_x0000_i1403" DrawAspect="Content" ObjectID="_1822085071" r:id="rId734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" ونرمز إليه بالرمز" </w:t>
            </w:r>
            <w:r w:rsidRPr="002874B0">
              <w:rPr>
                <w:rFonts w:ascii="Amiri" w:hAnsi="Amiri" w:cs="Amiri"/>
                <w:position w:val="-6"/>
                <w:sz w:val="26"/>
                <w:szCs w:val="26"/>
              </w:rPr>
              <w:object w:dxaOrig="420" w:dyaOrig="279" w14:anchorId="4FC52109">
                <v:shape id="_x0000_i1404" type="#_x0000_t75" style="width:21pt;height:14.25pt" o:ole="">
                  <v:imagedata r:id="rId735" o:title=""/>
                </v:shape>
                <o:OLEObject Type="Embed" ProgID="Equation.DSMT4" ShapeID="_x0000_i1404" DrawAspect="Content" ObjectID="_1822085072" r:id="rId736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".                  </w:t>
            </w:r>
          </w:p>
          <w:p w14:paraId="70FDD50E" w14:textId="77777777" w:rsidR="006D26B4" w:rsidRDefault="006D26B4" w:rsidP="006D26B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41A7A203" w14:textId="77777777" w:rsidR="00D77D4D" w:rsidRDefault="00D77D4D" w:rsidP="00D77D4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607045F0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54E36169" w14:textId="4641AEAA" w:rsidR="006D26B4" w:rsidRPr="002874B0" w:rsidRDefault="006D26B4" w:rsidP="006D26B4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2874B0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تعريف الدالة " </w:t>
            </w:r>
            <w:r w:rsidR="00D820B0" w:rsidRPr="002874B0">
              <w:rPr>
                <w:rFonts w:ascii="Amiri" w:hAnsi="Amiri" w:cs="Amiri"/>
                <w:color w:val="FF0000"/>
                <w:position w:val="-4"/>
                <w:sz w:val="26"/>
                <w:szCs w:val="26"/>
              </w:rPr>
              <w:object w:dxaOrig="260" w:dyaOrig="240" w14:anchorId="58913C3F">
                <v:shape id="_x0000_i1405" type="#_x0000_t75" style="width:20.25pt;height:18.75pt" o:ole="">
                  <v:imagedata r:id="rId737" o:title=""/>
                </v:shape>
                <o:OLEObject Type="Embed" ProgID="Equation.DSMT4" ShapeID="_x0000_i1405" DrawAspect="Content" ObjectID="_1822085073" r:id="rId738"/>
              </w:object>
            </w:r>
            <w:r w:rsidRPr="002874B0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"</w:t>
            </w:r>
          </w:p>
          <w:p w14:paraId="321CE591" w14:textId="77777777" w:rsidR="006D26B4" w:rsidRPr="002874B0" w:rsidRDefault="006D26B4" w:rsidP="006D26B4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2874B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نسمي " الدالة اللوغاريتمية النيبيرية " الدالة التي نرمز إليها بالرمز" </w:t>
            </w:r>
            <w:r w:rsidRPr="002874B0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56C11EE4">
                <v:shape id="_x0000_i1406" type="#_x0000_t75" style="width:12.75pt;height:12.75pt" o:ole="">
                  <v:imagedata r:id="rId739" o:title=""/>
                </v:shape>
                <o:OLEObject Type="Embed" ProgID="Equation.DSMT4" ShapeID="_x0000_i1406" DrawAspect="Content" ObjectID="_1822085074" r:id="rId740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" </w:t>
            </w:r>
            <w:r w:rsidRPr="002874B0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والتي</w:t>
            </w:r>
            <w:r w:rsidRPr="002874B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ترفق بكل عدد حقيقي </w:t>
            </w:r>
          </w:p>
          <w:p w14:paraId="199FBF26" w14:textId="77777777" w:rsidR="006D26B4" w:rsidRPr="002874B0" w:rsidRDefault="006D26B4" w:rsidP="006D26B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2874B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</w:t>
            </w:r>
            <w:r w:rsidRPr="002874B0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49CB0125">
                <v:shape id="_x0000_i1407" type="#_x0000_t75" style="width:12pt;height:9.75pt" o:ole="">
                  <v:imagedata r:id="rId741" o:title=""/>
                </v:shape>
                <o:OLEObject Type="Embed" ProgID="Equation.DSMT4" ShapeID="_x0000_i1407" DrawAspect="Content" ObjectID="_1822085075" r:id="rId742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2874B0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0BF7CD00">
                <v:shape id="_x0000_i1408" type="#_x0000_t75" style="width:39.75pt;height:20.25pt" o:ole="">
                  <v:imagedata r:id="rId728" o:title=""/>
                </v:shape>
                <o:OLEObject Type="Embed" ProgID="Equation.DSMT4" ShapeID="_x0000_i1408" DrawAspect="Content" ObjectID="_1822085076" r:id="rId743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 xml:space="preserve"> العدد الحقيقي </w:t>
            </w:r>
            <w:r w:rsidRPr="002874B0">
              <w:rPr>
                <w:rFonts w:ascii="Amiri" w:hAnsi="Amiri" w:cs="Amiri"/>
                <w:position w:val="-4"/>
                <w:sz w:val="26"/>
                <w:szCs w:val="26"/>
              </w:rPr>
              <w:object w:dxaOrig="460" w:dyaOrig="260" w14:anchorId="3C802356">
                <v:shape id="_x0000_i1409" type="#_x0000_t75" style="width:23.25pt;height:12.75pt" o:ole="">
                  <v:imagedata r:id="rId744" o:title=""/>
                </v:shape>
                <o:OLEObject Type="Embed" ProgID="Equation.DSMT4" ShapeID="_x0000_i1409" DrawAspect="Content" ObjectID="_1822085077" r:id="rId745"/>
              </w:object>
            </w:r>
            <w:r w:rsidRPr="002874B0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074D59F" w14:textId="77777777" w:rsidR="006D26B4" w:rsidRDefault="006D26B4" w:rsidP="006D26B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3D33ECCF" w14:textId="77777777" w:rsidR="006D26B4" w:rsidRPr="008E5553" w:rsidRDefault="006D26B4" w:rsidP="006D26B4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 w:rsidRPr="008E5553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نتائج:</w:t>
            </w:r>
          </w:p>
          <w:p w14:paraId="0C1095F2" w14:textId="77777777" w:rsidR="006D26B4" w:rsidRPr="008E5553" w:rsidRDefault="006D26B4" w:rsidP="006C4628">
            <w:pPr>
              <w:numPr>
                <w:ilvl w:val="0"/>
                <w:numId w:val="13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8E5553">
              <w:rPr>
                <w:rFonts w:ascii="Amiri" w:hAnsi="Amiri" w:cs="Amiri"/>
                <w:sz w:val="26"/>
                <w:szCs w:val="26"/>
                <w:rtl/>
              </w:rPr>
              <w:t>من أجل كل</w:t>
            </w:r>
            <w:r w:rsidRPr="008E5553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1AD865C6">
                <v:shape id="_x0000_i1410" type="#_x0000_t75" style="width:12pt;height:9.75pt" o:ole="">
                  <v:imagedata r:id="rId741" o:title=""/>
                </v:shape>
                <o:OLEObject Type="Embed" ProgID="Equation.DSMT4" ShapeID="_x0000_i1410" DrawAspect="Content" ObjectID="_1822085078" r:id="rId746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8E5553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7AC51400">
                <v:shape id="_x0000_i1411" type="#_x0000_t75" style="width:39.75pt;height:20.25pt" o:ole="">
                  <v:imagedata r:id="rId728" o:title=""/>
                </v:shape>
                <o:OLEObject Type="Embed" ProgID="Equation.DSMT4" ShapeID="_x0000_i1411" DrawAspect="Content" ObjectID="_1822085079" r:id="rId747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ومن أجل كل</w:t>
            </w:r>
            <w:r w:rsidRPr="008E5553">
              <w:rPr>
                <w:rFonts w:ascii="Amiri" w:hAnsi="Amiri" w:cs="Amiri"/>
                <w:position w:val="-10"/>
                <w:sz w:val="26"/>
                <w:szCs w:val="26"/>
              </w:rPr>
              <w:object w:dxaOrig="260" w:dyaOrig="260" w14:anchorId="759D313E">
                <v:shape id="_x0000_i1412" type="#_x0000_t75" style="width:12.75pt;height:12.75pt" o:ole="">
                  <v:imagedata r:id="rId748" o:title=""/>
                </v:shape>
                <o:OLEObject Type="Embed" ProgID="Equation.DSMT4" ShapeID="_x0000_i1412" DrawAspect="Content" ObjectID="_1822085080" r:id="rId749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8E5553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2A77116F">
                <v:shape id="_x0000_i1413" type="#_x0000_t75" style="width:12.75pt;height:12.75pt" o:ole="">
                  <v:imagedata r:id="rId750" o:title=""/>
                </v:shape>
                <o:OLEObject Type="Embed" ProgID="Equation.DSMT4" ShapeID="_x0000_i1413" DrawAspect="Content" ObjectID="_1822085081" r:id="rId751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700" w:dyaOrig="320" w14:anchorId="34E4972E">
                <v:shape id="_x0000_i1414" type="#_x0000_t75" style="width:35.25pt;height:15.75pt" o:ole="">
                  <v:imagedata r:id="rId752" o:title=""/>
                </v:shape>
                <o:OLEObject Type="Embed" ProgID="Equation.DSMT4" ShapeID="_x0000_i1414" DrawAspect="Content" ObjectID="_1822085082" r:id="rId753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  يعني </w:t>
            </w:r>
            <w:r w:rsidRPr="008E5553">
              <w:rPr>
                <w:rFonts w:ascii="Amiri" w:hAnsi="Amiri" w:cs="Amiri"/>
                <w:position w:val="-10"/>
                <w:sz w:val="26"/>
                <w:szCs w:val="26"/>
              </w:rPr>
              <w:object w:dxaOrig="880" w:dyaOrig="320" w14:anchorId="4088A0F8">
                <v:shape id="_x0000_i1415" type="#_x0000_t75" style="width:44.25pt;height:15.75pt" o:ole="">
                  <v:imagedata r:id="rId754" o:title=""/>
                </v:shape>
                <o:OLEObject Type="Embed" ProgID="Equation.DSMT4" ShapeID="_x0000_i1415" DrawAspect="Content" ObjectID="_1822085083" r:id="rId755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3552919" w14:textId="77777777" w:rsidR="006D26B4" w:rsidRPr="008E5553" w:rsidRDefault="006D26B4" w:rsidP="006C4628">
            <w:pPr>
              <w:numPr>
                <w:ilvl w:val="0"/>
                <w:numId w:val="13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من أجل كل </w:t>
            </w:r>
            <w:r w:rsidRPr="008E5553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54941B17">
                <v:shape id="_x0000_i1416" type="#_x0000_t75" style="width:12pt;height:9.75pt" o:ole="">
                  <v:imagedata r:id="rId741" o:title=""/>
                </v:shape>
                <o:OLEObject Type="Embed" ProgID="Equation.DSMT4" ShapeID="_x0000_i1416" DrawAspect="Content" ObjectID="_1822085084" r:id="rId756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8E5553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50E028C1">
                <v:shape id="_x0000_i1417" type="#_x0000_t75" style="width:39.75pt;height:20.25pt" o:ole="">
                  <v:imagedata r:id="rId728" o:title=""/>
                </v:shape>
                <o:OLEObject Type="Embed" ProgID="Equation.DSMT4" ShapeID="_x0000_i1417" DrawAspect="Content" ObjectID="_1822085085" r:id="rId757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840" w:dyaOrig="320" w14:anchorId="4288676E">
                <v:shape id="_x0000_i1418" type="#_x0000_t75" style="width:42pt;height:15.75pt" o:ole="">
                  <v:imagedata r:id="rId758" o:title=""/>
                </v:shape>
                <o:OLEObject Type="Embed" ProgID="Equation.DSMT4" ShapeID="_x0000_i1418" DrawAspect="Content" ObjectID="_1822085086" r:id="rId759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516892A" w14:textId="77777777" w:rsidR="006D26B4" w:rsidRPr="008E5553" w:rsidRDefault="006D26B4" w:rsidP="006C4628">
            <w:pPr>
              <w:numPr>
                <w:ilvl w:val="0"/>
                <w:numId w:val="13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8E5553">
              <w:rPr>
                <w:rFonts w:ascii="Amiri" w:hAnsi="Amiri" w:cs="Amiri"/>
                <w:sz w:val="26"/>
                <w:szCs w:val="26"/>
                <w:rtl/>
              </w:rPr>
              <w:t>من أجل كل</w:t>
            </w:r>
            <w:r w:rsidRPr="008E5553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05F4AF58">
                <v:shape id="_x0000_i1419" type="#_x0000_t75" style="width:12pt;height:9.75pt" o:ole="">
                  <v:imagedata r:id="rId741" o:title=""/>
                </v:shape>
                <o:OLEObject Type="Embed" ProgID="Equation.DSMT4" ShapeID="_x0000_i1419" DrawAspect="Content" ObjectID="_1822085087" r:id="rId760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8E5553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16F78848">
                <v:shape id="_x0000_i1420" type="#_x0000_t75" style="width:12.75pt;height:12.75pt" o:ole="">
                  <v:imagedata r:id="rId750" o:title=""/>
                </v:shape>
                <o:OLEObject Type="Embed" ProgID="Equation.DSMT4" ShapeID="_x0000_i1420" DrawAspect="Content" ObjectID="_1822085088" r:id="rId761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8E5553">
              <w:rPr>
                <w:rFonts w:ascii="Amiri" w:hAnsi="Amiri" w:cs="Amiri"/>
                <w:position w:val="-16"/>
                <w:sz w:val="26"/>
                <w:szCs w:val="26"/>
              </w:rPr>
              <w:object w:dxaOrig="1120" w:dyaOrig="440" w14:anchorId="3133E64F">
                <v:shape id="_x0000_i1421" type="#_x0000_t75" style="width:56.25pt;height:21.75pt" o:ole="">
                  <v:imagedata r:id="rId762" o:title=""/>
                </v:shape>
                <o:OLEObject Type="Embed" ProgID="Equation.DSMT4" ShapeID="_x0000_i1421" DrawAspect="Content" ObjectID="_1822085089" r:id="rId763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C98C514" w14:textId="77777777" w:rsidR="006D26B4" w:rsidRDefault="006D26B4" w:rsidP="006C4628">
            <w:pPr>
              <w:numPr>
                <w:ilvl w:val="0"/>
                <w:numId w:val="13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بما أن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600" w:dyaOrig="320" w14:anchorId="2F17285C">
                <v:shape id="_x0000_i1422" type="#_x0000_t75" style="width:30pt;height:15.75pt" o:ole="">
                  <v:imagedata r:id="rId764" o:title=""/>
                </v:shape>
                <o:OLEObject Type="Embed" ProgID="Equation.DSMT4" ShapeID="_x0000_i1422" DrawAspect="Content" ObjectID="_1822085090" r:id="rId765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 فإن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720" w:dyaOrig="279" w14:anchorId="26742C16">
                <v:shape id="_x0000_i1423" type="#_x0000_t75" style="width:36pt;height:14.25pt" o:ole="">
                  <v:imagedata r:id="rId766" o:title=""/>
                </v:shape>
                <o:OLEObject Type="Embed" ProgID="Equation.DSMT4" ShapeID="_x0000_i1423" DrawAspect="Content" ObjectID="_1822085091" r:id="rId767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 وبما أن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620" w:dyaOrig="320" w14:anchorId="51CC1997">
                <v:shape id="_x0000_i1424" type="#_x0000_t75" style="width:30.75pt;height:15.75pt" o:ole="">
                  <v:imagedata r:id="rId768" o:title=""/>
                </v:shape>
                <o:OLEObject Type="Embed" ProgID="Equation.DSMT4" ShapeID="_x0000_i1424" DrawAspect="Content" ObjectID="_1822085092" r:id="rId769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 xml:space="preserve"> فإن </w:t>
            </w:r>
            <w:r w:rsidRPr="008E5553">
              <w:rPr>
                <w:rFonts w:ascii="Amiri" w:hAnsi="Amiri" w:cs="Amiri"/>
                <w:position w:val="-6"/>
                <w:sz w:val="26"/>
                <w:szCs w:val="26"/>
              </w:rPr>
              <w:object w:dxaOrig="720" w:dyaOrig="279" w14:anchorId="1DFE8847">
                <v:shape id="_x0000_i1425" type="#_x0000_t75" style="width:36pt;height:14.25pt" o:ole="">
                  <v:imagedata r:id="rId770" o:title=""/>
                </v:shape>
                <o:OLEObject Type="Embed" ProgID="Equation.DSMT4" ShapeID="_x0000_i1425" DrawAspect="Content" ObjectID="_1822085093" r:id="rId771"/>
              </w:object>
            </w:r>
            <w:r w:rsidRPr="008E5553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BCD92A4" w14:textId="77777777" w:rsidR="006D26B4" w:rsidRDefault="006D26B4" w:rsidP="006D26B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13FE5D" w14:textId="35D374BF" w:rsidR="006D26B4" w:rsidRPr="006D26B4" w:rsidRDefault="006D26B4" w:rsidP="006D26B4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6D26B4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الخواص الجبرية</w:t>
            </w:r>
          </w:p>
          <w:p w14:paraId="1F727AE3" w14:textId="77777777" w:rsidR="00D820B0" w:rsidRDefault="00D820B0" w:rsidP="006D26B4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74815851" w14:textId="60D67C7C" w:rsidR="006D26B4" w:rsidRPr="006D26B4" w:rsidRDefault="006D26B4" w:rsidP="00D820B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6D26B4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نشاط</w:t>
            </w:r>
          </w:p>
          <w:p w14:paraId="09C56C7E" w14:textId="77777777" w:rsidR="006D26B4" w:rsidRPr="006D26B4" w:rsidRDefault="006D26B4" w:rsidP="006D26B4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6D26B4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0B91065C">
                <v:shape id="_x0000_i1426" type="#_x0000_t75" style="width:9.75pt;height:11.25pt" o:ole="">
                  <v:imagedata r:id="rId726" o:title=""/>
                </v:shape>
                <o:OLEObject Type="Embed" ProgID="Equation.DSMT4" ShapeID="_x0000_i1426" DrawAspect="Content" ObjectID="_1822085094" r:id="rId772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6D26B4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55ADB83C">
                <v:shape id="_x0000_i1427" type="#_x0000_t75" style="width:9.75pt;height:14.25pt" o:ole="">
                  <v:imagedata r:id="rId773" o:title=""/>
                </v:shape>
                <o:OLEObject Type="Embed" ProgID="Equation.DSMT4" ShapeID="_x0000_i1427" DrawAspect="Content" ObjectID="_1822085095" r:id="rId774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 عددان حقيقيان من</w:t>
            </w:r>
            <w:r w:rsidRPr="006D26B4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0481B436">
                <v:shape id="_x0000_i1428" type="#_x0000_t75" style="width:39.75pt;height:20.25pt" o:ole="">
                  <v:imagedata r:id="rId728" o:title=""/>
                </v:shape>
                <o:OLEObject Type="Embed" ProgID="Equation.DSMT4" ShapeID="_x0000_i1428" DrawAspect="Content" ObjectID="_1822085096" r:id="rId775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. نضع </w:t>
            </w:r>
            <w:r w:rsidRPr="006D26B4">
              <w:rPr>
                <w:rFonts w:ascii="Amiri" w:hAnsi="Amiri" w:cs="Amiri"/>
                <w:position w:val="-14"/>
                <w:sz w:val="26"/>
                <w:szCs w:val="26"/>
              </w:rPr>
              <w:object w:dxaOrig="1120" w:dyaOrig="400" w14:anchorId="7EEB29FF">
                <v:shape id="_x0000_i1429" type="#_x0000_t75" style="width:56.25pt;height:20.25pt" o:ole="">
                  <v:imagedata r:id="rId776" o:title=""/>
                </v:shape>
                <o:OLEObject Type="Embed" ProgID="Equation.DSMT4" ShapeID="_x0000_i1429" DrawAspect="Content" ObjectID="_1822085097" r:id="rId777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6D26B4">
              <w:rPr>
                <w:rFonts w:ascii="Amiri" w:hAnsi="Amiri" w:cs="Amiri" w:hint="cs"/>
                <w:sz w:val="26"/>
                <w:szCs w:val="26"/>
                <w:rtl/>
              </w:rPr>
              <w:t>ونضع</w: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6D26B4">
              <w:rPr>
                <w:rFonts w:ascii="Amiri" w:hAnsi="Amiri" w:cs="Amiri"/>
                <w:position w:val="-10"/>
                <w:sz w:val="26"/>
                <w:szCs w:val="26"/>
              </w:rPr>
              <w:object w:dxaOrig="1400" w:dyaOrig="320" w14:anchorId="1EB70630">
                <v:shape id="_x0000_i1430" type="#_x0000_t75" style="width:69.75pt;height:15.75pt" o:ole="">
                  <v:imagedata r:id="rId778" o:title=""/>
                </v:shape>
                <o:OLEObject Type="Embed" ProgID="Equation.DSMT4" ShapeID="_x0000_i1430" DrawAspect="Content" ObjectID="_1822085098" r:id="rId779"/>
              </w:object>
            </w:r>
          </w:p>
          <w:p w14:paraId="75DFC543" w14:textId="77777777" w:rsidR="006D26B4" w:rsidRDefault="006D26B4" w:rsidP="006C4628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قارن بين العددين </w:t>
            </w:r>
            <w:r w:rsidRPr="006D26B4">
              <w:rPr>
                <w:rFonts w:ascii="Amiri" w:hAnsi="Amiri" w:cs="Amiri"/>
                <w:position w:val="-6"/>
                <w:sz w:val="26"/>
                <w:szCs w:val="26"/>
              </w:rPr>
              <w:object w:dxaOrig="220" w:dyaOrig="220" w14:anchorId="6E751E4D">
                <v:shape id="_x0000_i1431" type="#_x0000_t75" style="width:11.25pt;height:11.25pt" o:ole="">
                  <v:imagedata r:id="rId780" o:title=""/>
                </v:shape>
                <o:OLEObject Type="Embed" ProgID="Equation.DSMT4" ShapeID="_x0000_i1431" DrawAspect="Content" ObjectID="_1822085099" r:id="rId781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6D26B4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320" w14:anchorId="1E185906">
                <v:shape id="_x0000_i1432" type="#_x0000_t75" style="width:9.75pt;height:15.75pt" o:ole="">
                  <v:imagedata r:id="rId782" o:title=""/>
                </v:shape>
                <o:OLEObject Type="Embed" ProgID="Equation.DSMT4" ShapeID="_x0000_i1432" DrawAspect="Content" ObjectID="_1822085100" r:id="rId783"/>
              </w:object>
            </w:r>
          </w:p>
          <w:p w14:paraId="1E8A99A8" w14:textId="2DBEE3B9" w:rsidR="00F42740" w:rsidRPr="001419C6" w:rsidRDefault="00F42740" w:rsidP="006C4628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بين أن: </w:t>
            </w:r>
            <w:r w:rsidRPr="006D26B4">
              <w:rPr>
                <w:rFonts w:ascii="Amiri" w:hAnsi="Amiri" w:cs="Amiri"/>
                <w:position w:val="-28"/>
                <w:sz w:val="26"/>
                <w:szCs w:val="26"/>
              </w:rPr>
              <w:object w:dxaOrig="1440" w:dyaOrig="680" w14:anchorId="01A7596F">
                <v:shape id="_x0000_i1433" type="#_x0000_t75" style="width:1in;height:33.75pt" o:ole="">
                  <v:imagedata r:id="rId784" o:title=""/>
                </v:shape>
                <o:OLEObject Type="Embed" ProgID="Equation.DSMT4" ShapeID="_x0000_i1433" DrawAspect="Content" ObjectID="_1822085101" r:id="rId785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واستنتج أن: </w:t>
            </w:r>
            <w:r w:rsidRPr="006D26B4">
              <w:rPr>
                <w:rFonts w:ascii="Amiri" w:hAnsi="Amiri" w:cs="Amiri"/>
                <w:position w:val="-28"/>
                <w:sz w:val="26"/>
                <w:szCs w:val="26"/>
              </w:rPr>
              <w:object w:dxaOrig="1840" w:dyaOrig="680" w14:anchorId="69C2BD2A">
                <v:shape id="_x0000_i1434" type="#_x0000_t75" style="width:92.25pt;height:33.75pt" o:ole="">
                  <v:imagedata r:id="rId786" o:title=""/>
                </v:shape>
                <o:OLEObject Type="Embed" ProgID="Equation.DSMT4" ShapeID="_x0000_i1434" DrawAspect="Content" ObjectID="_1822085102" r:id="rId787"/>
              </w:object>
            </w:r>
          </w:p>
          <w:p w14:paraId="249F819C" w14:textId="77777777" w:rsidR="006D26B4" w:rsidRPr="006D26B4" w:rsidRDefault="006D26B4" w:rsidP="006D26B4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6D26B4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مناقشة النشاط</w:t>
            </w:r>
          </w:p>
          <w:p w14:paraId="163C05FB" w14:textId="364C3716" w:rsidR="006D26B4" w:rsidRDefault="006D26B4" w:rsidP="006C4628">
            <w:pPr>
              <w:pStyle w:val="Paragraphedeliste"/>
              <w:numPr>
                <w:ilvl w:val="0"/>
                <w:numId w:val="15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F4274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لدينا من </w:t>
            </w:r>
            <w:r w:rsidRPr="00F42740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جهة:</w:t>
            </w:r>
            <w:r w:rsidRPr="00F4274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6D26B4">
              <w:rPr>
                <w:position w:val="-6"/>
              </w:rPr>
              <w:object w:dxaOrig="800" w:dyaOrig="320" w14:anchorId="271C0822">
                <v:shape id="_x0000_i1435" type="#_x0000_t75" style="width:39.75pt;height:15.75pt" o:ole="">
                  <v:imagedata r:id="rId788" o:title=""/>
                </v:shape>
                <o:OLEObject Type="Embed" ProgID="Equation.DSMT4" ShapeID="_x0000_i1435" DrawAspect="Content" ObjectID="_1822085103" r:id="rId789"/>
              </w:objec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F42740">
              <w:rPr>
                <w:rFonts w:ascii="Amiri" w:hAnsi="Amiri" w:cs="Amiri" w:hint="cs"/>
                <w:sz w:val="26"/>
                <w:szCs w:val="26"/>
                <w:rtl/>
              </w:rPr>
              <w:t>ومن</w: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 جهة أخرى  </w:t>
            </w:r>
            <w:r w:rsidRPr="006D26B4">
              <w:rPr>
                <w:position w:val="-6"/>
              </w:rPr>
              <w:object w:dxaOrig="2799" w:dyaOrig="320" w14:anchorId="7970C8BB">
                <v:shape id="_x0000_i1436" type="#_x0000_t75" style="width:140.25pt;height:15.75pt" o:ole="">
                  <v:imagedata r:id="rId790" o:title=""/>
                </v:shape>
                <o:OLEObject Type="Embed" ProgID="Equation.DSMT4" ShapeID="_x0000_i1436" DrawAspect="Content" ObjectID="_1822085104" r:id="rId791"/>
              </w:objec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. </w: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F42740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إذن </w:t>
            </w:r>
            <w:r w:rsidRPr="006D26B4">
              <w:rPr>
                <w:position w:val="-6"/>
              </w:rPr>
              <w:object w:dxaOrig="780" w:dyaOrig="320" w14:anchorId="76D1999A">
                <v:shape id="_x0000_i1437" type="#_x0000_t75" style="width:39pt;height:15.75pt" o:ole="">
                  <v:imagedata r:id="rId792" o:title=""/>
                </v:shape>
                <o:OLEObject Type="Embed" ProgID="Equation.DSMT4" ShapeID="_x0000_i1437" DrawAspect="Content" ObjectID="_1822085105" r:id="rId793"/>
              </w:objec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F42740">
              <w:rPr>
                <w:rFonts w:ascii="Amiri" w:hAnsi="Amiri" w:cs="Amiri" w:hint="cs"/>
                <w:sz w:val="26"/>
                <w:szCs w:val="26"/>
                <w:rtl/>
              </w:rPr>
              <w:t>ومنه</w: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6D26B4">
              <w:rPr>
                <w:position w:val="-10"/>
              </w:rPr>
              <w:object w:dxaOrig="639" w:dyaOrig="320" w14:anchorId="61FEA9E5">
                <v:shape id="_x0000_i1438" type="#_x0000_t75" style="width:32.25pt;height:15.75pt" o:ole="">
                  <v:imagedata r:id="rId794" o:title=""/>
                </v:shape>
                <o:OLEObject Type="Embed" ProgID="Equation.DSMT4" ShapeID="_x0000_i1438" DrawAspect="Content" ObjectID="_1822085106" r:id="rId795"/>
              </w:object>
            </w:r>
            <w:r w:rsidRPr="00F42740">
              <w:rPr>
                <w:rFonts w:ascii="Amiri" w:hAnsi="Amiri" w:cs="Amiri"/>
                <w:sz w:val="26"/>
                <w:szCs w:val="26"/>
                <w:rtl/>
              </w:rPr>
              <w:t xml:space="preserve"> أي </w:t>
            </w:r>
            <w:r w:rsidRPr="006D26B4">
              <w:rPr>
                <w:position w:val="-14"/>
              </w:rPr>
              <w:object w:dxaOrig="1880" w:dyaOrig="400" w14:anchorId="01C8A743">
                <v:shape id="_x0000_i1439" type="#_x0000_t75" style="width:93.75pt;height:20.25pt" o:ole="">
                  <v:imagedata r:id="rId796" o:title=""/>
                </v:shape>
                <o:OLEObject Type="Embed" ProgID="Equation.DSMT4" ShapeID="_x0000_i1439" DrawAspect="Content" ObjectID="_1822085107" r:id="rId797"/>
              </w:object>
            </w:r>
          </w:p>
          <w:p w14:paraId="3CFEFA54" w14:textId="0F017736" w:rsidR="00F42740" w:rsidRPr="00F42740" w:rsidRDefault="00F42740" w:rsidP="006C4628">
            <w:pPr>
              <w:pStyle w:val="Paragraphedeliste"/>
              <w:numPr>
                <w:ilvl w:val="0"/>
                <w:numId w:val="15"/>
              </w:numPr>
              <w:bidi/>
              <w:rPr>
                <w:rFonts w:ascii="Amiri" w:hAnsi="Amiri" w:cs="Amiri"/>
                <w:sz w:val="24"/>
                <w:szCs w:val="24"/>
              </w:rPr>
            </w:pPr>
            <w:r w:rsidRPr="00F42740">
              <w:rPr>
                <w:rFonts w:ascii="Amiri" w:hAnsi="Amiri" w:cs="Amiri"/>
                <w:sz w:val="24"/>
                <w:szCs w:val="24"/>
                <w:rtl/>
              </w:rPr>
              <w:t xml:space="preserve">لدينا من جهة: </w:t>
            </w:r>
            <w:r w:rsidRPr="00B05A6E">
              <w:rPr>
                <w:position w:val="-24"/>
              </w:rPr>
              <w:object w:dxaOrig="1359" w:dyaOrig="620" w14:anchorId="09044F81">
                <v:shape id="_x0000_i1440" type="#_x0000_t75" style="width:68.25pt;height:30.75pt" o:ole="">
                  <v:imagedata r:id="rId798" o:title=""/>
                </v:shape>
                <o:OLEObject Type="Embed" ProgID="Equation.DSMT4" ShapeID="_x0000_i1440" DrawAspect="Content" ObjectID="_1822085108" r:id="rId799"/>
              </w:object>
            </w:r>
            <w:r w:rsidRPr="00F42740">
              <w:rPr>
                <w:rFonts w:ascii="Amiri" w:hAnsi="Amiri" w:cs="Amiri"/>
                <w:sz w:val="24"/>
                <w:szCs w:val="24"/>
                <w:rtl/>
                <w:lang w:bidi="ar-DZ"/>
              </w:rPr>
              <w:t xml:space="preserve"> ومن جهة أخرى: </w:t>
            </w:r>
            <w:r w:rsidRPr="00B05A6E">
              <w:rPr>
                <w:position w:val="-28"/>
              </w:rPr>
              <w:object w:dxaOrig="3060" w:dyaOrig="680" w14:anchorId="056ACC5A">
                <v:shape id="_x0000_i1441" type="#_x0000_t75" style="width:153pt;height:33.75pt" o:ole="">
                  <v:imagedata r:id="rId800" o:title=""/>
                </v:shape>
                <o:OLEObject Type="Embed" ProgID="Equation.DSMT4" ShapeID="_x0000_i1441" DrawAspect="Content" ObjectID="_1822085109" r:id="rId801"/>
              </w:object>
            </w:r>
          </w:p>
          <w:p w14:paraId="1CD63A7D" w14:textId="534478D7" w:rsidR="00F42740" w:rsidRPr="00B05A6E" w:rsidRDefault="00F42740" w:rsidP="00F42740">
            <w:pPr>
              <w:bidi/>
              <w:spacing w:line="276" w:lineRule="auto"/>
              <w:rPr>
                <w:rFonts w:ascii="Amiri" w:hAnsi="Amiri" w:cs="Amiri"/>
                <w:sz w:val="24"/>
                <w:szCs w:val="24"/>
                <w:rtl/>
              </w:rPr>
            </w:pPr>
            <w:r>
              <w:rPr>
                <w:rFonts w:ascii="Amiri" w:hAnsi="Amiri" w:cs="Amiri" w:hint="cs"/>
                <w:sz w:val="24"/>
                <w:szCs w:val="24"/>
                <w:rtl/>
              </w:rPr>
              <w:t xml:space="preserve">        </w:t>
            </w:r>
            <w:r w:rsidRPr="00B05A6E">
              <w:rPr>
                <w:rFonts w:ascii="Amiri" w:hAnsi="Amiri" w:cs="Amiri" w:hint="cs"/>
                <w:sz w:val="24"/>
                <w:szCs w:val="24"/>
                <w:rtl/>
              </w:rPr>
              <w:t>ومنه</w:t>
            </w:r>
            <w:r w:rsidRPr="00B05A6E">
              <w:rPr>
                <w:rFonts w:ascii="Amiri" w:hAnsi="Amiri" w:cs="Amiri"/>
                <w:sz w:val="24"/>
                <w:szCs w:val="24"/>
                <w:rtl/>
              </w:rPr>
              <w:t xml:space="preserve">   </w:t>
            </w:r>
            <w:r w:rsidRPr="00B05A6E">
              <w:rPr>
                <w:rFonts w:ascii="Amiri" w:hAnsi="Amiri" w:cs="Amiri"/>
                <w:position w:val="-28"/>
                <w:sz w:val="24"/>
                <w:szCs w:val="24"/>
              </w:rPr>
              <w:object w:dxaOrig="1780" w:dyaOrig="680" w14:anchorId="6D2E4CEB">
                <v:shape id="_x0000_i1442" type="#_x0000_t75" style="width:89.25pt;height:33.75pt" o:ole="">
                  <v:imagedata r:id="rId802" o:title=""/>
                </v:shape>
                <o:OLEObject Type="Embed" ProgID="Equation.DSMT4" ShapeID="_x0000_i1442" DrawAspect="Content" ObjectID="_1822085110" r:id="rId803"/>
              </w:object>
            </w:r>
            <w:r w:rsidRPr="00B05A6E">
              <w:rPr>
                <w:rFonts w:ascii="Amiri" w:hAnsi="Amiri" w:cs="Amiri"/>
                <w:sz w:val="24"/>
                <w:szCs w:val="24"/>
                <w:rtl/>
              </w:rPr>
              <w:t xml:space="preserve"> </w:t>
            </w:r>
            <w:proofErr w:type="spellStart"/>
            <w:r w:rsidRPr="00B05A6E">
              <w:rPr>
                <w:rFonts w:ascii="Amiri" w:hAnsi="Amiri" w:cs="Amiri" w:hint="cs"/>
                <w:sz w:val="24"/>
                <w:szCs w:val="24"/>
                <w:rtl/>
              </w:rPr>
              <w:t>ومنه</w:t>
            </w:r>
            <w:proofErr w:type="spellEnd"/>
            <w:r>
              <w:rPr>
                <w:rFonts w:ascii="Amiri" w:hAnsi="Amiri" w:cs="Amiri" w:hint="cs"/>
                <w:sz w:val="24"/>
                <w:szCs w:val="24"/>
                <w:rtl/>
              </w:rPr>
              <w:t>:</w:t>
            </w:r>
            <w:r w:rsidRPr="00B05A6E">
              <w:rPr>
                <w:rFonts w:ascii="Amiri" w:hAnsi="Amiri" w:cs="Amiri"/>
                <w:position w:val="-28"/>
                <w:sz w:val="24"/>
                <w:szCs w:val="24"/>
              </w:rPr>
              <w:object w:dxaOrig="1440" w:dyaOrig="680" w14:anchorId="2449C45D">
                <v:shape id="_x0000_i1443" type="#_x0000_t75" style="width:1in;height:33.75pt" o:ole="">
                  <v:imagedata r:id="rId784" o:title=""/>
                </v:shape>
                <o:OLEObject Type="Embed" ProgID="Equation.DSMT4" ShapeID="_x0000_i1443" DrawAspect="Content" ObjectID="_1822085111" r:id="rId804"/>
              </w:object>
            </w:r>
            <w:r w:rsidRPr="00B05A6E">
              <w:rPr>
                <w:rFonts w:ascii="Amiri" w:hAnsi="Amiri" w:cs="Amiri"/>
                <w:sz w:val="24"/>
                <w:szCs w:val="24"/>
                <w:rtl/>
              </w:rPr>
              <w:t>.</w:t>
            </w:r>
          </w:p>
          <w:p w14:paraId="0D46736C" w14:textId="41B8AF33" w:rsidR="001419C6" w:rsidRPr="001419C6" w:rsidRDefault="00F42740" w:rsidP="006C4628">
            <w:pPr>
              <w:pStyle w:val="Paragraphedeliste"/>
              <w:numPr>
                <w:ilvl w:val="0"/>
                <w:numId w:val="15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B05A6E">
              <w:rPr>
                <w:rFonts w:ascii="Amiri" w:hAnsi="Amiri" w:cs="Amiri"/>
                <w:position w:val="-28"/>
                <w:sz w:val="24"/>
                <w:szCs w:val="24"/>
              </w:rPr>
              <w:object w:dxaOrig="4440" w:dyaOrig="680" w14:anchorId="52F30C11">
                <v:shape id="_x0000_i1444" type="#_x0000_t75" style="width:222pt;height:33.75pt" o:ole="">
                  <v:imagedata r:id="rId805" o:title=""/>
                </v:shape>
                <o:OLEObject Type="Embed" ProgID="Equation.DSMT4" ShapeID="_x0000_i1444" DrawAspect="Content" ObjectID="_1822085112" r:id="rId806"/>
              </w:object>
            </w:r>
          </w:p>
          <w:p w14:paraId="61BEB397" w14:textId="7DC3B4AE" w:rsidR="00D820B0" w:rsidRPr="008207C8" w:rsidRDefault="006D26B4" w:rsidP="008207C8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نتائج</w:t>
            </w:r>
          </w:p>
          <w:p w14:paraId="4711FF71" w14:textId="4E244D85" w:rsidR="006D26B4" w:rsidRPr="006D26B4" w:rsidRDefault="006D26B4" w:rsidP="00D820B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D26B4">
              <w:rPr>
                <w:rFonts w:ascii="Amiri" w:hAnsi="Amiri" w:cs="Amiri"/>
                <w:sz w:val="26"/>
                <w:szCs w:val="26"/>
                <w:rtl/>
              </w:rPr>
              <w:t>من أجل كل عددين حقيقيين</w:t>
            </w:r>
            <w:r w:rsidRPr="006D26B4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C4F3E12">
                <v:shape id="_x0000_i1445" type="#_x0000_t75" style="width:9.75pt;height:11.25pt" o:ole="">
                  <v:imagedata r:id="rId726" o:title=""/>
                </v:shape>
                <o:OLEObject Type="Embed" ProgID="Equation.DSMT4" ShapeID="_x0000_i1445" DrawAspect="Content" ObjectID="_1822085113" r:id="rId807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6D26B4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670D2D0D">
                <v:shape id="_x0000_i1446" type="#_x0000_t75" style="width:9.75pt;height:14.25pt" o:ole="">
                  <v:imagedata r:id="rId773" o:title=""/>
                </v:shape>
                <o:OLEObject Type="Embed" ProgID="Equation.DSMT4" ShapeID="_x0000_i1446" DrawAspect="Content" ObjectID="_1822085114" r:id="rId808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6D26B4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7F8636DE">
                <v:shape id="_x0000_i1447" type="#_x0000_t75" style="width:39.75pt;height:20.25pt" o:ole="">
                  <v:imagedata r:id="rId728" o:title=""/>
                </v:shape>
                <o:OLEObject Type="Embed" ProgID="Equation.DSMT4" ShapeID="_x0000_i1447" DrawAspect="Content" ObjectID="_1822085115" r:id="rId809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>، ومن أجل كل</w:t>
            </w:r>
            <w:r w:rsidRPr="006D26B4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5AF3D91C">
                <v:shape id="_x0000_i1448" type="#_x0000_t75" style="width:11.25pt;height:9.75pt" o:ole="">
                  <v:imagedata r:id="rId810" o:title=""/>
                </v:shape>
                <o:OLEObject Type="Embed" ProgID="Equation.DSMT4" ShapeID="_x0000_i1448" DrawAspect="Content" ObjectID="_1822085116" r:id="rId811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من </w:t>
            </w:r>
            <w:r w:rsidRPr="006D26B4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57DCE7C1">
                <v:shape id="_x0000_i1449" type="#_x0000_t75" style="width:12pt;height:12.75pt" o:ole="">
                  <v:imagedata r:id="rId812" o:title=""/>
                </v:shape>
                <o:OLEObject Type="Embed" ProgID="Equation.DSMT4" ShapeID="_x0000_i1449" DrawAspect="Content" ObjectID="_1822085117" r:id="rId813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18815ABC" w14:textId="77777777" w:rsidR="006D26B4" w:rsidRPr="006D26B4" w:rsidRDefault="006D26B4" w:rsidP="006C4628">
            <w:pPr>
              <w:pStyle w:val="Paragraphedeliste"/>
              <w:numPr>
                <w:ilvl w:val="0"/>
                <w:numId w:val="14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  <w:r w:rsidRPr="006D26B4">
              <w:rPr>
                <w:rFonts w:ascii="Amiri" w:hAnsi="Amiri" w:cs="Amiri"/>
                <w:position w:val="-14"/>
                <w:sz w:val="26"/>
                <w:szCs w:val="26"/>
              </w:rPr>
              <w:object w:dxaOrig="1880" w:dyaOrig="400" w14:anchorId="50B3B61F">
                <v:shape id="_x0000_i1450" type="#_x0000_t75" style="width:93.75pt;height:20.25pt" o:ole="">
                  <v:imagedata r:id="rId796" o:title=""/>
                </v:shape>
                <o:OLEObject Type="Embed" ProgID="Equation.DSMT4" ShapeID="_x0000_i1450" DrawAspect="Content" ObjectID="_1822085118" r:id="rId814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582991E" w14:textId="77777777" w:rsidR="006D26B4" w:rsidRPr="006D26B4" w:rsidRDefault="006D26B4" w:rsidP="006C4628">
            <w:pPr>
              <w:pStyle w:val="Paragraphedeliste"/>
              <w:numPr>
                <w:ilvl w:val="0"/>
                <w:numId w:val="14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6D26B4">
              <w:rPr>
                <w:rFonts w:ascii="Amiri" w:hAnsi="Amiri" w:cs="Amiri"/>
                <w:position w:val="-28"/>
                <w:sz w:val="26"/>
                <w:szCs w:val="26"/>
              </w:rPr>
              <w:object w:dxaOrig="1440" w:dyaOrig="680" w14:anchorId="195EA964">
                <v:shape id="_x0000_i1451" type="#_x0000_t75" style="width:1in;height:33.75pt" o:ole="">
                  <v:imagedata r:id="rId784" o:title=""/>
                </v:shape>
                <o:OLEObject Type="Embed" ProgID="Equation.DSMT4" ShapeID="_x0000_i1451" DrawAspect="Content" ObjectID="_1822085119" r:id="rId815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 xml:space="preserve">     و     </w:t>
            </w:r>
            <w:r w:rsidRPr="006D26B4">
              <w:rPr>
                <w:rFonts w:ascii="Amiri" w:hAnsi="Amiri" w:cs="Amiri"/>
                <w:position w:val="-28"/>
                <w:sz w:val="26"/>
                <w:szCs w:val="26"/>
              </w:rPr>
              <w:object w:dxaOrig="1840" w:dyaOrig="680" w14:anchorId="5F952AE8">
                <v:shape id="_x0000_i1452" type="#_x0000_t75" style="width:92.25pt;height:33.75pt" o:ole="">
                  <v:imagedata r:id="rId786" o:title=""/>
                </v:shape>
                <o:OLEObject Type="Embed" ProgID="Equation.DSMT4" ShapeID="_x0000_i1452" DrawAspect="Content" ObjectID="_1822085120" r:id="rId816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A02B9C6" w14:textId="25D0B661" w:rsidR="006D26B4" w:rsidRPr="00685D1E" w:rsidRDefault="006D26B4" w:rsidP="006C4628">
            <w:pPr>
              <w:pStyle w:val="Paragraphedeliste"/>
              <w:numPr>
                <w:ilvl w:val="0"/>
                <w:numId w:val="14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  <w:r w:rsidRPr="006D26B4">
              <w:rPr>
                <w:rFonts w:ascii="Amiri" w:hAnsi="Amiri" w:cs="Amiri"/>
                <w:position w:val="-16"/>
                <w:sz w:val="26"/>
                <w:szCs w:val="26"/>
              </w:rPr>
              <w:object w:dxaOrig="1480" w:dyaOrig="440" w14:anchorId="789BEE5B">
                <v:shape id="_x0000_i1453" type="#_x0000_t75" style="width:74.25pt;height:21.75pt" o:ole="">
                  <v:imagedata r:id="rId817" o:title=""/>
                </v:shape>
                <o:OLEObject Type="Embed" ProgID="Equation.DSMT4" ShapeID="_x0000_i1453" DrawAspect="Content" ObjectID="_1822085121" r:id="rId818"/>
              </w:object>
            </w:r>
            <w:r w:rsidRPr="006D26B4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CA16979" w14:textId="77777777" w:rsidR="001419C6" w:rsidRDefault="001419C6" w:rsidP="003662AF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2CBF2B60" w14:textId="77777777" w:rsidR="00D820B0" w:rsidRDefault="00D820B0" w:rsidP="00D820B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5671284F" w14:textId="77777777" w:rsidR="00D820B0" w:rsidRDefault="00D820B0" w:rsidP="00D820B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335ECC91" w14:textId="73068822" w:rsidR="006D26B4" w:rsidRPr="003662AF" w:rsidRDefault="003662AF" w:rsidP="001419C6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3662A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مثال</w:t>
            </w:r>
            <w:r w:rsidR="00685D1E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01</w:t>
            </w:r>
            <w:r w:rsidRPr="003662A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: ت63 ص 106</w:t>
            </w:r>
          </w:p>
          <w:p w14:paraId="66F7245B" w14:textId="041F4930" w:rsidR="003662AF" w:rsidRDefault="003662AF" w:rsidP="003662A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662AF">
              <w:rPr>
                <w:rFonts w:ascii="Amiri" w:hAnsi="Amiri" w:cs="Amiri"/>
                <w:sz w:val="26"/>
                <w:szCs w:val="26"/>
                <w:rtl/>
              </w:rPr>
              <w:t xml:space="preserve">بسط ما </w:t>
            </w:r>
            <w:r w:rsidRPr="003662AF">
              <w:rPr>
                <w:rFonts w:ascii="Amiri" w:hAnsi="Amiri" w:cs="Amiri" w:hint="cs"/>
                <w:sz w:val="26"/>
                <w:szCs w:val="26"/>
                <w:rtl/>
              </w:rPr>
              <w:t>يلي:</w:t>
            </w:r>
          </w:p>
          <w:p w14:paraId="5643DF12" w14:textId="77777777" w:rsidR="00D820B0" w:rsidRPr="003662AF" w:rsidRDefault="00D820B0" w:rsidP="00D820B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23A99D1" w14:textId="77777777" w:rsidR="003662AF" w:rsidRPr="003662AF" w:rsidRDefault="003662AF" w:rsidP="003662A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662AF">
              <w:rPr>
                <w:rFonts w:ascii="Amiri" w:hAnsi="Amiri" w:cs="Amiri"/>
                <w:position w:val="-10"/>
                <w:sz w:val="26"/>
                <w:szCs w:val="26"/>
              </w:rPr>
              <w:object w:dxaOrig="1780" w:dyaOrig="380" w14:anchorId="0E68E47B">
                <v:shape id="_x0000_i1454" type="#_x0000_t75" style="width:89.25pt;height:18.75pt" o:ole="">
                  <v:imagedata r:id="rId819" o:title=""/>
                </v:shape>
                <o:OLEObject Type="Embed" ProgID="Equation.DSMT4" ShapeID="_x0000_i1454" DrawAspect="Content" ObjectID="_1822085122" r:id="rId820"/>
              </w:object>
            </w:r>
            <w:r w:rsidRPr="003662AF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3662AF">
              <w:rPr>
                <w:rFonts w:ascii="Amiri" w:hAnsi="Amiri" w:cs="Amiri"/>
                <w:position w:val="-18"/>
                <w:sz w:val="26"/>
                <w:szCs w:val="26"/>
              </w:rPr>
              <w:object w:dxaOrig="1500" w:dyaOrig="480" w14:anchorId="69120897">
                <v:shape id="_x0000_i1455" type="#_x0000_t75" style="width:75pt;height:24pt" o:ole="">
                  <v:imagedata r:id="rId821" o:title=""/>
                </v:shape>
                <o:OLEObject Type="Embed" ProgID="Equation.DSMT4" ShapeID="_x0000_i1455" DrawAspect="Content" ObjectID="_1822085123" r:id="rId822"/>
              </w:object>
            </w:r>
            <w:r w:rsidRPr="003662A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3662AF">
              <w:rPr>
                <w:rFonts w:ascii="Amiri" w:hAnsi="Amiri" w:cs="Amiri"/>
                <w:position w:val="-18"/>
                <w:sz w:val="26"/>
                <w:szCs w:val="26"/>
              </w:rPr>
              <w:object w:dxaOrig="2840" w:dyaOrig="480" w14:anchorId="73E074C0">
                <v:shape id="_x0000_i1456" type="#_x0000_t75" style="width:141.75pt;height:24pt" o:ole="">
                  <v:imagedata r:id="rId823" o:title=""/>
                </v:shape>
                <o:OLEObject Type="Embed" ProgID="Equation.DSMT4" ShapeID="_x0000_i1456" DrawAspect="Content" ObjectID="_1822085124" r:id="rId824"/>
              </w:object>
            </w:r>
            <w:r w:rsidRPr="003662AF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3662AF">
              <w:rPr>
                <w:rFonts w:ascii="Amiri" w:hAnsi="Amiri" w:cs="Amiri"/>
                <w:position w:val="-28"/>
                <w:sz w:val="26"/>
                <w:szCs w:val="26"/>
              </w:rPr>
              <w:object w:dxaOrig="2360" w:dyaOrig="740" w14:anchorId="04EBD92C">
                <v:shape id="_x0000_i1457" type="#_x0000_t75" style="width:117.75pt;height:36.75pt" o:ole="">
                  <v:imagedata r:id="rId825" o:title=""/>
                </v:shape>
                <o:OLEObject Type="Embed" ProgID="Equation.DSMT4" ShapeID="_x0000_i1457" DrawAspect="Content" ObjectID="_1822085125" r:id="rId826"/>
              </w:object>
            </w:r>
          </w:p>
          <w:p w14:paraId="49E339EB" w14:textId="77777777" w:rsidR="006D26B4" w:rsidRDefault="006D26B4" w:rsidP="00685D1E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237A0D72" w14:textId="7193C94E" w:rsidR="00685D1E" w:rsidRDefault="00685D1E" w:rsidP="00685D1E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3662A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مثال</w:t>
            </w:r>
            <w:r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02</w:t>
            </w:r>
            <w:r w:rsidRPr="003662A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: ت6</w:t>
            </w:r>
            <w:r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4</w:t>
            </w:r>
            <w:r w:rsidRPr="003662AF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 xml:space="preserve"> ص 106</w:t>
            </w:r>
          </w:p>
          <w:p w14:paraId="5860123A" w14:textId="77777777" w:rsidR="00685D1E" w:rsidRPr="00685D1E" w:rsidRDefault="00685D1E" w:rsidP="00685D1E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</w:p>
          <w:p w14:paraId="0A6F8260" w14:textId="77777777" w:rsidR="00685D1E" w:rsidRPr="00685D1E" w:rsidRDefault="00685D1E" w:rsidP="00685D1E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685D1E">
              <w:rPr>
                <w:rFonts w:ascii="Amiri" w:hAnsi="Amiri" w:cs="Amiri"/>
                <w:sz w:val="26"/>
                <w:szCs w:val="26"/>
                <w:rtl/>
              </w:rPr>
              <w:t xml:space="preserve">اكتب الأعداد التالية على شكل </w:t>
            </w:r>
            <w:r w:rsidRPr="00685D1E">
              <w:rPr>
                <w:rFonts w:ascii="Amiri" w:hAnsi="Amiri" w:cs="Amiri"/>
                <w:position w:val="-6"/>
                <w:sz w:val="26"/>
                <w:szCs w:val="26"/>
              </w:rPr>
              <w:object w:dxaOrig="420" w:dyaOrig="279" w14:anchorId="1AF1AB5B">
                <v:shape id="_x0000_i1458" type="#_x0000_t75" style="width:21pt;height:14.25pt" o:ole="">
                  <v:imagedata r:id="rId827" o:title=""/>
                </v:shape>
                <o:OLEObject Type="Embed" ProgID="Equation.DSMT4" ShapeID="_x0000_i1458" DrawAspect="Content" ObjectID="_1822085126" r:id="rId828"/>
              </w:object>
            </w:r>
            <w:r w:rsidRPr="00685D1E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72E96388" w14:textId="77777777" w:rsidR="00685D1E" w:rsidRPr="00685D1E" w:rsidRDefault="00685D1E" w:rsidP="00685D1E">
            <w:pPr>
              <w:bidi/>
              <w:ind w:left="773"/>
              <w:rPr>
                <w:rFonts w:ascii="Amiri" w:hAnsi="Amiri" w:cs="Amiri"/>
                <w:sz w:val="26"/>
                <w:szCs w:val="26"/>
                <w:rtl/>
              </w:rPr>
            </w:pPr>
            <w:r w:rsidRPr="00685D1E">
              <w:rPr>
                <w:rFonts w:ascii="Amiri" w:hAnsi="Amiri" w:cs="Amiri"/>
                <w:position w:val="-24"/>
                <w:sz w:val="26"/>
                <w:szCs w:val="26"/>
              </w:rPr>
              <w:object w:dxaOrig="2439" w:dyaOrig="620" w14:anchorId="4447886B">
                <v:shape id="_x0000_i1459" type="#_x0000_t75" style="width:122.25pt;height:30.75pt" o:ole="">
                  <v:imagedata r:id="rId829" o:title=""/>
                </v:shape>
                <o:OLEObject Type="Embed" ProgID="Equation.DSMT4" ShapeID="_x0000_i1459" DrawAspect="Content" ObjectID="_1822085127" r:id="rId830"/>
              </w:object>
            </w:r>
            <w:r w:rsidRPr="00685D1E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7E9C3D42" w14:textId="77777777" w:rsidR="00685D1E" w:rsidRPr="00685D1E" w:rsidRDefault="00685D1E" w:rsidP="00685D1E">
            <w:pPr>
              <w:bidi/>
              <w:ind w:left="773"/>
              <w:rPr>
                <w:rFonts w:ascii="Amiri" w:hAnsi="Amiri" w:cs="Amiri"/>
                <w:sz w:val="26"/>
                <w:szCs w:val="26"/>
                <w:rtl/>
              </w:rPr>
            </w:pPr>
            <w:r w:rsidRPr="00685D1E">
              <w:rPr>
                <w:rFonts w:ascii="Amiri" w:hAnsi="Amiri" w:cs="Amiri"/>
                <w:position w:val="-14"/>
                <w:sz w:val="26"/>
                <w:szCs w:val="26"/>
              </w:rPr>
              <w:object w:dxaOrig="3260" w:dyaOrig="400" w14:anchorId="074939DB">
                <v:shape id="_x0000_i1460" type="#_x0000_t75" style="width:162.75pt;height:20.25pt" o:ole="">
                  <v:imagedata r:id="rId831" o:title=""/>
                </v:shape>
                <o:OLEObject Type="Embed" ProgID="Equation.DSMT4" ShapeID="_x0000_i1460" DrawAspect="Content" ObjectID="_1822085128" r:id="rId832"/>
              </w:object>
            </w:r>
          </w:p>
          <w:p w14:paraId="08FC849B" w14:textId="4AE6F9B2" w:rsidR="00685D1E" w:rsidRPr="00685D1E" w:rsidRDefault="00685D1E" w:rsidP="00685D1E">
            <w:pPr>
              <w:bidi/>
              <w:ind w:left="773"/>
              <w:rPr>
                <w:rFonts w:ascii="Amiri" w:hAnsi="Amiri" w:cs="Amiri"/>
                <w:color w:val="EE0000"/>
                <w:sz w:val="26"/>
                <w:szCs w:val="26"/>
                <w:rtl/>
              </w:rPr>
            </w:pPr>
            <w:r w:rsidRPr="00685D1E">
              <w:rPr>
                <w:rFonts w:ascii="Amiri" w:hAnsi="Amiri" w:cs="Amiri"/>
                <w:position w:val="-28"/>
                <w:sz w:val="26"/>
                <w:szCs w:val="26"/>
              </w:rPr>
              <w:object w:dxaOrig="2520" w:dyaOrig="680" w14:anchorId="1F3D36E4">
                <v:shape id="_x0000_i1461" type="#_x0000_t75" style="width:126pt;height:33.75pt" o:ole="">
                  <v:imagedata r:id="rId833" o:title=""/>
                </v:shape>
                <o:OLEObject Type="Embed" ProgID="Equation.DSMT4" ShapeID="_x0000_i1461" DrawAspect="Content" ObjectID="_1822085129" r:id="rId834"/>
              </w:object>
            </w:r>
          </w:p>
          <w:p w14:paraId="5502707A" w14:textId="3771CAB3" w:rsidR="00685D1E" w:rsidRPr="00685D1E" w:rsidRDefault="00685D1E" w:rsidP="00685D1E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CC6D22C" w14:textId="4DDA962A" w:rsidR="006D26B4" w:rsidRDefault="008207C8" w:rsidP="006D26B4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5BFAFC2" wp14:editId="36426800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207645</wp:posOffset>
                      </wp:positionV>
                      <wp:extent cx="4333875" cy="4114800"/>
                      <wp:effectExtent l="0" t="0" r="28575" b="19050"/>
                      <wp:wrapNone/>
                      <wp:docPr id="958141062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3875" cy="4114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9CBF45" w14:textId="1B08EDF9" w:rsidR="008207C8" w:rsidRDefault="008207C8" w:rsidP="008207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E2D7E" wp14:editId="0F4411EB">
                                        <wp:extent cx="3028571" cy="2942857"/>
                                        <wp:effectExtent l="0" t="0" r="635" b="0"/>
                                        <wp:docPr id="96916238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9162380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8571" cy="29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BFAFC2" id="Rectangle 67" o:spid="_x0000_s1054" style="position:absolute;left:0;text-align:left;margin-left:25.2pt;margin-top:16.35pt;width:341.25pt;height:32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" fillcolor="white [3201]" strokecolor="white [3212]" strokeweight="2pt">
                      <v:textbox>
                        <w:txbxContent>
                          <w:p w14:paraId="4A9CBF45" w14:textId="1B08EDF9" w:rsidR="008207C8" w:rsidRDefault="008207C8" w:rsidP="008207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E2D7E" wp14:editId="0F4411EB">
                                  <wp:extent cx="3028571" cy="2942857"/>
                                  <wp:effectExtent l="0" t="0" r="635" b="0"/>
                                  <wp:docPr id="96916238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9162380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571" cy="29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41034DA" w14:textId="77777777" w:rsidR="006D26B4" w:rsidRDefault="006D26B4" w:rsidP="006D26B4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5B591F25" w14:textId="77777777" w:rsidR="006D26B4" w:rsidRDefault="006D26B4" w:rsidP="006D26B4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01A1BEE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E0F2A88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59F0E7BC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2E3ADFF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0B59169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0620046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70652420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57CBE77D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78E356D0" w14:textId="77777777" w:rsidR="00DA1F5A" w:rsidRDefault="00DA1F5A" w:rsidP="00DA1F5A">
            <w:pPr>
              <w:pStyle w:val="Paragraphedeliste"/>
              <w:bidi/>
              <w:spacing w:line="276" w:lineRule="auto"/>
              <w:ind w:left="70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760ED290" w14:textId="77777777" w:rsidR="003F7F6C" w:rsidRDefault="003F7F6C" w:rsidP="006D26B4">
            <w:pPr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71D02EF" w14:textId="6B50EBA3" w:rsidR="00D820B0" w:rsidRPr="00523874" w:rsidRDefault="00D820B0" w:rsidP="00D820B0">
            <w:pPr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1F06457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A4D53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9505D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40DAE9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EEE9F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93454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D6BC9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0DE55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24177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A425F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522FE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03A3D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B0D4B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DDE62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D3F07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BCCDF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3724B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87ACE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0238B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46DA4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301A0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624DF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54C52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1C68A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E6747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0F488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5F608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06047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E512C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0E512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4D395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9D7A1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61F37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C5E2A9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43A56A3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561BE6" wp14:editId="63793539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76245755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52986" w14:textId="77777777" w:rsidR="00124F8B" w:rsidRPr="00401EDE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401EDE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2BB6A6DD" w14:textId="77777777" w:rsidR="00124F8B" w:rsidRPr="00401EDE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01EDE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61BE6" id="_x0000_s1055" style="position:absolute;left:0;text-align:left;margin-left:-46.15pt;margin-top:66.05pt;width:543pt;height:5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BIhlUF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0B252986" w14:textId="77777777" w:rsidR="00124F8B" w:rsidRPr="00401EDE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401EDE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2BB6A6DD" w14:textId="77777777" w:rsidR="00124F8B" w:rsidRPr="00401EDE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401EDE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FBB069" wp14:editId="41AB8AC7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53868805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64A77" w14:textId="4148D773" w:rsidR="00124F8B" w:rsidRPr="00401EDE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01EDE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401EDE" w:rsidRPr="00401EDE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01 ساعة</w:t>
                            </w:r>
                          </w:p>
                          <w:p w14:paraId="6AF38C59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BB069" id="_x0000_s1056" style="position:absolute;left:0;text-align:left;margin-left:-44.65pt;margin-top:.8pt;width:100.5pt;height:5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BK3BeOcgIAAEQ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4FD64A77" w14:textId="4148D773" w:rsidR="00124F8B" w:rsidRPr="00401EDE" w:rsidRDefault="00124F8B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401EDE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401EDE" w:rsidRPr="00401EDE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01 ساعة</w:t>
                      </w:r>
                    </w:p>
                    <w:p w14:paraId="6AF38C59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F7DDF0" wp14:editId="7C0A44BB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8393345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5AEF9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7DDF0" id="_x0000_s1057" style="position:absolute;left:0;text-align:left;margin-left:396.35pt;margin-top:-.7pt;width:100.5pt;height:6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D1NxHg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1445AEF9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FBC693" wp14:editId="45FDCCFE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419222589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D660A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1DC053C5" w14:textId="6B84FBAF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7B5640" w:rsidRPr="007B5640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الدالة اللوغاريتم "تابع"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FBC693" id="_x0000_s1058" style="position:absolute;left:0;text-align:left;margin-left:66.35pt;margin-top:1.55pt;width:323.25pt;height:58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" fillcolor="white [3212]" strokecolor="black [3213]" strokeweight="2pt">
                <v:textbox>
                  <w:txbxContent>
                    <w:p w14:paraId="187D660A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1DC053C5" w14:textId="6B84FBAF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7B5640" w:rsidRPr="007B5640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الدالة اللوغاريتم "تابع"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4D1A63C9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0872F52F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24C76082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D34B369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29D3AAD9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384E094B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0CB0D95D" w14:textId="77777777" w:rsidTr="00395266">
        <w:trPr>
          <w:trHeight w:val="12240"/>
        </w:trPr>
        <w:tc>
          <w:tcPr>
            <w:tcW w:w="1278" w:type="dxa"/>
          </w:tcPr>
          <w:p w14:paraId="0FCE2209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1FC7FB2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BBB3F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F4F98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14A8C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9C7945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E530C5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8CD434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B5922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B5A688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C2959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F2523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B49124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D4FD36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A6F43C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873BA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09194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C1C039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9C3DF80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620B5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E59DA4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817AF2F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FA86C4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4F91B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696588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CFD3B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FFAF48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844E2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3B6862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C45868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467BE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50D043F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42491C55" w14:textId="77777777" w:rsidR="008E3C39" w:rsidRDefault="008E3C39" w:rsidP="00DA1F5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4A351F1" w14:textId="09D0B71C" w:rsidR="00701988" w:rsidRDefault="00701988" w:rsidP="008E3C3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701988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اتجاه تغير الدالة اللوغاريتمي</w:t>
            </w:r>
            <w:r w:rsidRPr="00701988">
              <w:rPr>
                <w:rFonts w:ascii="Amiri" w:eastAsia="Calibri" w:hAnsi="Amiri" w:cs="Amiri" w:hint="eastAsia"/>
                <w:color w:val="EE0000"/>
                <w:sz w:val="28"/>
                <w:szCs w:val="28"/>
                <w:rtl/>
                <w:lang w:bidi="ar-DZ"/>
              </w:rPr>
              <w:t>ة</w:t>
            </w:r>
            <w:r w:rsidRPr="00701988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النيبيرية</w:t>
            </w:r>
          </w:p>
          <w:p w14:paraId="58F1271E" w14:textId="153B5EE5" w:rsidR="00701988" w:rsidRPr="00701988" w:rsidRDefault="00701988" w:rsidP="00701988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rtl/>
              </w:rPr>
            </w:pPr>
            <w:r w:rsidRPr="00701988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خاصية:</w:t>
            </w:r>
            <w:r w:rsidRPr="00701988">
              <w:rPr>
                <w:rFonts w:ascii="Amiri" w:hAnsi="Amiri" w:cs="Amiri"/>
                <w:color w:val="EE0000"/>
                <w:rtl/>
              </w:rPr>
              <w:t xml:space="preserve"> </w:t>
            </w:r>
          </w:p>
          <w:p w14:paraId="5B76A9F2" w14:textId="5013AE06" w:rsidR="00701988" w:rsidRPr="00701988" w:rsidRDefault="00701988" w:rsidP="0070198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 w:rsidRPr="00701988">
              <w:rPr>
                <w:rFonts w:ascii="Amiri" w:hAnsi="Amiri" w:cs="Amiri"/>
                <w:sz w:val="26"/>
                <w:szCs w:val="26"/>
                <w:rtl/>
              </w:rPr>
              <w:t>الدالة اللوغاريتمية النيبيرية متزايدة تماما على المجال</w:t>
            </w:r>
            <w:r w:rsidRPr="00701988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2ACF85D8">
                <v:shape id="_x0000_i1462" type="#_x0000_t75" style="width:39.75pt;height:20.25pt" o:ole="">
                  <v:imagedata r:id="rId728" o:title=""/>
                </v:shape>
                <o:OLEObject Type="Embed" ProgID="Equation.DSMT4" ShapeID="_x0000_i1462" DrawAspect="Content" ObjectID="_1822085130" r:id="rId835"/>
              </w:object>
            </w:r>
            <w:r w:rsidRPr="00701988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00476940" w14:textId="77777777" w:rsidR="00DA1F5A" w:rsidRDefault="00DA1F5A" w:rsidP="00DA1F5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B3A8105" w14:textId="1BDB6ABC" w:rsidR="00701988" w:rsidRDefault="00701988" w:rsidP="0070198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701988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نتائــــــــج</w:t>
            </w:r>
          </w:p>
          <w:p w14:paraId="5F6BBC4A" w14:textId="77777777" w:rsidR="00707ED9" w:rsidRPr="00707ED9" w:rsidRDefault="00707ED9" w:rsidP="00707ED9">
            <w:pPr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707ED9">
              <w:rPr>
                <w:rFonts w:ascii="Amiri" w:hAnsi="Amiri" w:cs="Amiri"/>
                <w:noProof/>
                <w:sz w:val="26"/>
                <w:szCs w:val="26"/>
                <w:rtl/>
              </w:rPr>
              <w:t>من أجل كل عددين حقيقيين</w:t>
            </w:r>
            <w:r w:rsidRPr="00707ED9">
              <w:rPr>
                <w:rFonts w:ascii="Amiri" w:hAnsi="Amiri" w:cs="Amiri"/>
                <w:noProof/>
                <w:position w:val="-6"/>
                <w:sz w:val="26"/>
                <w:szCs w:val="26"/>
              </w:rPr>
              <w:object w:dxaOrig="200" w:dyaOrig="220" w14:anchorId="15A1D958">
                <v:shape id="_x0000_i1463" type="#_x0000_t75" style="width:9.75pt;height:11.25pt" o:ole="">
                  <v:imagedata r:id="rId836" o:title=""/>
                </v:shape>
                <o:OLEObject Type="Embed" ProgID="Equation.DSMT4" ShapeID="_x0000_i1463" DrawAspect="Content" ObjectID="_1822085131" r:id="rId837"/>
              </w:object>
            </w:r>
            <w:r w:rsidRPr="00707ED9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و</w:t>
            </w:r>
            <w:r w:rsidRPr="00707ED9">
              <w:rPr>
                <w:rFonts w:ascii="Amiri" w:hAnsi="Amiri" w:cs="Amiri"/>
                <w:noProof/>
                <w:position w:val="-6"/>
                <w:sz w:val="26"/>
                <w:szCs w:val="26"/>
              </w:rPr>
              <w:object w:dxaOrig="200" w:dyaOrig="279" w14:anchorId="7D1BCE9F">
                <v:shape id="_x0000_i1464" type="#_x0000_t75" style="width:9.75pt;height:14.25pt" o:ole="">
                  <v:imagedata r:id="rId838" o:title=""/>
                </v:shape>
                <o:OLEObject Type="Embed" ProgID="Equation.DSMT4" ShapeID="_x0000_i1464" DrawAspect="Content" ObjectID="_1822085132" r:id="rId839"/>
              </w:object>
            </w:r>
            <w:r w:rsidRPr="00707ED9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من</w:t>
            </w:r>
            <w:r w:rsidRPr="00707ED9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2ED298CF">
                <v:shape id="_x0000_i1465" type="#_x0000_t75" style="width:39.75pt;height:20.25pt" o:ole="">
                  <v:imagedata r:id="rId728" o:title=""/>
                </v:shape>
                <o:OLEObject Type="Embed" ProgID="Equation.DSMT4" ShapeID="_x0000_i1465" DrawAspect="Content" ObjectID="_1822085133" r:id="rId840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43234D5B" w14:textId="77777777" w:rsidR="00707ED9" w:rsidRPr="00707ED9" w:rsidRDefault="00707ED9" w:rsidP="006C4628">
            <w:pPr>
              <w:numPr>
                <w:ilvl w:val="0"/>
                <w:numId w:val="16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707ED9">
              <w:rPr>
                <w:rFonts w:ascii="Amiri" w:hAnsi="Amiri" w:cs="Amiri"/>
                <w:position w:val="-6"/>
                <w:sz w:val="26"/>
                <w:szCs w:val="26"/>
              </w:rPr>
              <w:object w:dxaOrig="999" w:dyaOrig="279" w14:anchorId="603CF82B">
                <v:shape id="_x0000_i1466" type="#_x0000_t75" style="width:50.25pt;height:14.25pt" o:ole="">
                  <v:imagedata r:id="rId841" o:title=""/>
                </v:shape>
                <o:OLEObject Type="Embed" ProgID="Equation.DSMT4" ShapeID="_x0000_i1466" DrawAspect="Content" ObjectID="_1822085134" r:id="rId842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يعني </w:t>
            </w:r>
            <w:r w:rsidRPr="00707ED9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1E096197">
                <v:shape id="_x0000_i1467" type="#_x0000_t75" style="width:27.75pt;height:14.25pt" o:ole="">
                  <v:imagedata r:id="rId843" o:title=""/>
                </v:shape>
                <o:OLEObject Type="Embed" ProgID="Equation.DSMT4" ShapeID="_x0000_i1467" DrawAspect="Content" ObjectID="_1822085135" r:id="rId844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C5B7A2B" w14:textId="77777777" w:rsidR="00707ED9" w:rsidRPr="00707ED9" w:rsidRDefault="00707ED9" w:rsidP="006C4628">
            <w:pPr>
              <w:numPr>
                <w:ilvl w:val="0"/>
                <w:numId w:val="16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707ED9">
              <w:rPr>
                <w:rFonts w:ascii="Amiri" w:hAnsi="Amiri" w:cs="Amiri"/>
                <w:position w:val="-6"/>
                <w:sz w:val="26"/>
                <w:szCs w:val="26"/>
              </w:rPr>
              <w:object w:dxaOrig="999" w:dyaOrig="279" w14:anchorId="68F19AC5">
                <v:shape id="_x0000_i1468" type="#_x0000_t75" style="width:50.25pt;height:14.25pt" o:ole="">
                  <v:imagedata r:id="rId845" o:title=""/>
                </v:shape>
                <o:OLEObject Type="Embed" ProgID="Equation.DSMT4" ShapeID="_x0000_i1468" DrawAspect="Content" ObjectID="_1822085136" r:id="rId846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يعني </w:t>
            </w:r>
            <w:r w:rsidRPr="00707ED9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17CB6B42">
                <v:shape id="_x0000_i1469" type="#_x0000_t75" style="width:27.75pt;height:14.25pt" o:ole="">
                  <v:imagedata r:id="rId847" o:title=""/>
                </v:shape>
                <o:OLEObject Type="Embed" ProgID="Equation.DSMT4" ShapeID="_x0000_i1469" DrawAspect="Content" ObjectID="_1822085137" r:id="rId848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D9A269C" w14:textId="574683BD" w:rsidR="00701988" w:rsidRPr="00707ED9" w:rsidRDefault="00707ED9" w:rsidP="006C4628">
            <w:pPr>
              <w:pStyle w:val="Paragraphedeliste"/>
              <w:numPr>
                <w:ilvl w:val="0"/>
                <w:numId w:val="16"/>
              </w:num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707ED9">
              <w:rPr>
                <w:position w:val="-6"/>
              </w:rPr>
              <w:object w:dxaOrig="780" w:dyaOrig="279" w14:anchorId="71DE87D5">
                <v:shape id="_x0000_i1470" type="#_x0000_t75" style="width:39pt;height:14.25pt" o:ole="">
                  <v:imagedata r:id="rId849" o:title=""/>
                </v:shape>
                <o:OLEObject Type="Embed" ProgID="Equation.DSMT4" ShapeID="_x0000_i1470" DrawAspect="Content" ObjectID="_1822085138" r:id="rId850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Pr="00707ED9">
              <w:rPr>
                <w:position w:val="-6"/>
              </w:rPr>
              <w:object w:dxaOrig="499" w:dyaOrig="279" w14:anchorId="010DF3D0">
                <v:shape id="_x0000_i1471" type="#_x0000_t75" style="width:24.75pt;height:14.25pt" o:ole="">
                  <v:imagedata r:id="rId851" o:title=""/>
                </v:shape>
                <o:OLEObject Type="Embed" ProgID="Equation.DSMT4" ShapeID="_x0000_i1471" DrawAspect="Content" ObjectID="_1822085139" r:id="rId852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 و  </w:t>
            </w:r>
            <w:r w:rsidRPr="00707ED9">
              <w:rPr>
                <w:position w:val="-6"/>
              </w:rPr>
              <w:object w:dxaOrig="760" w:dyaOrig="279" w14:anchorId="0F4F28BD">
                <v:shape id="_x0000_i1472" type="#_x0000_t75" style="width:38.25pt;height:14.25pt" o:ole="">
                  <v:imagedata r:id="rId853" o:title=""/>
                </v:shape>
                <o:OLEObject Type="Embed" ProgID="Equation.DSMT4" ShapeID="_x0000_i1472" DrawAspect="Content" ObjectID="_1822085140" r:id="rId854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 يعني </w:t>
            </w:r>
            <w:r w:rsidRPr="00707ED9">
              <w:rPr>
                <w:position w:val="-6"/>
              </w:rPr>
              <w:object w:dxaOrig="859" w:dyaOrig="279" w14:anchorId="6ADA9AA6">
                <v:shape id="_x0000_i1473" type="#_x0000_t75" style="width:42.75pt;height:14.25pt" o:ole="">
                  <v:imagedata r:id="rId855" o:title=""/>
                </v:shape>
                <o:OLEObject Type="Embed" ProgID="Equation.DSMT4" ShapeID="_x0000_i1473" DrawAspect="Content" ObjectID="_1822085141" r:id="rId856"/>
              </w:object>
            </w:r>
            <w:r w:rsidRPr="00707ED9">
              <w:rPr>
                <w:rFonts w:ascii="Amiri" w:hAnsi="Amiri" w:cs="Amiri"/>
                <w:sz w:val="26"/>
                <w:szCs w:val="26"/>
                <w:rtl/>
              </w:rPr>
              <w:t xml:space="preserve">  كما أن</w:t>
            </w:r>
          </w:p>
          <w:p w14:paraId="0907C1EB" w14:textId="77777777" w:rsidR="00DA1F5A" w:rsidRDefault="00DA1F5A" w:rsidP="00DA1F5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52C98CC5" w14:textId="32B16258" w:rsidR="00707ED9" w:rsidRPr="00707ED9" w:rsidRDefault="00707ED9" w:rsidP="00707ED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مثال01: ت58 ص 106</w:t>
            </w:r>
          </w:p>
          <w:p w14:paraId="38C1E423" w14:textId="77777777" w:rsidR="001E3C5F" w:rsidRPr="001E3C5F" w:rsidRDefault="001E3C5F" w:rsidP="001E3C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1E3C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40C24FED">
                <v:shape id="_x0000_i1474" type="#_x0000_t75" style="width:12.75pt;height:12.75pt" o:ole="">
                  <v:imagedata r:id="rId857" o:title=""/>
                </v:shape>
                <o:OLEObject Type="Embed" ProgID="Equation.DSMT4" ShapeID="_x0000_i1474" DrawAspect="Content" ObjectID="_1822085142" r:id="rId858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المعادلات التالية:</w:t>
            </w:r>
          </w:p>
          <w:p w14:paraId="6E961AA1" w14:textId="455D4D41" w:rsidR="001E3C5F" w:rsidRPr="001E3C5F" w:rsidRDefault="001E3C5F" w:rsidP="001E3C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780" w:dyaOrig="279" w14:anchorId="79811C2C">
                <v:shape id="_x0000_i1475" type="#_x0000_t75" style="width:39pt;height:14.25pt" o:ole="">
                  <v:imagedata r:id="rId859" o:title=""/>
                </v:shape>
                <o:OLEObject Type="Embed" ProgID="Equation.DSMT4" ShapeID="_x0000_i1475" DrawAspect="Content" ObjectID="_1822085143" r:id="rId860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،     ب)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900" w:dyaOrig="279" w14:anchorId="6922C575">
                <v:shape id="_x0000_i1476" type="#_x0000_t75" style="width:45pt;height:14.25pt" o:ole="">
                  <v:imagedata r:id="rId861" o:title=""/>
                </v:shape>
                <o:OLEObject Type="Embed" ProgID="Equation.DSMT4" ShapeID="_x0000_i1476" DrawAspect="Content" ObjectID="_1822085144" r:id="rId862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</w: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ج)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920" w:dyaOrig="279" w14:anchorId="75FE14E8">
                <v:shape id="_x0000_i1477" type="#_x0000_t75" style="width:45.75pt;height:14.25pt" o:ole="">
                  <v:imagedata r:id="rId863" o:title=""/>
                </v:shape>
                <o:OLEObject Type="Embed" ProgID="Equation.DSMT4" ShapeID="_x0000_i1477" DrawAspect="Content" ObjectID="_1822085145" r:id="rId864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،             د)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1320" w:dyaOrig="279" w14:anchorId="2F750EB4">
                <v:shape id="_x0000_i1478" type="#_x0000_t75" style="width:66pt;height:14.25pt" o:ole="">
                  <v:imagedata r:id="rId865" o:title=""/>
                </v:shape>
                <o:OLEObject Type="Embed" ProgID="Equation.DSMT4" ShapeID="_x0000_i1478" DrawAspect="Content" ObjectID="_1822085146" r:id="rId866"/>
              </w:object>
            </w:r>
          </w:p>
          <w:p w14:paraId="40B5660B" w14:textId="77777777" w:rsidR="00701988" w:rsidRDefault="00701988" w:rsidP="0070198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0D37B5E0" w14:textId="2B158E61" w:rsidR="00707ED9" w:rsidRPr="001E3C5F" w:rsidRDefault="00707ED9" w:rsidP="001E3C5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مثال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02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: ت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59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ص 106</w:t>
            </w:r>
          </w:p>
          <w:p w14:paraId="2F043FD3" w14:textId="77777777" w:rsidR="001E3C5F" w:rsidRPr="001E3C5F" w:rsidRDefault="001E3C5F" w:rsidP="001E3C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حل في </w:t>
            </w:r>
            <w:r w:rsidRPr="001E3C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7AB8068">
                <v:shape id="_x0000_i1479" type="#_x0000_t75" style="width:12.75pt;height:12.75pt" o:ole="">
                  <v:imagedata r:id="rId857" o:title=""/>
                </v:shape>
                <o:OLEObject Type="Embed" ProgID="Equation.DSMT4" ShapeID="_x0000_i1479" DrawAspect="Content" ObjectID="_1822085147" r:id="rId867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المعادلات التالية: </w:t>
            </w:r>
          </w:p>
          <w:p w14:paraId="2B27694C" w14:textId="78EB6B95" w:rsidR="001E3C5F" w:rsidRPr="001E3C5F" w:rsidRDefault="001E3C5F" w:rsidP="001E3C5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1)  </w:t>
            </w:r>
            <w:r w:rsidRPr="001E3C5F">
              <w:rPr>
                <w:rFonts w:ascii="Amiri" w:hAnsi="Amiri" w:cs="Amiri"/>
                <w:position w:val="-14"/>
                <w:sz w:val="26"/>
                <w:szCs w:val="26"/>
              </w:rPr>
              <w:object w:dxaOrig="2140" w:dyaOrig="400" w14:anchorId="396A1071">
                <v:shape id="_x0000_i1480" type="#_x0000_t75" style="width:107.25pt;height:20.25pt" o:ole="">
                  <v:imagedata r:id="rId868" o:title=""/>
                </v:shape>
                <o:OLEObject Type="Embed" ProgID="Equation.DSMT4" ShapeID="_x0000_i1480" DrawAspect="Content" ObjectID="_1822085148" r:id="rId869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؛ 2) </w:t>
            </w:r>
            <w:r w:rsidRPr="001E3C5F">
              <w:rPr>
                <w:rFonts w:ascii="Amiri" w:hAnsi="Amiri" w:cs="Amiri"/>
                <w:position w:val="-18"/>
                <w:sz w:val="26"/>
                <w:szCs w:val="26"/>
              </w:rPr>
              <w:object w:dxaOrig="1359" w:dyaOrig="480" w14:anchorId="35057FCA">
                <v:shape id="_x0000_i1481" type="#_x0000_t75" style="width:68.25pt;height:24pt" o:ole="">
                  <v:imagedata r:id="rId870" o:title=""/>
                </v:shape>
                <o:OLEObject Type="Embed" ProgID="Equation.DSMT4" ShapeID="_x0000_i1481" DrawAspect="Content" ObjectID="_1822085149" r:id="rId871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1E3C5F">
              <w:rPr>
                <w:rFonts w:ascii="Amiri" w:hAnsi="Amiri" w:cs="Amiri"/>
                <w:position w:val="-14"/>
                <w:sz w:val="26"/>
                <w:szCs w:val="26"/>
              </w:rPr>
              <w:object w:dxaOrig="1440" w:dyaOrig="400" w14:anchorId="21FF4168">
                <v:shape id="_x0000_i1482" type="#_x0000_t75" style="width:1in;height:20.25pt" o:ole="">
                  <v:imagedata r:id="rId872" o:title=""/>
                </v:shape>
                <o:OLEObject Type="Embed" ProgID="Equation.DSMT4" ShapeID="_x0000_i1482" DrawAspect="Content" ObjectID="_1822085150" r:id="rId873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>؛   4)</w:t>
            </w:r>
            <w:r w:rsidRPr="001E3C5F">
              <w:rPr>
                <w:rFonts w:ascii="Amiri" w:hAnsi="Amiri" w:cs="Amiri"/>
                <w:position w:val="-28"/>
                <w:sz w:val="26"/>
                <w:szCs w:val="26"/>
              </w:rPr>
              <w:object w:dxaOrig="1460" w:dyaOrig="680" w14:anchorId="587D007B">
                <v:shape id="_x0000_i1483" type="#_x0000_t75" style="width:72.75pt;height:33.75pt" o:ole="">
                  <v:imagedata r:id="rId874" o:title=""/>
                </v:shape>
                <o:OLEObject Type="Embed" ProgID="Equation.DSMT4" ShapeID="_x0000_i1483" DrawAspect="Content" ObjectID="_1822085151" r:id="rId875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62330EC" w14:textId="11B65A8F" w:rsidR="00707ED9" w:rsidRPr="001E3C5F" w:rsidRDefault="00707ED9" w:rsidP="001E3C5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مثال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03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: ت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61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ص 106</w:t>
            </w:r>
          </w:p>
          <w:p w14:paraId="793D6ED6" w14:textId="77777777" w:rsidR="001E3C5F" w:rsidRPr="001E3C5F" w:rsidRDefault="001E3C5F" w:rsidP="001E3C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حل في  </w:t>
            </w:r>
            <w:r w:rsidRPr="001E3C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1A95CA2F">
                <v:shape id="_x0000_i1484" type="#_x0000_t75" style="width:12.75pt;height:12.75pt" o:ole="">
                  <v:imagedata r:id="rId857" o:title=""/>
                </v:shape>
                <o:OLEObject Type="Embed" ProgID="Equation.DSMT4" ShapeID="_x0000_i1484" DrawAspect="Content" ObjectID="_1822085152" r:id="rId876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المتراجحات التالية:</w:t>
            </w:r>
          </w:p>
          <w:p w14:paraId="21FA5A46" w14:textId="77777777" w:rsidR="001E3C5F" w:rsidRDefault="001E3C5F" w:rsidP="001E3C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1)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740" w:dyaOrig="279" w14:anchorId="7F7A2903">
                <v:shape id="_x0000_i1485" type="#_x0000_t75" style="width:36.75pt;height:14.25pt" o:ole="">
                  <v:imagedata r:id="rId877" o:title=""/>
                </v:shape>
                <o:OLEObject Type="Embed" ProgID="Equation.DSMT4" ShapeID="_x0000_i1485" DrawAspect="Content" ObjectID="_1822085153" r:id="rId878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؛                    2) </w:t>
            </w:r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1020" w:dyaOrig="279" w14:anchorId="0C846449">
                <v:shape id="_x0000_i1486" type="#_x0000_t75" style="width:51pt;height:14.25pt" o:ole="">
                  <v:imagedata r:id="rId879" o:title=""/>
                </v:shape>
                <o:OLEObject Type="Embed" ProgID="Equation.DSMT4" ShapeID="_x0000_i1486" DrawAspect="Content" ObjectID="_1822085154" r:id="rId880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>؛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</w: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3) </w:t>
            </w:r>
            <w:r w:rsidRPr="001E3C5F">
              <w:rPr>
                <w:rFonts w:ascii="Amiri" w:hAnsi="Amiri" w:cs="Amiri"/>
                <w:position w:val="-14"/>
                <w:sz w:val="26"/>
                <w:szCs w:val="26"/>
              </w:rPr>
              <w:object w:dxaOrig="1380" w:dyaOrig="400" w14:anchorId="4E07F24D">
                <v:shape id="_x0000_i1487" type="#_x0000_t75" style="width:69pt;height:20.25pt" o:ole="">
                  <v:imagedata r:id="rId881" o:title=""/>
                </v:shape>
                <o:OLEObject Type="Embed" ProgID="Equation.DSMT4" ShapeID="_x0000_i1487" DrawAspect="Content" ObjectID="_1822085155" r:id="rId882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؛      </w:t>
            </w:r>
          </w:p>
          <w:p w14:paraId="3DC12FD6" w14:textId="270D5290" w:rsidR="00707ED9" w:rsidRPr="008E3C39" w:rsidRDefault="001E3C5F" w:rsidP="008E3C39">
            <w:pPr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     4) </w:t>
            </w:r>
            <w:r w:rsidRPr="001E3C5F">
              <w:rPr>
                <w:rFonts w:ascii="Amiri" w:hAnsi="Amiri" w:cs="Amiri"/>
                <w:position w:val="-14"/>
                <w:sz w:val="26"/>
                <w:szCs w:val="26"/>
              </w:rPr>
              <w:object w:dxaOrig="1240" w:dyaOrig="400" w14:anchorId="21E74D24">
                <v:shape id="_x0000_i1488" type="#_x0000_t75" style="width:62.25pt;height:20.25pt" o:ole="">
                  <v:imagedata r:id="rId883" o:title=""/>
                </v:shape>
                <o:OLEObject Type="Embed" ProgID="Equation.DSMT4" ShapeID="_x0000_i1488" DrawAspect="Content" ObjectID="_1822085156" r:id="rId884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>؛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</w: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5) </w:t>
            </w:r>
            <w:r w:rsidRPr="001E3C5F">
              <w:rPr>
                <w:rFonts w:ascii="Amiri" w:hAnsi="Amiri" w:cs="Amiri"/>
                <w:position w:val="-14"/>
                <w:sz w:val="26"/>
                <w:szCs w:val="26"/>
              </w:rPr>
              <w:object w:dxaOrig="1600" w:dyaOrig="400" w14:anchorId="41871766">
                <v:shape id="_x0000_i1489" type="#_x0000_t75" style="width:80.25pt;height:20.25pt" o:ole="">
                  <v:imagedata r:id="rId885" o:title=""/>
                </v:shape>
                <o:OLEObject Type="Embed" ProgID="Equation.DSMT4" ShapeID="_x0000_i1489" DrawAspect="Content" ObjectID="_1822085157" r:id="rId886"/>
              </w:object>
            </w:r>
            <w:r w:rsidRPr="001E3C5F">
              <w:rPr>
                <w:rFonts w:ascii="Amiri" w:hAnsi="Amiri" w:cs="Amiri"/>
                <w:sz w:val="26"/>
                <w:szCs w:val="26"/>
                <w:rtl/>
              </w:rPr>
              <w:t xml:space="preserve"> ؛        6</w:t>
            </w:r>
            <w:proofErr w:type="gramStart"/>
            <w:r w:rsidRPr="001E3C5F">
              <w:rPr>
                <w:rFonts w:ascii="Amiri" w:hAnsi="Amiri" w:cs="Amiri"/>
                <w:sz w:val="26"/>
                <w:szCs w:val="26"/>
                <w:rtl/>
              </w:rPr>
              <w:t>) .</w:t>
            </w:r>
            <w:proofErr w:type="gramEnd"/>
            <w:r w:rsidRPr="001E3C5F">
              <w:rPr>
                <w:rFonts w:ascii="Amiri" w:hAnsi="Amiri" w:cs="Amiri"/>
                <w:position w:val="-6"/>
                <w:sz w:val="26"/>
                <w:szCs w:val="26"/>
              </w:rPr>
              <w:object w:dxaOrig="1480" w:dyaOrig="279" w14:anchorId="76997C2B">
                <v:shape id="_x0000_i1490" type="#_x0000_t75" style="width:74.25pt;height:14.25pt" o:ole="">
                  <v:imagedata r:id="rId887" o:title=""/>
                </v:shape>
                <o:OLEObject Type="Embed" ProgID="Equation.DSMT4" ShapeID="_x0000_i1490" DrawAspect="Content" ObjectID="_1822085158" r:id="rId888"/>
              </w:object>
            </w:r>
          </w:p>
          <w:p w14:paraId="3DD439C4" w14:textId="77777777" w:rsidR="008E3C39" w:rsidRDefault="008E3C39" w:rsidP="00707ED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10B2F4D" w14:textId="45252A4A" w:rsidR="00707ED9" w:rsidRPr="00707ED9" w:rsidRDefault="00707ED9" w:rsidP="008E3C3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واجب منزلي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: ت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60</w:t>
            </w:r>
            <w:r w:rsidRPr="00707ED9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ص 106</w:t>
            </w:r>
          </w:p>
          <w:p w14:paraId="5ECBC9DD" w14:textId="00824CA2" w:rsidR="00124F8B" w:rsidRPr="00B13899" w:rsidRDefault="00124F8B" w:rsidP="00B13899">
            <w:pPr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4B0C0EA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9B280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5BB56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4B7CA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FAB22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91F3B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40648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5CE11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34E21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D33E6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0F341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4D40E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BE9CE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09627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7094F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0EB4F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40939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6C2BE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DD216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570FC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0561A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80BA4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76476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9EE51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C7313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B7FBF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4A560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0D20FF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BB92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EA912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CFD10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922CA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C8680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4B8819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CF57CAD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4FA332" wp14:editId="7D346903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68809168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E0F98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6EC9292F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FA332" id="_x0000_s1059" style="position:absolute;left:0;text-align:left;margin-left:-46.15pt;margin-top:66.05pt;width:543pt;height:5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EpeLFt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749E0F98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6EC9292F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AD8C9A" wp14:editId="42F7DB2B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20984815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8E4C5" w14:textId="77777777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647CFAD5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D8C9A" id="_x0000_s1060" style="position:absolute;left:0;text-align:left;margin-left:-44.65pt;margin-top:.8pt;width:100.5pt;height:5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0V2l1H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0148E4C5" w14:textId="77777777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647CFAD5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9FD7B0" wp14:editId="44225753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56424278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3718B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FD7B0" id="_x0000_s1061" style="position:absolute;left:0;text-align:left;margin-left:396.35pt;margin-top:-.7pt;width:100.5pt;height:6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utqO6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5403718B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7CE391" wp14:editId="76331866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20432951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43C49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22B988F3" w14:textId="6C011EC3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B13899" w:rsidRPr="00401EDE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دراسة الدالة </w:t>
                            </w:r>
                            <w:r w:rsidR="00B13899" w:rsidRPr="00401EDE">
                              <w:rPr>
                                <w:rFonts w:ascii="Amiri" w:hAnsi="Amiri" w:cs="Amiri"/>
                                <w:position w:val="-6"/>
                                <w:sz w:val="26"/>
                                <w:szCs w:val="26"/>
                                <w:lang w:bidi="ar-DZ"/>
                              </w:rPr>
                              <w:object w:dxaOrig="900" w:dyaOrig="279" w14:anchorId="0C2B163F">
                                <v:shape id="_x0000_i1492" type="#_x0000_t75" style="width:45pt;height:14.25pt" o:ole="">
                                  <v:imagedata r:id="rId889" o:title=""/>
                                </v:shape>
                                <o:OLEObject Type="Embed" ProgID="Equation.DSMT4" ShapeID="_x0000_i1492" DrawAspect="Content" ObjectID="_1822085332" r:id="rId89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7CE391" id="_x0000_s1062" style="position:absolute;left:0;text-align:left;margin-left:66.35pt;margin-top:1.55pt;width:323.25pt;height:58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EUYwxR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46F43C49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22B988F3" w14:textId="6C011EC3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B13899" w:rsidRPr="00401EDE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دراسة الدالة </w:t>
                      </w:r>
                      <w:r w:rsidR="00B13899" w:rsidRPr="00401EDE">
                        <w:rPr>
                          <w:rFonts w:ascii="Amiri" w:hAnsi="Amiri" w:cs="Amiri"/>
                          <w:position w:val="-6"/>
                          <w:sz w:val="26"/>
                          <w:szCs w:val="26"/>
                          <w:lang w:bidi="ar-DZ"/>
                        </w:rPr>
                        <w:object w:dxaOrig="900" w:dyaOrig="279" w14:anchorId="0C2B163F">
                          <v:shape id="_x0000_i1492" type="#_x0000_t75" style="width:45pt;height:14.25pt" o:ole="">
                            <v:imagedata r:id="rId889" o:title=""/>
                          </v:shape>
                          <o:OLEObject Type="Embed" ProgID="Equation.DSMT4" ShapeID="_x0000_i1492" DrawAspect="Content" ObjectID="_1822085332" r:id="rId891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70BCF719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1C607CD6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46946E0B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CA1CFDF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26B06558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82CB7CF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1D32A22F" w14:textId="77777777" w:rsidTr="00395266">
        <w:trPr>
          <w:trHeight w:val="12240"/>
        </w:trPr>
        <w:tc>
          <w:tcPr>
            <w:tcW w:w="1278" w:type="dxa"/>
          </w:tcPr>
          <w:p w14:paraId="474E80C6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9AF1189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4073EF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AC7663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467048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4E5C77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3E00B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AD80B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307E7E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718B95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048481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5C3D9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7B416A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D52EF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7701E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91151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E4190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A2234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30119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E1EB90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ADE53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4033D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12BC4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CD56C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C8683C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7A5CC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44554C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2D2D32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CFC409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4783A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92757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B1EB64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4C40C80B" w14:textId="77777777" w:rsidR="00B1389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5030F36F" w14:textId="692F0787" w:rsidR="00B13899" w:rsidRDefault="00B13899" w:rsidP="00B13899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النهايات</w:t>
            </w:r>
          </w:p>
          <w:p w14:paraId="79BDB19C" w14:textId="77777777" w:rsidR="00B13899" w:rsidRDefault="00B13899" w:rsidP="00B13899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4A11E03B" w14:textId="791553A4" w:rsidR="00497972" w:rsidRDefault="00497972" w:rsidP="00497972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نشاط 02 ص 77 (سؤال 3)</w:t>
            </w:r>
          </w:p>
          <w:p w14:paraId="7AF224EE" w14:textId="77777777" w:rsidR="00CB3F9D" w:rsidRDefault="00CB3F9D" w:rsidP="00CB3F9D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66E4EAE2" w14:textId="77777777" w:rsidR="005F142D" w:rsidRPr="00945A62" w:rsidRDefault="005F142D" w:rsidP="006C4628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="Amiri" w:hAnsi="Amiri" w:cs="Amiri"/>
                <w:sz w:val="24"/>
                <w:szCs w:val="24"/>
                <w:lang w:bidi="ar-DZ"/>
              </w:rPr>
            </w:pPr>
            <w:r w:rsidRPr="00945A62">
              <w:rPr>
                <w:rFonts w:ascii="Amiri" w:hAnsi="Amiri" w:cs="Amiri"/>
                <w:sz w:val="24"/>
                <w:szCs w:val="24"/>
                <w:rtl/>
                <w:lang w:bidi="ar-DZ"/>
              </w:rPr>
              <w:t xml:space="preserve">الدالة </w:t>
            </w:r>
            <w:r w:rsidRPr="00945A62">
              <w:rPr>
                <w:rFonts w:ascii="Amiri" w:hAnsi="Amiri" w:cs="Amiri"/>
                <w:position w:val="-4"/>
                <w:sz w:val="24"/>
                <w:szCs w:val="24"/>
                <w:lang w:bidi="ar-DZ"/>
              </w:rPr>
              <w:object w:dxaOrig="260" w:dyaOrig="260" w14:anchorId="6B1CE27D">
                <v:shape id="_x0000_i1493" type="#_x0000_t75" style="width:12.75pt;height:12.75pt" o:ole="">
                  <v:imagedata r:id="rId892" o:title=""/>
                </v:shape>
                <o:OLEObject Type="Embed" ProgID="Equation.DSMT4" ShapeID="_x0000_i1493" DrawAspect="Content" ObjectID="_1822085159" r:id="rId893"/>
              </w:object>
            </w:r>
            <w:r w:rsidRPr="00945A62">
              <w:rPr>
                <w:rFonts w:ascii="Amiri" w:hAnsi="Amiri" w:cs="Amiri"/>
                <w:sz w:val="24"/>
                <w:szCs w:val="24"/>
                <w:rtl/>
                <w:lang w:bidi="ar-DZ"/>
              </w:rPr>
              <w:t xml:space="preserve"> متزايدة على المجال </w:t>
            </w:r>
            <w:r w:rsidRPr="00945A62">
              <w:rPr>
                <w:rFonts w:ascii="Amiri" w:hAnsi="Amiri" w:cs="Amiri"/>
                <w:position w:val="-14"/>
                <w:sz w:val="24"/>
                <w:szCs w:val="24"/>
                <w:lang w:bidi="ar-DZ"/>
              </w:rPr>
              <w:object w:dxaOrig="740" w:dyaOrig="400" w14:anchorId="4E29B88A">
                <v:shape id="_x0000_i1494" type="#_x0000_t75" style="width:36.75pt;height:20.25pt" o:ole="">
                  <v:imagedata r:id="rId894" o:title=""/>
                </v:shape>
                <o:OLEObject Type="Embed" ProgID="Equation.DSMT4" ShapeID="_x0000_i1494" DrawAspect="Content" ObjectID="_1822085160" r:id="rId895"/>
              </w:object>
            </w:r>
          </w:p>
          <w:p w14:paraId="7713C3E7" w14:textId="77777777" w:rsidR="005F142D" w:rsidRPr="00945A62" w:rsidRDefault="005F142D" w:rsidP="006C4628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="Amiri" w:hAnsi="Amiri" w:cs="Amiri"/>
                <w:sz w:val="24"/>
                <w:szCs w:val="24"/>
                <w:lang w:bidi="ar-DZ"/>
              </w:rPr>
            </w:pPr>
            <w:r w:rsidRPr="00945A62">
              <w:rPr>
                <w:rFonts w:ascii="Amiri" w:hAnsi="Amiri" w:cs="Amiri"/>
                <w:position w:val="-20"/>
                <w:sz w:val="24"/>
                <w:szCs w:val="24"/>
                <w:lang w:bidi="ar-DZ"/>
              </w:rPr>
              <w:object w:dxaOrig="1400" w:dyaOrig="440" w14:anchorId="31996BF6">
                <v:shape id="_x0000_i1495" type="#_x0000_t75" style="width:69.75pt;height:21.75pt" o:ole="">
                  <v:imagedata r:id="rId896" o:title=""/>
                </v:shape>
                <o:OLEObject Type="Embed" ProgID="Equation.DSMT4" ShapeID="_x0000_i1495" DrawAspect="Content" ObjectID="_1822085161" r:id="rId897"/>
              </w:object>
            </w:r>
            <w:r w:rsidRPr="00945A62">
              <w:rPr>
                <w:rFonts w:ascii="Amiri" w:hAnsi="Amiri" w:cs="Amiri"/>
                <w:sz w:val="24"/>
                <w:szCs w:val="24"/>
                <w:rtl/>
                <w:lang w:bidi="ar-DZ"/>
              </w:rPr>
              <w:t xml:space="preserve">    ،   </w:t>
            </w:r>
            <w:r w:rsidRPr="00945A62">
              <w:rPr>
                <w:rFonts w:ascii="Amiri" w:hAnsi="Amiri" w:cs="Amiri"/>
                <w:position w:val="-20"/>
                <w:sz w:val="24"/>
                <w:szCs w:val="24"/>
                <w:lang w:bidi="ar-DZ"/>
              </w:rPr>
              <w:object w:dxaOrig="1320" w:dyaOrig="440" w14:anchorId="65CF906F">
                <v:shape id="_x0000_i1496" type="#_x0000_t75" style="width:66pt;height:21.75pt" o:ole="">
                  <v:imagedata r:id="rId898" o:title=""/>
                </v:shape>
                <o:OLEObject Type="Embed" ProgID="Equation.DSMT4" ShapeID="_x0000_i1496" DrawAspect="Content" ObjectID="_1822085162" r:id="rId899"/>
              </w:object>
            </w:r>
          </w:p>
          <w:p w14:paraId="5E4F2B17" w14:textId="77777777" w:rsidR="00CB3F9D" w:rsidRDefault="00CB3F9D" w:rsidP="00CB3F9D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00F7C770" w14:textId="752724DA" w:rsidR="00B13899" w:rsidRPr="00514B8A" w:rsidRDefault="00B13899" w:rsidP="00B13899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514B8A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خواص:</w:t>
            </w:r>
            <w:r w:rsidRPr="00514B8A"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CAACC8F" w14:textId="0A9EE607" w:rsidR="00B13899" w:rsidRPr="00514B8A" w:rsidRDefault="00B13899" w:rsidP="00B1389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نهاية الدالة " </w:t>
            </w:r>
            <w:r w:rsidRPr="00514B8A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6420DBA">
                <v:shape id="_x0000_i1497" type="#_x0000_t75" style="width:12.75pt;height:12.75pt" o:ole="">
                  <v:imagedata r:id="rId900" o:title=""/>
                </v:shape>
                <o:OLEObject Type="Embed" ProgID="Equation.DSMT4" ShapeID="_x0000_i1497" DrawAspect="Content" ObjectID="_1822085163" r:id="rId901"/>
              </w:objec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 " عند</w:t>
            </w:r>
            <w:r w:rsidRPr="00514B8A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3F1573D5">
                <v:shape id="_x0000_i1498" type="#_x0000_t75" style="width:18.75pt;height:11.25pt" o:ole="">
                  <v:imagedata r:id="rId902" o:title=""/>
                </v:shape>
                <o:OLEObject Type="Embed" ProgID="Equation.DSMT4" ShapeID="_x0000_i1498" DrawAspect="Content" ObjectID="_1822085164" r:id="rId903"/>
              </w:objec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 هي</w:t>
            </w:r>
            <w:r w:rsidRPr="00514B8A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3509955C">
                <v:shape id="_x0000_i1499" type="#_x0000_t75" style="width:18.75pt;height:11.25pt" o:ole="">
                  <v:imagedata r:id="rId904" o:title=""/>
                </v:shape>
                <o:OLEObject Type="Embed" ProgID="Equation.DSMT4" ShapeID="_x0000_i1499" DrawAspect="Content" ObjectID="_1822085165" r:id="rId905"/>
              </w:objec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14B8A">
              <w:rPr>
                <w:rFonts w:ascii="Amiri" w:hAnsi="Amiri" w:cs="Amiri" w:hint="cs"/>
                <w:sz w:val="26"/>
                <w:szCs w:val="26"/>
                <w:rtl/>
              </w:rPr>
              <w:t>ونهايتها</w: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 عند 0 هي</w:t>
            </w:r>
            <w:r w:rsidRPr="00514B8A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4BB3C23D">
                <v:shape id="_x0000_i1500" type="#_x0000_t75" style="width:18.75pt;height:9.75pt" o:ole="">
                  <v:imagedata r:id="rId906" o:title=""/>
                </v:shape>
                <o:OLEObject Type="Embed" ProgID="Equation.DSMT4" ShapeID="_x0000_i1500" DrawAspect="Content" ObjectID="_1822085166" r:id="rId907"/>
              </w:objec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03A030E6" w14:textId="44364435" w:rsidR="00124F8B" w:rsidRDefault="00B13899" w:rsidP="00B1389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        </w:t>
            </w:r>
            <w:r w:rsidRPr="00514B8A">
              <w:rPr>
                <w:rFonts w:ascii="Amiri" w:hAnsi="Amiri" w:cs="Amiri"/>
                <w:position w:val="-20"/>
                <w:sz w:val="26"/>
                <w:szCs w:val="26"/>
              </w:rPr>
              <w:object w:dxaOrig="1939" w:dyaOrig="460" w14:anchorId="4A2F7381">
                <v:shape id="_x0000_i1501" type="#_x0000_t75" style="width:96.75pt;height:23.25pt" o:ole="">
                  <v:imagedata r:id="rId908" o:title=""/>
                </v:shape>
                <o:OLEObject Type="Embed" ProgID="Equation.DSMT4" ShapeID="_x0000_i1501" DrawAspect="Content" ObjectID="_1822085167" r:id="rId909"/>
              </w:object>
            </w:r>
            <w:r w:rsidRPr="00514B8A">
              <w:rPr>
                <w:rFonts w:ascii="Amiri" w:hAnsi="Amiri" w:cs="Amiri"/>
                <w:sz w:val="26"/>
                <w:szCs w:val="26"/>
                <w:rtl/>
              </w:rPr>
              <w:t xml:space="preserve"> و  </w:t>
            </w:r>
            <w:r w:rsidRPr="00514B8A">
              <w:rPr>
                <w:rFonts w:ascii="Amiri" w:hAnsi="Amiri" w:cs="Amiri"/>
                <w:position w:val="-20"/>
                <w:sz w:val="26"/>
                <w:szCs w:val="26"/>
              </w:rPr>
              <w:object w:dxaOrig="1860" w:dyaOrig="460" w14:anchorId="196EF16F">
                <v:shape id="_x0000_i1502" type="#_x0000_t75" style="width:93pt;height:23.25pt" o:ole="">
                  <v:imagedata r:id="rId910" o:title=""/>
                </v:shape>
                <o:OLEObject Type="Embed" ProgID="Equation.DSMT4" ShapeID="_x0000_i1502" DrawAspect="Content" ObjectID="_1822085168" r:id="rId911"/>
              </w:object>
            </w:r>
          </w:p>
          <w:p w14:paraId="14B9CC66" w14:textId="77777777" w:rsidR="00B13899" w:rsidRDefault="00B13899" w:rsidP="00B1389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4501038" w14:textId="47153C5E" w:rsidR="00B13899" w:rsidRPr="00CB3F9D" w:rsidRDefault="00B13899" w:rsidP="00B1389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CB3F9D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مثال 01: ت 78 ص 107</w:t>
            </w:r>
          </w:p>
          <w:p w14:paraId="2CCCD664" w14:textId="45BA6610" w:rsidR="0090310E" w:rsidRPr="0090310E" w:rsidRDefault="0090310E" w:rsidP="00CB3F9D">
            <w:pPr>
              <w:bidi/>
              <w:spacing w:line="230" w:lineRule="auto"/>
              <w:rPr>
                <w:rFonts w:ascii="Amiri" w:hAnsi="Amiri" w:cs="Amiri"/>
                <w:sz w:val="26"/>
                <w:szCs w:val="26"/>
                <w:rtl/>
              </w:rPr>
            </w:pPr>
            <w:proofErr w:type="gramStart"/>
            <w:r w:rsidRPr="0090310E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proofErr w:type="gramEnd"/>
            <w:r w:rsidRPr="0090310E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90310E">
              <w:rPr>
                <w:rFonts w:ascii="Amiri" w:hAnsi="Amiri" w:cs="Amiri"/>
                <w:sz w:val="26"/>
                <w:szCs w:val="26"/>
                <w:rtl/>
              </w:rPr>
              <w:t>دالة معرفة على</w:t>
            </w:r>
            <w:r w:rsidRPr="0090310E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6C1BC5DD">
                <v:shape id="_x0000_i1503" type="#_x0000_t75" style="width:36.75pt;height:20.25pt" o:ole="">
                  <v:imagedata r:id="rId912" o:title=""/>
                </v:shape>
                <o:OLEObject Type="Embed" ProgID="Equation.DSMT4" ShapeID="_x0000_i1503" DrawAspect="Content" ObjectID="_1822085169" r:id="rId913"/>
              </w:object>
            </w:r>
            <w:r w:rsidRPr="0090310E">
              <w:rPr>
                <w:rFonts w:ascii="Amiri" w:hAnsi="Amiri" w:cs="Amiri"/>
                <w:sz w:val="26"/>
                <w:szCs w:val="26"/>
                <w:rtl/>
              </w:rPr>
              <w:t xml:space="preserve">بـ </w:t>
            </w:r>
            <w:r w:rsidRPr="0090310E">
              <w:rPr>
                <w:rFonts w:ascii="Amiri" w:hAnsi="Amiri" w:cs="Amiri"/>
                <w:position w:val="-24"/>
                <w:sz w:val="26"/>
                <w:szCs w:val="26"/>
              </w:rPr>
              <w:object w:dxaOrig="1540" w:dyaOrig="620" w14:anchorId="0082ABD2">
                <v:shape id="_x0000_i1504" type="#_x0000_t75" style="width:77.25pt;height:30.75pt" o:ole="">
                  <v:imagedata r:id="rId914" o:title=""/>
                </v:shape>
                <o:OLEObject Type="Embed" ProgID="Equation.DSMT4" ShapeID="_x0000_i1504" DrawAspect="Content" ObjectID="_1822085170" r:id="rId915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="00CB3F9D">
              <w:rPr>
                <w:rFonts w:ascii="Amiri" w:hAnsi="Amiri" w:cs="Amiri" w:hint="cs"/>
                <w:sz w:val="26"/>
                <w:szCs w:val="26"/>
                <w:rtl/>
              </w:rPr>
              <w:t>.</w:t>
            </w:r>
            <w:r w:rsidRPr="0090310E">
              <w:rPr>
                <w:rFonts w:ascii="Amiri" w:hAnsi="Amiri" w:cs="Amiri"/>
                <w:sz w:val="26"/>
                <w:szCs w:val="26"/>
                <w:rtl/>
              </w:rPr>
              <w:t xml:space="preserve">ادرس نهايات الدالة </w:t>
            </w:r>
            <w:r w:rsidRPr="0090310E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90310E">
              <w:rPr>
                <w:rFonts w:ascii="Amiri" w:hAnsi="Amiri" w:cs="Amiri"/>
                <w:sz w:val="26"/>
                <w:szCs w:val="26"/>
                <w:rtl/>
              </w:rPr>
              <w:t xml:space="preserve"> عند 0 </w:t>
            </w:r>
            <w:r w:rsidRPr="0090310E">
              <w:rPr>
                <w:rFonts w:ascii="Amiri" w:hAnsi="Amiri" w:cs="Amiri" w:hint="cs"/>
                <w:sz w:val="26"/>
                <w:szCs w:val="26"/>
                <w:rtl/>
              </w:rPr>
              <w:t>وعند</w:t>
            </w:r>
            <w:r w:rsidRPr="0090310E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30064692">
                <v:shape id="_x0000_i1505" type="#_x0000_t75" style="width:18.75pt;height:11.25pt" o:ole="">
                  <v:imagedata r:id="rId916" o:title=""/>
                </v:shape>
                <o:OLEObject Type="Embed" ProgID="Equation.DSMT4" ShapeID="_x0000_i1505" DrawAspect="Content" ObjectID="_1822085171" r:id="rId917"/>
              </w:object>
            </w:r>
            <w:r w:rsidRPr="0090310E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37ADC03" w14:textId="77777777" w:rsidR="00B13899" w:rsidRDefault="00B13899" w:rsidP="00B1389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6D9DD14" w14:textId="3E0F7A32" w:rsidR="00B13899" w:rsidRPr="00CB3F9D" w:rsidRDefault="00B13899" w:rsidP="00B1389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CB3F9D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مثال 02: ت 79 ص 107</w:t>
            </w:r>
          </w:p>
          <w:p w14:paraId="61E748F9" w14:textId="3768FC6D" w:rsidR="00CB3F9D" w:rsidRPr="00CB3F9D" w:rsidRDefault="00CB3F9D" w:rsidP="00CB3F9D">
            <w:pPr>
              <w:bidi/>
              <w:spacing w:line="230" w:lineRule="auto"/>
              <w:rPr>
                <w:rFonts w:ascii="Amiri" w:hAnsi="Amiri" w:cs="Amiri"/>
                <w:sz w:val="26"/>
                <w:szCs w:val="26"/>
                <w:rtl/>
              </w:rPr>
            </w:pPr>
            <w:proofErr w:type="gramStart"/>
            <w:r w:rsidRPr="00CB3F9D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proofErr w:type="gramEnd"/>
            <w:r w:rsidRPr="00CB3F9D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>دالة معرفة على</w:t>
            </w:r>
            <w:r w:rsidRPr="00CB3F9D">
              <w:rPr>
                <w:rFonts w:ascii="Amiri" w:hAnsi="Amiri" w:cs="Amiri"/>
                <w:position w:val="-14"/>
                <w:sz w:val="26"/>
                <w:szCs w:val="26"/>
              </w:rPr>
              <w:object w:dxaOrig="1380" w:dyaOrig="400" w14:anchorId="36B4BD34">
                <v:shape id="_x0000_i1506" type="#_x0000_t75" style="width:69pt;height:20.25pt" o:ole="">
                  <v:imagedata r:id="rId918" o:title=""/>
                </v:shape>
                <o:OLEObject Type="Embed" ProgID="Equation.DSMT4" ShapeID="_x0000_i1506" DrawAspect="Content" ObjectID="_1822085172" r:id="rId919"/>
              </w:objec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 كما </w:t>
            </w:r>
            <w:proofErr w:type="gramStart"/>
            <w:r w:rsidRPr="00CB3F9D">
              <w:rPr>
                <w:rFonts w:ascii="Amiri" w:hAnsi="Amiri" w:cs="Amiri"/>
                <w:sz w:val="26"/>
                <w:szCs w:val="26"/>
                <w:rtl/>
              </w:rPr>
              <w:t>يلي:</w:t>
            </w:r>
            <w:proofErr w:type="gramEnd"/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CB3F9D">
              <w:rPr>
                <w:rFonts w:ascii="Amiri" w:hAnsi="Amiri" w:cs="Amiri"/>
                <w:position w:val="-24"/>
                <w:sz w:val="26"/>
                <w:szCs w:val="26"/>
              </w:rPr>
              <w:object w:dxaOrig="1200" w:dyaOrig="620" w14:anchorId="4ECB41E4">
                <v:shape id="_x0000_i1507" type="#_x0000_t75" style="width:59.25pt;height:30.75pt" o:ole="">
                  <v:imagedata r:id="rId920" o:title=""/>
                </v:shape>
                <o:OLEObject Type="Embed" ProgID="Equation.DSMT4" ShapeID="_x0000_i1507" DrawAspect="Content" ObjectID="_1822085173" r:id="rId921"/>
              </w:object>
            </w:r>
          </w:p>
          <w:p w14:paraId="7624D987" w14:textId="73247A7D" w:rsidR="00CB3F9D" w:rsidRPr="00CB3F9D" w:rsidRDefault="00CB3F9D" w:rsidP="006C4628">
            <w:pPr>
              <w:pStyle w:val="Paragraphedeliste"/>
              <w:numPr>
                <w:ilvl w:val="0"/>
                <w:numId w:val="15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ادرس نهايات الدالة </w:t>
            </w:r>
            <w:r w:rsidRPr="00CB3F9D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 عند حدود مجموعة التعريف.</w:t>
            </w:r>
          </w:p>
          <w:p w14:paraId="39583F2E" w14:textId="77777777" w:rsid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72CF92EC" w14:textId="65CE06E3" w:rsidR="00B13899" w:rsidRPr="00CB3F9D" w:rsidRDefault="00B13899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CB3F9D">
              <w:rPr>
                <w:rFonts w:ascii="Amiri" w:eastAsia="Calibri" w:hAnsi="Amiri" w:cs="Amiri" w:hint="cs"/>
                <w:color w:val="EE0000"/>
                <w:sz w:val="26"/>
                <w:szCs w:val="26"/>
                <w:rtl/>
                <w:lang w:bidi="ar-DZ"/>
              </w:rPr>
              <w:t>مثال03: ت 81 ص 108</w:t>
            </w:r>
          </w:p>
          <w:p w14:paraId="5F6F455B" w14:textId="77777777" w:rsidR="00CB3F9D" w:rsidRPr="00CB3F9D" w:rsidRDefault="00CB3F9D" w:rsidP="00CB3F9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CB3F9D">
              <w:rPr>
                <w:rFonts w:ascii="Amiri" w:hAnsi="Amiri" w:cs="Amiri"/>
                <w:sz w:val="26"/>
                <w:szCs w:val="26"/>
                <w:rtl/>
              </w:rPr>
              <w:t>احسب النهايات المطلوبة</w:t>
            </w:r>
          </w:p>
          <w:p w14:paraId="4AC4AF2A" w14:textId="378BAB6D" w:rsidR="00CB3F9D" w:rsidRPr="00CB3F9D" w:rsidRDefault="00CB3F9D" w:rsidP="00CB3F9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CB3F9D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</w:t>
            </w:r>
            <w:r w:rsidRPr="00CB3F9D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</w: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CB3F9D">
              <w:rPr>
                <w:rFonts w:ascii="Amiri" w:hAnsi="Amiri" w:cs="Amiri"/>
                <w:position w:val="-22"/>
                <w:sz w:val="26"/>
                <w:szCs w:val="26"/>
              </w:rPr>
              <w:object w:dxaOrig="1359" w:dyaOrig="460" w14:anchorId="3FEAF167">
                <v:shape id="_x0000_i1508" type="#_x0000_t75" style="width:68.25pt;height:23.25pt" o:ole="">
                  <v:imagedata r:id="rId922" o:title=""/>
                </v:shape>
                <o:OLEObject Type="Embed" ProgID="Equation.DSMT4" ShapeID="_x0000_i1508" DrawAspect="Content" ObjectID="_1822085174" r:id="rId923"/>
              </w:objec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؛    ب) </w:t>
            </w:r>
            <w:r w:rsidRPr="00CB3F9D">
              <w:rPr>
                <w:rFonts w:ascii="Amiri" w:hAnsi="Amiri" w:cs="Amiri"/>
                <w:position w:val="-22"/>
                <w:sz w:val="26"/>
                <w:szCs w:val="26"/>
              </w:rPr>
              <w:object w:dxaOrig="1540" w:dyaOrig="480" w14:anchorId="333BC27A">
                <v:shape id="_x0000_i1509" type="#_x0000_t75" style="width:77.25pt;height:24pt" o:ole="">
                  <v:imagedata r:id="rId924" o:title=""/>
                </v:shape>
                <o:OLEObject Type="Embed" ProgID="Equation.DSMT4" ShapeID="_x0000_i1509" DrawAspect="Content" ObjectID="_1822085175" r:id="rId925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</w:p>
          <w:p w14:paraId="09E56E85" w14:textId="7680C8CE" w:rsidR="00B13899" w:rsidRP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     ج) </w:t>
            </w:r>
            <w:r w:rsidRPr="00CB3F9D">
              <w:rPr>
                <w:rFonts w:ascii="Amiri" w:hAnsi="Amiri" w:cs="Amiri"/>
                <w:position w:val="-22"/>
                <w:sz w:val="26"/>
                <w:szCs w:val="26"/>
              </w:rPr>
              <w:object w:dxaOrig="1380" w:dyaOrig="460" w14:anchorId="16A095CB">
                <v:shape id="_x0000_i1510" type="#_x0000_t75" style="width:69pt;height:23.25pt" o:ole="">
                  <v:imagedata r:id="rId926" o:title=""/>
                </v:shape>
                <o:OLEObject Type="Embed" ProgID="Equation.DSMT4" ShapeID="_x0000_i1510" DrawAspect="Content" ObjectID="_1822085176" r:id="rId927"/>
              </w:object>
            </w:r>
            <w:r w:rsidRPr="00CB3F9D">
              <w:rPr>
                <w:rFonts w:ascii="Amiri" w:hAnsi="Amiri" w:cs="Amiri"/>
                <w:sz w:val="26"/>
                <w:szCs w:val="26"/>
                <w:rtl/>
              </w:rPr>
              <w:t xml:space="preserve"> ؛     د) </w:t>
            </w:r>
            <w:r w:rsidRPr="00CB3F9D">
              <w:rPr>
                <w:rFonts w:ascii="Amiri" w:hAnsi="Amiri" w:cs="Amiri"/>
                <w:position w:val="-26"/>
                <w:sz w:val="26"/>
                <w:szCs w:val="26"/>
              </w:rPr>
              <w:object w:dxaOrig="1719" w:dyaOrig="499" w14:anchorId="299F4D90">
                <v:shape id="_x0000_i1511" type="#_x0000_t75" style="width:86.25pt;height:24.75pt" o:ole="">
                  <v:imagedata r:id="rId928" o:title=""/>
                </v:shape>
                <o:OLEObject Type="Embed" ProgID="Equation.DSMT4" ShapeID="_x0000_i1511" DrawAspect="Content" ObjectID="_1822085177" r:id="rId929"/>
              </w:object>
            </w:r>
          </w:p>
          <w:p w14:paraId="5D056D4F" w14:textId="04797129" w:rsidR="00CB3F9D" w:rsidRDefault="00CB3F9D" w:rsidP="00EC23A3">
            <w:pPr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6A79D13" w14:textId="77777777" w:rsidR="00D77D4D" w:rsidRDefault="00D77D4D" w:rsidP="00D77D4D">
            <w:pPr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0D7BEF11" w14:textId="77777777" w:rsidR="00D820B0" w:rsidRPr="00EC23A3" w:rsidRDefault="00D820B0" w:rsidP="00D820B0">
            <w:pPr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1D38D5C" w14:textId="46CB61B1" w:rsidR="00CB3F9D" w:rsidRPr="008207C8" w:rsidRDefault="00CB3F9D" w:rsidP="008207C8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8207C8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الاستمرارية </w:t>
            </w:r>
            <w:r w:rsidR="00EC23A3" w:rsidRPr="008207C8">
              <w:rPr>
                <w:rFonts w:ascii="Amiri" w:hAnsi="Amiri" w:cs="Amiri" w:hint="cs"/>
                <w:color w:val="FF0000"/>
                <w:sz w:val="26"/>
                <w:szCs w:val="26"/>
                <w:rtl/>
              </w:rPr>
              <w:t>والاشتقاقية</w:t>
            </w:r>
          </w:p>
          <w:p w14:paraId="1F34DB8A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B22875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نشاط</w:t>
            </w:r>
          </w:p>
          <w:p w14:paraId="49D6FAE0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</w:rPr>
              <w:t>لتكن</w:t>
            </w:r>
            <w:r w:rsidRPr="00B22875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57239A38">
                <v:shape id="_x0000_i1512" type="#_x0000_t75" style="width:12pt;height:12.75pt" o:ole="">
                  <v:imagedata r:id="rId930" o:title=""/>
                </v:shape>
                <o:OLEObject Type="Embed" ProgID="Equation.DSMT4" ShapeID="_x0000_i1512" DrawAspect="Content" ObjectID="_1822085178" r:id="rId931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</w:rPr>
              <w:t xml:space="preserve"> الدالة المعرفة على</w:t>
            </w:r>
            <w:r w:rsidRPr="00B22875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0BE027CB">
                <v:shape id="_x0000_i1513" type="#_x0000_t75" style="width:39.75pt;height:20.25pt" o:ole="">
                  <v:imagedata r:id="rId932" o:title=""/>
                </v:shape>
                <o:OLEObject Type="Embed" ProgID="Equation.DSMT4" ShapeID="_x0000_i1513" DrawAspect="Content" ObjectID="_1822085179" r:id="rId933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</w:rPr>
              <w:t>بـِ</w:t>
            </w:r>
            <w:r w:rsidRPr="00B22875">
              <w:rPr>
                <w:rFonts w:ascii="Amiri" w:hAnsi="Amiri" w:cs="Amiri"/>
                <w:position w:val="-14"/>
                <w:sz w:val="26"/>
                <w:szCs w:val="26"/>
              </w:rPr>
              <w:object w:dxaOrig="1200" w:dyaOrig="400" w14:anchorId="31635B3B">
                <v:shape id="_x0000_i1514" type="#_x0000_t75" style="width:60pt;height:20.25pt" o:ole="">
                  <v:imagedata r:id="rId934" o:title=""/>
                </v:shape>
                <o:OLEObject Type="Embed" ProgID="Equation.DSMT4" ShapeID="_x0000_i1514" DrawAspect="Content" ObjectID="_1822085180" r:id="rId935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7633C20" w14:textId="77777777" w:rsidR="00B22875" w:rsidRPr="00B22875" w:rsidRDefault="00B22875" w:rsidP="006C4628">
            <w:pPr>
              <w:pStyle w:val="Paragraphedeliste"/>
              <w:numPr>
                <w:ilvl w:val="0"/>
                <w:numId w:val="17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</w:rPr>
              <w:t xml:space="preserve">احسب </w:t>
            </w:r>
            <w:r w:rsidRPr="00B22875">
              <w:rPr>
                <w:rFonts w:ascii="Amiri" w:hAnsi="Amiri" w:cs="Amiri"/>
                <w:position w:val="-10"/>
                <w:sz w:val="26"/>
                <w:szCs w:val="26"/>
              </w:rPr>
              <w:object w:dxaOrig="600" w:dyaOrig="320" w14:anchorId="4BAFC106">
                <v:shape id="_x0000_i1515" type="#_x0000_t75" style="width:30pt;height:15.75pt" o:ole="">
                  <v:imagedata r:id="rId936" o:title=""/>
                </v:shape>
                <o:OLEObject Type="Embed" ProgID="Equation.DSMT4" ShapeID="_x0000_i1515" DrawAspect="Content" ObjectID="_1822085181" r:id="rId937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باستعمال مشتق مركب دالتين</w:t>
            </w:r>
          </w:p>
          <w:p w14:paraId="15068A91" w14:textId="77777777" w:rsidR="00B22875" w:rsidRPr="00B22875" w:rsidRDefault="00B22875" w:rsidP="006C4628">
            <w:pPr>
              <w:pStyle w:val="Paragraphedeliste"/>
              <w:numPr>
                <w:ilvl w:val="0"/>
                <w:numId w:val="17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</w:rPr>
              <w:t xml:space="preserve">بملاحظة ان: </w:t>
            </w:r>
            <w:r w:rsidRPr="00B22875">
              <w:rPr>
                <w:rFonts w:ascii="Amiri" w:hAnsi="Amiri" w:cs="Amiri"/>
                <w:position w:val="-14"/>
                <w:sz w:val="26"/>
                <w:szCs w:val="26"/>
              </w:rPr>
              <w:object w:dxaOrig="940" w:dyaOrig="400" w14:anchorId="308CCDCF">
                <v:shape id="_x0000_i1516" type="#_x0000_t75" style="width:47.25pt;height:20.25pt" o:ole="">
                  <v:imagedata r:id="rId938" o:title=""/>
                </v:shape>
                <o:OLEObject Type="Embed" ProgID="Equation.DSMT4" ShapeID="_x0000_i1516" DrawAspect="Content" ObjectID="_1822085182" r:id="rId939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</w:rPr>
              <w:t xml:space="preserve"> احسب مجددا </w:t>
            </w:r>
            <w:r w:rsidRPr="00B22875">
              <w:rPr>
                <w:rFonts w:ascii="Amiri" w:hAnsi="Amiri" w:cs="Amiri"/>
                <w:position w:val="-10"/>
                <w:sz w:val="26"/>
                <w:szCs w:val="26"/>
              </w:rPr>
              <w:object w:dxaOrig="600" w:dyaOrig="320" w14:anchorId="24C054BE">
                <v:shape id="_x0000_i1517" type="#_x0000_t75" style="width:30pt;height:15.75pt" o:ole="">
                  <v:imagedata r:id="rId936" o:title=""/>
                </v:shape>
                <o:OLEObject Type="Embed" ProgID="Equation.DSMT4" ShapeID="_x0000_i1517" DrawAspect="Content" ObjectID="_1822085183" r:id="rId940"/>
              </w:object>
            </w:r>
          </w:p>
          <w:p w14:paraId="5082DB0D" w14:textId="1B9E913A" w:rsidR="00B22875" w:rsidRDefault="00B22875" w:rsidP="006C4628">
            <w:pPr>
              <w:pStyle w:val="Paragraphedeliste"/>
              <w:numPr>
                <w:ilvl w:val="0"/>
                <w:numId w:val="17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</w:rPr>
              <w:t xml:space="preserve">استنتج </w:t>
            </w:r>
            <w:r w:rsidRPr="00B22875">
              <w:rPr>
                <w:rFonts w:ascii="Amiri" w:hAnsi="Amiri" w:cs="Amiri"/>
                <w:position w:val="-10"/>
                <w:sz w:val="26"/>
                <w:szCs w:val="26"/>
              </w:rPr>
              <w:object w:dxaOrig="580" w:dyaOrig="320" w14:anchorId="017FCF00">
                <v:shape id="_x0000_i1518" type="#_x0000_t75" style="width:29.25pt;height:15.75pt" o:ole="">
                  <v:imagedata r:id="rId941" o:title=""/>
                </v:shape>
                <o:OLEObject Type="Embed" ProgID="Equation.DSMT4" ShapeID="_x0000_i1518" DrawAspect="Content" ObjectID="_1822085184" r:id="rId942"/>
              </w:object>
            </w:r>
          </w:p>
          <w:p w14:paraId="0DEA3DEF" w14:textId="77777777" w:rsidR="00D820B0" w:rsidRPr="00D820B0" w:rsidRDefault="00D820B0" w:rsidP="00D820B0">
            <w:pPr>
              <w:pStyle w:val="Paragraphedeliste"/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CFA3475" w14:textId="1A0A172B" w:rsidR="00CB3F9D" w:rsidRPr="00EC23A3" w:rsidRDefault="00CB3F9D" w:rsidP="005B51B7">
            <w:pPr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  <w:r w:rsidRPr="00EC23A3"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  <w:t>خواص:</w:t>
            </w:r>
          </w:p>
          <w:p w14:paraId="05FF1F0A" w14:textId="2F3BF3C2" w:rsidR="00CB3F9D" w:rsidRPr="00CB3F9D" w:rsidRDefault="00CB3F9D" w:rsidP="00CB3F9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EC23A3">
              <w:rPr>
                <w:rFonts w:ascii="Amiri" w:hAnsi="Amiri" w:cs="Amiri"/>
                <w:sz w:val="26"/>
                <w:szCs w:val="26"/>
                <w:rtl/>
              </w:rPr>
              <w:t xml:space="preserve"> الدالة "</w:t>
            </w:r>
            <w:r w:rsidRPr="00EC23A3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3D6330EE">
                <v:shape id="_x0000_i1519" type="#_x0000_t75" style="width:12.75pt;height:12.75pt" o:ole="">
                  <v:imagedata r:id="rId943" o:title=""/>
                </v:shape>
                <o:OLEObject Type="Embed" ProgID="Equation.DSMT4" ShapeID="_x0000_i1519" DrawAspect="Content" ObjectID="_1822085185" r:id="rId944"/>
              </w:objec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 xml:space="preserve">" مستمرة </w:t>
            </w:r>
            <w:r w:rsidR="00EC23A3" w:rsidRPr="00EC23A3">
              <w:rPr>
                <w:rFonts w:ascii="Amiri" w:hAnsi="Amiri" w:cs="Amiri" w:hint="cs"/>
                <w:sz w:val="26"/>
                <w:szCs w:val="26"/>
                <w:rtl/>
              </w:rPr>
              <w:t>وقابلة</w: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 xml:space="preserve"> للاشتقاق على</w:t>
            </w:r>
            <w:r w:rsidRPr="00EC23A3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2158FA72">
                <v:shape id="_x0000_i1520" type="#_x0000_t75" style="width:39.75pt;height:20.25pt" o:ole="">
                  <v:imagedata r:id="rId932" o:title=""/>
                </v:shape>
                <o:OLEObject Type="Embed" ProgID="Equation.DSMT4" ShapeID="_x0000_i1520" DrawAspect="Content" ObjectID="_1822085186" r:id="rId945"/>
              </w:objec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EC23A3" w:rsidRPr="00EC23A3">
              <w:rPr>
                <w:rFonts w:ascii="Amiri" w:hAnsi="Amiri" w:cs="Amiri" w:hint="cs"/>
                <w:sz w:val="26"/>
                <w:szCs w:val="26"/>
                <w:rtl/>
              </w:rPr>
              <w:t>ولدينا</w: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 xml:space="preserve"> من أجل كل</w:t>
            </w:r>
            <w:r w:rsidRPr="00EC23A3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6D8CB50A">
                <v:shape id="_x0000_i1521" type="#_x0000_t75" style="width:12pt;height:9.75pt" o:ole="">
                  <v:imagedata r:id="rId946" o:title=""/>
                </v:shape>
                <o:OLEObject Type="Embed" ProgID="Equation.DSMT4" ShapeID="_x0000_i1521" DrawAspect="Content" ObjectID="_1822085187" r:id="rId947"/>
              </w:objec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>من</w:t>
            </w:r>
            <w:r w:rsidRPr="00EC23A3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4A0A215D">
                <v:shape id="_x0000_i1522" type="#_x0000_t75" style="width:39.75pt;height:20.25pt" o:ole="">
                  <v:imagedata r:id="rId932" o:title=""/>
                </v:shape>
                <o:OLEObject Type="Embed" ProgID="Equation.DSMT4" ShapeID="_x0000_i1522" DrawAspect="Content" ObjectID="_1822085188" r:id="rId948"/>
              </w:objec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EC23A3">
              <w:rPr>
                <w:rFonts w:ascii="Amiri" w:hAnsi="Amiri" w:cs="Amiri"/>
                <w:position w:val="-24"/>
                <w:sz w:val="26"/>
                <w:szCs w:val="26"/>
              </w:rPr>
              <w:object w:dxaOrig="1140" w:dyaOrig="620" w14:anchorId="01AED9CF">
                <v:shape id="_x0000_i1523" type="#_x0000_t75" style="width:57pt;height:30.75pt" o:ole="">
                  <v:imagedata r:id="rId949" o:title=""/>
                </v:shape>
                <o:OLEObject Type="Embed" ProgID="Equation.DSMT4" ShapeID="_x0000_i1523" DrawAspect="Content" ObjectID="_1822085189" r:id="rId950"/>
              </w:object>
            </w:r>
            <w:r w:rsidRPr="00EC23A3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29199BC" w14:textId="77777777" w:rsidR="00CB3F9D" w:rsidRDefault="00CB3F9D" w:rsidP="00CB3F9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77F260DE" w14:textId="77777777" w:rsidR="00D77D4D" w:rsidRDefault="00D77D4D" w:rsidP="00D77D4D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2A11A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جدول تغيرات الدالة" </w:t>
            </w:r>
            <w:r w:rsidRPr="002A11A9">
              <w:rPr>
                <w:rFonts w:ascii="Amiri" w:hAnsi="Amiri" w:cs="Amiri"/>
                <w:b/>
                <w:bCs/>
                <w:color w:val="FF0000"/>
                <w:position w:val="-4"/>
                <w:sz w:val="26"/>
                <w:szCs w:val="26"/>
              </w:rPr>
              <w:object w:dxaOrig="260" w:dyaOrig="260" w14:anchorId="3AE06D58">
                <v:shape id="_x0000_i3186" type="#_x0000_t75" style="width:20.25pt;height:20.25pt" o:ole="">
                  <v:imagedata r:id="rId951" o:title=""/>
                </v:shape>
                <o:OLEObject Type="Embed" ProgID="Equation.DSMT4" ShapeID="_x0000_i3186" DrawAspect="Content" ObjectID="_1822085190" r:id="rId952"/>
              </w:object>
            </w:r>
            <w:r w:rsidRPr="002A11A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"</w:t>
            </w:r>
          </w:p>
          <w:p w14:paraId="145BF250" w14:textId="77777777" w:rsidR="00D77D4D" w:rsidRPr="002A11A9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/>
                <w:noProof/>
                <w:color w:val="FF0000"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C2A9455" wp14:editId="48895C97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121285</wp:posOffset>
                      </wp:positionV>
                      <wp:extent cx="3419475" cy="1981200"/>
                      <wp:effectExtent l="0" t="0" r="28575" b="19050"/>
                      <wp:wrapNone/>
                      <wp:docPr id="2039451213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1981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CFAE59" w14:textId="77777777" w:rsidR="00D77D4D" w:rsidRDefault="00D77D4D" w:rsidP="00D77D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605CF5" wp14:editId="5BDAE790">
                                        <wp:extent cx="2485714" cy="1342857"/>
                                        <wp:effectExtent l="0" t="0" r="0" b="0"/>
                                        <wp:docPr id="213335091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3350912" name=""/>
                                                <pic:cNvPicPr/>
                                              </pic:nvPicPr>
                                              <pic:blipFill>
                                                <a:blip r:embed="rId95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5714" cy="13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2A9455" id="_x0000_s1063" style="position:absolute;left:0;text-align:left;margin-left:85.95pt;margin-top:9.55pt;width:269.25pt;height:15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" fillcolor="white [3201]" strokecolor="white [3212]" strokeweight="2pt">
                      <v:textbox>
                        <w:txbxContent>
                          <w:p w14:paraId="4ECFAE59" w14:textId="77777777" w:rsidR="00D77D4D" w:rsidRDefault="00D77D4D" w:rsidP="00D77D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05CF5" wp14:editId="5BDAE790">
                                  <wp:extent cx="2485714" cy="1342857"/>
                                  <wp:effectExtent l="0" t="0" r="0" b="0"/>
                                  <wp:docPr id="213335091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3350912" name=""/>
                                          <pic:cNvPicPr/>
                                        </pic:nvPicPr>
                                        <pic:blipFill>
                                          <a:blip r:embed="rId9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5714" cy="13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66B961F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086AD970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06245DAE" w14:textId="77777777" w:rsidR="00D77D4D" w:rsidRDefault="00D77D4D" w:rsidP="00D77D4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34A0CF9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6AD892BA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1B3CCFF3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66368F20" w14:textId="397F36F2" w:rsidR="00EC23A3" w:rsidRDefault="008F54F8" w:rsidP="00EC23A3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مثال: ت 87 ص 108</w:t>
            </w:r>
          </w:p>
          <w:p w14:paraId="3AB1F354" w14:textId="77777777" w:rsidR="00503131" w:rsidRDefault="00503131" w:rsidP="00503131">
            <w:pPr>
              <w:bidi/>
              <w:spacing w:line="223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6ED562C" w14:textId="31202ED8" w:rsidR="00503131" w:rsidRDefault="00503131" w:rsidP="00503131">
            <w:pPr>
              <w:bidi/>
              <w:spacing w:line="223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03131">
              <w:rPr>
                <w:rFonts w:ascii="Amiri" w:hAnsi="Amiri" w:cs="Amiri"/>
                <w:sz w:val="26"/>
                <w:szCs w:val="26"/>
                <w:rtl/>
              </w:rPr>
              <w:t>احسب المشتقة</w:t>
            </w:r>
            <w:r w:rsidRPr="00503131">
              <w:rPr>
                <w:rFonts w:ascii="Amiri" w:hAnsi="Amiri" w:cs="Amiri"/>
                <w:position w:val="-14"/>
                <w:sz w:val="26"/>
                <w:szCs w:val="26"/>
              </w:rPr>
              <w:object w:dxaOrig="639" w:dyaOrig="400" w14:anchorId="7907348D">
                <v:shape id="_x0000_i1524" type="#_x0000_t75" style="width:32.25pt;height:20.25pt" o:ole="">
                  <v:imagedata r:id="rId954" o:title=""/>
                </v:shape>
                <o:OLEObject Type="Embed" ProgID="Equation.DSMT4" ShapeID="_x0000_i1524" DrawAspect="Content" ObjectID="_1822085191" r:id="rId955"/>
              </w:object>
            </w:r>
            <w:r w:rsidRPr="00503131">
              <w:rPr>
                <w:rFonts w:ascii="Amiri" w:hAnsi="Amiri" w:cs="Amiri"/>
                <w:sz w:val="26"/>
                <w:szCs w:val="26"/>
                <w:rtl/>
              </w:rPr>
              <w:t xml:space="preserve"> للدوال </w:t>
            </w:r>
            <w:r w:rsidRPr="00503131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03131">
              <w:rPr>
                <w:rFonts w:ascii="Amiri" w:hAnsi="Amiri" w:cs="Amiri" w:hint="cs"/>
                <w:sz w:val="26"/>
                <w:szCs w:val="26"/>
                <w:rtl/>
              </w:rPr>
              <w:t xml:space="preserve"> المعطاة</w:t>
            </w:r>
            <w:r w:rsidRPr="00503131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53E510B2" w14:textId="77777777" w:rsidR="00503131" w:rsidRPr="00503131" w:rsidRDefault="00503131" w:rsidP="00503131">
            <w:pPr>
              <w:bidi/>
              <w:spacing w:line="223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10A0549" w14:textId="4D2792A9" w:rsidR="00503131" w:rsidRDefault="00503131" w:rsidP="00503131">
            <w:pPr>
              <w:bidi/>
              <w:spacing w:line="223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1680" w:dyaOrig="400" w14:anchorId="2477F71E">
                <v:shape id="_x0000_i1525" type="#_x0000_t75" style="width:84pt;height:20.25pt" o:ole="">
                  <v:imagedata r:id="rId956" o:title=""/>
                </v:shape>
                <o:OLEObject Type="Embed" ProgID="Equation.DSMT4" ShapeID="_x0000_i1525" DrawAspect="Content" ObjectID="_1822085192" r:id="rId957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</w: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2100" w:dyaOrig="420" w14:anchorId="294FF0F9">
                <v:shape id="_x0000_i1526" type="#_x0000_t75" style="width:101.25pt;height:21pt" o:ole="">
                  <v:imagedata r:id="rId958" o:title=""/>
                </v:shape>
                <o:OLEObject Type="Embed" ProgID="Equation.DSMT4" ShapeID="_x0000_i1526" DrawAspect="Content" ObjectID="_1822085193" r:id="rId959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2380" w:dyaOrig="400" w14:anchorId="7ADC4756">
                <v:shape id="_x0000_i1527" type="#_x0000_t75" style="width:119.25pt;height:20.25pt" o:ole="">
                  <v:imagedata r:id="rId960" o:title=""/>
                </v:shape>
                <o:OLEObject Type="Embed" ProgID="Equation.DSMT4" ShapeID="_x0000_i1527" DrawAspect="Content" ObjectID="_1822085194" r:id="rId961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24"/>
                <w:sz w:val="26"/>
                <w:szCs w:val="26"/>
              </w:rPr>
              <w:object w:dxaOrig="1719" w:dyaOrig="620" w14:anchorId="6FA9A800">
                <v:shape id="_x0000_i1528" type="#_x0000_t75" style="width:86.25pt;height:30.75pt" o:ole="">
                  <v:imagedata r:id="rId962" o:title=""/>
                </v:shape>
                <o:OLEObject Type="Embed" ProgID="Equation.DSMT4" ShapeID="_x0000_i1528" DrawAspect="Content" ObjectID="_1822085195" r:id="rId963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   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2480" w:dyaOrig="460" w14:anchorId="5A9EE848">
                <v:shape id="_x0000_i1529" type="#_x0000_t75" style="width:123.75pt;height:23.25pt" o:ole="">
                  <v:imagedata r:id="rId964" o:title=""/>
                </v:shape>
                <o:OLEObject Type="Embed" ProgID="Equation.DSMT4" ShapeID="_x0000_i1529" DrawAspect="Content" ObjectID="_1822085196" r:id="rId965"/>
              </w:objec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1500" w:dyaOrig="400" w14:anchorId="1D41FBBC">
                <v:shape id="_x0000_i1530" type="#_x0000_t75" style="width:75pt;height:20.25pt" o:ole="">
                  <v:imagedata r:id="rId966" o:title=""/>
                </v:shape>
                <o:OLEObject Type="Embed" ProgID="Equation.DSMT4" ShapeID="_x0000_i1530" DrawAspect="Content" ObjectID="_1822085197" r:id="rId967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</w:p>
          <w:p w14:paraId="69BC8813" w14:textId="5B4CECAA" w:rsidR="00503131" w:rsidRPr="00503131" w:rsidRDefault="00503131" w:rsidP="00503131">
            <w:pPr>
              <w:bidi/>
              <w:spacing w:line="223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24"/>
                <w:sz w:val="26"/>
                <w:szCs w:val="26"/>
              </w:rPr>
              <w:object w:dxaOrig="1380" w:dyaOrig="620" w14:anchorId="07630C27">
                <v:shape id="_x0000_i1531" type="#_x0000_t75" style="width:69pt;height:30.75pt" o:ole="">
                  <v:imagedata r:id="rId968" o:title=""/>
                </v:shape>
                <o:OLEObject Type="Embed" ProgID="Equation.DSMT4" ShapeID="_x0000_i1531" DrawAspect="Content" ObjectID="_1822085198" r:id="rId969"/>
              </w:objec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  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503131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  </w:t>
            </w:r>
            <w:r w:rsidRPr="00503131">
              <w:rPr>
                <w:rFonts w:ascii="Amiri" w:hAnsi="Amiri" w:cs="Amiri"/>
                <w:b/>
                <w:bCs/>
                <w:color w:val="FF0000"/>
                <w:position w:val="-24"/>
                <w:sz w:val="26"/>
                <w:szCs w:val="26"/>
              </w:rPr>
              <w:object w:dxaOrig="1380" w:dyaOrig="620" w14:anchorId="7DD5F820">
                <v:shape id="_x0000_i1532" type="#_x0000_t75" style="width:69pt;height:30.75pt" o:ole="">
                  <v:imagedata r:id="rId970" o:title=""/>
                </v:shape>
                <o:OLEObject Type="Embed" ProgID="Equation.DSMT4" ShapeID="_x0000_i1532" DrawAspect="Content" ObjectID="_1822085199" r:id="rId971"/>
              </w:object>
            </w:r>
          </w:p>
          <w:p w14:paraId="7BC95D7D" w14:textId="77777777" w:rsidR="00EC23A3" w:rsidRDefault="00EC23A3" w:rsidP="00EC23A3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036FD948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1E69C9B2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44304F70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7F013B6B" w14:textId="77777777" w:rsidR="00D77D4D" w:rsidRDefault="00D77D4D" w:rsidP="00D77D4D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6DC124E7" w14:textId="7F3FC611" w:rsidR="00B13899" w:rsidRDefault="00B13899" w:rsidP="00D820B0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8E3C39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التمثيل البياني</w:t>
            </w:r>
          </w:p>
          <w:p w14:paraId="0634CCBC" w14:textId="77777777" w:rsidR="00513936" w:rsidRDefault="00513936" w:rsidP="00513936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25B1B4D2" w14:textId="77777777" w:rsidR="00B1389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مناقشة النشاط 02 ص 77 (السؤال 2)</w:t>
            </w:r>
          </w:p>
          <w:p w14:paraId="2D729C5B" w14:textId="77777777" w:rsidR="00B13899" w:rsidRPr="008E3C3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</w:p>
          <w:p w14:paraId="20E50E27" w14:textId="77777777" w:rsidR="00B13899" w:rsidRPr="000510E6" w:rsidRDefault="00B13899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النقطتان 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1020" w:dyaOrig="400" w14:anchorId="310D2D82">
                <v:shape id="_x0000_i1533" type="#_x0000_t75" style="width:51pt;height:20.25pt" o:ole="">
                  <v:imagedata r:id="rId972" o:title=""/>
                </v:shape>
                <o:OLEObject Type="Embed" ProgID="Equation.DSMT4" ShapeID="_x0000_i1533" DrawAspect="Content" ObjectID="_1822085200" r:id="rId973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1060" w:dyaOrig="400" w14:anchorId="6197939D">
                <v:shape id="_x0000_i1534" type="#_x0000_t75" style="width:53.25pt;height:20.25pt" o:ole="">
                  <v:imagedata r:id="rId974" o:title=""/>
                </v:shape>
                <o:OLEObject Type="Embed" ProgID="Equation.DSMT4" ShapeID="_x0000_i1534" DrawAspect="Content" ObjectID="_1822085201" r:id="rId975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متناظرتان بالنسبة للمنصف الأول أي المستقيم الذي معادلته </w:t>
            </w:r>
            <w:r w:rsidRPr="000510E6">
              <w:rPr>
                <w:rFonts w:ascii="Amiri" w:hAnsi="Amiri" w:cs="Amiri"/>
                <w:position w:val="-10"/>
                <w:sz w:val="26"/>
                <w:szCs w:val="26"/>
              </w:rPr>
              <w:object w:dxaOrig="580" w:dyaOrig="260" w14:anchorId="0F06E181">
                <v:shape id="_x0000_i1535" type="#_x0000_t75" style="width:29.25pt;height:12.75pt" o:ole="">
                  <v:imagedata r:id="rId976" o:title=""/>
                </v:shape>
                <o:OLEObject Type="Embed" ProgID="Equation.DSMT4" ShapeID="_x0000_i1535" DrawAspect="Content" ObjectID="_1822085202" r:id="rId977"/>
              </w:object>
            </w:r>
          </w:p>
          <w:p w14:paraId="0E5C9F66" w14:textId="77777777" w:rsidR="00B13899" w:rsidRPr="000510E6" w:rsidRDefault="00B13899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لتكن </w: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>النقطة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920" w:dyaOrig="400" w14:anchorId="1605C1D2">
                <v:shape id="_x0000_i1536" type="#_x0000_t75" style="width:45.75pt;height:20.25pt" o:ole="">
                  <v:imagedata r:id="rId978" o:title=""/>
                </v:shape>
                <o:OLEObject Type="Embed" ProgID="Equation.DSMT4" ShapeID="_x0000_i1536" DrawAspect="Content" ObjectID="_1822085203" r:id="rId979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تنتمي إلى المنحني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440" w:dyaOrig="400" w14:anchorId="75E9525A">
                <v:shape id="_x0000_i1537" type="#_x0000_t75" style="width:21.75pt;height:20.25pt" o:ole="">
                  <v:imagedata r:id="rId980" o:title=""/>
                </v:shape>
                <o:OLEObject Type="Embed" ProgID="Equation.DSMT4" ShapeID="_x0000_i1537" DrawAspect="Content" ObjectID="_1822085204" r:id="rId981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وهذا يعني ان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</w:rPr>
              <w:object w:dxaOrig="639" w:dyaOrig="320" w14:anchorId="13094853">
                <v:shape id="_x0000_i1538" type="#_x0000_t75" style="width:32.25pt;height:15.75pt" o:ole="">
                  <v:imagedata r:id="rId982" o:title=""/>
                </v:shape>
                <o:OLEObject Type="Embed" ProgID="Equation.DSMT4" ShapeID="_x0000_i1538" DrawAspect="Content" ObjectID="_1822085205" r:id="rId983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إذا </w:t>
            </w:r>
            <w:r w:rsidRPr="000510E6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80" w:dyaOrig="279" w14:anchorId="662854EB">
                <v:shape id="_x0000_i1539" type="#_x0000_t75" style="width:39pt;height:14.25pt" o:ole="">
                  <v:imagedata r:id="rId984" o:title=""/>
                </v:shape>
                <o:OLEObject Type="Embed" ProgID="Equation.DSMT4" ShapeID="_x0000_i1539" DrawAspect="Content" ObjectID="_1822085206" r:id="rId985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فإن: </w: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>النقطة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980" w:dyaOrig="400" w14:anchorId="344EA120">
                <v:shape id="_x0000_i1540" type="#_x0000_t75" style="width:48.75pt;height:20.25pt" o:ole="">
                  <v:imagedata r:id="rId986" o:title=""/>
                </v:shape>
                <o:OLEObject Type="Embed" ProgID="Equation.DSMT4" ShapeID="_x0000_i1540" DrawAspect="Content" ObjectID="_1822085207" r:id="rId987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تنتمي إلى المنحني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499" w:dyaOrig="400" w14:anchorId="478815BA">
                <v:shape id="_x0000_i1541" type="#_x0000_t75" style="width:24.75pt;height:20.25pt" o:ole="">
                  <v:imagedata r:id="rId988" o:title=""/>
                </v:shape>
                <o:OLEObject Type="Embed" ProgID="Equation.DSMT4" ShapeID="_x0000_i1541" DrawAspect="Content" ObjectID="_1822085208" r:id="rId989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25BCC7F" w14:textId="77777777" w:rsidR="00B13899" w:rsidRDefault="00B13899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sz w:val="26"/>
                <w:szCs w:val="26"/>
                <w:rtl/>
              </w:rPr>
              <w:t>نستنتج ان المنحنيين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440" w:dyaOrig="400" w14:anchorId="4AB656E3">
                <v:shape id="_x0000_i1542" type="#_x0000_t75" style="width:21.75pt;height:20.25pt" o:ole="">
                  <v:imagedata r:id="rId980" o:title=""/>
                </v:shape>
                <o:OLEObject Type="Embed" ProgID="Equation.DSMT4" ShapeID="_x0000_i1542" DrawAspect="Content" ObjectID="_1822085209" r:id="rId990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0510E6">
              <w:rPr>
                <w:rFonts w:ascii="Amiri" w:hAnsi="Amiri" w:cs="Amiri"/>
                <w:position w:val="-14"/>
                <w:sz w:val="26"/>
                <w:szCs w:val="26"/>
              </w:rPr>
              <w:object w:dxaOrig="499" w:dyaOrig="400" w14:anchorId="503025E5">
                <v:shape id="_x0000_i1543" type="#_x0000_t75" style="width:24.75pt;height:20.25pt" o:ole="">
                  <v:imagedata r:id="rId988" o:title=""/>
                </v:shape>
                <o:OLEObject Type="Embed" ProgID="Equation.DSMT4" ShapeID="_x0000_i1543" DrawAspect="Content" ObjectID="_1822085210" r:id="rId991"/>
              </w:object>
            </w:r>
            <w:r w:rsidRPr="000510E6">
              <w:rPr>
                <w:rFonts w:ascii="Amiri" w:hAnsi="Amiri" w:cs="Amiri"/>
                <w:sz w:val="26"/>
                <w:szCs w:val="26"/>
                <w:rtl/>
              </w:rPr>
              <w:t xml:space="preserve"> متناظران بالنسبة للمنصف الأول</w:t>
            </w:r>
          </w:p>
          <w:p w14:paraId="0FA321A0" w14:textId="77777777" w:rsidR="00D820B0" w:rsidRDefault="00D820B0" w:rsidP="00D820B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1052E5BE" w14:textId="6B50A3A7" w:rsidR="00B13899" w:rsidRDefault="00B13899" w:rsidP="00D820B0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37561B">
              <w:rPr>
                <w:rFonts w:ascii="Amiri" w:hAnsi="Amiri" w:cs="Amiri" w:hint="cs"/>
                <w:color w:val="EE0000"/>
                <w:sz w:val="26"/>
                <w:szCs w:val="26"/>
                <w:rtl/>
                <w:lang w:bidi="ar-DZ"/>
              </w:rPr>
              <w:t>خاصية</w:t>
            </w:r>
          </w:p>
          <w:p w14:paraId="57446C55" w14:textId="77777777" w:rsidR="00B13899" w:rsidRPr="0037561B" w:rsidRDefault="00B13899" w:rsidP="00B1389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في معلم متعامد </w:t>
            </w:r>
            <w:r w:rsidRPr="0037561B">
              <w:rPr>
                <w:rFonts w:ascii="Amiri" w:hAnsi="Amiri" w:cs="Amiri" w:hint="cs"/>
                <w:sz w:val="26"/>
                <w:szCs w:val="26"/>
                <w:rtl/>
              </w:rPr>
              <w:t>ومتجانس</w:t>
            </w: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، التمثيلان البيانيان للدالتين الأسية </w:t>
            </w:r>
            <w:r w:rsidRPr="0037561B">
              <w:rPr>
                <w:rFonts w:ascii="Amiri" w:hAnsi="Amiri" w:cs="Amiri" w:hint="cs"/>
                <w:sz w:val="26"/>
                <w:szCs w:val="26"/>
                <w:rtl/>
              </w:rPr>
              <w:t>واللوغاريتمية</w:t>
            </w: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 النيبيرية متناظران بالنسبة</w:t>
            </w:r>
          </w:p>
          <w:p w14:paraId="76FCEF90" w14:textId="77777777" w:rsidR="00B13899" w:rsidRPr="0037561B" w:rsidRDefault="00B13899" w:rsidP="00B1389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    إلى المستقيم ذو المعادلة</w:t>
            </w:r>
            <w:r w:rsidRPr="0037561B">
              <w:rPr>
                <w:rFonts w:ascii="Amiri" w:hAnsi="Amiri" w:cs="Amiri"/>
                <w:position w:val="-10"/>
                <w:sz w:val="26"/>
                <w:szCs w:val="26"/>
              </w:rPr>
              <w:object w:dxaOrig="660" w:dyaOrig="260" w14:anchorId="622A9D74">
                <v:shape id="_x0000_i1544" type="#_x0000_t75" style="width:33pt;height:12.75pt" o:ole="">
                  <v:imagedata r:id="rId992" o:title=""/>
                </v:shape>
                <o:OLEObject Type="Embed" ProgID="Equation.DSMT4" ShapeID="_x0000_i1544" DrawAspect="Content" ObjectID="_1822085211" r:id="rId993"/>
              </w:object>
            </w: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37561B">
              <w:rPr>
                <w:rFonts w:ascii="Amiri" w:hAnsi="Amiri" w:cs="Amiri" w:hint="cs"/>
                <w:sz w:val="26"/>
                <w:szCs w:val="26"/>
                <w:rtl/>
              </w:rPr>
              <w:t>(المنصف</w:t>
            </w:r>
            <w:r w:rsidRPr="0037561B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37561B">
              <w:rPr>
                <w:rFonts w:ascii="Amiri" w:hAnsi="Amiri" w:cs="Amiri" w:hint="cs"/>
                <w:sz w:val="26"/>
                <w:szCs w:val="26"/>
                <w:rtl/>
              </w:rPr>
              <w:t>الأول)</w:t>
            </w:r>
            <w:r w:rsidRPr="0037561B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07F5CB9" w14:textId="77777777" w:rsidR="00B13899" w:rsidRPr="000510E6" w:rsidRDefault="00B13899" w:rsidP="00B13899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</w:p>
          <w:p w14:paraId="11151753" w14:textId="77777777" w:rsidR="00B13899" w:rsidRDefault="00B13899" w:rsidP="006C4628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ind w:left="360"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انشاء </w:t>
            </w:r>
            <w:r w:rsidRPr="000510E6">
              <w:rPr>
                <w:rFonts w:ascii="Amiri" w:hAnsi="Amiri" w:cs="Amiri"/>
                <w:color w:val="FF0000"/>
                <w:position w:val="-14"/>
                <w:sz w:val="26"/>
                <w:szCs w:val="26"/>
              </w:rPr>
              <w:object w:dxaOrig="420" w:dyaOrig="400" w14:anchorId="17E74E20">
                <v:shape id="_x0000_i1545" type="#_x0000_t75" style="width:21pt;height:20.25pt" o:ole="">
                  <v:imagedata r:id="rId994" o:title=""/>
                </v:shape>
                <o:OLEObject Type="Embed" ProgID="Equation.DSMT4" ShapeID="_x0000_i1545" DrawAspect="Content" ObjectID="_1822085212" r:id="rId995"/>
              </w:object>
            </w:r>
            <w:r w:rsidRPr="000510E6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و</w:t>
            </w:r>
            <w:r w:rsidRPr="000510E6">
              <w:rPr>
                <w:rFonts w:ascii="Amiri" w:hAnsi="Amiri" w:cs="Amiri"/>
                <w:color w:val="FF0000"/>
                <w:position w:val="-14"/>
                <w:sz w:val="26"/>
                <w:szCs w:val="26"/>
              </w:rPr>
              <w:object w:dxaOrig="480" w:dyaOrig="400" w14:anchorId="1FACD314">
                <v:shape id="_x0000_i1546" type="#_x0000_t75" style="width:24pt;height:20.25pt" o:ole="">
                  <v:imagedata r:id="rId996" o:title=""/>
                </v:shape>
                <o:OLEObject Type="Embed" ProgID="Equation.DSMT4" ShapeID="_x0000_i1546" DrawAspect="Content" ObjectID="_1822085213" r:id="rId997"/>
              </w:object>
            </w:r>
          </w:p>
          <w:p w14:paraId="712C9721" w14:textId="77777777" w:rsidR="00B13899" w:rsidRPr="0037561B" w:rsidRDefault="00B13899" w:rsidP="00B13899">
            <w:pPr>
              <w:pStyle w:val="Paragraphedeliste"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noProof/>
                <w:color w:val="FF0000"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5B3CDBF" wp14:editId="05CAB917">
                      <wp:simplePos x="0" y="0"/>
                      <wp:positionH relativeFrom="column">
                        <wp:posOffset>1358264</wp:posOffset>
                      </wp:positionH>
                      <wp:positionV relativeFrom="paragraph">
                        <wp:posOffset>109855</wp:posOffset>
                      </wp:positionV>
                      <wp:extent cx="3152775" cy="2847975"/>
                      <wp:effectExtent l="0" t="0" r="28575" b="28575"/>
                      <wp:wrapNone/>
                      <wp:docPr id="48322456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75" cy="2847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3C5190" w14:textId="77777777" w:rsidR="00B13899" w:rsidRDefault="00B13899" w:rsidP="00B1389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11C6FF" wp14:editId="7004DE22">
                                        <wp:extent cx="2800350" cy="2628900"/>
                                        <wp:effectExtent l="0" t="0" r="0" b="0"/>
                                        <wp:docPr id="43921306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9213063" name=""/>
                                                <pic:cNvPicPr/>
                                              </pic:nvPicPr>
                                              <pic:blipFill>
                                                <a:blip r:embed="rId99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01115" cy="26296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3CDBF" id="Rectangle 81" o:spid="_x0000_s1064" style="position:absolute;left:0;text-align:left;margin-left:106.95pt;margin-top:8.65pt;width:248.25pt;height:224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" fillcolor="white [3201]" strokecolor="white [3212]" strokeweight="2pt">
                      <v:textbox>
                        <w:txbxContent>
                          <w:p w14:paraId="153C5190" w14:textId="77777777" w:rsidR="00B13899" w:rsidRDefault="00B13899" w:rsidP="00B138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1C6FF" wp14:editId="7004DE22">
                                  <wp:extent cx="2800350" cy="2628900"/>
                                  <wp:effectExtent l="0" t="0" r="0" b="0"/>
                                  <wp:docPr id="43921306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9213063" name=""/>
                                          <pic:cNvPicPr/>
                                        </pic:nvPicPr>
                                        <pic:blipFill>
                                          <a:blip r:embed="rId99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1115" cy="2629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AEADDF" w14:textId="77777777" w:rsidR="00B1389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0651189C" w14:textId="77777777" w:rsidR="00B13899" w:rsidRPr="0037561B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</w:p>
          <w:p w14:paraId="7029CEEB" w14:textId="77777777" w:rsidR="00B1389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0EF3FAB2" w14:textId="77777777" w:rsidR="00B13899" w:rsidRDefault="00B13899" w:rsidP="00B1389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406292ED" w14:textId="77777777" w:rsidR="00D820B0" w:rsidRDefault="00D820B0" w:rsidP="00B1389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699A0F6F" w14:textId="77777777" w:rsidR="00D820B0" w:rsidRDefault="00D820B0" w:rsidP="00D820B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31F1399D" w14:textId="77777777" w:rsidR="00D820B0" w:rsidRDefault="00D820B0" w:rsidP="00D820B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9DADB3B" w14:textId="77777777" w:rsidR="008207C8" w:rsidRDefault="008207C8" w:rsidP="00D820B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31617C7B" w14:textId="77777777" w:rsidR="008207C8" w:rsidRDefault="008207C8" w:rsidP="008207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05C0004A" w14:textId="77777777" w:rsid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C7E33FC" w14:textId="77777777" w:rsid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78C9B82" w14:textId="77777777" w:rsid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66D40C7" w14:textId="77777777" w:rsidR="00CB3F9D" w:rsidRDefault="00CB3F9D" w:rsidP="00CB3F9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380ABAA" w14:textId="675680AE" w:rsidR="006E36F7" w:rsidRPr="00523874" w:rsidRDefault="006E36F7" w:rsidP="006E36F7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6A4676D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4B01E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940FC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2DDC2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6360A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7F4E5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6EC51F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124B9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EA191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D2A87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96580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0BB696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C8114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4C923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92F64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FEE84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2101B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4ADBB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DBAAF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3B658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B2E00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4973A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E6212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92FFE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7125BA" w14:textId="0BFA34D2" w:rsidR="00124F8B" w:rsidRDefault="008207C8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8C9189C" wp14:editId="65BB261B">
                      <wp:simplePos x="0" y="0"/>
                      <wp:positionH relativeFrom="column">
                        <wp:posOffset>744854</wp:posOffset>
                      </wp:positionH>
                      <wp:positionV relativeFrom="paragraph">
                        <wp:posOffset>164465</wp:posOffset>
                      </wp:positionV>
                      <wp:extent cx="1971675" cy="1933575"/>
                      <wp:effectExtent l="0" t="0" r="28575" b="28575"/>
                      <wp:wrapNone/>
                      <wp:docPr id="76514354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1933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ECED61" w14:textId="49D63B1E" w:rsidR="008207C8" w:rsidRDefault="008207C8" w:rsidP="008207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A6BF59" wp14:editId="14F3BD8A">
                                        <wp:extent cx="1763395" cy="1713230"/>
                                        <wp:effectExtent l="0" t="0" r="8255" b="1270"/>
                                        <wp:docPr id="66272579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2725791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63395" cy="1713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C9189C" id="Rectangle 68" o:spid="_x0000_s1065" style="position:absolute;left:0;text-align:left;margin-left:58.65pt;margin-top:12.95pt;width:155.25pt;height:152.2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" fillcolor="white [3201]" strokecolor="white [3212]" strokeweight="2pt">
                      <v:textbox>
                        <w:txbxContent>
                          <w:p w14:paraId="71ECED61" w14:textId="49D63B1E" w:rsidR="008207C8" w:rsidRDefault="008207C8" w:rsidP="008207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6BF59" wp14:editId="14F3BD8A">
                                  <wp:extent cx="1763395" cy="1713230"/>
                                  <wp:effectExtent l="0" t="0" r="8255" b="1270"/>
                                  <wp:docPr id="66272579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2725791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395" cy="1713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C129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5C91A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4B93D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73B4E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EF462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62159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E20A4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B1453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BA5A9B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F994F4E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2C85CB" wp14:editId="7815AE2F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28392418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8EB9C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5037DDE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C85CB" id="_x0000_s1066" style="position:absolute;left:0;text-align:left;margin-left:-46.15pt;margin-top:66.05pt;width:543pt;height:5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" fillcolor="white [3201]" strokecolor="black [3200]" strokeweight="2pt">
                <v:textbox>
                  <w:txbxContent>
                    <w:p w14:paraId="26C8EB9C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5037DDE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C8416C" wp14:editId="0782D249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213125257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C2A14" w14:textId="77777777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2926F857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8416C" id="_x0000_s1067" style="position:absolute;left:0;text-align:left;margin-left:-44.65pt;margin-top:.8pt;width:100.5pt;height:58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VIYe1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123C2A14" w14:textId="77777777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2926F857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0C9EC59" wp14:editId="1D7CE428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32515433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0D6CE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9EC59" id="_x0000_s1068" style="position:absolute;left:0;text-align:left;margin-left:396.35pt;margin-top:-.7pt;width:100.5pt;height:62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Bq75e3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6510D6CE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49937E" wp14:editId="30AC351F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807517445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2F186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3C789C6A" w14:textId="264BDDEE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E36F7" w:rsidRPr="006E36F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دراسة الدالة </w:t>
                            </w:r>
                            <w:r w:rsidR="006E36F7" w:rsidRPr="006E36F7">
                              <w:rPr>
                                <w:rFonts w:ascii="Amiri" w:hAnsi="Amiri" w:cs="Amiri"/>
                                <w:position w:val="-6"/>
                                <w:sz w:val="26"/>
                                <w:szCs w:val="26"/>
                                <w:lang w:bidi="ar-DZ"/>
                              </w:rPr>
                              <w:object w:dxaOrig="560" w:dyaOrig="279" w14:anchorId="759F3982">
                                <v:shape id="_x0000_i1549" type="#_x0000_t75" style="width:27.75pt;height:14.25pt" o:ole="">
                                  <v:imagedata r:id="rId999" o:title=""/>
                                </v:shape>
                                <o:OLEObject Type="Embed" ProgID="Equation.DSMT4" ShapeID="_x0000_i1549" DrawAspect="Content" ObjectID="_1822085333" r:id="rId100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49937E" id="_x0000_s1069" style="position:absolute;left:0;text-align:left;margin-left:66.35pt;margin-top:1.55pt;width:323.25pt;height:58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MDDeBV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6A82F186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3C789C6A" w14:textId="264BDDEE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6E36F7" w:rsidRPr="006E36F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دراسة الدالة </w:t>
                      </w:r>
                      <w:r w:rsidR="006E36F7" w:rsidRPr="006E36F7">
                        <w:rPr>
                          <w:rFonts w:ascii="Amiri" w:hAnsi="Amiri" w:cs="Amiri"/>
                          <w:position w:val="-6"/>
                          <w:sz w:val="26"/>
                          <w:szCs w:val="26"/>
                          <w:lang w:bidi="ar-DZ"/>
                        </w:rPr>
                        <w:object w:dxaOrig="560" w:dyaOrig="279" w14:anchorId="759F3982">
                          <v:shape id="_x0000_i1549" type="#_x0000_t75" style="width:27.75pt;height:14.25pt" o:ole="">
                            <v:imagedata r:id="rId999" o:title=""/>
                          </v:shape>
                          <o:OLEObject Type="Embed" ProgID="Equation.DSMT4" ShapeID="_x0000_i1549" DrawAspect="Content" ObjectID="_1822085333" r:id="rId1001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57841636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0154FC46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734CF876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45EB710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0A1AC0B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4551EF0F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72871136" w14:textId="77777777" w:rsidTr="00395266">
        <w:trPr>
          <w:trHeight w:val="12240"/>
        </w:trPr>
        <w:tc>
          <w:tcPr>
            <w:tcW w:w="1278" w:type="dxa"/>
          </w:tcPr>
          <w:p w14:paraId="6AE4BF80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4937C6C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191CDF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3753E20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DD246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CB120F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80A696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8399D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B2972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5E04F7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F16859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3CF86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12214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E93211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69651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F5724B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28CE7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185450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0B523C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02AA97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B5079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EF0E3E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63E9A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607E2F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9A1CA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E4927A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83F3D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C2F1AD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6263EE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4789E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782D51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135893A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0DDE66EA" w14:textId="77777777" w:rsidR="00124F8B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59C3DB4C" w14:textId="62B7C438" w:rsidR="00B22875" w:rsidRDefault="00B22875" w:rsidP="00B22875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B2287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مشتقة الدالة </w:t>
            </w:r>
            <w:r w:rsidR="00D820B0" w:rsidRPr="00B22875">
              <w:rPr>
                <w:rFonts w:ascii="Amiri" w:hAnsi="Amiri" w:cs="Amiri"/>
                <w:color w:val="FF0000"/>
                <w:position w:val="-6"/>
                <w:sz w:val="26"/>
                <w:szCs w:val="26"/>
                <w:lang w:bidi="ar-DZ"/>
              </w:rPr>
              <w:object w:dxaOrig="600" w:dyaOrig="300" w14:anchorId="44540700">
                <v:shape id="_x0000_i1550" type="#_x0000_t75" style="width:30pt;height:15pt" o:ole="">
                  <v:imagedata r:id="rId1002" o:title=""/>
                </v:shape>
                <o:OLEObject Type="Embed" ProgID="Equation.DSMT4" ShapeID="_x0000_i1550" DrawAspect="Content" ObjectID="_1822085214" r:id="rId1003"/>
              </w:object>
            </w:r>
          </w:p>
          <w:p w14:paraId="5D1AA706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</w:p>
          <w:p w14:paraId="49C0DB49" w14:textId="77777777" w:rsidR="00B22875" w:rsidRDefault="00B22875" w:rsidP="00B22875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 w:rsidRPr="00B22875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 xml:space="preserve">خاصية: </w:t>
            </w:r>
          </w:p>
          <w:p w14:paraId="25D45AC5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</w:p>
          <w:p w14:paraId="06A94FD9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إذا كانت</w:t>
            </w:r>
            <w:r w:rsidRPr="00B22875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669D6669">
                <v:shape id="_x0000_i1551" type="#_x0000_t75" style="width:9.75pt;height:11.25pt" o:ole="">
                  <v:imagedata r:id="rId536" o:title=""/>
                </v:shape>
                <o:OLEObject Type="Embed" ProgID="Equation.DSMT4" ShapeID="_x0000_i1551" DrawAspect="Content" ObjectID="_1822085215" r:id="rId1004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قابلة للاشتقاق </w:t>
            </w:r>
            <w:r w:rsidRPr="00B228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وموجبة</w: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تماما على مجال</w:t>
            </w:r>
            <w:r w:rsidRPr="00B2287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3F6EBB10">
                <v:shape id="_x0000_i1552" type="#_x0000_t75" style="width:9.75pt;height:12.75pt" o:ole="">
                  <v:imagedata r:id="rId538" o:title=""/>
                </v:shape>
                <o:OLEObject Type="Embed" ProgID="Equation.DSMT4" ShapeID="_x0000_i1552" DrawAspect="Content" ObjectID="_1822085216" r:id="rId1005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 الدالة </w:t>
            </w:r>
            <w:r w:rsidRPr="00B22875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520" w:dyaOrig="279" w14:anchorId="160B2464">
                <v:shape id="_x0000_i1553" type="#_x0000_t75" style="width:26.25pt;height:14.25pt" o:ole="">
                  <v:imagedata r:id="rId1006" o:title=""/>
                </v:shape>
                <o:OLEObject Type="Embed" ProgID="Equation.DSMT4" ShapeID="_x0000_i1553" DrawAspect="Content" ObjectID="_1822085217" r:id="rId1007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قابلة للاشتقاق على</w:t>
            </w:r>
            <w:r w:rsidRPr="00B2287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447FC00F">
                <v:shape id="_x0000_i1554" type="#_x0000_t75" style="width:9.75pt;height:12.75pt" o:ole="">
                  <v:imagedata r:id="rId538" o:title=""/>
                </v:shape>
                <o:OLEObject Type="Embed" ProgID="Equation.DSMT4" ShapeID="_x0000_i1554" DrawAspect="Content" ObjectID="_1822085218" r:id="rId1008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2868E085" w14:textId="77777777" w:rsidR="00B22875" w:rsidRPr="00B22875" w:rsidRDefault="00B22875" w:rsidP="00B22875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</w:t>
            </w:r>
            <w:r w:rsidRPr="00B228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ولدينا</w: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 أجل كل</w:t>
            </w:r>
            <w:r w:rsidRPr="00B2287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73F7CDF9">
                <v:shape id="_x0000_i1555" type="#_x0000_t75" style="width:12pt;height:9.75pt" o:ole="">
                  <v:imagedata r:id="rId572" o:title=""/>
                </v:shape>
                <o:OLEObject Type="Embed" ProgID="Equation.DSMT4" ShapeID="_x0000_i1555" DrawAspect="Content" ObjectID="_1822085219" r:id="rId1009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B2287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04A5B116">
                <v:shape id="_x0000_i1556" type="#_x0000_t75" style="width:9.75pt;height:12.75pt" o:ole="">
                  <v:imagedata r:id="rId538" o:title=""/>
                </v:shape>
                <o:OLEObject Type="Embed" ProgID="Equation.DSMT4" ShapeID="_x0000_i1556" DrawAspect="Content" ObjectID="_1822085220" r:id="rId1010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B22875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2000" w:dyaOrig="740" w14:anchorId="6387548F">
                <v:shape id="_x0000_i1557" type="#_x0000_t75" style="width:99.75pt;height:36.75pt" o:ole="">
                  <v:imagedata r:id="rId1011" o:title=""/>
                </v:shape>
                <o:OLEObject Type="Embed" ProgID="Equation.DSMT4" ShapeID="_x0000_i1557" DrawAspect="Content" ObjectID="_1822085221" r:id="rId1012"/>
              </w:object>
            </w:r>
            <w:r w:rsidRPr="00B2287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05800C21" w14:textId="77777777" w:rsidR="006E36F7" w:rsidRDefault="006E36F7" w:rsidP="006E36F7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CFB1C57" w14:textId="77777777" w:rsidR="00124F8B" w:rsidRDefault="00124F8B" w:rsidP="00CC37B1">
            <w:pPr>
              <w:tabs>
                <w:tab w:val="right" w:pos="42"/>
                <w:tab w:val="right" w:pos="363"/>
              </w:tabs>
              <w:bidi/>
              <w:spacing w:line="276" w:lineRule="auto"/>
              <w:rPr>
                <w:rFonts w:ascii="Amiri" w:eastAsia="Calibri" w:hAnsi="Amiri" w:cs="Amiri"/>
                <w:color w:val="C00000"/>
                <w:sz w:val="28"/>
                <w:szCs w:val="28"/>
                <w:rtl/>
                <w:lang w:bidi="ar-DZ"/>
              </w:rPr>
            </w:pPr>
            <w:r w:rsidRPr="00523874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="00B22875" w:rsidRPr="00B22875">
              <w:rPr>
                <w:rFonts w:ascii="Amiri" w:eastAsia="Calibri" w:hAnsi="Amiri" w:cs="Amiri" w:hint="cs"/>
                <w:color w:val="C00000"/>
                <w:sz w:val="28"/>
                <w:szCs w:val="28"/>
                <w:rtl/>
                <w:lang w:bidi="ar-DZ"/>
              </w:rPr>
              <w:t>مثال: ت 88 ص 108</w:t>
            </w:r>
          </w:p>
          <w:p w14:paraId="639EEC0F" w14:textId="536DF3E6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E28AA">
              <w:rPr>
                <w:rFonts w:ascii="Amiri" w:hAnsi="Amiri" w:cs="Amiri"/>
                <w:sz w:val="26"/>
                <w:szCs w:val="26"/>
                <w:rtl/>
              </w:rPr>
              <w:t>احسب المشتقة</w:t>
            </w:r>
            <w:r w:rsidRPr="00EE28AA">
              <w:rPr>
                <w:rFonts w:ascii="Amiri" w:hAnsi="Amiri" w:cs="Amiri"/>
                <w:position w:val="-14"/>
                <w:sz w:val="26"/>
                <w:szCs w:val="26"/>
              </w:rPr>
              <w:object w:dxaOrig="639" w:dyaOrig="400" w14:anchorId="2CE4E12B">
                <v:shape id="_x0000_i1558" type="#_x0000_t75" style="width:32.25pt;height:20.25pt" o:ole="">
                  <v:imagedata r:id="rId954" o:title=""/>
                </v:shape>
                <o:OLEObject Type="Embed" ProgID="Equation.DSMT4" ShapeID="_x0000_i1558" DrawAspect="Content" ObjectID="_1822085222" r:id="rId1013"/>
              </w:object>
            </w:r>
            <w:r w:rsidRPr="00EE28AA">
              <w:rPr>
                <w:rFonts w:ascii="Amiri" w:hAnsi="Amiri" w:cs="Amiri"/>
                <w:sz w:val="26"/>
                <w:szCs w:val="26"/>
                <w:rtl/>
              </w:rPr>
              <w:t xml:space="preserve"> للدوال </w:t>
            </w:r>
            <w:r w:rsidRPr="00EE28AA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EE28AA">
              <w:rPr>
                <w:rFonts w:ascii="Amiri" w:hAnsi="Amiri" w:cs="Amiri" w:hint="cs"/>
                <w:sz w:val="26"/>
                <w:szCs w:val="26"/>
                <w:rtl/>
              </w:rPr>
              <w:t xml:space="preserve"> المعطاة</w:t>
            </w:r>
            <w:r w:rsidRPr="00EE28AA">
              <w:rPr>
                <w:rFonts w:ascii="Amiri" w:hAnsi="Amiri" w:cs="Amiri"/>
                <w:sz w:val="26"/>
                <w:szCs w:val="26"/>
                <w:rtl/>
              </w:rPr>
              <w:t>:</w:t>
            </w:r>
          </w:p>
          <w:p w14:paraId="0B61C787" w14:textId="269240DF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    </w:t>
            </w:r>
            <w:r w:rsidRPr="00EE28AA">
              <w:rPr>
                <w:rFonts w:ascii="Amiri" w:hAnsi="Amiri" w:cs="Amiri"/>
                <w:b/>
                <w:bCs/>
                <w:color w:val="FF0000"/>
                <w:position w:val="-14"/>
                <w:sz w:val="26"/>
                <w:szCs w:val="26"/>
              </w:rPr>
              <w:object w:dxaOrig="2060" w:dyaOrig="400" w14:anchorId="3D77CE08">
                <v:shape id="_x0000_i1559" type="#_x0000_t75" style="width:102.75pt;height:20.25pt" o:ole="">
                  <v:imagedata r:id="rId1014" o:title=""/>
                </v:shape>
                <o:OLEObject Type="Embed" ProgID="Equation.DSMT4" ShapeID="_x0000_i1559" DrawAspect="Content" ObjectID="_1822085223" r:id="rId1015"/>
              </w:object>
            </w:r>
          </w:p>
          <w:p w14:paraId="41302F54" w14:textId="53CF82D4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</w:t>
            </w:r>
            <w:r w:rsidRPr="00EE28AA">
              <w:rPr>
                <w:rFonts w:ascii="Amiri" w:hAnsi="Amiri" w:cs="Amiri"/>
                <w:b/>
                <w:bCs/>
                <w:color w:val="FF0000"/>
                <w:position w:val="-24"/>
                <w:sz w:val="26"/>
                <w:szCs w:val="26"/>
              </w:rPr>
              <w:object w:dxaOrig="2299" w:dyaOrig="620" w14:anchorId="3827CC91">
                <v:shape id="_x0000_i1560" type="#_x0000_t75" style="width:114.75pt;height:30.75pt" o:ole="">
                  <v:imagedata r:id="rId1016" o:title=""/>
                </v:shape>
                <o:OLEObject Type="Embed" ProgID="Equation.DSMT4" ShapeID="_x0000_i1560" DrawAspect="Content" ObjectID="_1822085224" r:id="rId1017"/>
              </w:object>
            </w:r>
          </w:p>
          <w:p w14:paraId="70948693" w14:textId="5ADAD45C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</w:t>
            </w:r>
            <w:r w:rsidRPr="00EE28AA">
              <w:rPr>
                <w:rFonts w:ascii="Amiri" w:hAnsi="Amiri" w:cs="Amiri"/>
                <w:b/>
                <w:bCs/>
                <w:color w:val="FF0000"/>
                <w:position w:val="-18"/>
                <w:sz w:val="26"/>
                <w:szCs w:val="26"/>
              </w:rPr>
              <w:object w:dxaOrig="2120" w:dyaOrig="480" w14:anchorId="69DFB156">
                <v:shape id="_x0000_i1561" type="#_x0000_t75" style="width:105.75pt;height:24pt" o:ole="">
                  <v:imagedata r:id="rId1018" o:title=""/>
                </v:shape>
                <o:OLEObject Type="Embed" ProgID="Equation.DSMT4" ShapeID="_x0000_i1561" DrawAspect="Content" ObjectID="_1822085225" r:id="rId1019"/>
              </w:object>
            </w: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     </w:t>
            </w:r>
          </w:p>
          <w:p w14:paraId="0CFBA62C" w14:textId="6BA029D1" w:rsidR="00EE28AA" w:rsidRPr="00EE28AA" w:rsidRDefault="00D77D4D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A7125BE" wp14:editId="0488CE1E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74295</wp:posOffset>
                      </wp:positionV>
                      <wp:extent cx="3114675" cy="2895600"/>
                      <wp:effectExtent l="0" t="0" r="28575" b="19050"/>
                      <wp:wrapNone/>
                      <wp:docPr id="1555417479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675" cy="2895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93B3D" w14:textId="53CB16DC" w:rsidR="00D77D4D" w:rsidRDefault="00D77D4D" w:rsidP="00D77D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38CEDD" wp14:editId="6B64BF10">
                                        <wp:extent cx="2715895" cy="2639014"/>
                                        <wp:effectExtent l="0" t="0" r="8255" b="9525"/>
                                        <wp:docPr id="16889815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68556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15895" cy="2639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7125BE" id="_x0000_s1070" style="position:absolute;left:0;text-align:left;margin-left:4.95pt;margin-top:5.85pt;width:245.25pt;height:228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" fillcolor="white [3201]" strokecolor="white [3212]" strokeweight="2pt">
                      <v:textbox>
                        <w:txbxContent>
                          <w:p w14:paraId="3BD93B3D" w14:textId="53CB16DC" w:rsidR="00D77D4D" w:rsidRDefault="00D77D4D" w:rsidP="00D77D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8CEDD" wp14:editId="6B64BF10">
                                  <wp:extent cx="2715895" cy="2639014"/>
                                  <wp:effectExtent l="0" t="0" r="8255" b="9525"/>
                                  <wp:docPr id="16889815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68556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95" cy="2639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E28AA"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</w:t>
            </w:r>
            <w:r w:rsidR="00EE28AA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EE28AA"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EE28AA" w:rsidRPr="00EE28AA">
              <w:rPr>
                <w:rFonts w:ascii="Amiri" w:hAnsi="Amiri" w:cs="Amiri"/>
                <w:b/>
                <w:bCs/>
                <w:color w:val="FF0000"/>
                <w:position w:val="-18"/>
                <w:sz w:val="26"/>
                <w:szCs w:val="26"/>
              </w:rPr>
              <w:object w:dxaOrig="2420" w:dyaOrig="480" w14:anchorId="45A32834">
                <v:shape id="_x0000_i1562" type="#_x0000_t75" style="width:120.75pt;height:24pt" o:ole="">
                  <v:imagedata r:id="rId1020" o:title=""/>
                </v:shape>
                <o:OLEObject Type="Embed" ProgID="Equation.DSMT4" ShapeID="_x0000_i1562" DrawAspect="Content" ObjectID="_1822085226" r:id="rId1021"/>
              </w:object>
            </w:r>
          </w:p>
          <w:p w14:paraId="2D22A7B3" w14:textId="77777777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 </w:t>
            </w:r>
            <w:r w:rsidRPr="00EE28AA">
              <w:rPr>
                <w:rFonts w:ascii="Amiri" w:hAnsi="Amiri" w:cs="Amiri"/>
                <w:b/>
                <w:bCs/>
                <w:color w:val="FF0000"/>
                <w:position w:val="-28"/>
                <w:sz w:val="26"/>
                <w:szCs w:val="26"/>
              </w:rPr>
              <w:object w:dxaOrig="1900" w:dyaOrig="680" w14:anchorId="1F4A2550">
                <v:shape id="_x0000_i1563" type="#_x0000_t75" style="width:95.25pt;height:33.75pt" o:ole="">
                  <v:imagedata r:id="rId1022" o:title=""/>
                </v:shape>
                <o:OLEObject Type="Embed" ProgID="Equation.DSMT4" ShapeID="_x0000_i1563" DrawAspect="Content" ObjectID="_1822085227" r:id="rId1023"/>
              </w:object>
            </w: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</w:t>
            </w:r>
          </w:p>
          <w:p w14:paraId="25883CF8" w14:textId="77777777" w:rsidR="00EE28AA" w:rsidRPr="00EE28AA" w:rsidRDefault="00EE28AA" w:rsidP="00CC37B1">
            <w:pPr>
              <w:bidi/>
              <w:spacing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EE28AA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  </w:t>
            </w:r>
            <w:r w:rsidRPr="00EE28AA">
              <w:rPr>
                <w:rFonts w:ascii="Amiri" w:hAnsi="Amiri" w:cs="Amiri"/>
                <w:b/>
                <w:bCs/>
                <w:color w:val="FF0000"/>
                <w:position w:val="-24"/>
                <w:sz w:val="26"/>
                <w:szCs w:val="26"/>
              </w:rPr>
              <w:object w:dxaOrig="2220" w:dyaOrig="620" w14:anchorId="7A864068">
                <v:shape id="_x0000_i1564" type="#_x0000_t75" style="width:111pt;height:30.75pt" o:ole="">
                  <v:imagedata r:id="rId1024" o:title=""/>
                </v:shape>
                <o:OLEObject Type="Embed" ProgID="Equation.DSMT4" ShapeID="_x0000_i1564" DrawAspect="Content" ObjectID="_1822085228" r:id="rId1025"/>
              </w:object>
            </w:r>
          </w:p>
          <w:p w14:paraId="068CA5C0" w14:textId="77777777" w:rsidR="00EE28AA" w:rsidRDefault="00EE28AA" w:rsidP="00EE28AA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482C04E2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1215745C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7A9807DB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00EFE47C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0E9CA9B1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042BB3F5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655B5EEA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458C3E59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3CD61073" w14:textId="77777777" w:rsidR="00CC37B1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678B893D" w14:textId="0B18B57C" w:rsidR="00CC37B1" w:rsidRPr="00CC37B1" w:rsidRDefault="00CC37B1" w:rsidP="00CC37B1">
            <w:pPr>
              <w:bidi/>
              <w:spacing w:line="223" w:lineRule="auto"/>
              <w:rPr>
                <w:rFonts w:cs="Simplified Arabic"/>
                <w:color w:val="C00000"/>
                <w:rtl/>
              </w:rPr>
            </w:pPr>
            <w:r w:rsidRPr="00CC37B1">
              <w:rPr>
                <w:rFonts w:ascii="Amiri" w:eastAsia="Calibri" w:hAnsi="Amiri" w:cs="Amiri" w:hint="cs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>ت</w:t>
            </w:r>
            <w:r w:rsidRPr="00CC37B1">
              <w:rPr>
                <w:rFonts w:ascii="Amiri" w:eastAsia="Calibri" w:hAnsi="Amiri" w:cs="Amiri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>مرين</w:t>
            </w:r>
            <w:r w:rsidR="00AF2D62">
              <w:rPr>
                <w:rFonts w:ascii="Amiri" w:eastAsia="Calibri" w:hAnsi="Amiri" w:cs="Amiri" w:hint="cs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 xml:space="preserve"> (واجب)</w:t>
            </w:r>
          </w:p>
          <w:p w14:paraId="51CB261A" w14:textId="77777777" w:rsidR="00CC37B1" w:rsidRPr="00FC496C" w:rsidRDefault="00CC37B1" w:rsidP="00CC37B1">
            <w:pPr>
              <w:bidi/>
              <w:spacing w:line="223" w:lineRule="auto"/>
              <w:rPr>
                <w:rFonts w:cs="Simplified Arabic"/>
                <w:rtl/>
              </w:rPr>
            </w:pPr>
          </w:p>
          <w:p w14:paraId="7E032939" w14:textId="394D9543" w:rsidR="00CC37B1" w:rsidRPr="007D00A8" w:rsidRDefault="007D00A8" w:rsidP="00CC37B1">
            <w:pPr>
              <w:pStyle w:val="Paragraphedeliste"/>
              <w:bidi/>
              <w:ind w:left="64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eastAsia="Calibri" w:hAnsi="Amiri" w:cs="Amiri"/>
                <w:sz w:val="24"/>
                <w:szCs w:val="24"/>
                <w:lang w:bidi="ar-DZ"/>
              </w:rPr>
              <w:t>I</w:t>
            </w:r>
            <w:r w:rsidRPr="007D00A8">
              <w:rPr>
                <w:rFonts w:ascii="Amiri" w:hAnsi="Amiri" w:cs="Amiri" w:hint="cs"/>
                <w:sz w:val="24"/>
                <w:szCs w:val="24"/>
                <w:rtl/>
                <w:lang w:bidi="ar-DZ"/>
              </w:rPr>
              <w:t>)</w:t>
            </w:r>
            <w:r w:rsidR="00CC37B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CC37B1"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الدالة</w:t>
            </w:r>
            <w:r w:rsidR="00CC37B1" w:rsidRPr="007D00A8">
              <w:rPr>
                <w:position w:val="-10"/>
                <w:sz w:val="26"/>
                <w:szCs w:val="26"/>
                <w:lang w:bidi="ar-DZ"/>
              </w:rPr>
              <w:object w:dxaOrig="240" w:dyaOrig="260" w14:anchorId="709FC965">
                <v:shape id="_x0000_i1900" type="#_x0000_t75" style="width:12pt;height:12.75pt" o:ole="">
                  <v:imagedata r:id="rId1026" o:title=""/>
                </v:shape>
                <o:OLEObject Type="Embed" ProgID="Equation.DSMT4" ShapeID="_x0000_i1900" DrawAspect="Content" ObjectID="_1822085229" r:id="rId1027"/>
              </w:object>
            </w:r>
            <w:r w:rsidR="00CC37B1"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معرفة على</w:t>
            </w:r>
            <w:r w:rsidR="00CC37B1"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المجال </w:t>
            </w:r>
            <w:r w:rsidR="00CC37B1" w:rsidRPr="007D00A8">
              <w:rPr>
                <w:position w:val="-14"/>
                <w:sz w:val="26"/>
                <w:szCs w:val="26"/>
                <w:lang w:bidi="ar-DZ"/>
              </w:rPr>
              <w:object w:dxaOrig="740" w:dyaOrig="400" w14:anchorId="3CFE1AB5">
                <v:shape id="_x0000_i1901" type="#_x0000_t75" style="width:37.5pt;height:20.25pt" o:ole="">
                  <v:imagedata r:id="rId1028" o:title=""/>
                </v:shape>
                <o:OLEObject Type="Embed" ProgID="Equation.DSMT4" ShapeID="_x0000_i1901" DrawAspect="Content" ObjectID="_1822085230" r:id="rId1029"/>
              </w:object>
            </w:r>
            <w:r w:rsidR="00CC37B1"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 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:</w:t>
            </w:r>
            <w:r w:rsidR="00CC37B1" w:rsidRPr="007D00A8">
              <w:rPr>
                <w:position w:val="-14"/>
                <w:sz w:val="26"/>
                <w:szCs w:val="26"/>
                <w:lang w:bidi="ar-DZ"/>
              </w:rPr>
              <w:object w:dxaOrig="1820" w:dyaOrig="400" w14:anchorId="7B5364B2">
                <v:shape id="_x0000_i1902" type="#_x0000_t75" style="width:90.75pt;height:20.25pt" o:ole="">
                  <v:imagedata r:id="rId1030" o:title=""/>
                </v:shape>
                <o:OLEObject Type="Embed" ProgID="Equation.DSMT4" ShapeID="_x0000_i1902" DrawAspect="Content" ObjectID="_1822085231" r:id="rId1031"/>
              </w:object>
            </w:r>
            <w:r w:rsidR="00CC37B1" w:rsidRPr="007D00A8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</w:p>
          <w:p w14:paraId="5A515875" w14:textId="77777777" w:rsidR="00CC37B1" w:rsidRPr="007D00A8" w:rsidRDefault="00CC37B1" w:rsidP="007D00A8">
            <w:pPr>
              <w:numPr>
                <w:ilvl w:val="0"/>
                <w:numId w:val="25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ادرس اتجاه تغير الدالة</w:t>
            </w:r>
            <w:r w:rsidRPr="007D00A8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40" w:dyaOrig="260" w14:anchorId="494B03CA">
                <v:shape id="_x0000_i2594" type="#_x0000_t75" style="width:12pt;height:12.75pt" o:ole="">
                  <v:imagedata r:id="rId1032" o:title=""/>
                </v:shape>
                <o:OLEObject Type="Embed" ProgID="Equation.DSMT4" ShapeID="_x0000_i2594" DrawAspect="Content" ObjectID="_1822085232" r:id="rId1033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شكل جدول تغيراتها </w:t>
            </w:r>
          </w:p>
          <w:p w14:paraId="7DBB57F1" w14:textId="77777777" w:rsidR="00CC37B1" w:rsidRPr="007D00A8" w:rsidRDefault="00CC37B1" w:rsidP="007D00A8">
            <w:pPr>
              <w:numPr>
                <w:ilvl w:val="0"/>
                <w:numId w:val="25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bookmarkStart w:id="0" w:name="_Hlk134045282"/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بيّن أن المعادلة 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80" w:dyaOrig="400" w14:anchorId="5DDD316D">
                <v:shape id="_x0000_i2651" type="#_x0000_t75" style="width:48.75pt;height:20.25pt" o:ole="">
                  <v:imagedata r:id="rId1034" o:title=""/>
                </v:shape>
                <o:OLEObject Type="Embed" ProgID="Equation.DSMT4" ShapeID="_x0000_i2651" DrawAspect="Content" ObjectID="_1822085233" r:id="rId1035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تقبل حلا وحيدا</w:t>
            </w:r>
            <w:r w:rsidRPr="007D00A8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40" w:dyaOrig="220" w14:anchorId="09BE02A9">
                <v:shape id="_x0000_i2652" type="#_x0000_t75" style="width:12pt;height:11.25pt" o:ole="">
                  <v:imagedata r:id="rId1036" o:title=""/>
                </v:shape>
                <o:OLEObject Type="Embed" ProgID="Equation.DSMT4" ShapeID="_x0000_i2652" DrawAspect="Content" ObjectID="_1822085234" r:id="rId1037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في المجال </w:t>
            </w:r>
            <w:r w:rsidRPr="007D00A8">
              <w:rPr>
                <w:position w:val="-14"/>
                <w:sz w:val="26"/>
                <w:szCs w:val="26"/>
                <w:lang w:bidi="ar-DZ"/>
              </w:rPr>
              <w:object w:dxaOrig="740" w:dyaOrig="400" w14:anchorId="5978BBA0">
                <v:shape id="_x0000_i2653" type="#_x0000_t75" style="width:37.5pt;height:20.25pt" o:ole="">
                  <v:imagedata r:id="rId1028" o:title=""/>
                </v:shape>
                <o:OLEObject Type="Embed" ProgID="Equation.DSMT4" ShapeID="_x0000_i2653" DrawAspect="Content" ObjectID="_1822085235" r:id="rId1038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ثم تحقق أن: 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 </w:t>
            </w:r>
            <w:r w:rsidRPr="007D00A8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280" w:dyaOrig="320" w14:anchorId="07C2C5BD">
                <v:shape id="_x0000_i2654" type="#_x0000_t75" style="width:63.75pt;height:15.75pt" o:ole="">
                  <v:imagedata r:id="rId1039" o:title=""/>
                </v:shape>
                <o:OLEObject Type="Embed" ProgID="Equation.DSMT4" ShapeID="_x0000_i2654" DrawAspect="Content" ObjectID="_1822085236" r:id="rId1040"/>
              </w:object>
            </w:r>
          </w:p>
          <w:p w14:paraId="1729B7C8" w14:textId="77777777" w:rsidR="00CC37B1" w:rsidRPr="007D00A8" w:rsidRDefault="00CC37B1" w:rsidP="007D00A8">
            <w:pPr>
              <w:numPr>
                <w:ilvl w:val="0"/>
                <w:numId w:val="25"/>
              </w:numPr>
              <w:bidi/>
              <w:ind w:left="773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استنتج اشارة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20" w:dyaOrig="400" w14:anchorId="5628AA9E">
                <v:shape id="_x0000_i2655" type="#_x0000_t75" style="width:31.5pt;height:20.25pt" o:ole="">
                  <v:imagedata r:id="rId1041" o:title=""/>
                </v:shape>
                <o:OLEObject Type="Embed" ProgID="Equation.DSMT4" ShapeID="_x0000_i2655" DrawAspect="Content" ObjectID="_1822085237" r:id="rId1042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على المجال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740" w:dyaOrig="400" w14:anchorId="712649C2">
                <v:shape id="_x0000_i2656" type="#_x0000_t75" style="width:37.5pt;height:20.25pt" o:ole="">
                  <v:imagedata r:id="rId1043" o:title=""/>
                </v:shape>
                <o:OLEObject Type="Embed" ProgID="Equation.DSMT4" ShapeID="_x0000_i2656" DrawAspect="Content" ObjectID="_1822085238" r:id="rId1044"/>
              </w:object>
            </w:r>
          </w:p>
          <w:p w14:paraId="367C379E" w14:textId="1E44DC64" w:rsidR="00CC37B1" w:rsidRPr="007D00A8" w:rsidRDefault="00CC37B1" w:rsidP="00CC37B1">
            <w:pPr>
              <w:pStyle w:val="Paragraphedeliste"/>
              <w:bidi/>
              <w:ind w:left="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7D00A8">
              <w:rPr>
                <w:rFonts w:ascii="Amiri" w:eastAsia="Calibri" w:hAnsi="Amiri" w:cs="Amiri"/>
                <w:b/>
                <w:bCs/>
                <w:sz w:val="26"/>
                <w:szCs w:val="26"/>
              </w:rPr>
              <w:t>(II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val="en-US" w:bidi="ar-DZ"/>
              </w:rPr>
              <w:t xml:space="preserve"> نعتبر الدالة</w:t>
            </w:r>
            <w:r w:rsidRPr="007D00A8">
              <w:rPr>
                <w:position w:val="-4"/>
                <w:sz w:val="26"/>
                <w:szCs w:val="26"/>
                <w:lang w:val="en-US" w:bidi="ar-DZ"/>
              </w:rPr>
              <w:object w:dxaOrig="240" w:dyaOrig="260" w14:anchorId="64E899ED">
                <v:shape id="_x0000_i2657" type="#_x0000_t75" style="width:12pt;height:12.75pt" o:ole="">
                  <v:imagedata r:id="rId1045" o:title=""/>
                </v:shape>
                <o:OLEObject Type="Embed" ProgID="Equation.DSMT4" ShapeID="_x0000_i2657" DrawAspect="Content" ObjectID="_1822085239" r:id="rId1046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المعرفة على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المجال </w:t>
            </w:r>
            <w:r w:rsidRPr="007D00A8">
              <w:rPr>
                <w:position w:val="-14"/>
                <w:sz w:val="26"/>
                <w:szCs w:val="26"/>
                <w:lang w:bidi="ar-DZ"/>
              </w:rPr>
              <w:object w:dxaOrig="740" w:dyaOrig="400" w14:anchorId="4A65FC14">
                <v:shape id="_x0000_i2658" type="#_x0000_t75" style="width:37.5pt;height:20.25pt" o:ole="">
                  <v:imagedata r:id="rId1047" o:title=""/>
                </v:shape>
                <o:OLEObject Type="Embed" ProgID="Equation.DSMT4" ShapeID="_x0000_i2658" DrawAspect="Content" ObjectID="_1822085240" r:id="rId1048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كما 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يلي 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: </w:t>
            </w:r>
            <w:r w:rsidRPr="007D00A8">
              <w:rPr>
                <w:position w:val="-24"/>
                <w:sz w:val="26"/>
                <w:szCs w:val="26"/>
                <w:lang w:bidi="ar-DZ"/>
              </w:rPr>
              <w:object w:dxaOrig="2140" w:dyaOrig="620" w14:anchorId="45846315">
                <v:shape id="_x0000_i2659" type="#_x0000_t75" style="width:107.25pt;height:31.5pt" o:ole="">
                  <v:imagedata r:id="rId1049" o:title=""/>
                </v:shape>
                <o:OLEObject Type="Embed" ProgID="Equation.DSMT4" ShapeID="_x0000_i2659" DrawAspect="Content" ObjectID="_1822085241" r:id="rId1050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</w:r>
            <w:r w:rsid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      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وليكن</w:t>
            </w:r>
            <w:r w:rsidRPr="007D00A8">
              <w:rPr>
                <w:position w:val="-14"/>
                <w:sz w:val="26"/>
                <w:szCs w:val="26"/>
                <w:lang w:bidi="ar-DZ"/>
              </w:rPr>
              <w:object w:dxaOrig="540" w:dyaOrig="400" w14:anchorId="02D9F1FA">
                <v:shape id="_x0000_i2660" type="#_x0000_t75" style="width:27.75pt;height:20.25pt" o:ole="">
                  <v:imagedata r:id="rId1051" o:title=""/>
                </v:shape>
                <o:OLEObject Type="Embed" ProgID="Equation.DSMT4" ShapeID="_x0000_i2660" DrawAspect="Content" ObjectID="_1822085242" r:id="rId1052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تمثيلها البياني في المستوي المنسوب إلى المعلم المتعامد المتجانس</w:t>
            </w:r>
            <w:r w:rsidRPr="007D00A8">
              <w:rPr>
                <w:position w:val="-18"/>
                <w:sz w:val="26"/>
                <w:szCs w:val="26"/>
              </w:rPr>
              <w:object w:dxaOrig="740" w:dyaOrig="480" w14:anchorId="7E24B306">
                <v:shape id="_x0000_i2661" type="#_x0000_t75" style="width:36.75pt;height:24pt" o:ole="">
                  <v:imagedata r:id="rId614" o:title=""/>
                </v:shape>
                <o:OLEObject Type="Embed" ProgID="Equation.DSMT4" ShapeID="_x0000_i2661" DrawAspect="Content" ObjectID="_1822085243" r:id="rId1053"/>
              </w:object>
            </w:r>
            <w:r w:rsidR="007D00A8">
              <w:rPr>
                <w:rFonts w:hint="cs"/>
                <w:sz w:val="26"/>
                <w:szCs w:val="26"/>
                <w:rtl/>
              </w:rPr>
              <w:t xml:space="preserve">  </w:t>
            </w:r>
            <w:proofErr w:type="gramStart"/>
            <w:r w:rsidR="007D00A8">
              <w:rPr>
                <w:rFonts w:hint="cs"/>
                <w:sz w:val="26"/>
                <w:szCs w:val="26"/>
                <w:rtl/>
              </w:rPr>
              <w:t xml:space="preserve">   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(</w:t>
            </w:r>
            <w:proofErr w:type="gramEnd"/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الوحدة </w:t>
            </w:r>
            <w:r w:rsidRPr="007D00A8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499" w:dyaOrig="279" w14:anchorId="60F4D7A7">
                <v:shape id="_x0000_i2662" type="#_x0000_t75" style="width:24.75pt;height:14.25pt" o:ole="">
                  <v:imagedata r:id="rId1054" o:title=""/>
                </v:shape>
                <o:OLEObject Type="Embed" ProgID="Equation.DSMT4" ShapeID="_x0000_i2662" DrawAspect="Content" ObjectID="_1822085244" r:id="rId1055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)</w:t>
            </w:r>
          </w:p>
          <w:p w14:paraId="566E7892" w14:textId="46A47CF1" w:rsidR="00CC37B1" w:rsidRPr="007D00A8" w:rsidRDefault="00CC37B1" w:rsidP="007D00A8">
            <w:pPr>
              <w:pStyle w:val="Paragraphedeliste"/>
              <w:numPr>
                <w:ilvl w:val="0"/>
                <w:numId w:val="26"/>
              </w:numPr>
              <w:bidi/>
              <w:ind w:left="631" w:hanging="284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بين أن</w:t>
            </w:r>
            <w:r w:rsidR="007E3DD5" w:rsidRPr="007D00A8">
              <w:rPr>
                <w:rFonts w:ascii="Amiri" w:hAnsi="Amiri" w:cs="Amiri"/>
                <w:sz w:val="26"/>
                <w:szCs w:val="26"/>
                <w:lang w:bidi="ar-DZ"/>
              </w:rPr>
              <w:t>: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  </w:t>
            </w:r>
            <w:r w:rsidRPr="007D00A8">
              <w:rPr>
                <w:position w:val="-22"/>
                <w:sz w:val="26"/>
                <w:szCs w:val="26"/>
                <w:lang w:bidi="ar-DZ"/>
              </w:rPr>
              <w:object w:dxaOrig="1680" w:dyaOrig="480" w14:anchorId="2C0216C8">
                <v:shape id="_x0000_i2663" type="#_x0000_t75" style="width:84pt;height:24pt" o:ole="">
                  <v:imagedata r:id="rId1056" o:title=""/>
                </v:shape>
                <o:OLEObject Type="Embed" ProgID="Equation.DSMT4" ShapeID="_x0000_i2663" DrawAspect="Content" ObjectID="_1822085245" r:id="rId1057"/>
              </w:object>
            </w:r>
            <w:r w:rsidRPr="007D00A8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فسر النتيجة هندسيا ثم احسب </w:t>
            </w:r>
            <w:r w:rsidRPr="007D00A8">
              <w:rPr>
                <w:position w:val="-20"/>
                <w:sz w:val="26"/>
                <w:szCs w:val="26"/>
                <w:lang w:bidi="ar-DZ"/>
              </w:rPr>
              <w:object w:dxaOrig="1060" w:dyaOrig="460" w14:anchorId="6730CCD2">
                <v:shape id="_x0000_i2664" type="#_x0000_t75" style="width:53.25pt;height:23.25pt" o:ole="">
                  <v:imagedata r:id="rId1058" o:title=""/>
                </v:shape>
                <o:OLEObject Type="Embed" ProgID="Equation.DSMT4" ShapeID="_x0000_i2664" DrawAspect="Content" ObjectID="_1822085246" r:id="rId1059"/>
              </w:object>
            </w:r>
          </w:p>
          <w:bookmarkEnd w:id="0"/>
          <w:p w14:paraId="67146083" w14:textId="7159CF01" w:rsidR="00CC37B1" w:rsidRPr="007D00A8" w:rsidRDefault="00CC37B1" w:rsidP="007D00A8">
            <w:pPr>
              <w:numPr>
                <w:ilvl w:val="0"/>
                <w:numId w:val="26"/>
              </w:numPr>
              <w:bidi/>
              <w:ind w:left="631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أ</w:t>
            </w:r>
            <w:r w:rsidRPr="007D00A8">
              <w:rPr>
                <w:rFonts w:ascii="Amiri" w:hAnsi="Amiri" w:cs="Amiri"/>
                <w:b/>
                <w:bCs/>
                <w:sz w:val="26"/>
                <w:szCs w:val="26"/>
              </w:rPr>
              <w:t xml:space="preserve"> (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بين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أنه من أجل كل عدد حقيقي </w:t>
            </w:r>
            <w:r w:rsidRPr="007D00A8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 w14:anchorId="562E9025">
                <v:shape id="_x0000_i2140" type="#_x0000_t75" style="width:12pt;height:10.5pt" o:ole="">
                  <v:imagedata r:id="rId1060" o:title=""/>
                </v:shape>
                <o:OLEObject Type="Embed" ProgID="Equation.DSMT4" ShapeID="_x0000_i2140" DrawAspect="Content" ObjectID="_1822085247" r:id="rId1061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740" w:dyaOrig="400" w14:anchorId="535CBEF2">
                <v:shape id="_x0000_i2141" type="#_x0000_t75" style="width:37.5pt;height:20.25pt" o:ole="">
                  <v:imagedata r:id="rId1062" o:title=""/>
                </v:shape>
                <o:OLEObject Type="Embed" ProgID="Equation.DSMT4" ShapeID="_x0000_i2141" DrawAspect="Content" ObjectID="_1822085248" r:id="rId1063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فإن</w:t>
            </w:r>
            <w:r w:rsidR="007E3DD5" w:rsidRPr="007D00A8">
              <w:rPr>
                <w:rFonts w:ascii="Amiri" w:hAnsi="Amiri" w:cs="Amiri"/>
                <w:sz w:val="26"/>
                <w:szCs w:val="26"/>
                <w:lang w:bidi="ar-DZ"/>
              </w:rPr>
              <w:t>:</w: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  </w:t>
            </w:r>
            <w:r w:rsidRPr="007D00A8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1400" w:dyaOrig="660" w14:anchorId="28162C26">
                <v:shape id="_x0000_i2142" type="#_x0000_t75" style="width:69.75pt;height:33.75pt" o:ole="">
                  <v:imagedata r:id="rId1064" o:title=""/>
                </v:shape>
                <o:OLEObject Type="Embed" ProgID="Equation.DSMT4" ShapeID="_x0000_i2142" DrawAspect="Content" ObjectID="_1822085249" r:id="rId1065"/>
              </w:object>
            </w:r>
          </w:p>
          <w:p w14:paraId="13C77BE0" w14:textId="77777777" w:rsidR="00CC37B1" w:rsidRPr="007D00A8" w:rsidRDefault="00CC37B1" w:rsidP="00CC37B1">
            <w:pPr>
              <w:bidi/>
              <w:contextualSpacing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7D00A8">
              <w:rPr>
                <w:rFonts w:ascii="Amiri" w:hAnsi="Amiri" w:cs="Amiri" w:hint="cs"/>
                <w:b/>
                <w:bCs/>
                <w:sz w:val="26"/>
                <w:szCs w:val="26"/>
                <w:rtl/>
                <w:lang w:bidi="ar-DZ"/>
              </w:rPr>
              <w:t xml:space="preserve">       ب</w:t>
            </w:r>
            <w:r w:rsidRPr="007D00A8"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  <w:t xml:space="preserve"> (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</w:rPr>
              <w:t>استنتج</w:t>
            </w:r>
            <w:r w:rsidRPr="007D00A8">
              <w:rPr>
                <w:rFonts w:ascii="Amiri" w:hAnsi="Amiri" w:cs="Amiri"/>
                <w:sz w:val="26"/>
                <w:szCs w:val="26"/>
                <w:rtl/>
              </w:rPr>
              <w:t xml:space="preserve"> اتجاه تغير الدالة </w:t>
            </w:r>
            <w:r w:rsidRPr="007D00A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75A8664C">
                <v:shape id="_x0000_i2143" type="#_x0000_t75" style="width:12pt;height:12.75pt" o:ole="">
                  <v:imagedata r:id="rId1066" o:title=""/>
                </v:shape>
                <o:OLEObject Type="Embed" ProgID="Equation.DSMT4" ShapeID="_x0000_i2143" DrawAspect="Content" ObjectID="_1822085250" r:id="rId1067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>،ثم شكل جدول تغيراتها</w:t>
            </w:r>
            <w:r w:rsidRPr="007D00A8">
              <w:rPr>
                <w:rFonts w:ascii="Amiri" w:hAnsi="Amiri" w:cs="Amiri"/>
                <w:sz w:val="26"/>
                <w:szCs w:val="26"/>
                <w:lang w:bidi="ar-DZ"/>
              </w:rPr>
              <w:br/>
            </w:r>
            <w:r w:rsidRPr="007D00A8">
              <w:rPr>
                <w:rFonts w:ascii="Amiri" w:hAnsi="Amiri" w:cs="Amiri" w:hint="cs"/>
                <w:b/>
                <w:bCs/>
                <w:sz w:val="26"/>
                <w:szCs w:val="26"/>
                <w:rtl/>
                <w:lang w:bidi="ar-DZ"/>
              </w:rPr>
              <w:t xml:space="preserve">        ج</w:t>
            </w:r>
            <w:r w:rsidRPr="007D00A8">
              <w:rPr>
                <w:rFonts w:ascii="Amiri" w:hAnsi="Amiri" w:cs="Amiri"/>
                <w:b/>
                <w:bCs/>
                <w:sz w:val="26"/>
                <w:szCs w:val="26"/>
              </w:rPr>
              <w:t xml:space="preserve"> (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بين أن: </w:t>
            </w:r>
            <w:r w:rsidRPr="007D00A8">
              <w:rPr>
                <w:rFonts w:ascii="Amiri" w:hAnsi="Amiri" w:cs="Amiri"/>
                <w:position w:val="-26"/>
                <w:sz w:val="26"/>
                <w:szCs w:val="26"/>
                <w:lang w:bidi="ar-DZ"/>
              </w:rPr>
              <w:object w:dxaOrig="1820" w:dyaOrig="680" w14:anchorId="58697029">
                <v:shape id="_x0000_i2144" type="#_x0000_t75" style="width:90.75pt;height:33.75pt" o:ole="">
                  <v:imagedata r:id="rId1068" o:title=""/>
                </v:shape>
                <o:OLEObject Type="Embed" ProgID="Equation.DSMT4" ShapeID="_x0000_i2144" DrawAspect="Content" ObjectID="_1822085251" r:id="rId1069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، عين حصرا للعدد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20" w:dyaOrig="400" w14:anchorId="6000CD27">
                <v:shape id="_x0000_i2145" type="#_x0000_t75" style="width:30.75pt;height:20.25pt" o:ole="">
                  <v:imagedata r:id="rId1070" o:title=""/>
                </v:shape>
                <o:OLEObject Type="Embed" ProgID="Equation.DSMT4" ShapeID="_x0000_i2145" DrawAspect="Content" ObjectID="_1822085252" r:id="rId1071"/>
              </w:object>
            </w:r>
          </w:p>
          <w:p w14:paraId="66E804A2" w14:textId="77777777" w:rsidR="00CC37B1" w:rsidRPr="007D00A8" w:rsidRDefault="00CC37B1" w:rsidP="007D00A8">
            <w:pPr>
              <w:numPr>
                <w:ilvl w:val="0"/>
                <w:numId w:val="26"/>
              </w:numPr>
              <w:bidi/>
              <w:ind w:left="631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D00A8">
              <w:rPr>
                <w:rFonts w:ascii="Amiri" w:hAnsi="Amiri" w:cs="Amiri" w:hint="cs"/>
                <w:b/>
                <w:bCs/>
                <w:sz w:val="26"/>
                <w:szCs w:val="26"/>
                <w:rtl/>
                <w:lang w:bidi="ar-DZ"/>
              </w:rPr>
              <w:t>أ</w:t>
            </w:r>
            <w:r w:rsidRPr="007D00A8"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  <w:t xml:space="preserve"> (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ليكن المنحنى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</w:rPr>
              <w:object w:dxaOrig="400" w:dyaOrig="400" w14:anchorId="19CB3F77">
                <v:shape id="_x0000_i2146" type="#_x0000_t75" style="width:20.25pt;height:20.25pt" o:ole="">
                  <v:imagedata r:id="rId1072" o:title=""/>
                </v:shape>
                <o:OLEObject Type="Embed" ProgID="Equation.DSMT4" ShapeID="_x0000_i2146" DrawAspect="Content" ObjectID="_1822085253" r:id="rId1073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</w:rPr>
              <w:t xml:space="preserve"> الذي معادلته </w:t>
            </w:r>
            <w:r w:rsidRPr="007D00A8">
              <w:rPr>
                <w:rFonts w:ascii="Amiri" w:hAnsi="Amiri" w:cs="Amiri"/>
                <w:position w:val="-10"/>
                <w:sz w:val="26"/>
                <w:szCs w:val="26"/>
              </w:rPr>
              <w:object w:dxaOrig="859" w:dyaOrig="340" w14:anchorId="254E7A18">
                <v:shape id="_x0000_i2147" type="#_x0000_t75" style="width:42.75pt;height:17.25pt" o:ole="">
                  <v:imagedata r:id="rId1074" o:title=""/>
                </v:shape>
                <o:OLEObject Type="Embed" ProgID="Equation.DSMT4" ShapeID="_x0000_i2147" DrawAspect="Content" ObjectID="_1822085254" r:id="rId1075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احسب </w:t>
            </w:r>
            <w:r w:rsidRPr="007D00A8">
              <w:rPr>
                <w:rFonts w:ascii="Amiri" w:hAnsi="Amiri" w:cs="Amiri"/>
                <w:position w:val="-20"/>
                <w:sz w:val="26"/>
                <w:szCs w:val="26"/>
                <w:lang w:bidi="ar-DZ"/>
              </w:rPr>
              <w:object w:dxaOrig="1800" w:dyaOrig="480" w14:anchorId="4EAEB798">
                <v:shape id="_x0000_i2148" type="#_x0000_t75" style="width:90pt;height:24pt" o:ole="">
                  <v:imagedata r:id="rId1076" o:title=""/>
                </v:shape>
                <o:OLEObject Type="Embed" ProgID="Equation.DSMT4" ShapeID="_x0000_i2148" DrawAspect="Content" ObjectID="_1822085255" r:id="rId1077"/>
              </w:objec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ثم فسر النتيجة هندسيا.</w:t>
            </w:r>
          </w:p>
          <w:p w14:paraId="6E06A6E5" w14:textId="77777777" w:rsidR="00CC37B1" w:rsidRPr="007D00A8" w:rsidRDefault="00CC37B1" w:rsidP="00CC37B1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7D00A8">
              <w:rPr>
                <w:rFonts w:ascii="Amiri" w:hAnsi="Amiri" w:cs="Amiri" w:hint="cs"/>
                <w:b/>
                <w:bCs/>
                <w:sz w:val="26"/>
                <w:szCs w:val="26"/>
                <w:rtl/>
                <w:lang w:bidi="ar-DZ"/>
              </w:rPr>
              <w:t xml:space="preserve">     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ب</w:t>
            </w:r>
            <w:r w:rsidRPr="007D00A8">
              <w:rPr>
                <w:rFonts w:ascii="Amiri" w:hAnsi="Amiri" w:cs="Amiri"/>
                <w:sz w:val="26"/>
                <w:szCs w:val="26"/>
              </w:rPr>
              <w:t xml:space="preserve"> (</w:t>
            </w:r>
            <w:r w:rsidRPr="007D00A8">
              <w:rPr>
                <w:rFonts w:ascii="Amiri" w:hAnsi="Amiri" w:cs="Amiri" w:hint="cs"/>
                <w:sz w:val="26"/>
                <w:szCs w:val="26"/>
                <w:rtl/>
              </w:rPr>
              <w:t>ادرس</w:t>
            </w:r>
            <w:r w:rsidRPr="007D00A8">
              <w:rPr>
                <w:rFonts w:ascii="Amiri" w:hAnsi="Amiri" w:cs="Amiri"/>
                <w:sz w:val="26"/>
                <w:szCs w:val="26"/>
                <w:rtl/>
              </w:rPr>
              <w:t xml:space="preserve"> الوضع النسبي للمنحنى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</w:rPr>
              <w:object w:dxaOrig="540" w:dyaOrig="400" w14:anchorId="1FC629FF">
                <v:shape id="_x0000_i2149" type="#_x0000_t75" style="width:27.75pt;height:20.25pt" o:ole="">
                  <v:imagedata r:id="rId1078" o:title=""/>
                </v:shape>
                <o:OLEObject Type="Embed" ProgID="Equation.DSMT4" ShapeID="_x0000_i2149" DrawAspect="Content" ObjectID="_1822085256" r:id="rId1079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بالنسبة إلى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</w:rPr>
              <w:object w:dxaOrig="400" w:dyaOrig="400" w14:anchorId="1045E512">
                <v:shape id="_x0000_i2150" type="#_x0000_t75" style="width:20.25pt;height:20.25pt" o:ole="">
                  <v:imagedata r:id="rId1072" o:title=""/>
                </v:shape>
                <o:OLEObject Type="Embed" ProgID="Equation.DSMT4" ShapeID="_x0000_i2150" DrawAspect="Content" ObjectID="_1822085257" r:id="rId1080"/>
              </w:object>
            </w:r>
          </w:p>
          <w:p w14:paraId="103D9C8D" w14:textId="77777777" w:rsidR="00CC37B1" w:rsidRPr="007D00A8" w:rsidRDefault="00CC37B1" w:rsidP="00CC37B1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      ج</w:t>
            </w:r>
            <w:r w:rsidRPr="007D00A8">
              <w:rPr>
                <w:rFonts w:ascii="Amiri" w:hAnsi="Amiri" w:cs="Amiri"/>
                <w:sz w:val="26"/>
                <w:szCs w:val="26"/>
                <w:lang w:bidi="ar-DZ"/>
              </w:rPr>
              <w:t xml:space="preserve"> (</w:t>
            </w:r>
            <w:r w:rsidRPr="007D00A8">
              <w:rPr>
                <w:rFonts w:ascii="Amiri" w:hAnsi="Amiri" w:cs="Amiri"/>
                <w:sz w:val="26"/>
                <w:szCs w:val="26"/>
                <w:rtl/>
              </w:rPr>
              <w:t xml:space="preserve">اكتب معادلة المماس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</w:rPr>
              <w:object w:dxaOrig="400" w:dyaOrig="400" w14:anchorId="64719750">
                <v:shape id="_x0000_i2151" type="#_x0000_t75" style="width:20.25pt;height:20.25pt" o:ole="">
                  <v:imagedata r:id="rId1081" o:title=""/>
                </v:shape>
                <o:OLEObject Type="Embed" ProgID="Equation.DSMT4" ShapeID="_x0000_i2151" DrawAspect="Content" ObjectID="_1822085258" r:id="rId1082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للمنحنى </w:t>
            </w:r>
            <w:r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540" w:dyaOrig="400" w14:anchorId="74C6C59B">
                <v:shape id="_x0000_i2152" type="#_x0000_t75" style="width:27.75pt;height:20.25pt" o:ole="">
                  <v:imagedata r:id="rId1083" o:title=""/>
                </v:shape>
                <o:OLEObject Type="Embed" ProgID="Equation.DSMT4" ShapeID="_x0000_i2152" DrawAspect="Content" ObjectID="_1822085259" r:id="rId1084"/>
              </w:object>
            </w:r>
            <w:r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عند النقطة ذات الفاصلة </w:t>
            </w:r>
            <w:r w:rsidRPr="007D00A8">
              <w:rPr>
                <w:rFonts w:ascii="Amiri" w:hAnsi="Amiri" w:cs="Amiri"/>
                <w:sz w:val="26"/>
                <w:szCs w:val="26"/>
                <w:lang w:bidi="ar-DZ"/>
              </w:rPr>
              <w:t>.1</w:t>
            </w:r>
          </w:p>
          <w:p w14:paraId="26AB7C5B" w14:textId="1C941316" w:rsidR="00CC37B1" w:rsidRPr="007D00A8" w:rsidRDefault="007E3DD5" w:rsidP="007D00A8">
            <w:pPr>
              <w:numPr>
                <w:ilvl w:val="0"/>
                <w:numId w:val="26"/>
              </w:numPr>
              <w:bidi/>
              <w:ind w:left="489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7ACF693" wp14:editId="29C7E1E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158115</wp:posOffset>
                      </wp:positionV>
                      <wp:extent cx="2924175" cy="2867025"/>
                      <wp:effectExtent l="0" t="0" r="28575" b="28575"/>
                      <wp:wrapNone/>
                      <wp:docPr id="1548736049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4175" cy="2867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85E515" w14:textId="29EBB267" w:rsidR="007E3DD5" w:rsidRDefault="007E3DD5" w:rsidP="007E3DD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27F1E8" wp14:editId="1966D54A">
                                        <wp:extent cx="2715895" cy="2639014"/>
                                        <wp:effectExtent l="0" t="0" r="8255" b="9525"/>
                                        <wp:docPr id="42574779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68556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15895" cy="2639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ACF693" id="Rectangle 62" o:spid="_x0000_s1071" style="position:absolute;left:0;text-align:left;margin-left:3.45pt;margin-top:12.45pt;width:230.25pt;height:225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" fillcolor="white [3201]" strokecolor="white [3212]" strokeweight="2pt">
                      <v:textbox>
                        <w:txbxContent>
                          <w:p w14:paraId="6385E515" w14:textId="29EBB267" w:rsidR="007E3DD5" w:rsidRDefault="007E3DD5" w:rsidP="007E3D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7F1E8" wp14:editId="1966D54A">
                                  <wp:extent cx="2715895" cy="2639014"/>
                                  <wp:effectExtent l="0" t="0" r="8255" b="9525"/>
                                  <wp:docPr id="42574779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68556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95" cy="2639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C37B1" w:rsidRPr="007D00A8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أنشئ </w:t>
            </w:r>
            <w:r w:rsidR="00CC37B1"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20" w:dyaOrig="400" w14:anchorId="0897BA95">
                <v:shape id="_x0000_i2153" type="#_x0000_t75" style="width:21pt;height:20.25pt" o:ole="">
                  <v:imagedata r:id="rId1085" o:title=""/>
                </v:shape>
                <o:OLEObject Type="Embed" ProgID="Equation.DSMT4" ShapeID="_x0000_i2153" DrawAspect="Content" ObjectID="_1822085260" r:id="rId1086"/>
              </w:object>
            </w:r>
            <w:r w:rsidR="00CC37B1"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، </w:t>
            </w:r>
            <w:r w:rsidR="00CC37B1" w:rsidRPr="007D00A8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540" w:dyaOrig="400" w14:anchorId="3FDD8F91">
                <v:shape id="_x0000_i2154" type="#_x0000_t75" style="width:27.75pt;height:20.25pt" o:ole="">
                  <v:imagedata r:id="rId1087" o:title=""/>
                </v:shape>
                <o:OLEObject Type="Embed" ProgID="Equation.DSMT4" ShapeID="_x0000_i2154" DrawAspect="Content" ObjectID="_1822085261" r:id="rId1088"/>
              </w:object>
            </w:r>
            <w:r w:rsidR="00CC37B1" w:rsidRPr="007D00A8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</w:t>
            </w:r>
            <w:r w:rsidR="00CC37B1" w:rsidRPr="007D00A8">
              <w:rPr>
                <w:rFonts w:ascii="Amiri" w:hAnsi="Amiri" w:cs="Amiri"/>
                <w:position w:val="-14"/>
                <w:sz w:val="26"/>
                <w:szCs w:val="26"/>
              </w:rPr>
              <w:object w:dxaOrig="400" w:dyaOrig="400" w14:anchorId="31D97250">
                <v:shape id="_x0000_i2155" type="#_x0000_t75" style="width:20.25pt;height:20.25pt" o:ole="">
                  <v:imagedata r:id="rId1072" o:title=""/>
                </v:shape>
                <o:OLEObject Type="Embed" ProgID="Equation.DSMT4" ShapeID="_x0000_i2155" DrawAspect="Content" ObjectID="_1822085262" r:id="rId1089"/>
              </w:object>
            </w:r>
          </w:p>
          <w:p w14:paraId="470AB4E3" w14:textId="77777777" w:rsidR="00B22875" w:rsidRDefault="00B22875" w:rsidP="00B2287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6C558560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6D625625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54940F01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4679540B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B21B3F3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39A92E79" w14:textId="77777777" w:rsidR="007E3DD5" w:rsidRDefault="007E3DD5" w:rsidP="007E3DD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0E206949" w14:textId="77777777" w:rsidR="007E3DD5" w:rsidRDefault="007E3DD5" w:rsidP="007E3DD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072FBB73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4E31EE81" w14:textId="77777777" w:rsidR="007D00A8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81EE79D" w14:textId="4A0B3064" w:rsidR="007D00A8" w:rsidRPr="00523874" w:rsidRDefault="007D00A8" w:rsidP="007D00A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44A84C4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82016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7C913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DB47F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65956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2201E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B031F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79C74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4DE635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956F5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DE71E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C424A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BDDE1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EFD517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2B6F3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5760A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2403A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AC990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774AF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8443D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2A917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1AD18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E4FF7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62A10E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D7A4D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DACE8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31DA6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944E3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89D28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5E352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29BDC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63813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61251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D81ABF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0598844" w14:textId="77777777" w:rsidR="00124F8B" w:rsidRDefault="00124F8B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FED20A" wp14:editId="60CC7F34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76401581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2AA0F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6F32E866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ED20A" id="_x0000_s1072" style="position:absolute;left:0;text-align:left;margin-left:-46.15pt;margin-top:66.05pt;width:543pt;height:53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M+Fl1p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66B2AA0F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6F32E866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38E93A" wp14:editId="425808CC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41323325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0BEEB" w14:textId="77777777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34A90767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8E93A" id="_x0000_s1073" style="position:absolute;left:0;text-align:left;margin-left:-44.65pt;margin-top:.8pt;width:100.5pt;height:5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IsRNT3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2100BEEB" w14:textId="77777777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34A90767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5652D3" wp14:editId="78B444E3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36360830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B5D57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652D3" id="_x0000_s1074" style="position:absolute;left:0;text-align:left;margin-left:396.35pt;margin-top:-.7pt;width:100.5pt;height:6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3W59Dn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7FFB5D57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C3A94F" wp14:editId="0B430475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30982510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57900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1B5FD49C" w14:textId="379F9C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5566B" w:rsidRPr="00F5566B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الدالة اللوغاريتم العشري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C3A94F" id="_x0000_s1075" style="position:absolute;left:0;text-align:left;margin-left:66.35pt;margin-top:1.55pt;width:323.25pt;height:58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" fillcolor="white [3212]" strokecolor="black [3213]" strokeweight="2pt">
                <v:textbox>
                  <w:txbxContent>
                    <w:p w14:paraId="41E57900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1B5FD49C" w14:textId="379F9C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F5566B" w:rsidRPr="00F5566B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الدالة اللوغاريتم العشري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45CD5D6A" w14:textId="77777777" w:rsidR="00124F8B" w:rsidRDefault="00124F8B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28574A3" w14:textId="77777777" w:rsidR="00124F8B" w:rsidRPr="00792B9B" w:rsidRDefault="00124F8B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2FC7CA1D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04D875D9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F2DB735" w14:textId="77777777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17DA60FF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51109BE6" w14:textId="77777777" w:rsidTr="00395266">
        <w:trPr>
          <w:trHeight w:val="12240"/>
        </w:trPr>
        <w:tc>
          <w:tcPr>
            <w:tcW w:w="1278" w:type="dxa"/>
          </w:tcPr>
          <w:p w14:paraId="1EA18C36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68CA6A5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E1D62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E1FB60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755DD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9E5514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32B4C9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4E58A9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AC3CD6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A6B7B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E3608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FB85A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942D9E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AED11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197DBC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9D6861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5E3917A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650BCB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265096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25B7F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0F3D86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EB8107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5CE72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51C539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ABF262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226F09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AE8D5E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163D5B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E0AA79E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9CD45F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301295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E9C7D19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053822CB" w14:textId="77777777" w:rsidR="00A34288" w:rsidRDefault="00A34288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</w:p>
          <w:p w14:paraId="238AAE0E" w14:textId="09EA868A" w:rsidR="006D190B" w:rsidRPr="00EB335F" w:rsidRDefault="006D190B" w:rsidP="00A34288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</w:rPr>
              <w:t>دالة اللوغاريتم العشري</w:t>
            </w:r>
          </w:p>
          <w:p w14:paraId="1A44087C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تعريف:</w:t>
            </w:r>
          </w:p>
          <w:p w14:paraId="3F0635C5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EB335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نسمي 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دالة اللوغاريتم العشري الدالة التي نرمز إليها بالرمز"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380" w:dyaOrig="320" w14:anchorId="6202E2B2">
                <v:shape id="_x0000_i1565" type="#_x0000_t75" style="width:18.75pt;height:15.75pt" o:ole="">
                  <v:imagedata r:id="rId1090" o:title=""/>
                </v:shape>
                <o:OLEObject Type="Embed" ProgID="Equation.DSMT4" ShapeID="_x0000_i1565" DrawAspect="Content" ObjectID="_1822085263" r:id="rId1091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" والمعرفة على المجال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23BFAC6B">
                <v:shape id="_x0000_i1566" type="#_x0000_t75" style="width:39.75pt;height:20.25pt" o:ole="">
                  <v:imagedata r:id="rId728" o:title=""/>
                </v:shape>
                <o:OLEObject Type="Embed" ProgID="Equation.DSMT4" ShapeID="_x0000_i1566" DrawAspect="Content" ObjectID="_1822085264" r:id="rId1092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بـِ:</w:t>
            </w:r>
          </w:p>
          <w:p w14:paraId="5CBE886E" w14:textId="7AC13FDC" w:rsidR="006D190B" w:rsidRPr="00EB335F" w:rsidRDefault="006D190B" w:rsidP="00C17539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position w:val="-24"/>
                <w:sz w:val="26"/>
                <w:szCs w:val="26"/>
              </w:rPr>
              <w:object w:dxaOrig="1280" w:dyaOrig="620" w14:anchorId="0B4651FA">
                <v:shape id="_x0000_i1567" type="#_x0000_t75" style="width:63.75pt;height:30.75pt" o:ole="">
                  <v:imagedata r:id="rId1093" o:title=""/>
                </v:shape>
                <o:OLEObject Type="Embed" ProgID="Equation.DSMT4" ShapeID="_x0000_i1567" DrawAspect="Content" ObjectID="_1822085265" r:id="rId1094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</w:p>
          <w:p w14:paraId="45A599CC" w14:textId="559B843C" w:rsidR="006D190B" w:rsidRPr="00EB335F" w:rsidRDefault="006D190B" w:rsidP="00A34288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ملاحظة: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840" w:dyaOrig="320" w14:anchorId="23C393C7">
                <v:shape id="_x0000_i1568" type="#_x0000_t75" style="width:42pt;height:15.75pt" o:ole="">
                  <v:imagedata r:id="rId1095" o:title=""/>
                </v:shape>
                <o:OLEObject Type="Embed" ProgID="Equation.DSMT4" ShapeID="_x0000_i1568" DrawAspect="Content" ObjectID="_1822085266" r:id="rId1096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و  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940" w:dyaOrig="320" w14:anchorId="2108F65D">
                <v:shape id="_x0000_i1569" type="#_x0000_t75" style="width:47.25pt;height:15.75pt" o:ole="">
                  <v:imagedata r:id="rId1097" o:title=""/>
                </v:shape>
                <o:OLEObject Type="Embed" ProgID="Equation.DSMT4" ShapeID="_x0000_i1569" DrawAspect="Content" ObjectID="_1822085267" r:id="rId1098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D09FE66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خواص:</w:t>
            </w:r>
          </w:p>
          <w:p w14:paraId="0371805A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>من أجل كل عددين حقيقيين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6FE002AF">
                <v:shape id="_x0000_i1570" type="#_x0000_t75" style="width:9.75pt;height:11.25pt" o:ole="">
                  <v:imagedata r:id="rId726" o:title=""/>
                </v:shape>
                <o:OLEObject Type="Embed" ProgID="Equation.DSMT4" ShapeID="_x0000_i1570" DrawAspect="Content" ObjectID="_1822085268" r:id="rId1099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7FD3D68D">
                <v:shape id="_x0000_i1571" type="#_x0000_t75" style="width:9.75pt;height:14.25pt" o:ole="">
                  <v:imagedata r:id="rId773" o:title=""/>
                </v:shape>
                <o:OLEObject Type="Embed" ProgID="Equation.DSMT4" ShapeID="_x0000_i1571" DrawAspect="Content" ObjectID="_1822085269" r:id="rId1100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7CDADD79">
                <v:shape id="_x0000_i1572" type="#_x0000_t75" style="width:39.75pt;height:20.25pt" o:ole="">
                  <v:imagedata r:id="rId728" o:title=""/>
                </v:shape>
                <o:OLEObject Type="Embed" ProgID="Equation.DSMT4" ShapeID="_x0000_i1572" DrawAspect="Content" ObjectID="_1822085270" r:id="rId1101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ومن أجل عدد صحيح نسبي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736F6DB4">
                <v:shape id="_x0000_i1573" type="#_x0000_t75" style="width:11.25pt;height:9.75pt" o:ole="">
                  <v:imagedata r:id="rId810" o:title=""/>
                </v:shape>
                <o:OLEObject Type="Embed" ProgID="Equation.DSMT4" ShapeID="_x0000_i1573" DrawAspect="Content" ObjectID="_1822085271" r:id="rId1102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لدينا:</w:t>
            </w:r>
          </w:p>
          <w:p w14:paraId="3455A263" w14:textId="77777777" w:rsidR="006D190B" w:rsidRPr="00EB335F" w:rsidRDefault="006D190B" w:rsidP="006C4628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2220" w:dyaOrig="400" w14:anchorId="14D0913F">
                <v:shape id="_x0000_i1574" type="#_x0000_t75" style="width:111pt;height:20.25pt" o:ole="">
                  <v:imagedata r:id="rId1103" o:title=""/>
                </v:shape>
                <o:OLEObject Type="Embed" ProgID="Equation.DSMT4" ShapeID="_x0000_i1574" DrawAspect="Content" ObjectID="_1822085272" r:id="rId1104"/>
              </w:object>
            </w:r>
          </w:p>
          <w:p w14:paraId="54437174" w14:textId="77777777" w:rsidR="006D190B" w:rsidRPr="00EB335F" w:rsidRDefault="006D190B" w:rsidP="006C4628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EB335F">
              <w:rPr>
                <w:rFonts w:ascii="Amiri" w:hAnsi="Amiri" w:cs="Amiri"/>
                <w:position w:val="-28"/>
                <w:sz w:val="26"/>
                <w:szCs w:val="26"/>
              </w:rPr>
              <w:object w:dxaOrig="2200" w:dyaOrig="680" w14:anchorId="2060E54C">
                <v:shape id="_x0000_i1575" type="#_x0000_t75" style="width:110.25pt;height:33.75pt" o:ole="">
                  <v:imagedata r:id="rId1105" o:title=""/>
                </v:shape>
                <o:OLEObject Type="Embed" ProgID="Equation.DSMT4" ShapeID="_x0000_i1575" DrawAspect="Content" ObjectID="_1822085273" r:id="rId1106"/>
              </w:object>
            </w:r>
          </w:p>
          <w:p w14:paraId="3A643F8A" w14:textId="77777777" w:rsidR="006D190B" w:rsidRPr="00EB335F" w:rsidRDefault="006D190B" w:rsidP="006C4628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position w:val="-16"/>
                <w:sz w:val="26"/>
                <w:szCs w:val="26"/>
              </w:rPr>
              <w:object w:dxaOrig="1700" w:dyaOrig="440" w14:anchorId="40494C0E">
                <v:shape id="_x0000_i1576" type="#_x0000_t75" style="width:84.75pt;height:21.75pt" o:ole="">
                  <v:imagedata r:id="rId1107" o:title=""/>
                </v:shape>
                <o:OLEObject Type="Embed" ProgID="Equation.DSMT4" ShapeID="_x0000_i1576" DrawAspect="Content" ObjectID="_1822085274" r:id="rId1108"/>
              </w:object>
            </w:r>
          </w:p>
          <w:p w14:paraId="32E66727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حالة خاصة:</w:t>
            </w:r>
          </w:p>
          <w:p w14:paraId="4C100AB9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>من أجل كل عدد صحيح نسبي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56F79ECF">
                <v:shape id="_x0000_i1577" type="#_x0000_t75" style="width:11.25pt;height:9.75pt" o:ole="">
                  <v:imagedata r:id="rId810" o:title=""/>
                </v:shape>
                <o:OLEObject Type="Embed" ProgID="Equation.DSMT4" ShapeID="_x0000_i1577" DrawAspect="Content" ObjectID="_1822085275" r:id="rId1109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EB335F">
              <w:rPr>
                <w:rFonts w:ascii="Amiri" w:hAnsi="Amiri" w:cs="Amiri"/>
                <w:position w:val="-16"/>
                <w:sz w:val="26"/>
                <w:szCs w:val="26"/>
              </w:rPr>
              <w:object w:dxaOrig="1320" w:dyaOrig="440" w14:anchorId="74945059">
                <v:shape id="_x0000_i1578" type="#_x0000_t75" style="width:66pt;height:21.75pt" o:ole="">
                  <v:imagedata r:id="rId1110" o:title=""/>
                </v:shape>
                <o:OLEObject Type="Embed" ProgID="Equation.DSMT4" ShapeID="_x0000_i1578" DrawAspect="Content" ObjectID="_1822085276" r:id="rId1111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لأن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940" w:dyaOrig="320" w14:anchorId="78DB6EC6">
                <v:shape id="_x0000_i1579" type="#_x0000_t75" style="width:47.25pt;height:15.75pt" o:ole="">
                  <v:imagedata r:id="rId1097" o:title=""/>
                </v:shape>
                <o:OLEObject Type="Embed" ProgID="Equation.DSMT4" ShapeID="_x0000_i1579" DrawAspect="Content" ObjectID="_1822085277" r:id="rId1112"/>
              </w:object>
            </w:r>
            <w:r w:rsidRPr="00EB335F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1E7846F5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خاصية: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</w:p>
          <w:p w14:paraId="0746E020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الدالة "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380" w:dyaOrig="320" w14:anchorId="1535994B">
                <v:shape id="_x0000_i1580" type="#_x0000_t75" style="width:18.75pt;height:15.75pt" o:ole="">
                  <v:imagedata r:id="rId1113" o:title=""/>
                </v:shape>
                <o:OLEObject Type="Embed" ProgID="Equation.DSMT4" ShapeID="_x0000_i1580" DrawAspect="Content" ObjectID="_1822085278" r:id="rId1114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" متزايدة تماما على المجال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800" w:dyaOrig="400" w14:anchorId="4446935C">
                <v:shape id="_x0000_i1581" type="#_x0000_t75" style="width:39.75pt;height:20.25pt" o:ole="">
                  <v:imagedata r:id="rId728" o:title=""/>
                </v:shape>
                <o:OLEObject Type="Embed" ProgID="Equation.DSMT4" ShapeID="_x0000_i1581" DrawAspect="Content" ObjectID="_1822085279" r:id="rId1115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4510EB2A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نتيجة: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</w:p>
          <w:p w14:paraId="351A854C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إذا كان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62900457">
                <v:shape id="_x0000_i1582" type="#_x0000_t75" style="width:12pt;height:9.75pt" o:ole="">
                  <v:imagedata r:id="rId1116" o:title=""/>
                </v:shape>
                <o:OLEObject Type="Embed" ProgID="Equation.DSMT4" ShapeID="_x0000_i1582" DrawAspect="Content" ObjectID="_1822085280" r:id="rId1117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عددا حقيقيا حيث 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1480" w:dyaOrig="320" w14:anchorId="4A03683A">
                <v:shape id="_x0000_i1583" type="#_x0000_t75" style="width:74.25pt;height:15.75pt" o:ole="">
                  <v:imagedata r:id="rId1118" o:title=""/>
                </v:shape>
                <o:OLEObject Type="Embed" ProgID="Equation.DSMT4" ShapeID="_x0000_i1583" DrawAspect="Content" ObjectID="_1822085281" r:id="rId1119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 فإن   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620" w:dyaOrig="320" w14:anchorId="7FC2651D">
                <v:shape id="_x0000_i1584" type="#_x0000_t75" style="width:81pt;height:15.75pt" o:ole="">
                  <v:imagedata r:id="rId1120" o:title=""/>
                </v:shape>
                <o:OLEObject Type="Embed" ProgID="Equation.DSMT4" ShapeID="_x0000_i1584" DrawAspect="Content" ObjectID="_1822085282" r:id="rId1121"/>
              </w:object>
            </w:r>
          </w:p>
          <w:p w14:paraId="557882AF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مثال:</w:t>
            </w:r>
          </w:p>
          <w:p w14:paraId="0B3A57C2" w14:textId="77777777" w:rsidR="006D190B" w:rsidRPr="00EB335F" w:rsidRDefault="006D190B" w:rsidP="006D190B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 نعتبر العدد الحقيقي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00" w14:anchorId="5FAE06E3">
                <v:shape id="_x0000_i1585" type="#_x0000_t75" style="width:12pt;height:9.75pt" o:ole="">
                  <v:imagedata r:id="rId1122" o:title=""/>
                </v:shape>
                <o:OLEObject Type="Embed" ProgID="Equation.DSMT4" ShapeID="_x0000_i1585" DrawAspect="Content" ObjectID="_1822085283" r:id="rId1123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بحيث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380" w:dyaOrig="360" w14:anchorId="324B2E53">
                <v:shape id="_x0000_i1586" type="#_x0000_t75" style="width:69pt;height:18pt" o:ole="">
                  <v:imagedata r:id="rId1124" o:title=""/>
                </v:shape>
                <o:OLEObject Type="Embed" ProgID="Equation.DSMT4" ShapeID="_x0000_i1586" DrawAspect="Content" ObjectID="_1822085284" r:id="rId1125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30A0130" w14:textId="77777777" w:rsidR="004608F2" w:rsidRDefault="006D190B" w:rsidP="00C17539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لدينا 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1300" w:dyaOrig="320" w14:anchorId="093CE34C">
                <v:shape id="_x0000_i1587" type="#_x0000_t75" style="width:65.25pt;height:15.75pt" o:ole="">
                  <v:imagedata r:id="rId1126" o:title=""/>
                </v:shape>
                <o:OLEObject Type="Embed" ProgID="Equation.DSMT4" ShapeID="_x0000_i1587" DrawAspect="Content" ObjectID="_1822085285" r:id="rId1127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EB335F">
              <w:rPr>
                <w:rFonts w:ascii="Amiri" w:hAnsi="Amiri" w:cs="Amiri" w:hint="cs"/>
                <w:sz w:val="26"/>
                <w:szCs w:val="26"/>
                <w:rtl/>
              </w:rPr>
              <w:t>ومنه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2320" w:dyaOrig="360" w14:anchorId="7FE89679">
                <v:shape id="_x0000_i1588" type="#_x0000_t75" style="width:116.25pt;height:18pt" o:ole="">
                  <v:imagedata r:id="rId1128" o:title=""/>
                </v:shape>
                <o:OLEObject Type="Embed" ProgID="Equation.DSMT4" ShapeID="_x0000_i1588" DrawAspect="Content" ObjectID="_1822085286" r:id="rId1129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 نجد هكذا أن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280" w:dyaOrig="320" w14:anchorId="18E1A52F">
                <v:shape id="_x0000_i1589" type="#_x0000_t75" style="width:63.75pt;height:15.75pt" o:ole="">
                  <v:imagedata r:id="rId1130" o:title=""/>
                </v:shape>
                <o:OLEObject Type="Embed" ProgID="Equation.DSMT4" ShapeID="_x0000_i1589" DrawAspect="Content" ObjectID="_1822085287" r:id="rId1131"/>
              </w:object>
            </w:r>
          </w:p>
          <w:p w14:paraId="0AF33302" w14:textId="77777777" w:rsidR="00C17539" w:rsidRDefault="00C17539" w:rsidP="00C17539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9565EC5" w14:textId="27B90E2E" w:rsidR="00C17539" w:rsidRPr="00C17539" w:rsidRDefault="00C17539" w:rsidP="00C17539">
            <w:pPr>
              <w:bidi/>
              <w:spacing w:line="276" w:lineRule="auto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C17539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تمرين: 100 و101 ص 109</w:t>
            </w:r>
          </w:p>
        </w:tc>
        <w:tc>
          <w:tcPr>
            <w:tcW w:w="1179" w:type="dxa"/>
          </w:tcPr>
          <w:p w14:paraId="417E8EB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35286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5C5DF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E1EED8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E50CEE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1451E4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7FF93A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9F30F8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524204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384EAA" w14:textId="77777777" w:rsidR="00C17539" w:rsidRDefault="00C17539" w:rsidP="00C1753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FA9727" w14:textId="6AD97A40" w:rsidR="00C17539" w:rsidRPr="00C17539" w:rsidRDefault="00C17539" w:rsidP="00C17539">
            <w:pPr>
              <w:bidi/>
              <w:rPr>
                <w:rFonts w:ascii="Amiri" w:hAnsi="Amiri" w:cs="Amiri"/>
                <w:color w:val="C00000"/>
                <w:sz w:val="28"/>
                <w:szCs w:val="28"/>
                <w:rtl/>
              </w:rPr>
            </w:pPr>
            <w:r w:rsidRPr="00C17539">
              <w:rPr>
                <w:rFonts w:ascii="Amiri" w:hAnsi="Amiri" w:cs="Amiri"/>
                <w:color w:val="C00000"/>
                <w:sz w:val="28"/>
                <w:szCs w:val="28"/>
                <w:rtl/>
              </w:rPr>
              <w:t>الإشارة الى أهمية اللوغاريتم العشري في مختلف المجالات</w:t>
            </w:r>
          </w:p>
          <w:p w14:paraId="638DEFC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34625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AE3EB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A7A28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13F96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53B9C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0A437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CBB72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3D209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1906A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20B91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69765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ED5F9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78ECF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28642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97EA0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1D31E9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D33C8CB" w14:textId="5FF295DF" w:rsidR="00F86A29" w:rsidRDefault="00F86A29" w:rsidP="00F86A29">
      <w:pPr>
        <w:bidi/>
        <w:ind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3611BB" wp14:editId="0140B71D">
                <wp:simplePos x="0" y="0"/>
                <wp:positionH relativeFrom="column">
                  <wp:posOffset>-566420</wp:posOffset>
                </wp:positionH>
                <wp:positionV relativeFrom="paragraph">
                  <wp:posOffset>-46355</wp:posOffset>
                </wp:positionV>
                <wp:extent cx="1276350" cy="742950"/>
                <wp:effectExtent l="0" t="0" r="19050" b="19050"/>
                <wp:wrapNone/>
                <wp:docPr id="84750737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1BA3A" w14:textId="77777777" w:rsidR="00124F8B" w:rsidRPr="000377BF" w:rsidRDefault="00124F8B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51322201" w14:textId="77777777" w:rsidR="00124F8B" w:rsidRDefault="00124F8B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611BB" id="_x0000_s1076" style="position:absolute;left:0;text-align:left;margin-left:-44.6pt;margin-top:-3.65pt;width:100.5pt;height:5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" fillcolor="white [3201]" strokecolor="black [3213]" strokeweight="2pt">
                <v:textbox>
                  <w:txbxContent>
                    <w:p w14:paraId="4561BA3A" w14:textId="77777777" w:rsidR="00124F8B" w:rsidRPr="000377BF" w:rsidRDefault="00124F8B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51322201" w14:textId="77777777" w:rsidR="00124F8B" w:rsidRDefault="00124F8B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D9D356" wp14:editId="302824A2">
                <wp:simplePos x="0" y="0"/>
                <wp:positionH relativeFrom="column">
                  <wp:posOffset>822960</wp:posOffset>
                </wp:positionH>
                <wp:positionV relativeFrom="paragraph">
                  <wp:posOffset>-27305</wp:posOffset>
                </wp:positionV>
                <wp:extent cx="4105275" cy="742950"/>
                <wp:effectExtent l="0" t="0" r="28575" b="19050"/>
                <wp:wrapNone/>
                <wp:docPr id="141446936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DD03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الأسية واللوغاريتمية</w:t>
                            </w:r>
                          </w:p>
                          <w:p w14:paraId="60839A59" w14:textId="1FD734F8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4608F2" w:rsidRPr="004608F2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المعادلات التفاضلية من الشكل </w:t>
                            </w:r>
                            <w:r w:rsidR="004608F2" w:rsidRPr="004608F2">
                              <w:rPr>
                                <w:rFonts w:ascii="Amiri" w:hAnsi="Amiri" w:cs="Amiri"/>
                                <w:position w:val="-10"/>
                                <w:sz w:val="26"/>
                                <w:szCs w:val="26"/>
                                <w:lang w:bidi="ar-DZ"/>
                              </w:rPr>
                              <w:object w:dxaOrig="1080" w:dyaOrig="320" w14:anchorId="7C945476">
                                <v:shape id="_x0000_i1705" type="#_x0000_t75" style="width:54pt;height:15.75pt" o:ole="">
                                  <v:imagedata r:id="rId1132" o:title=""/>
                                </v:shape>
                                <o:OLEObject Type="Embed" ProgID="Equation.DSMT4" ShapeID="_x0000_i1705" DrawAspect="Content" ObjectID="_1822085334" r:id="rId113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D9D356" id="_x0000_s1077" style="position:absolute;left:0;text-align:left;margin-left:64.8pt;margin-top:-2.15pt;width:323.25pt;height:58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" fillcolor="white [3212]" strokecolor="black [3213]" strokeweight="2pt">
                <v:textbox>
                  <w:txbxContent>
                    <w:p w14:paraId="4038DD03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الأسية واللوغاريتمية</w:t>
                      </w:r>
                    </w:p>
                    <w:p w14:paraId="60839A59" w14:textId="1FD734F8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4608F2" w:rsidRPr="004608F2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المعادلات التفاضلية من الشكل </w:t>
                      </w:r>
                      <w:r w:rsidR="004608F2" w:rsidRPr="004608F2">
                        <w:rPr>
                          <w:rFonts w:ascii="Amiri" w:hAnsi="Amiri" w:cs="Amiri"/>
                          <w:position w:val="-10"/>
                          <w:sz w:val="26"/>
                          <w:szCs w:val="26"/>
                          <w:lang w:bidi="ar-DZ"/>
                        </w:rPr>
                        <w:object w:dxaOrig="1080" w:dyaOrig="320" w14:anchorId="7C945476">
                          <v:shape id="_x0000_i1705" type="#_x0000_t75" style="width:54pt;height:15.75pt" o:ole="">
                            <v:imagedata r:id="rId1132" o:title=""/>
                          </v:shape>
                          <o:OLEObject Type="Embed" ProgID="Equation.DSMT4" ShapeID="_x0000_i1705" DrawAspect="Content" ObjectID="_1822085334" r:id="rId1134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6E2A78" wp14:editId="786C6ADE">
                <wp:simplePos x="0" y="0"/>
                <wp:positionH relativeFrom="column">
                  <wp:posOffset>5014595</wp:posOffset>
                </wp:positionH>
                <wp:positionV relativeFrom="paragraph">
                  <wp:posOffset>-55880</wp:posOffset>
                </wp:positionV>
                <wp:extent cx="1276350" cy="790575"/>
                <wp:effectExtent l="0" t="0" r="19050" b="28575"/>
                <wp:wrapNone/>
                <wp:docPr id="31082255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06560" w14:textId="77777777" w:rsidR="00124F8B" w:rsidRPr="00523874" w:rsidRDefault="00124F8B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2387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E2A78" id="_x0000_s1078" style="position:absolute;left:0;text-align:left;margin-left:394.85pt;margin-top:-4.4pt;width:100.5pt;height:6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" fillcolor="white [3201]" strokecolor="black [3213]" strokeweight="2pt">
                <v:textbox>
                  <w:txbxContent>
                    <w:p w14:paraId="7F106560" w14:textId="77777777" w:rsidR="00124F8B" w:rsidRPr="00523874" w:rsidRDefault="00124F8B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2387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7CE1C2" w14:textId="09A45E18" w:rsidR="00F86A29" w:rsidRDefault="00F86A29" w:rsidP="00F86A29">
      <w:pPr>
        <w:bidi/>
        <w:ind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295FD24" wp14:editId="0BEFE832">
                <wp:simplePos x="0" y="0"/>
                <wp:positionH relativeFrom="column">
                  <wp:posOffset>-567055</wp:posOffset>
                </wp:positionH>
                <wp:positionV relativeFrom="paragraph">
                  <wp:posOffset>419735</wp:posOffset>
                </wp:positionV>
                <wp:extent cx="6896100" cy="638175"/>
                <wp:effectExtent l="0" t="0" r="19050" b="28575"/>
                <wp:wrapNone/>
                <wp:docPr id="7109021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381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CC886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2F65A189" w14:textId="77777777" w:rsidR="00124F8B" w:rsidRPr="000377BF" w:rsidRDefault="00124F8B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5FD24" id="_x0000_s1079" style="position:absolute;left:0;text-align:left;margin-left:-44.65pt;margin-top:33.05pt;width:543pt;height:5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" fillcolor="white [3201]" strokecolor="black [3200]" strokeweight="2pt">
                <v:textbox>
                  <w:txbxContent>
                    <w:p w14:paraId="52BCC886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2F65A189" w14:textId="77777777" w:rsidR="00124F8B" w:rsidRPr="000377BF" w:rsidRDefault="00124F8B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E61AC5" w14:textId="613D59A1" w:rsidR="00124F8B" w:rsidRDefault="00124F8B" w:rsidP="00F86A29">
      <w:pPr>
        <w:bidi/>
        <w:ind w:right="-851"/>
        <w:rPr>
          <w:rFonts w:cstheme="minorHAnsi"/>
          <w:sz w:val="28"/>
          <w:szCs w:val="28"/>
          <w:rtl/>
        </w:rPr>
      </w:pPr>
    </w:p>
    <w:p w14:paraId="16BE6A7A" w14:textId="77777777" w:rsidR="00F86A29" w:rsidRPr="00792B9B" w:rsidRDefault="00F86A29" w:rsidP="00F86A29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124F8B" w:rsidRPr="00792B9B" w14:paraId="3673D540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5E9DF5D2" w14:textId="77777777" w:rsidR="00124F8B" w:rsidRPr="00305590" w:rsidRDefault="00124F8B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6CEC5599" w14:textId="5B154726" w:rsidR="00124F8B" w:rsidRPr="00305590" w:rsidRDefault="00124F8B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419CC665" w14:textId="77777777" w:rsidR="00124F8B" w:rsidRPr="00305590" w:rsidRDefault="00124F8B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124F8B" w:rsidRPr="00792B9B" w14:paraId="209CD16C" w14:textId="77777777" w:rsidTr="00395266">
        <w:trPr>
          <w:trHeight w:val="12240"/>
        </w:trPr>
        <w:tc>
          <w:tcPr>
            <w:tcW w:w="1278" w:type="dxa"/>
          </w:tcPr>
          <w:p w14:paraId="14C8D9CF" w14:textId="77777777" w:rsidR="00124F8B" w:rsidRDefault="00124F8B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858A0B4" w14:textId="77777777" w:rsidR="00124F8B" w:rsidRDefault="00124F8B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B1A16AB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E492EF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E5BB8F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592388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B4F64A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596592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9A9970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FD19DA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D5BAED" w14:textId="77777777" w:rsidR="00124F8B" w:rsidRDefault="00124F8B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710452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BF78C3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588827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010C5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42E634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186441D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6EFE39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BFB675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6B8004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F023F9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A0E26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1B105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4EC1E8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71B52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3E7047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16643F5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B4A0AF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2943E7C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C2E0C31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9671EB" w14:textId="77777777" w:rsidR="00124F8B" w:rsidRDefault="00124F8B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9D0E19" w14:textId="77777777" w:rsidR="00124F8B" w:rsidRPr="00FB5A89" w:rsidRDefault="00124F8B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4732CB18" w14:textId="20908458" w:rsidR="00124F8B" w:rsidRDefault="00124F8B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B4FD99A" w14:textId="77777777" w:rsidR="004A12C4" w:rsidRPr="00EB335F" w:rsidRDefault="00124F8B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</w:rPr>
            </w:pPr>
            <w:r w:rsidRPr="00523874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="004A12C4"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نشاط</w:t>
            </w:r>
          </w:p>
          <w:p w14:paraId="015BCC14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>لتكن الدالة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10710080">
                <v:shape id="_x0000_i1850" type="#_x0000_t75" style="width:12pt;height:12.75pt" o:ole="">
                  <v:imagedata r:id="rId1135" o:title=""/>
                </v:shape>
                <o:OLEObject Type="Embed" ProgID="Equation.DSMT4" ShapeID="_x0000_i1850" DrawAspect="Content" ObjectID="_1822085288" r:id="rId1136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المعرفة على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A2CE113">
                <v:shape id="_x0000_i1851" type="#_x0000_t75" style="width:12.75pt;height:12.75pt" o:ole="">
                  <v:imagedata r:id="rId1137" o:title=""/>
                </v:shape>
                <o:OLEObject Type="Embed" ProgID="Equation.DSMT4" ShapeID="_x0000_i1851" DrawAspect="Content" ObjectID="_1822085289" r:id="rId1138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بالعبارة: 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1280" w:dyaOrig="400" w14:anchorId="06C3870C">
                <v:shape id="_x0000_i1852" type="#_x0000_t75" style="width:63.75pt;height:20.25pt" o:ole="">
                  <v:imagedata r:id="rId1139" o:title=""/>
                </v:shape>
                <o:OLEObject Type="Embed" ProgID="Equation.DSMT4" ShapeID="_x0000_i1852" DrawAspect="Content" ObjectID="_1822085290" r:id="rId1140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1620957A">
                <v:shape id="_x0000_i1853" type="#_x0000_t75" style="width:12.75pt;height:14.25pt" o:ole="">
                  <v:imagedata r:id="rId1141" o:title=""/>
                </v:shape>
                <o:OLEObject Type="Embed" ProgID="Equation.DSMT4" ShapeID="_x0000_i1853" DrawAspect="Content" ObjectID="_1822085291" r:id="rId1142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 حقيقي ثابت.</w:t>
            </w:r>
          </w:p>
          <w:p w14:paraId="39B0DAA8" w14:textId="77777777" w:rsidR="004A12C4" w:rsidRPr="00EB335F" w:rsidRDefault="004A12C4" w:rsidP="006C4628">
            <w:pPr>
              <w:pStyle w:val="Paragraphedeliste"/>
              <w:numPr>
                <w:ilvl w:val="0"/>
                <w:numId w:val="22"/>
              </w:numPr>
              <w:bidi/>
              <w:spacing w:after="200" w:line="276" w:lineRule="auto"/>
              <w:rPr>
                <w:rFonts w:ascii="Amiri" w:hAnsi="Amiri" w:cs="Amiri"/>
                <w:sz w:val="26"/>
                <w:szCs w:val="26"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احسب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600" w:dyaOrig="320" w14:anchorId="7B13330C">
                <v:shape id="_x0000_i1854" type="#_x0000_t75" style="width:30pt;height:15.75pt" o:ole="">
                  <v:imagedata r:id="rId1143" o:title=""/>
                </v:shape>
                <o:OLEObject Type="Embed" ProgID="Equation.DSMT4" ShapeID="_x0000_i1854" DrawAspect="Content" ObjectID="_1822085292" r:id="rId1144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تحقق أن الدالة 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2A9A4960">
                <v:shape id="_x0000_i1855" type="#_x0000_t75" style="width:12pt;height:12.75pt" o:ole="">
                  <v:imagedata r:id="rId1135" o:title=""/>
                </v:shape>
                <o:OLEObject Type="Embed" ProgID="Equation.DSMT4" ShapeID="_x0000_i1855" DrawAspect="Content" ObjectID="_1822085293" r:id="rId1145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حل للمعادلة التفاضلية: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760" w:dyaOrig="320" w14:anchorId="7BFD9EA5">
                <v:shape id="_x0000_i1856" type="#_x0000_t75" style="width:38.25pt;height:15.75pt" o:ole="">
                  <v:imagedata r:id="rId1146" o:title=""/>
                </v:shape>
                <o:OLEObject Type="Embed" ProgID="Equation.DSMT4" ShapeID="_x0000_i1856" DrawAspect="Content" ObjectID="_1822085294" r:id="rId1147"/>
              </w:object>
            </w:r>
          </w:p>
          <w:p w14:paraId="50C12C22" w14:textId="77777777" w:rsidR="004A12C4" w:rsidRPr="00EB335F" w:rsidRDefault="004A12C4" w:rsidP="006C4628">
            <w:pPr>
              <w:pStyle w:val="Paragraphedeliste"/>
              <w:numPr>
                <w:ilvl w:val="0"/>
                <w:numId w:val="23"/>
              </w:numPr>
              <w:bidi/>
              <w:spacing w:after="200" w:line="276" w:lineRule="auto"/>
              <w:ind w:left="424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المعادلة التفاضلية </w:t>
            </w:r>
            <w:r w:rsidRPr="00EB335F">
              <w:rPr>
                <w:rFonts w:ascii="Amiri" w:hAnsi="Amiri" w:cs="Amiri"/>
                <w:color w:val="FF0000"/>
                <w:position w:val="-10"/>
                <w:sz w:val="26"/>
                <w:szCs w:val="26"/>
                <w:lang w:bidi="ar-DZ"/>
              </w:rPr>
              <w:object w:dxaOrig="740" w:dyaOrig="320" w14:anchorId="4BBC17AD">
                <v:shape id="_x0000_i1857" type="#_x0000_t75" style="width:36.75pt;height:15.75pt" o:ole="">
                  <v:imagedata r:id="rId1148" o:title=""/>
                </v:shape>
                <o:OLEObject Type="Embed" ProgID="Equation.DSMT4" ShapeID="_x0000_i1857" DrawAspect="Content" ObjectID="_1822085295" r:id="rId1149"/>
              </w:objec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مع </w:t>
            </w:r>
            <w:r w:rsidRPr="00EB335F">
              <w:rPr>
                <w:rFonts w:ascii="Amiri" w:hAnsi="Amiri" w:cs="Amiri"/>
                <w:color w:val="FF0000"/>
                <w:position w:val="-6"/>
                <w:sz w:val="26"/>
                <w:szCs w:val="26"/>
                <w:lang w:bidi="ar-DZ"/>
              </w:rPr>
              <w:object w:dxaOrig="560" w:dyaOrig="279" w14:anchorId="09E52BE1">
                <v:shape id="_x0000_i1858" type="#_x0000_t75" style="width:27.75pt;height:14.25pt" o:ole="">
                  <v:imagedata r:id="rId1150" o:title=""/>
                </v:shape>
                <o:OLEObject Type="Embed" ProgID="Equation.DSMT4" ShapeID="_x0000_i1858" DrawAspect="Content" ObjectID="_1822085296" r:id="rId1151"/>
              </w:object>
            </w:r>
          </w:p>
          <w:p w14:paraId="1DC6F623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0000FF"/>
                <w:sz w:val="26"/>
                <w:szCs w:val="26"/>
                <w:u w:val="single"/>
                <w:rtl/>
                <w:lang w:bidi="ar-DZ"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مبرهنة:</w:t>
            </w:r>
          </w:p>
          <w:p w14:paraId="74DD51C3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37D11D06">
                <v:shape id="_x0000_i1859" type="#_x0000_t75" style="width:9.75pt;height:11.25pt" o:ole="">
                  <v:imagedata r:id="rId1152" o:title=""/>
                </v:shape>
                <o:OLEObject Type="Embed" ProgID="Equation.DSMT4" ShapeID="_x0000_i1859" DrawAspect="Content" ObjectID="_1822085297" r:id="rId1153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 حقيقي غير معدوم.</w:t>
            </w:r>
          </w:p>
          <w:p w14:paraId="699696C1" w14:textId="4F8E4058" w:rsidR="004A12C4" w:rsidRPr="00EB335F" w:rsidRDefault="007E3DD5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F4755A6" wp14:editId="40FADEA2">
                      <wp:simplePos x="0" y="0"/>
                      <wp:positionH relativeFrom="column">
                        <wp:posOffset>-13336</wp:posOffset>
                      </wp:positionH>
                      <wp:positionV relativeFrom="paragraph">
                        <wp:posOffset>529590</wp:posOffset>
                      </wp:positionV>
                      <wp:extent cx="2409825" cy="2276475"/>
                      <wp:effectExtent l="0" t="0" r="28575" b="28575"/>
                      <wp:wrapNone/>
                      <wp:docPr id="1945300684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9825" cy="22764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DF691B" w14:textId="705B34D3" w:rsidR="007E3DD5" w:rsidRDefault="007E3DD5" w:rsidP="007E3DD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0666FA" wp14:editId="5F57A8FD">
                                        <wp:extent cx="2201545" cy="2139224"/>
                                        <wp:effectExtent l="0" t="0" r="8255" b="0"/>
                                        <wp:docPr id="13740324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68556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01545" cy="21392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F4755A6" id="Rectangle 63" o:spid="_x0000_s1080" style="position:absolute;left:0;text-align:left;margin-left:-1.05pt;margin-top:41.7pt;width:189.75pt;height:179.2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" fillcolor="white [3201]" strokecolor="white [3212]" strokeweight="2pt">
                      <v:textbox>
                        <w:txbxContent>
                          <w:p w14:paraId="3ADF691B" w14:textId="705B34D3" w:rsidR="007E3DD5" w:rsidRDefault="007E3DD5" w:rsidP="007E3D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666FA" wp14:editId="5F57A8FD">
                                  <wp:extent cx="2201545" cy="2139224"/>
                                  <wp:effectExtent l="0" t="0" r="8255" b="0"/>
                                  <wp:docPr id="1374032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68556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545" cy="2139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A12C4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الحلول على</w:t>
            </w:r>
            <w:r w:rsidR="004A12C4"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6C533130">
                <v:shape id="_x0000_i1860" type="#_x0000_t75" style="width:12.75pt;height:12.75pt" o:ole="">
                  <v:imagedata r:id="rId1154" o:title=""/>
                </v:shape>
                <o:OLEObject Type="Embed" ProgID="Equation.DSMT4" ShapeID="_x0000_i1860" DrawAspect="Content" ObjectID="_1822085298" r:id="rId1155"/>
              </w:object>
            </w:r>
            <w:r w:rsidR="004A12C4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للمعادلة التفاضلية</w:t>
            </w:r>
            <w:r w:rsidR="004A12C4"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800" w:dyaOrig="320" w14:anchorId="4E92FF9D">
                <v:shape id="_x0000_i1861" type="#_x0000_t75" style="width:39.75pt;height:15.75pt" o:ole="">
                  <v:imagedata r:id="rId1156" o:title=""/>
                </v:shape>
                <o:OLEObject Type="Embed" ProgID="Equation.DSMT4" ShapeID="_x0000_i1861" DrawAspect="Content" ObjectID="_1822085299" r:id="rId1157"/>
              </w:object>
            </w:r>
            <w:r w:rsidR="004A12C4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هي الدوال </w:t>
            </w:r>
            <w:r w:rsidR="004A12C4"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1020" w:dyaOrig="320" w14:anchorId="78650991">
                <v:shape id="_x0000_i1862" type="#_x0000_t75" style="width:51pt;height:15.75pt" o:ole="">
                  <v:imagedata r:id="rId1158" o:title=""/>
                </v:shape>
                <o:OLEObject Type="Embed" ProgID="Equation.DSMT4" ShapeID="_x0000_i1862" DrawAspect="Content" ObjectID="_1822085300" r:id="rId1159"/>
              </w:object>
            </w:r>
            <w:r w:rsidR="004A12C4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="004A12C4"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572CF038">
                <v:shape id="_x0000_i1863" type="#_x0000_t75" style="width:12.75pt;height:14.25pt" o:ole="">
                  <v:imagedata r:id="rId1160" o:title=""/>
                </v:shape>
                <o:OLEObject Type="Embed" ProgID="Equation.DSMT4" ShapeID="_x0000_i1863" DrawAspect="Content" ObjectID="_1822085301" r:id="rId1161"/>
              </w:object>
            </w:r>
            <w:r w:rsidR="004A12C4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 حقيقي ثابت كيفي.</w:t>
            </w:r>
          </w:p>
          <w:p w14:paraId="51226020" w14:textId="2EBB9945" w:rsidR="004A12C4" w:rsidRPr="00EB335F" w:rsidRDefault="00EB335F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B335F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</w:rPr>
              <w:t>مثال: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</w:rPr>
              <w:t xml:space="preserve"> </w:t>
            </w:r>
            <w:r w:rsidRPr="00EB335F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ت</w:t>
            </w:r>
            <w:r w:rsidR="004A12C4"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 102 ص 109</w:t>
            </w:r>
          </w:p>
          <w:p w14:paraId="0EAD653E" w14:textId="77777777" w:rsidR="004A12C4" w:rsidRPr="00EB335F" w:rsidRDefault="004A12C4" w:rsidP="00EB33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>حل المعادلات التفاضلية التالية</w:t>
            </w:r>
          </w:p>
          <w:p w14:paraId="2D11B034" w14:textId="77777777" w:rsidR="004A12C4" w:rsidRPr="00EB335F" w:rsidRDefault="004A12C4" w:rsidP="00EB335F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       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1) </w:t>
            </w:r>
            <w:r w:rsidRPr="00EB335F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760" w:dyaOrig="320" w14:anchorId="4DB2C7C9">
                <v:shape id="_x0000_i1864" type="#_x0000_t75" style="width:38.25pt;height:16.5pt" o:ole="">
                  <v:imagedata r:id="rId1162" o:title=""/>
                </v:shape>
                <o:OLEObject Type="Embed" ProgID="Equation.DSMT4" ShapeID="_x0000_i1864" DrawAspect="Content" ObjectID="_1822085302" r:id="rId1163"/>
              </w:objec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2)</w: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1080" w:dyaOrig="320" w14:anchorId="5EA757F0">
                <v:shape id="_x0000_i1865" type="#_x0000_t75" style="width:54.75pt;height:16.5pt" o:ole="">
                  <v:imagedata r:id="rId1164" o:title=""/>
                </v:shape>
                <o:OLEObject Type="Embed" ProgID="Equation.DSMT4" ShapeID="_x0000_i1865" DrawAspect="Content" ObjectID="_1822085303" r:id="rId1165"/>
              </w:object>
            </w:r>
          </w:p>
          <w:p w14:paraId="1AA1799C" w14:textId="77777777" w:rsidR="004A12C4" w:rsidRPr="00EB335F" w:rsidRDefault="004A12C4" w:rsidP="00EB335F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     </w:t>
            </w:r>
            <w:r w:rsidRPr="00EB335F">
              <w:rPr>
                <w:rFonts w:ascii="Amiri" w:hAnsi="Amiri" w:cs="Amiri"/>
                <w:sz w:val="26"/>
                <w:szCs w:val="26"/>
              </w:rPr>
              <w:t>3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)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180" w:dyaOrig="320" w14:anchorId="54E57DEF">
                <v:shape id="_x0000_i1866" type="#_x0000_t75" style="width:59.25pt;height:16.5pt" o:ole="">
                  <v:imagedata r:id="rId1166" o:title=""/>
                </v:shape>
                <o:OLEObject Type="Embed" ProgID="Equation.DSMT4" ShapeID="_x0000_i1866" DrawAspect="Content" ObjectID="_1822085304" r:id="rId1167"/>
              </w:objec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</w: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</w:rPr>
              <w:t xml:space="preserve"> </w: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   </w:t>
            </w:r>
            <w:r w:rsidRPr="00EB335F">
              <w:rPr>
                <w:rFonts w:ascii="Amiri" w:hAnsi="Amiri" w:cs="Amiri"/>
                <w:sz w:val="26"/>
                <w:szCs w:val="26"/>
              </w:rPr>
              <w:t>4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)</w: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b/>
                <w:bCs/>
                <w:position w:val="-24"/>
                <w:sz w:val="26"/>
                <w:szCs w:val="26"/>
              </w:rPr>
              <w:object w:dxaOrig="960" w:dyaOrig="620" w14:anchorId="031D1B4F">
                <v:shape id="_x0000_i1867" type="#_x0000_t75" style="width:48pt;height:31.5pt" o:ole="">
                  <v:imagedata r:id="rId1168" o:title=""/>
                </v:shape>
                <o:OLEObject Type="Embed" ProgID="Equation.DSMT4" ShapeID="_x0000_i1867" DrawAspect="Content" ObjectID="_1822085305" r:id="rId1169"/>
              </w:object>
            </w:r>
          </w:p>
          <w:p w14:paraId="3A07F8E5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lang w:bidi="ar-DZ"/>
              </w:rPr>
            </w:pPr>
          </w:p>
          <w:p w14:paraId="1E0652CB" w14:textId="77777777" w:rsidR="004A12C4" w:rsidRPr="00EB335F" w:rsidRDefault="004A12C4" w:rsidP="006C4628">
            <w:pPr>
              <w:pStyle w:val="Paragraphedeliste"/>
              <w:numPr>
                <w:ilvl w:val="0"/>
                <w:numId w:val="23"/>
              </w:numPr>
              <w:bidi/>
              <w:spacing w:after="200" w:line="276" w:lineRule="auto"/>
              <w:ind w:left="424"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المعادلة التفاضلية </w:t>
            </w:r>
            <w:r w:rsidRPr="00EB335F">
              <w:rPr>
                <w:rFonts w:ascii="Amiri" w:hAnsi="Amiri" w:cs="Amiri"/>
                <w:color w:val="FF0000"/>
                <w:position w:val="-10"/>
                <w:sz w:val="26"/>
                <w:szCs w:val="26"/>
                <w:lang w:bidi="ar-DZ"/>
              </w:rPr>
              <w:object w:dxaOrig="1080" w:dyaOrig="320" w14:anchorId="18B69BFC">
                <v:shape id="_x0000_i1868" type="#_x0000_t75" style="width:54pt;height:15.75pt" o:ole="">
                  <v:imagedata r:id="rId1170" o:title=""/>
                </v:shape>
                <o:OLEObject Type="Embed" ProgID="Equation.DSMT4" ShapeID="_x0000_i1868" DrawAspect="Content" ObjectID="_1822085306" r:id="rId1171"/>
              </w:objec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مع </w:t>
            </w:r>
            <w:r w:rsidRPr="00EB335F">
              <w:rPr>
                <w:rFonts w:ascii="Amiri" w:hAnsi="Amiri" w:cs="Amiri"/>
                <w:color w:val="FF0000"/>
                <w:position w:val="-6"/>
                <w:sz w:val="26"/>
                <w:szCs w:val="26"/>
                <w:lang w:bidi="ar-DZ"/>
              </w:rPr>
              <w:object w:dxaOrig="560" w:dyaOrig="279" w14:anchorId="308ACCD8">
                <v:shape id="_x0000_i1869" type="#_x0000_t75" style="width:27.75pt;height:14.25pt" o:ole="">
                  <v:imagedata r:id="rId1172" o:title=""/>
                </v:shape>
                <o:OLEObject Type="Embed" ProgID="Equation.DSMT4" ShapeID="_x0000_i1869" DrawAspect="Content" ObjectID="_1822085307" r:id="rId1173"/>
              </w:object>
            </w:r>
          </w:p>
          <w:p w14:paraId="73A30504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مبرهنة:</w:t>
            </w:r>
          </w:p>
          <w:p w14:paraId="0C266CD0" w14:textId="2DB43486" w:rsidR="004A12C4" w:rsidRPr="00EB335F" w:rsidRDefault="004A12C4" w:rsidP="008207C8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7E13A15">
                <v:shape id="_x0000_i1870" type="#_x0000_t75" style="width:9.75pt;height:11.25pt" o:ole="">
                  <v:imagedata r:id="rId1152" o:title=""/>
                </v:shape>
                <o:OLEObject Type="Embed" ProgID="Equation.DSMT4" ShapeID="_x0000_i1870" DrawAspect="Content" ObjectID="_1822085308" r:id="rId1174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767E19A2">
                <v:shape id="_x0000_i1871" type="#_x0000_t75" style="width:9.75pt;height:14.25pt" o:ole="">
                  <v:imagedata r:id="rId1175" o:title=""/>
                </v:shape>
                <o:OLEObject Type="Embed" ProgID="Equation.DSMT4" ShapeID="_x0000_i1871" DrawAspect="Content" ObjectID="_1822085309" r:id="rId1176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عددان حقيقيان مع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EAA4C2B">
                <v:shape id="_x0000_i1872" type="#_x0000_t75" style="width:9.75pt;height:11.25pt" o:ole="">
                  <v:imagedata r:id="rId1152" o:title=""/>
                </v:shape>
                <o:OLEObject Type="Embed" ProgID="Equation.DSMT4" ShapeID="_x0000_i1872" DrawAspect="Content" ObjectID="_1822085310" r:id="rId1177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غير معدوم. الحلول على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4638F240">
                <v:shape id="_x0000_i1873" type="#_x0000_t75" style="width:12.75pt;height:12.75pt" o:ole="">
                  <v:imagedata r:id="rId1154" o:title=""/>
                </v:shape>
                <o:OLEObject Type="Embed" ProgID="Equation.DSMT4" ShapeID="_x0000_i1873" DrawAspect="Content" ObjectID="_1822085311" r:id="rId1178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للمعادلة التفاضلية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140" w:dyaOrig="320" w14:anchorId="11B258EB">
                <v:shape id="_x0000_i1874" type="#_x0000_t75" style="width:57pt;height:15.75pt" o:ole="">
                  <v:imagedata r:id="rId1179" o:title=""/>
                </v:shape>
                <o:OLEObject Type="Embed" ProgID="Equation.DSMT4" ShapeID="_x0000_i1874" DrawAspect="Content" ObjectID="_1822085312" r:id="rId1180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هي الدوال </w:t>
            </w:r>
            <w:r w:rsidRPr="00EB335F">
              <w:rPr>
                <w:rFonts w:ascii="Amiri" w:hAnsi="Amiri" w:cs="Amiri"/>
                <w:position w:val="-24"/>
                <w:sz w:val="26"/>
                <w:szCs w:val="26"/>
              </w:rPr>
              <w:object w:dxaOrig="1420" w:dyaOrig="620" w14:anchorId="0209F6C8">
                <v:shape id="_x0000_i1875" type="#_x0000_t75" style="width:71.25pt;height:30.75pt" o:ole="">
                  <v:imagedata r:id="rId1181" o:title=""/>
                </v:shape>
                <o:OLEObject Type="Embed" ProgID="Equation.DSMT4" ShapeID="_x0000_i1875" DrawAspect="Content" ObjectID="_1822085313" r:id="rId1182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Pr="00EB335F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534D0E1A">
                <v:shape id="_x0000_i1876" type="#_x0000_t75" style="width:12.75pt;height:14.25pt" o:ole="">
                  <v:imagedata r:id="rId1160" o:title=""/>
                </v:shape>
                <o:OLEObject Type="Embed" ProgID="Equation.DSMT4" ShapeID="_x0000_i1876" DrawAspect="Content" ObjectID="_1822085314" r:id="rId1183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عدد حقيقي ثابت كيفي.</w:t>
            </w:r>
          </w:p>
          <w:p w14:paraId="39292D06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  <w:t>مثال:</w:t>
            </w:r>
          </w:p>
          <w:p w14:paraId="7BB10143" w14:textId="33730523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لنحل في 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4E22E52C">
                <v:shape id="_x0000_i1877" type="#_x0000_t75" style="width:12.75pt;height:12.75pt" o:ole="">
                  <v:imagedata r:id="rId1137" o:title=""/>
                </v:shape>
                <o:OLEObject Type="Embed" ProgID="Equation.DSMT4" ShapeID="_x0000_i1877" DrawAspect="Content" ObjectID="_1822085315" r:id="rId1184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المعادلة التفاضلية: 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040" w:dyaOrig="320" w14:anchorId="2BBE9EC7">
                <v:shape id="_x0000_i1878" type="#_x0000_t75" style="width:52.5pt;height:15.75pt" o:ole="">
                  <v:imagedata r:id="rId1185" o:title=""/>
                </v:shape>
                <o:OLEObject Type="Embed" ProgID="Equation.DSMT4" ShapeID="_x0000_i1878" DrawAspect="Content" ObjectID="_1822085316" r:id="rId1186"/>
              </w:object>
            </w:r>
          </w:p>
          <w:p w14:paraId="508A6F7C" w14:textId="33758FCA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حلول المعادلة هي الدوال:  </w:t>
            </w:r>
            <w:r w:rsidRPr="00EB335F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1340" w:dyaOrig="620" w14:anchorId="4ADE114F">
                <v:shape id="_x0000_i1879" type="#_x0000_t75" style="width:67.5pt;height:30.75pt" o:ole="">
                  <v:imagedata r:id="rId1187" o:title=""/>
                </v:shape>
                <o:OLEObject Type="Embed" ProgID="Equation.DSMT4" ShapeID="_x0000_i1879" DrawAspect="Content" ObjectID="_1822085317" r:id="rId1188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مع  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40" w:dyaOrig="400" w14:anchorId="444AD572">
                <v:shape id="_x0000_i1880" type="#_x0000_t75" style="width:42pt;height:20.25pt" o:ole="">
                  <v:imagedata r:id="rId1189" o:title=""/>
                </v:shape>
                <o:OLEObject Type="Embed" ProgID="Equation.DSMT4" ShapeID="_x0000_i1880" DrawAspect="Content" ObjectID="_1822085318" r:id="rId1190"/>
              </w:object>
            </w:r>
          </w:p>
          <w:p w14:paraId="433CC640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29336EEB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69E3C388" w14:textId="0D8E5A86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خاصية: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</w:p>
          <w:p w14:paraId="61D1304A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>من أجل كل ثنائية أعداد حقيقية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840" w:dyaOrig="400" w14:anchorId="05EB56C7">
                <v:shape id="_x0000_i1881" type="#_x0000_t75" style="width:42pt;height:20.25pt" o:ole="">
                  <v:imagedata r:id="rId1191" o:title=""/>
                </v:shape>
                <o:OLEObject Type="Embed" ProgID="Equation.DSMT4" ShapeID="_x0000_i1881" DrawAspect="Content" ObjectID="_1822085319" r:id="rId1192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، المعادلة التفاضلية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140" w:dyaOrig="320" w14:anchorId="306CB409">
                <v:shape id="_x0000_i1882" type="#_x0000_t75" style="width:57pt;height:15.75pt" o:ole="">
                  <v:imagedata r:id="rId1179" o:title=""/>
                </v:shape>
                <o:OLEObject Type="Embed" ProgID="Equation.DSMT4" ShapeID="_x0000_i1882" DrawAspect="Content" ObjectID="_1822085320" r:id="rId1193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مع</w:t>
            </w:r>
            <w:r w:rsidRPr="00EB335F">
              <w:rPr>
                <w:rFonts w:ascii="Amiri" w:hAnsi="Amiri" w:cs="Amiri"/>
                <w:b/>
                <w:bCs/>
                <w:color w:val="0000FF"/>
                <w:position w:val="-6"/>
                <w:sz w:val="26"/>
                <w:szCs w:val="26"/>
                <w:lang w:bidi="ar-DZ"/>
              </w:rPr>
              <w:object w:dxaOrig="560" w:dyaOrig="279" w14:anchorId="55438965">
                <v:shape id="_x0000_i1883" type="#_x0000_t75" style="width:27.75pt;height:14.25pt" o:ole="">
                  <v:imagedata r:id="rId1194" o:title=""/>
                </v:shape>
                <o:OLEObject Type="Embed" ProgID="Equation.DSMT4" ShapeID="_x0000_i1883" DrawAspect="Content" ObjectID="_1822085321" r:id="rId1195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تقبل حلا وحيدا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1AFAD683">
                <v:shape id="_x0000_i1884" type="#_x0000_t75" style="width:12pt;height:12.75pt" o:ole="">
                  <v:imagedata r:id="rId1196" o:title=""/>
                </v:shape>
                <o:OLEObject Type="Embed" ProgID="Equation.DSMT4" ShapeID="_x0000_i1884" DrawAspect="Content" ObjectID="_1822085322" r:id="rId1197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معرفة على</w:t>
            </w:r>
            <w:r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24042BDE">
                <v:shape id="_x0000_i1885" type="#_x0000_t75" style="width:12.75pt;height:12.75pt" o:ole="">
                  <v:imagedata r:id="rId1137" o:title=""/>
                </v:shape>
                <o:OLEObject Type="Embed" ProgID="Equation.DSMT4" ShapeID="_x0000_i1885" DrawAspect="Content" ObjectID="_1822085323" r:id="rId1198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وتحقق الشرط: 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1180" w:dyaOrig="400" w14:anchorId="4F13BA0A">
                <v:shape id="_x0000_i1886" type="#_x0000_t75" style="width:59.25pt;height:20.25pt" o:ole="">
                  <v:imagedata r:id="rId1199" o:title=""/>
                </v:shape>
                <o:OLEObject Type="Embed" ProgID="Equation.DSMT4" ShapeID="_x0000_i1886" DrawAspect="Content" ObjectID="_1822085324" r:id="rId1200"/>
              </w:objec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13678B3" w14:textId="77777777" w:rsidR="004A12C4" w:rsidRPr="00EB335F" w:rsidRDefault="004A12C4" w:rsidP="00EB335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9F1A155" w14:textId="10F8D940" w:rsidR="004A12C4" w:rsidRPr="00EB335F" w:rsidRDefault="004A12C4" w:rsidP="00EB335F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مثال </w:t>
            </w:r>
            <w:r w:rsidR="008207C8" w:rsidRPr="00EB335F"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01: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ت 103 ص109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br/>
              <w:t>)</w:t>
            </w:r>
            <w:r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حل المعادلة التفاضلية </w:t>
            </w:r>
            <w:r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080" w:dyaOrig="320" w14:anchorId="0A5F92BE">
                <v:shape id="_x0000_i1887" type="#_x0000_t75" style="width:54.75pt;height:16.5pt" o:ole="">
                  <v:imagedata r:id="rId1201" o:title=""/>
                </v:shape>
                <o:OLEObject Type="Embed" ProgID="Equation.DSMT4" ShapeID="_x0000_i1887" DrawAspect="Content" ObjectID="_1822085325" r:id="rId1202"/>
              </w:object>
            </w:r>
          </w:p>
          <w:p w14:paraId="05C714FF" w14:textId="77777777" w:rsidR="004A12C4" w:rsidRPr="00EB335F" w:rsidRDefault="004A12C4" w:rsidP="00EB33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      2) عين الحل الخاص </w:t>
            </w:r>
            <w:r w:rsidRPr="00EB335F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الذي يحقق </w:t>
            </w:r>
            <w:r w:rsidRPr="00EB335F">
              <w:rPr>
                <w:rFonts w:ascii="Amiri" w:hAnsi="Amiri" w:cs="Amiri"/>
                <w:position w:val="-14"/>
                <w:sz w:val="26"/>
                <w:szCs w:val="26"/>
              </w:rPr>
              <w:object w:dxaOrig="1120" w:dyaOrig="400" w14:anchorId="0F8D4736">
                <v:shape id="_x0000_i1888" type="#_x0000_t75" style="width:56.25pt;height:20.25pt" o:ole="">
                  <v:imagedata r:id="rId1203" o:title=""/>
                </v:shape>
                <o:OLEObject Type="Embed" ProgID="Equation.DSMT4" ShapeID="_x0000_i1888" DrawAspect="Content" ObjectID="_1822085326" r:id="rId1204"/>
              </w:object>
            </w:r>
          </w:p>
          <w:p w14:paraId="34CB5A1E" w14:textId="012F6ABE" w:rsidR="00EA5D67" w:rsidRPr="00EB335F" w:rsidRDefault="004A12C4" w:rsidP="00EB33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EB335F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مثال </w:t>
            </w:r>
            <w:r w:rsidR="008207C8" w:rsidRPr="00EB335F"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02: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ت 10</w:t>
            </w:r>
            <w:r w:rsidR="00EA5D67"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4</w:t>
            </w:r>
            <w:r w:rsidRPr="00EB335F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ص109</w:t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EB335F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="00EA5D67" w:rsidRPr="00EB335F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      </w:t>
            </w:r>
            <w:r w:rsidR="00EA5D67" w:rsidRPr="00EB335F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="00EA5D67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هي حل المعادلة التفاضلية</w:t>
            </w:r>
            <w:r w:rsidR="00EA5D67" w:rsidRPr="00EB335F">
              <w:rPr>
                <w:rFonts w:ascii="Amiri" w:hAnsi="Amiri" w:cs="Amiri"/>
                <w:position w:val="-10"/>
                <w:sz w:val="26"/>
                <w:szCs w:val="26"/>
              </w:rPr>
              <w:object w:dxaOrig="1400" w:dyaOrig="320" w14:anchorId="400D5983">
                <v:shape id="_x0000_i1889" type="#_x0000_t75" style="width:70.5pt;height:16.5pt" o:ole="">
                  <v:imagedata r:id="rId1205" o:title=""/>
                </v:shape>
                <o:OLEObject Type="Embed" ProgID="Equation.DSMT4" ShapeID="_x0000_i1889" DrawAspect="Content" ObjectID="_1822085327" r:id="rId1206"/>
              </w:object>
            </w:r>
          </w:p>
          <w:p w14:paraId="03FDF3F5" w14:textId="131EAF2D" w:rsidR="00EA5D67" w:rsidRPr="00EB335F" w:rsidRDefault="008207C8" w:rsidP="00EB33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="00EA5D67" w:rsidRPr="00EB335F">
              <w:rPr>
                <w:rFonts w:ascii="Amiri" w:hAnsi="Amiri" w:cs="Amiri"/>
                <w:sz w:val="26"/>
                <w:szCs w:val="26"/>
                <w:rtl/>
              </w:rPr>
              <w:t xml:space="preserve">هل المنحني الممثل للدالة </w:t>
            </w:r>
            <w:r w:rsidR="00EB335F" w:rsidRPr="00EB335F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="00EB335F" w:rsidRPr="00EB335F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 xml:space="preserve"> يقبل</w:t>
            </w:r>
            <w:r w:rsidR="00EA5D67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عند </w:t>
            </w:r>
            <w:r w:rsidR="00EA5D67" w:rsidRPr="00EB335F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5B2FD500">
                <v:shape id="_x0000_i1890" type="#_x0000_t75" style="width:18.75pt;height:11.25pt" o:ole="">
                  <v:imagedata r:id="rId1207" o:title=""/>
                </v:shape>
                <o:OLEObject Type="Embed" ProgID="Equation.DSMT4" ShapeID="_x0000_i1890" DrawAspect="Content" ObjectID="_1822085328" r:id="rId1208"/>
              </w:object>
            </w:r>
            <w:r w:rsidR="00EA5D67" w:rsidRPr="00EB335F">
              <w:rPr>
                <w:rFonts w:ascii="Amiri" w:hAnsi="Amiri" w:cs="Amiri"/>
                <w:sz w:val="26"/>
                <w:szCs w:val="26"/>
                <w:rtl/>
              </w:rPr>
              <w:t xml:space="preserve"> مستقيما مقاربا معادلته</w:t>
            </w:r>
            <w:r w:rsidR="00EA5D67" w:rsidRPr="00EB335F">
              <w:rPr>
                <w:rFonts w:ascii="Amiri" w:hAnsi="Amiri" w:cs="Amiri"/>
                <w:position w:val="-24"/>
                <w:sz w:val="26"/>
                <w:szCs w:val="26"/>
              </w:rPr>
              <w:object w:dxaOrig="620" w:dyaOrig="620" w14:anchorId="26897FF0">
                <v:shape id="_x0000_i1891" type="#_x0000_t75" style="width:30.75pt;height:30.75pt" o:ole="">
                  <v:imagedata r:id="rId1209" o:title=""/>
                </v:shape>
                <o:OLEObject Type="Embed" ProgID="Equation.DSMT4" ShapeID="_x0000_i1891" DrawAspect="Content" ObjectID="_1822085329" r:id="rId1210"/>
              </w:object>
            </w:r>
            <w:r w:rsidR="00EA5D67" w:rsidRPr="00EB335F">
              <w:rPr>
                <w:rFonts w:ascii="Amiri" w:hAnsi="Amiri" w:cs="Amiri"/>
                <w:sz w:val="26"/>
                <w:szCs w:val="26"/>
                <w:rtl/>
              </w:rPr>
              <w:t>؟</w:t>
            </w:r>
          </w:p>
          <w:p w14:paraId="784D0C02" w14:textId="4084A258" w:rsidR="00EA5D67" w:rsidRPr="00EB335F" w:rsidRDefault="00EA5D67" w:rsidP="00EB335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B9D3E5" w14:textId="730941E3" w:rsidR="00124F8B" w:rsidRDefault="00A200F8" w:rsidP="004A12C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  <w:r>
              <w:rPr>
                <w:rFonts w:ascii="Amiri" w:eastAsia="Calibri" w:hAnsi="Amiri" w:cs="Amiri"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5319AEC" wp14:editId="75A9C2E8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205105</wp:posOffset>
                      </wp:positionV>
                      <wp:extent cx="3686175" cy="3829050"/>
                      <wp:effectExtent l="0" t="0" r="28575" b="19050"/>
                      <wp:wrapNone/>
                      <wp:docPr id="590989286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6175" cy="38290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41C0B5" w14:textId="31E42995" w:rsidR="00A200F8" w:rsidRDefault="00A200F8" w:rsidP="00A200F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1C161E" wp14:editId="65894055">
                                        <wp:extent cx="3028571" cy="2942857"/>
                                        <wp:effectExtent l="0" t="0" r="635" b="0"/>
                                        <wp:docPr id="131298453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68556" name=""/>
                                                <pic:cNvPicPr/>
                                              </pic:nvPicPr>
                                              <pic:blipFill>
                                                <a:blip r:embed="rId2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8571" cy="29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319AEC" id="Rectangle 69" o:spid="_x0000_s1081" style="position:absolute;left:0;text-align:left;margin-left:45.45pt;margin-top:16.15pt;width:290.25pt;height:301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" fillcolor="white [3201]" strokecolor="white [3212]" strokeweight="2pt">
                      <v:textbox>
                        <w:txbxContent>
                          <w:p w14:paraId="7441C0B5" w14:textId="31E42995" w:rsidR="00A200F8" w:rsidRDefault="00A200F8" w:rsidP="00A200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C161E" wp14:editId="65894055">
                                  <wp:extent cx="3028571" cy="2942857"/>
                                  <wp:effectExtent l="0" t="0" r="635" b="0"/>
                                  <wp:docPr id="131298453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68556" name=""/>
                                          <pic:cNvPicPr/>
                                        </pic:nvPicPr>
                                        <pic:blipFill>
                                          <a:blip r:embed="rId2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571" cy="29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7655BB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6D45F763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4FB44D98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67E24581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5781B453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7A795255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FBE714E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7C5F0BAA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3225C677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008CA723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78E8F65A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55ED6BBC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253F5623" w14:textId="77777777" w:rsidR="008207C8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02A634DC" w14:textId="3ED2A422" w:rsidR="008207C8" w:rsidRPr="00523874" w:rsidRDefault="008207C8" w:rsidP="008207C8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3D4686E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B33C5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1ECB5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6AC9FA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D356B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B24441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F15E0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B152B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C003D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600728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FF37E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10D03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0FCD0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396E97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548A04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3FC2B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1D219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9FAD6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CB02D5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387FBE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89781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D1AD13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E9A91D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099700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F2B03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5E35CC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429F76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EC4F3B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A84A5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390FD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21D7A9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5B7ACF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834052" w14:textId="77777777" w:rsidR="00124F8B" w:rsidRDefault="00124F8B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64783ED" w14:textId="77777777" w:rsidR="00124F8B" w:rsidRPr="00792B9B" w:rsidRDefault="00124F8B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E145C0C" w14:textId="54BB8312" w:rsidR="00E60A10" w:rsidRPr="00792B9B" w:rsidRDefault="00E60A10" w:rsidP="007E3DD5">
      <w:pPr>
        <w:bidi/>
        <w:ind w:right="-851"/>
        <w:rPr>
          <w:rFonts w:cstheme="minorHAnsi"/>
          <w:sz w:val="28"/>
          <w:szCs w:val="28"/>
        </w:rPr>
      </w:pPr>
    </w:p>
    <w:sectPr w:rsidR="00E60A10" w:rsidRPr="00792B9B" w:rsidSect="00124F8B">
      <w:headerReference w:type="default" r:id="rId1211"/>
      <w:footerReference w:type="default" r:id="rId1212"/>
      <w:pgSz w:w="11906" w:h="16838"/>
      <w:pgMar w:top="284" w:right="1418" w:bottom="709" w:left="1418" w:header="279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C5829" w14:textId="77777777" w:rsidR="0089544A" w:rsidRDefault="0089544A" w:rsidP="00DA4F13">
      <w:pPr>
        <w:spacing w:after="0" w:line="240" w:lineRule="auto"/>
      </w:pPr>
      <w:r>
        <w:separator/>
      </w:r>
    </w:p>
  </w:endnote>
  <w:endnote w:type="continuationSeparator" w:id="0">
    <w:p w14:paraId="77A6D84A" w14:textId="77777777" w:rsidR="0089544A" w:rsidRDefault="0089544A" w:rsidP="00DA4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14309189"/>
      <w:docPartObj>
        <w:docPartGallery w:val="Page Numbers (Bottom of Page)"/>
        <w:docPartUnique/>
      </w:docPartObj>
    </w:sdtPr>
    <w:sdtContent>
      <w:p w14:paraId="584151A8" w14:textId="77D40F35" w:rsidR="00124F8B" w:rsidRDefault="00D77D4D">
        <w:pPr>
          <w:pStyle w:val="Pieddepage"/>
        </w:pPr>
        <w:hyperlink r:id="rId1" w:history="1">
          <w:r w:rsidRPr="000219F9">
            <w:rPr>
              <w:rStyle w:val="Lienhypertexte"/>
            </w:rPr>
            <w:t>https://www.facebook.com/mebarki.fatima32</w:t>
          </w:r>
        </w:hyperlink>
        <w:r w:rsidR="00124F8B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5F2676D8" wp14:editId="68B8E243">
                  <wp:simplePos x="0" y="0"/>
                  <wp:positionH relativeFrom="rightMargin">
                    <wp:posOffset>-106680</wp:posOffset>
                  </wp:positionH>
                  <wp:positionV relativeFrom="bottomMargin">
                    <wp:posOffset>-2540</wp:posOffset>
                  </wp:positionV>
                  <wp:extent cx="473075" cy="371475"/>
                  <wp:effectExtent l="0" t="0" r="22225" b="28575"/>
                  <wp:wrapNone/>
                  <wp:docPr id="739371604" name="Rectangle : carré corné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3075" cy="37147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A2D9C" w14:textId="77777777" w:rsidR="00124F8B" w:rsidRPr="00F4305A" w:rsidRDefault="00124F8B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4305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4305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F4305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F4305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F4305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F2676D8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8" o:spid="_x0000_s1084" type="#_x0000_t65" style="position:absolute;margin-left:-8.4pt;margin-top:-.2pt;width:3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" o:allowincell="f" adj="14135" strokecolor="gray" strokeweight=".25pt">
                  <v:textbox>
                    <w:txbxContent>
                      <w:p w14:paraId="61AA2D9C" w14:textId="77777777" w:rsidR="00124F8B" w:rsidRPr="00F4305A" w:rsidRDefault="00124F8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4305A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 w:rsidRPr="00F4305A">
                          <w:rPr>
                            <w:b/>
                            <w:bCs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F4305A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Pr="00F4305A">
                          <w:rPr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  <w:r w:rsidRPr="00F4305A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rFonts w:hint="cs"/>
            <w:rtl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50B53" w14:textId="77777777" w:rsidR="0089544A" w:rsidRDefault="0089544A" w:rsidP="00DA4F13">
      <w:pPr>
        <w:spacing w:after="0" w:line="240" w:lineRule="auto"/>
      </w:pPr>
      <w:r>
        <w:separator/>
      </w:r>
    </w:p>
  </w:footnote>
  <w:footnote w:type="continuationSeparator" w:id="0">
    <w:p w14:paraId="68FD03F1" w14:textId="77777777" w:rsidR="0089544A" w:rsidRDefault="0089544A" w:rsidP="00DA4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3FF0" w14:textId="1073134A" w:rsidR="00DA4F13" w:rsidRPr="00DA4F13" w:rsidRDefault="00DA4F13" w:rsidP="00DA4F13">
    <w:pPr>
      <w:pStyle w:val="En-tte"/>
      <w:jc w:val="center"/>
      <w:rPr>
        <w:rFonts w:ascii="Amiri" w:hAnsi="Amiri" w:cs="Amiri"/>
        <w:b/>
        <w:bCs/>
        <w:sz w:val="28"/>
        <w:szCs w:val="28"/>
        <w:rtl/>
        <w:lang w:bidi="ar-DZ"/>
      </w:rPr>
    </w:pP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C62ED" wp14:editId="16AEF688">
              <wp:simplePos x="0" y="0"/>
              <wp:positionH relativeFrom="column">
                <wp:posOffset>3757295</wp:posOffset>
              </wp:positionH>
              <wp:positionV relativeFrom="paragraph">
                <wp:posOffset>-148589</wp:posOffset>
              </wp:positionV>
              <wp:extent cx="2800350" cy="361950"/>
              <wp:effectExtent l="0" t="0" r="19050" b="19050"/>
              <wp:wrapNone/>
              <wp:docPr id="48937243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0350" cy="3619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9860F8" w14:textId="4F0890FC" w:rsidR="00DA4F13" w:rsidRPr="00DA4F13" w:rsidRDefault="00DA4F13" w:rsidP="00DA4F13">
                          <w:pPr>
                            <w:bidi/>
                            <w:spacing w:after="0" w:line="240" w:lineRule="auto"/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DA4F13">
                            <w:rPr>
                              <w:rFonts w:ascii="Amiri" w:hAnsi="Amiri" w:cs="Amiri" w:hint="cs"/>
                              <w:b/>
                              <w:bCs/>
                              <w:rtl/>
                              <w:lang w:bidi="ar-DZ"/>
                            </w:rPr>
                            <w:t>الأستاذة:</w:t>
                          </w:r>
                          <w:r w:rsidRPr="00DA4F13"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  <w:t xml:space="preserve"> مباركي فاطمة ثانوية الشلالة-البيض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7C62ED" id="Rectangle 5" o:spid="_x0000_s1082" style="position:absolute;left:0;text-align:left;margin-left:295.85pt;margin-top:-11.7pt;width:220.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" fillcolor="white [3201]" strokecolor="white [3212]" strokeweight="2pt">
              <v:textbox>
                <w:txbxContent>
                  <w:p w14:paraId="159860F8" w14:textId="4F0890FC" w:rsidR="00DA4F13" w:rsidRPr="00DA4F13" w:rsidRDefault="00DA4F13" w:rsidP="00DA4F13">
                    <w:pPr>
                      <w:bidi/>
                      <w:spacing w:after="0" w:line="240" w:lineRule="auto"/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</w:pPr>
                    <w:r w:rsidRPr="00DA4F13">
                      <w:rPr>
                        <w:rFonts w:ascii="Amiri" w:hAnsi="Amiri" w:cs="Amiri" w:hint="cs"/>
                        <w:b/>
                        <w:bCs/>
                        <w:rtl/>
                        <w:lang w:bidi="ar-DZ"/>
                      </w:rPr>
                      <w:t>الأستاذة:</w:t>
                    </w:r>
                    <w:r w:rsidRPr="00DA4F13"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  <w:t xml:space="preserve"> مباركي فاطمة ثانوية الشلالة-البيض</w:t>
                    </w:r>
                  </w:p>
                </w:txbxContent>
              </v:textbox>
            </v:rect>
          </w:pict>
        </mc:Fallback>
      </mc:AlternateContent>
    </w: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18D564" wp14:editId="2EE9B75B">
              <wp:simplePos x="0" y="0"/>
              <wp:positionH relativeFrom="column">
                <wp:posOffset>-814705</wp:posOffset>
              </wp:positionH>
              <wp:positionV relativeFrom="paragraph">
                <wp:posOffset>-62865</wp:posOffset>
              </wp:positionV>
              <wp:extent cx="2428875" cy="295275"/>
              <wp:effectExtent l="0" t="0" r="28575" b="28575"/>
              <wp:wrapNone/>
              <wp:docPr id="1940239110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8875" cy="29527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B3E76" w14:textId="5AB0718F" w:rsidR="00DA4F13" w:rsidRPr="00DA4F13" w:rsidRDefault="00DA4F13" w:rsidP="00DA4F1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t xml:space="preserve"> </w:t>
                          </w:r>
                          <w:r w:rsidRPr="00DA4F13">
                            <w:rPr>
                              <w:b/>
                              <w:bCs/>
                            </w:rPr>
                            <w:t>mebarki.math3</w:t>
                          </w:r>
                          <w:r w:rsidR="00F0594E">
                            <w:rPr>
                              <w:b/>
                              <w:bCs/>
                            </w:rPr>
                            <w:t>2</w:t>
                          </w:r>
                          <w:r w:rsidRPr="00DA4F13">
                            <w:rPr>
                              <w:b/>
                              <w:bCs/>
                            </w:rPr>
                            <w:t>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18D564" id="Rectangle 4" o:spid="_x0000_s1083" style="position:absolute;left:0;text-align:left;margin-left:-64.15pt;margin-top:-4.95pt;width:191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" fillcolor="white [3201]" strokecolor="white [3212]" strokeweight="2pt">
              <v:textbox>
                <w:txbxContent>
                  <w:p w14:paraId="661B3E76" w14:textId="5AB0718F" w:rsidR="00DA4F13" w:rsidRPr="00DA4F13" w:rsidRDefault="00DA4F13" w:rsidP="00DA4F13">
                    <w:pPr>
                      <w:rPr>
                        <w:b/>
                        <w:bCs/>
                      </w:rPr>
                    </w:pPr>
                    <w:r>
                      <w:t xml:space="preserve"> </w:t>
                    </w:r>
                    <w:r w:rsidRPr="00DA4F13">
                      <w:rPr>
                        <w:b/>
                        <w:bCs/>
                      </w:rPr>
                      <w:t>mebarki.math3</w:t>
                    </w:r>
                    <w:r w:rsidR="00F0594E">
                      <w:rPr>
                        <w:b/>
                        <w:bCs/>
                      </w:rPr>
                      <w:t>2</w:t>
                    </w:r>
                    <w:r w:rsidRPr="00DA4F13">
                      <w:rPr>
                        <w:b/>
                        <w:bCs/>
                      </w:rPr>
                      <w:t>@gmail.com</w:t>
                    </w:r>
                  </w:p>
                </w:txbxContent>
              </v:textbox>
            </v:rect>
          </w:pict>
        </mc:Fallback>
      </mc:AlternateContent>
    </w:r>
    <w:r w:rsidR="00283C06">
      <w:rPr>
        <w:rFonts w:ascii="Amiri" w:hAnsi="Amiri" w:cs="Amiri" w:hint="cs"/>
        <w:b/>
        <w:bCs/>
        <w:sz w:val="28"/>
        <w:szCs w:val="28"/>
        <w:rtl/>
        <w:lang w:bidi="ar-DZ"/>
      </w:rPr>
      <w:t>2026</w:t>
    </w:r>
    <w:r w:rsidR="00F0594E">
      <w:rPr>
        <w:rFonts w:ascii="Amiri" w:hAnsi="Amiri" w:cs="Amiri"/>
        <w:b/>
        <w:bCs/>
        <w:sz w:val="28"/>
        <w:szCs w:val="28"/>
        <w:lang w:bidi="ar-DZ"/>
      </w:rPr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6113"/>
    <w:multiLevelType w:val="hybridMultilevel"/>
    <w:tmpl w:val="C8B08566"/>
    <w:lvl w:ilvl="0" w:tplc="14845212">
      <w:start w:val="1"/>
      <w:numFmt w:val="decimal"/>
      <w:lvlText w:val="%1."/>
      <w:lvlJc w:val="left"/>
      <w:pPr>
        <w:ind w:left="644" w:hanging="360"/>
      </w:pPr>
      <w:rPr>
        <w:rFonts w:ascii="Amiri" w:eastAsiaTheme="minorHAnsi" w:hAnsi="Amiri" w:cs="Amiri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B5D57"/>
    <w:multiLevelType w:val="hybridMultilevel"/>
    <w:tmpl w:val="4FFCF766"/>
    <w:lvl w:ilvl="0" w:tplc="4C281B3C">
      <w:start w:val="1"/>
      <w:numFmt w:val="decimal"/>
      <w:lvlText w:val="%1."/>
      <w:lvlJc w:val="left"/>
      <w:pPr>
        <w:ind w:left="720" w:hanging="360"/>
      </w:pPr>
      <w:rPr>
        <w:rFonts w:cs="Simplified Arabic" w:hint="default"/>
        <w:b w:val="0"/>
        <w:color w:val="auto"/>
        <w:sz w:val="22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E1DCA"/>
    <w:multiLevelType w:val="hybridMultilevel"/>
    <w:tmpl w:val="85AA6344"/>
    <w:lvl w:ilvl="0" w:tplc="600AB6AC">
      <w:start w:val="1"/>
      <w:numFmt w:val="decimal"/>
      <w:lvlText w:val="%1)"/>
      <w:lvlJc w:val="left"/>
      <w:pPr>
        <w:ind w:left="1080" w:hanging="360"/>
      </w:pPr>
      <w:rPr>
        <w:rFonts w:asciiTheme="minorHAnsi" w:hAnsiTheme="minorHAnsi" w:cs="Simplified Arabic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AE33AA"/>
    <w:multiLevelType w:val="hybridMultilevel"/>
    <w:tmpl w:val="41F24B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A200E"/>
    <w:multiLevelType w:val="hybridMultilevel"/>
    <w:tmpl w:val="2E8ABC00"/>
    <w:lvl w:ilvl="0" w:tplc="D57A21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F4EDD"/>
    <w:multiLevelType w:val="hybridMultilevel"/>
    <w:tmpl w:val="B13A9E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1162C"/>
    <w:multiLevelType w:val="hybridMultilevel"/>
    <w:tmpl w:val="86AE4F1E"/>
    <w:lvl w:ilvl="0" w:tplc="97D6589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751AE"/>
    <w:multiLevelType w:val="hybridMultilevel"/>
    <w:tmpl w:val="01F6A57E"/>
    <w:lvl w:ilvl="0" w:tplc="515CC4E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612C3B"/>
    <w:multiLevelType w:val="hybridMultilevel"/>
    <w:tmpl w:val="FB08FC9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51246"/>
    <w:multiLevelType w:val="hybridMultilevel"/>
    <w:tmpl w:val="4732C7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D6CB2"/>
    <w:multiLevelType w:val="hybridMultilevel"/>
    <w:tmpl w:val="73D4095E"/>
    <w:lvl w:ilvl="0" w:tplc="4BD4784C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F0AAB"/>
    <w:multiLevelType w:val="hybridMultilevel"/>
    <w:tmpl w:val="237E05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04A2B"/>
    <w:multiLevelType w:val="hybridMultilevel"/>
    <w:tmpl w:val="709683EA"/>
    <w:lvl w:ilvl="0" w:tplc="A65452DE">
      <w:start w:val="1"/>
      <w:numFmt w:val="upperRoman"/>
      <w:lvlText w:val="%1."/>
      <w:lvlJc w:val="left"/>
      <w:pPr>
        <w:ind w:left="437" w:hanging="720"/>
      </w:pPr>
      <w:rPr>
        <w:rFonts w:eastAsiaTheme="minorHAns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797" w:hanging="360"/>
      </w:pPr>
    </w:lvl>
    <w:lvl w:ilvl="2" w:tplc="2000001B" w:tentative="1">
      <w:start w:val="1"/>
      <w:numFmt w:val="lowerRoman"/>
      <w:lvlText w:val="%3."/>
      <w:lvlJc w:val="right"/>
      <w:pPr>
        <w:ind w:left="1517" w:hanging="180"/>
      </w:pPr>
    </w:lvl>
    <w:lvl w:ilvl="3" w:tplc="2000000F" w:tentative="1">
      <w:start w:val="1"/>
      <w:numFmt w:val="decimal"/>
      <w:lvlText w:val="%4."/>
      <w:lvlJc w:val="left"/>
      <w:pPr>
        <w:ind w:left="2237" w:hanging="360"/>
      </w:pPr>
    </w:lvl>
    <w:lvl w:ilvl="4" w:tplc="20000019" w:tentative="1">
      <w:start w:val="1"/>
      <w:numFmt w:val="lowerLetter"/>
      <w:lvlText w:val="%5."/>
      <w:lvlJc w:val="left"/>
      <w:pPr>
        <w:ind w:left="2957" w:hanging="360"/>
      </w:pPr>
    </w:lvl>
    <w:lvl w:ilvl="5" w:tplc="2000001B" w:tentative="1">
      <w:start w:val="1"/>
      <w:numFmt w:val="lowerRoman"/>
      <w:lvlText w:val="%6."/>
      <w:lvlJc w:val="right"/>
      <w:pPr>
        <w:ind w:left="3677" w:hanging="180"/>
      </w:pPr>
    </w:lvl>
    <w:lvl w:ilvl="6" w:tplc="2000000F" w:tentative="1">
      <w:start w:val="1"/>
      <w:numFmt w:val="decimal"/>
      <w:lvlText w:val="%7."/>
      <w:lvlJc w:val="left"/>
      <w:pPr>
        <w:ind w:left="4397" w:hanging="360"/>
      </w:pPr>
    </w:lvl>
    <w:lvl w:ilvl="7" w:tplc="20000019" w:tentative="1">
      <w:start w:val="1"/>
      <w:numFmt w:val="lowerLetter"/>
      <w:lvlText w:val="%8."/>
      <w:lvlJc w:val="left"/>
      <w:pPr>
        <w:ind w:left="5117" w:hanging="360"/>
      </w:pPr>
    </w:lvl>
    <w:lvl w:ilvl="8" w:tplc="2000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3" w15:restartNumberingAfterBreak="0">
    <w:nsid w:val="4DAE5F7D"/>
    <w:multiLevelType w:val="hybridMultilevel"/>
    <w:tmpl w:val="014282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82B12"/>
    <w:multiLevelType w:val="hybridMultilevel"/>
    <w:tmpl w:val="9CB2F3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C21DB3"/>
    <w:multiLevelType w:val="hybridMultilevel"/>
    <w:tmpl w:val="7122C108"/>
    <w:lvl w:ilvl="0" w:tplc="D7624EA8">
      <w:start w:val="1"/>
      <w:numFmt w:val="decimal"/>
      <w:lvlText w:val="%1."/>
      <w:lvlJc w:val="left"/>
      <w:pPr>
        <w:ind w:left="1003" w:hanging="360"/>
      </w:pPr>
      <w:rPr>
        <w:rFonts w:ascii="Amiri" w:eastAsiaTheme="majorEastAsia" w:hAnsi="Amiri" w:cs="Amiri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 w15:restartNumberingAfterBreak="0">
    <w:nsid w:val="56D72D09"/>
    <w:multiLevelType w:val="hybridMultilevel"/>
    <w:tmpl w:val="9DF09BB4"/>
    <w:lvl w:ilvl="0" w:tplc="B470B96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DA72167"/>
    <w:multiLevelType w:val="hybridMultilevel"/>
    <w:tmpl w:val="6AD263D4"/>
    <w:lvl w:ilvl="0" w:tplc="BEF072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17D80"/>
    <w:multiLevelType w:val="hybridMultilevel"/>
    <w:tmpl w:val="4F9A5B16"/>
    <w:lvl w:ilvl="0" w:tplc="D70C5F52">
      <w:start w:val="1"/>
      <w:numFmt w:val="decimal"/>
      <w:lvlText w:val="%1)"/>
      <w:lvlJc w:val="left"/>
      <w:pPr>
        <w:ind w:left="777" w:hanging="360"/>
      </w:pPr>
      <w:rPr>
        <w:rFonts w:ascii="Amiri" w:eastAsiaTheme="minorHAnsi" w:hAnsi="Amiri" w:cs="Amiri" w:hint="default"/>
        <w:b w:val="0"/>
        <w:bCs w:val="0"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1497" w:hanging="360"/>
      </w:pPr>
    </w:lvl>
    <w:lvl w:ilvl="2" w:tplc="040C001B" w:tentative="1">
      <w:start w:val="1"/>
      <w:numFmt w:val="lowerRoman"/>
      <w:lvlText w:val="%3."/>
      <w:lvlJc w:val="right"/>
      <w:pPr>
        <w:ind w:left="2217" w:hanging="180"/>
      </w:pPr>
    </w:lvl>
    <w:lvl w:ilvl="3" w:tplc="040C000F" w:tentative="1">
      <w:start w:val="1"/>
      <w:numFmt w:val="decimal"/>
      <w:lvlText w:val="%4."/>
      <w:lvlJc w:val="left"/>
      <w:pPr>
        <w:ind w:left="2937" w:hanging="360"/>
      </w:pPr>
    </w:lvl>
    <w:lvl w:ilvl="4" w:tplc="040C0019" w:tentative="1">
      <w:start w:val="1"/>
      <w:numFmt w:val="lowerLetter"/>
      <w:lvlText w:val="%5."/>
      <w:lvlJc w:val="left"/>
      <w:pPr>
        <w:ind w:left="3657" w:hanging="360"/>
      </w:pPr>
    </w:lvl>
    <w:lvl w:ilvl="5" w:tplc="040C001B" w:tentative="1">
      <w:start w:val="1"/>
      <w:numFmt w:val="lowerRoman"/>
      <w:lvlText w:val="%6."/>
      <w:lvlJc w:val="right"/>
      <w:pPr>
        <w:ind w:left="4377" w:hanging="180"/>
      </w:pPr>
    </w:lvl>
    <w:lvl w:ilvl="6" w:tplc="040C000F" w:tentative="1">
      <w:start w:val="1"/>
      <w:numFmt w:val="decimal"/>
      <w:lvlText w:val="%7."/>
      <w:lvlJc w:val="left"/>
      <w:pPr>
        <w:ind w:left="5097" w:hanging="360"/>
      </w:pPr>
    </w:lvl>
    <w:lvl w:ilvl="7" w:tplc="040C0019" w:tentative="1">
      <w:start w:val="1"/>
      <w:numFmt w:val="lowerLetter"/>
      <w:lvlText w:val="%8."/>
      <w:lvlJc w:val="left"/>
      <w:pPr>
        <w:ind w:left="5817" w:hanging="360"/>
      </w:pPr>
    </w:lvl>
    <w:lvl w:ilvl="8" w:tplc="040C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" w15:restartNumberingAfterBreak="0">
    <w:nsid w:val="61D862CE"/>
    <w:multiLevelType w:val="hybridMultilevel"/>
    <w:tmpl w:val="72F0059C"/>
    <w:lvl w:ilvl="0" w:tplc="040C000D">
      <w:start w:val="1"/>
      <w:numFmt w:val="bullet"/>
      <w:lvlText w:val=""/>
      <w:lvlJc w:val="left"/>
      <w:pPr>
        <w:ind w:left="9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0" w15:restartNumberingAfterBreak="0">
    <w:nsid w:val="6248345B"/>
    <w:multiLevelType w:val="hybridMultilevel"/>
    <w:tmpl w:val="AB14AF86"/>
    <w:lvl w:ilvl="0" w:tplc="7F5EB476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B7741C"/>
    <w:multiLevelType w:val="hybridMultilevel"/>
    <w:tmpl w:val="1CAAF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813A4C"/>
    <w:multiLevelType w:val="hybridMultilevel"/>
    <w:tmpl w:val="61880322"/>
    <w:lvl w:ilvl="0" w:tplc="040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3" w15:restartNumberingAfterBreak="0">
    <w:nsid w:val="66907FC1"/>
    <w:multiLevelType w:val="hybridMultilevel"/>
    <w:tmpl w:val="853A8B64"/>
    <w:lvl w:ilvl="0" w:tplc="1E7E360E">
      <w:numFmt w:val="bullet"/>
      <w:lvlText w:val=""/>
      <w:lvlJc w:val="left"/>
      <w:pPr>
        <w:ind w:left="1080" w:hanging="360"/>
      </w:pPr>
      <w:rPr>
        <w:rFonts w:ascii="Symbol" w:eastAsiaTheme="minorHAnsi" w:hAnsi="Symbol" w:cs="Simplified Arabic" w:hint="default"/>
        <w:color w:val="EE0000"/>
        <w:lang w:bidi="ar-DZ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5D362D"/>
    <w:multiLevelType w:val="hybridMultilevel"/>
    <w:tmpl w:val="85660D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D35B10"/>
    <w:multiLevelType w:val="hybridMultilevel"/>
    <w:tmpl w:val="9CB2F30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5905DC"/>
    <w:multiLevelType w:val="hybridMultilevel"/>
    <w:tmpl w:val="B6F682BA"/>
    <w:lvl w:ilvl="0" w:tplc="C03A0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1458A7"/>
    <w:multiLevelType w:val="hybridMultilevel"/>
    <w:tmpl w:val="6FC2025A"/>
    <w:lvl w:ilvl="0" w:tplc="1EA63E74">
      <w:start w:val="3"/>
      <w:numFmt w:val="bullet"/>
      <w:lvlText w:val="-"/>
      <w:lvlJc w:val="left"/>
      <w:pPr>
        <w:ind w:left="784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8" w15:restartNumberingAfterBreak="0">
    <w:nsid w:val="7F56595C"/>
    <w:multiLevelType w:val="hybridMultilevel"/>
    <w:tmpl w:val="11C0542E"/>
    <w:lvl w:ilvl="0" w:tplc="F9A4C10E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504854081">
    <w:abstractNumId w:val="2"/>
  </w:num>
  <w:num w:numId="2" w16cid:durableId="113865802">
    <w:abstractNumId w:val="28"/>
  </w:num>
  <w:num w:numId="3" w16cid:durableId="1465462424">
    <w:abstractNumId w:val="23"/>
  </w:num>
  <w:num w:numId="4" w16cid:durableId="1765418725">
    <w:abstractNumId w:val="19"/>
  </w:num>
  <w:num w:numId="5" w16cid:durableId="1249079050">
    <w:abstractNumId w:val="8"/>
  </w:num>
  <w:num w:numId="6" w16cid:durableId="822087313">
    <w:abstractNumId w:val="11"/>
  </w:num>
  <w:num w:numId="7" w16cid:durableId="336615694">
    <w:abstractNumId w:val="22"/>
  </w:num>
  <w:num w:numId="8" w16cid:durableId="1082801990">
    <w:abstractNumId w:val="14"/>
  </w:num>
  <w:num w:numId="9" w16cid:durableId="1000155055">
    <w:abstractNumId w:val="25"/>
  </w:num>
  <w:num w:numId="10" w16cid:durableId="1876503989">
    <w:abstractNumId w:val="7"/>
  </w:num>
  <w:num w:numId="11" w16cid:durableId="2050177578">
    <w:abstractNumId w:val="27"/>
  </w:num>
  <w:num w:numId="12" w16cid:durableId="126049337">
    <w:abstractNumId w:val="20"/>
  </w:num>
  <w:num w:numId="13" w16cid:durableId="271206990">
    <w:abstractNumId w:val="26"/>
  </w:num>
  <w:num w:numId="14" w16cid:durableId="246381517">
    <w:abstractNumId w:val="1"/>
  </w:num>
  <w:num w:numId="15" w16cid:durableId="1558974925">
    <w:abstractNumId w:val="10"/>
  </w:num>
  <w:num w:numId="16" w16cid:durableId="642127563">
    <w:abstractNumId w:val="4"/>
  </w:num>
  <w:num w:numId="17" w16cid:durableId="1303392626">
    <w:abstractNumId w:val="9"/>
  </w:num>
  <w:num w:numId="18" w16cid:durableId="1517617511">
    <w:abstractNumId w:val="13"/>
  </w:num>
  <w:num w:numId="19" w16cid:durableId="339284934">
    <w:abstractNumId w:val="5"/>
  </w:num>
  <w:num w:numId="20" w16cid:durableId="2035231820">
    <w:abstractNumId w:val="21"/>
  </w:num>
  <w:num w:numId="21" w16cid:durableId="1422994458">
    <w:abstractNumId w:val="3"/>
  </w:num>
  <w:num w:numId="22" w16cid:durableId="655492772">
    <w:abstractNumId w:val="17"/>
  </w:num>
  <w:num w:numId="23" w16cid:durableId="677735481">
    <w:abstractNumId w:val="6"/>
  </w:num>
  <w:num w:numId="24" w16cid:durableId="349989676">
    <w:abstractNumId w:val="24"/>
  </w:num>
  <w:num w:numId="25" w16cid:durableId="1352293420">
    <w:abstractNumId w:val="16"/>
  </w:num>
  <w:num w:numId="26" w16cid:durableId="300572919">
    <w:abstractNumId w:val="18"/>
  </w:num>
  <w:num w:numId="27" w16cid:durableId="1660889124">
    <w:abstractNumId w:val="0"/>
  </w:num>
  <w:num w:numId="28" w16cid:durableId="651907506">
    <w:abstractNumId w:val="15"/>
  </w:num>
  <w:num w:numId="29" w16cid:durableId="1493988478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3BE"/>
    <w:rsid w:val="00001CE9"/>
    <w:rsid w:val="00005612"/>
    <w:rsid w:val="0002597C"/>
    <w:rsid w:val="00033564"/>
    <w:rsid w:val="000377BF"/>
    <w:rsid w:val="000448B3"/>
    <w:rsid w:val="000510E6"/>
    <w:rsid w:val="0005485F"/>
    <w:rsid w:val="0007451A"/>
    <w:rsid w:val="00080A18"/>
    <w:rsid w:val="000829C0"/>
    <w:rsid w:val="000869A9"/>
    <w:rsid w:val="000946D3"/>
    <w:rsid w:val="000A0AD4"/>
    <w:rsid w:val="000B4BB5"/>
    <w:rsid w:val="000D1601"/>
    <w:rsid w:val="001101A3"/>
    <w:rsid w:val="001159FD"/>
    <w:rsid w:val="00117CC0"/>
    <w:rsid w:val="0012061E"/>
    <w:rsid w:val="00120B79"/>
    <w:rsid w:val="00124F8B"/>
    <w:rsid w:val="00130CDA"/>
    <w:rsid w:val="001419C6"/>
    <w:rsid w:val="00150ABA"/>
    <w:rsid w:val="0015564F"/>
    <w:rsid w:val="00165BE3"/>
    <w:rsid w:val="001801C0"/>
    <w:rsid w:val="00193492"/>
    <w:rsid w:val="00196CC4"/>
    <w:rsid w:val="001A1E8F"/>
    <w:rsid w:val="001B766E"/>
    <w:rsid w:val="001C4824"/>
    <w:rsid w:val="001D04A7"/>
    <w:rsid w:val="001D0AFA"/>
    <w:rsid w:val="001D3C6D"/>
    <w:rsid w:val="001E3C5F"/>
    <w:rsid w:val="00213301"/>
    <w:rsid w:val="00217701"/>
    <w:rsid w:val="0022476C"/>
    <w:rsid w:val="002250DD"/>
    <w:rsid w:val="00227F72"/>
    <w:rsid w:val="002440C5"/>
    <w:rsid w:val="00253CE6"/>
    <w:rsid w:val="002718AE"/>
    <w:rsid w:val="002740D3"/>
    <w:rsid w:val="00283C06"/>
    <w:rsid w:val="002874B0"/>
    <w:rsid w:val="002915CE"/>
    <w:rsid w:val="002A11A9"/>
    <w:rsid w:val="002D37EA"/>
    <w:rsid w:val="002F01C0"/>
    <w:rsid w:val="00305590"/>
    <w:rsid w:val="0032178B"/>
    <w:rsid w:val="00344782"/>
    <w:rsid w:val="00347F55"/>
    <w:rsid w:val="00352F6B"/>
    <w:rsid w:val="0036489D"/>
    <w:rsid w:val="003662AF"/>
    <w:rsid w:val="00372764"/>
    <w:rsid w:val="0037561B"/>
    <w:rsid w:val="00395266"/>
    <w:rsid w:val="003C4432"/>
    <w:rsid w:val="003C5E7A"/>
    <w:rsid w:val="003D48EA"/>
    <w:rsid w:val="003D5A13"/>
    <w:rsid w:val="003D5BFF"/>
    <w:rsid w:val="003D6702"/>
    <w:rsid w:val="003F1B6C"/>
    <w:rsid w:val="003F7F6C"/>
    <w:rsid w:val="00400F5C"/>
    <w:rsid w:val="00401EDE"/>
    <w:rsid w:val="0042346F"/>
    <w:rsid w:val="0042687D"/>
    <w:rsid w:val="0042747E"/>
    <w:rsid w:val="004363E5"/>
    <w:rsid w:val="0043783C"/>
    <w:rsid w:val="004608F2"/>
    <w:rsid w:val="004653BE"/>
    <w:rsid w:val="0046792D"/>
    <w:rsid w:val="00477986"/>
    <w:rsid w:val="00497972"/>
    <w:rsid w:val="004A12C4"/>
    <w:rsid w:val="004C2F53"/>
    <w:rsid w:val="00503131"/>
    <w:rsid w:val="0051015B"/>
    <w:rsid w:val="00513936"/>
    <w:rsid w:val="00514B8A"/>
    <w:rsid w:val="00515C0E"/>
    <w:rsid w:val="00523874"/>
    <w:rsid w:val="00556AEA"/>
    <w:rsid w:val="00560BBD"/>
    <w:rsid w:val="005725F6"/>
    <w:rsid w:val="00582EA8"/>
    <w:rsid w:val="005A0405"/>
    <w:rsid w:val="005B51B7"/>
    <w:rsid w:val="005D0464"/>
    <w:rsid w:val="005D7019"/>
    <w:rsid w:val="005F142D"/>
    <w:rsid w:val="005F5A8C"/>
    <w:rsid w:val="00602A56"/>
    <w:rsid w:val="00612B3A"/>
    <w:rsid w:val="00615E72"/>
    <w:rsid w:val="00645C77"/>
    <w:rsid w:val="00655A07"/>
    <w:rsid w:val="00663665"/>
    <w:rsid w:val="00683866"/>
    <w:rsid w:val="006858DB"/>
    <w:rsid w:val="00685D1E"/>
    <w:rsid w:val="00686629"/>
    <w:rsid w:val="006A06EF"/>
    <w:rsid w:val="006A2028"/>
    <w:rsid w:val="006A2877"/>
    <w:rsid w:val="006B29A1"/>
    <w:rsid w:val="006C4628"/>
    <w:rsid w:val="006D190B"/>
    <w:rsid w:val="006D26B4"/>
    <w:rsid w:val="006D2A38"/>
    <w:rsid w:val="006E36F7"/>
    <w:rsid w:val="006F54C9"/>
    <w:rsid w:val="006F5DCB"/>
    <w:rsid w:val="006F6ACE"/>
    <w:rsid w:val="00701988"/>
    <w:rsid w:val="00707DA0"/>
    <w:rsid w:val="00707ED9"/>
    <w:rsid w:val="0071529F"/>
    <w:rsid w:val="00720D5A"/>
    <w:rsid w:val="0072425A"/>
    <w:rsid w:val="0072668B"/>
    <w:rsid w:val="007467DF"/>
    <w:rsid w:val="0074759A"/>
    <w:rsid w:val="00747A48"/>
    <w:rsid w:val="00761511"/>
    <w:rsid w:val="007649CC"/>
    <w:rsid w:val="00771D9F"/>
    <w:rsid w:val="00780531"/>
    <w:rsid w:val="00792B9B"/>
    <w:rsid w:val="007959CA"/>
    <w:rsid w:val="007A39F3"/>
    <w:rsid w:val="007A6D9A"/>
    <w:rsid w:val="007B1F1F"/>
    <w:rsid w:val="007B5640"/>
    <w:rsid w:val="007D00A8"/>
    <w:rsid w:val="007E3DD5"/>
    <w:rsid w:val="00812F94"/>
    <w:rsid w:val="008207C8"/>
    <w:rsid w:val="008251D7"/>
    <w:rsid w:val="00834B18"/>
    <w:rsid w:val="00840E5E"/>
    <w:rsid w:val="00841A31"/>
    <w:rsid w:val="00846FFD"/>
    <w:rsid w:val="00847BBD"/>
    <w:rsid w:val="00847C30"/>
    <w:rsid w:val="0086601B"/>
    <w:rsid w:val="00873428"/>
    <w:rsid w:val="00876C9D"/>
    <w:rsid w:val="00886BB3"/>
    <w:rsid w:val="0089544A"/>
    <w:rsid w:val="008D0A95"/>
    <w:rsid w:val="008E0D3F"/>
    <w:rsid w:val="008E3C39"/>
    <w:rsid w:val="008E5553"/>
    <w:rsid w:val="008E7492"/>
    <w:rsid w:val="008F2452"/>
    <w:rsid w:val="008F3252"/>
    <w:rsid w:val="008F54F8"/>
    <w:rsid w:val="0090310E"/>
    <w:rsid w:val="00944A60"/>
    <w:rsid w:val="00956E47"/>
    <w:rsid w:val="00960E89"/>
    <w:rsid w:val="0096214E"/>
    <w:rsid w:val="0096581C"/>
    <w:rsid w:val="00981E9C"/>
    <w:rsid w:val="009A2084"/>
    <w:rsid w:val="009A6DF2"/>
    <w:rsid w:val="009B038C"/>
    <w:rsid w:val="009B7FF2"/>
    <w:rsid w:val="009F5122"/>
    <w:rsid w:val="00A200F8"/>
    <w:rsid w:val="00A2578B"/>
    <w:rsid w:val="00A34288"/>
    <w:rsid w:val="00A34B9B"/>
    <w:rsid w:val="00A704EB"/>
    <w:rsid w:val="00AC4AAE"/>
    <w:rsid w:val="00AC74A8"/>
    <w:rsid w:val="00AE10CB"/>
    <w:rsid w:val="00AE4A5E"/>
    <w:rsid w:val="00AE7E7F"/>
    <w:rsid w:val="00AF2D62"/>
    <w:rsid w:val="00B01B63"/>
    <w:rsid w:val="00B05830"/>
    <w:rsid w:val="00B13899"/>
    <w:rsid w:val="00B22875"/>
    <w:rsid w:val="00B233BA"/>
    <w:rsid w:val="00B34141"/>
    <w:rsid w:val="00B721C0"/>
    <w:rsid w:val="00BC1043"/>
    <w:rsid w:val="00BC53C4"/>
    <w:rsid w:val="00BE0286"/>
    <w:rsid w:val="00BE6698"/>
    <w:rsid w:val="00C049F6"/>
    <w:rsid w:val="00C121D2"/>
    <w:rsid w:val="00C17539"/>
    <w:rsid w:val="00C20A80"/>
    <w:rsid w:val="00C2649B"/>
    <w:rsid w:val="00C419C2"/>
    <w:rsid w:val="00C448DD"/>
    <w:rsid w:val="00C454D4"/>
    <w:rsid w:val="00C81718"/>
    <w:rsid w:val="00CA3C1E"/>
    <w:rsid w:val="00CA4226"/>
    <w:rsid w:val="00CA5119"/>
    <w:rsid w:val="00CA5670"/>
    <w:rsid w:val="00CB3F9D"/>
    <w:rsid w:val="00CC111C"/>
    <w:rsid w:val="00CC37B1"/>
    <w:rsid w:val="00D11189"/>
    <w:rsid w:val="00D30848"/>
    <w:rsid w:val="00D3698F"/>
    <w:rsid w:val="00D60CA1"/>
    <w:rsid w:val="00D77D4D"/>
    <w:rsid w:val="00D820B0"/>
    <w:rsid w:val="00D935F4"/>
    <w:rsid w:val="00DA1F5A"/>
    <w:rsid w:val="00DA1FE8"/>
    <w:rsid w:val="00DA4F13"/>
    <w:rsid w:val="00DB6768"/>
    <w:rsid w:val="00DC3E72"/>
    <w:rsid w:val="00DD609C"/>
    <w:rsid w:val="00DF3C71"/>
    <w:rsid w:val="00E21289"/>
    <w:rsid w:val="00E60A10"/>
    <w:rsid w:val="00E7420E"/>
    <w:rsid w:val="00EA5D67"/>
    <w:rsid w:val="00EA6A8F"/>
    <w:rsid w:val="00EB335F"/>
    <w:rsid w:val="00EC23A3"/>
    <w:rsid w:val="00EC70C0"/>
    <w:rsid w:val="00ED3865"/>
    <w:rsid w:val="00ED5C91"/>
    <w:rsid w:val="00ED5FF3"/>
    <w:rsid w:val="00EE28AA"/>
    <w:rsid w:val="00EE2C8B"/>
    <w:rsid w:val="00F0594E"/>
    <w:rsid w:val="00F06A11"/>
    <w:rsid w:val="00F4222D"/>
    <w:rsid w:val="00F42740"/>
    <w:rsid w:val="00F4305A"/>
    <w:rsid w:val="00F432F9"/>
    <w:rsid w:val="00F43CFC"/>
    <w:rsid w:val="00F443AD"/>
    <w:rsid w:val="00F46A4B"/>
    <w:rsid w:val="00F5566B"/>
    <w:rsid w:val="00F86A29"/>
    <w:rsid w:val="00FB5A89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DC8AF"/>
  <w15:docId w15:val="{CD6DA768-87F2-4D59-87A4-98538F9F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A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60A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A704E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4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F13"/>
  </w:style>
  <w:style w:type="paragraph" w:styleId="Pieddepage">
    <w:name w:val="footer"/>
    <w:basedOn w:val="Normal"/>
    <w:link w:val="Pieddepag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F13"/>
  </w:style>
  <w:style w:type="paragraph" w:styleId="Paragraphedeliste">
    <w:name w:val="List Paragraph"/>
    <w:basedOn w:val="Normal"/>
    <w:link w:val="ParagraphedelisteCar"/>
    <w:uiPriority w:val="34"/>
    <w:qFormat/>
    <w:rsid w:val="000D1601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CC37B1"/>
  </w:style>
  <w:style w:type="character" w:styleId="Lienhypertexte">
    <w:name w:val="Hyperlink"/>
    <w:basedOn w:val="Policepardfaut"/>
    <w:uiPriority w:val="99"/>
    <w:unhideWhenUsed/>
    <w:rsid w:val="00D77D4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77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oleObject" Target="embeddings/oleObject382.bin"/><Relationship Id="rId769" Type="http://schemas.openxmlformats.org/officeDocument/2006/relationships/oleObject" Target="embeddings/oleObject435.bin"/><Relationship Id="rId976" Type="http://schemas.openxmlformats.org/officeDocument/2006/relationships/image" Target="media/image424.wmf"/><Relationship Id="rId21" Type="http://schemas.openxmlformats.org/officeDocument/2006/relationships/image" Target="media/image9.wmf"/><Relationship Id="rId324" Type="http://schemas.openxmlformats.org/officeDocument/2006/relationships/image" Target="media/image142.wmf"/><Relationship Id="rId531" Type="http://schemas.openxmlformats.org/officeDocument/2006/relationships/oleObject" Target="embeddings/oleObject301.bin"/><Relationship Id="rId629" Type="http://schemas.openxmlformats.org/officeDocument/2006/relationships/image" Target="media/image264.wmf"/><Relationship Id="rId1161" Type="http://schemas.openxmlformats.org/officeDocument/2006/relationships/oleObject" Target="embeddings/oleObject650.bin"/><Relationship Id="rId170" Type="http://schemas.openxmlformats.org/officeDocument/2006/relationships/oleObject" Target="embeddings/oleObject89.bin"/><Relationship Id="rId836" Type="http://schemas.openxmlformats.org/officeDocument/2006/relationships/image" Target="media/image357.wmf"/><Relationship Id="rId1021" Type="http://schemas.openxmlformats.org/officeDocument/2006/relationships/oleObject" Target="embeddings/oleObject573.bin"/><Relationship Id="rId1119" Type="http://schemas.openxmlformats.org/officeDocument/2006/relationships/oleObject" Target="embeddings/oleObject628.bin"/><Relationship Id="rId268" Type="http://schemas.openxmlformats.org/officeDocument/2006/relationships/image" Target="media/image116.wmf"/><Relationship Id="rId475" Type="http://schemas.openxmlformats.org/officeDocument/2006/relationships/oleObject" Target="embeddings/oleObject268.bin"/><Relationship Id="rId682" Type="http://schemas.openxmlformats.org/officeDocument/2006/relationships/image" Target="media/image289.wmf"/><Relationship Id="rId903" Type="http://schemas.openxmlformats.org/officeDocument/2006/relationships/oleObject" Target="embeddings/oleObject509.bin"/><Relationship Id="rId32" Type="http://schemas.openxmlformats.org/officeDocument/2006/relationships/oleObject" Target="embeddings/oleObject12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82.bin"/><Relationship Id="rId542" Type="http://schemas.openxmlformats.org/officeDocument/2006/relationships/image" Target="media/image229.wmf"/><Relationship Id="rId987" Type="http://schemas.openxmlformats.org/officeDocument/2006/relationships/oleObject" Target="embeddings/oleObject552.bin"/><Relationship Id="rId1172" Type="http://schemas.openxmlformats.org/officeDocument/2006/relationships/image" Target="media/image511.wmf"/><Relationship Id="rId181" Type="http://schemas.openxmlformats.org/officeDocument/2006/relationships/oleObject" Target="embeddings/oleObject96.bin"/><Relationship Id="rId402" Type="http://schemas.openxmlformats.org/officeDocument/2006/relationships/oleObject" Target="embeddings/oleObject218.bin"/><Relationship Id="rId847" Type="http://schemas.openxmlformats.org/officeDocument/2006/relationships/image" Target="media/image362.wmf"/><Relationship Id="rId1032" Type="http://schemas.openxmlformats.org/officeDocument/2006/relationships/image" Target="media/image448.wmf"/><Relationship Id="rId279" Type="http://schemas.openxmlformats.org/officeDocument/2006/relationships/oleObject" Target="embeddings/oleObject152.bin"/><Relationship Id="rId486" Type="http://schemas.openxmlformats.org/officeDocument/2006/relationships/image" Target="media/image205.wmf"/><Relationship Id="rId693" Type="http://schemas.openxmlformats.org/officeDocument/2006/relationships/oleObject" Target="embeddings/oleObject393.bin"/><Relationship Id="rId707" Type="http://schemas.openxmlformats.org/officeDocument/2006/relationships/oleObject" Target="embeddings/oleObject400.bin"/><Relationship Id="rId914" Type="http://schemas.openxmlformats.org/officeDocument/2006/relationships/image" Target="media/image394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71.bin"/><Relationship Id="rId346" Type="http://schemas.openxmlformats.org/officeDocument/2006/relationships/oleObject" Target="embeddings/oleObject187.bin"/><Relationship Id="rId553" Type="http://schemas.openxmlformats.org/officeDocument/2006/relationships/image" Target="media/image234.wmf"/><Relationship Id="rId760" Type="http://schemas.openxmlformats.org/officeDocument/2006/relationships/oleObject" Target="embeddings/oleObject430.bin"/><Relationship Id="rId998" Type="http://schemas.openxmlformats.org/officeDocument/2006/relationships/image" Target="media/image434.png"/><Relationship Id="rId1183" Type="http://schemas.openxmlformats.org/officeDocument/2006/relationships/oleObject" Target="embeddings/oleObject663.bin"/><Relationship Id="rId192" Type="http://schemas.openxmlformats.org/officeDocument/2006/relationships/image" Target="media/image83.wmf"/><Relationship Id="rId206" Type="http://schemas.openxmlformats.org/officeDocument/2006/relationships/oleObject" Target="embeddings/oleObject111.bin"/><Relationship Id="rId413" Type="http://schemas.openxmlformats.org/officeDocument/2006/relationships/image" Target="media/image183.wmf"/><Relationship Id="rId858" Type="http://schemas.openxmlformats.org/officeDocument/2006/relationships/oleObject" Target="embeddings/oleObject485.bin"/><Relationship Id="rId1043" Type="http://schemas.openxmlformats.org/officeDocument/2006/relationships/image" Target="media/image453.wmf"/><Relationship Id="rId497" Type="http://schemas.openxmlformats.org/officeDocument/2006/relationships/oleObject" Target="embeddings/oleObject281.bin"/><Relationship Id="rId620" Type="http://schemas.openxmlformats.org/officeDocument/2006/relationships/image" Target="media/image261.wmf"/><Relationship Id="rId718" Type="http://schemas.openxmlformats.org/officeDocument/2006/relationships/image" Target="media/image307.wmf"/><Relationship Id="rId925" Type="http://schemas.openxmlformats.org/officeDocument/2006/relationships/oleObject" Target="embeddings/oleObject520.bin"/><Relationship Id="rId357" Type="http://schemas.openxmlformats.org/officeDocument/2006/relationships/oleObject" Target="embeddings/oleObject193.bin"/><Relationship Id="rId1110" Type="http://schemas.openxmlformats.org/officeDocument/2006/relationships/image" Target="media/image482.wmf"/><Relationship Id="rId1194" Type="http://schemas.openxmlformats.org/officeDocument/2006/relationships/image" Target="media/image519.wmf"/><Relationship Id="rId1208" Type="http://schemas.openxmlformats.org/officeDocument/2006/relationships/oleObject" Target="embeddings/oleObject677.bin"/><Relationship Id="rId54" Type="http://schemas.openxmlformats.org/officeDocument/2006/relationships/oleObject" Target="embeddings/oleObject24.bin"/><Relationship Id="rId217" Type="http://schemas.openxmlformats.org/officeDocument/2006/relationships/image" Target="media/image95.wmf"/><Relationship Id="rId564" Type="http://schemas.openxmlformats.org/officeDocument/2006/relationships/image" Target="media/image237.wmf"/><Relationship Id="rId771" Type="http://schemas.openxmlformats.org/officeDocument/2006/relationships/oleObject" Target="embeddings/oleObject436.bin"/><Relationship Id="rId869" Type="http://schemas.openxmlformats.org/officeDocument/2006/relationships/oleObject" Target="embeddings/oleObject491.bin"/><Relationship Id="rId424" Type="http://schemas.openxmlformats.org/officeDocument/2006/relationships/oleObject" Target="embeddings/oleObject234.bin"/><Relationship Id="rId631" Type="http://schemas.openxmlformats.org/officeDocument/2006/relationships/image" Target="media/image265.wmf"/><Relationship Id="rId729" Type="http://schemas.openxmlformats.org/officeDocument/2006/relationships/oleObject" Target="embeddings/oleObject411.bin"/><Relationship Id="rId1054" Type="http://schemas.openxmlformats.org/officeDocument/2006/relationships/image" Target="media/image458.wmf"/><Relationship Id="rId270" Type="http://schemas.openxmlformats.org/officeDocument/2006/relationships/image" Target="media/image117.wmf"/><Relationship Id="rId936" Type="http://schemas.openxmlformats.org/officeDocument/2006/relationships/image" Target="media/image405.wmf"/><Relationship Id="rId1121" Type="http://schemas.openxmlformats.org/officeDocument/2006/relationships/oleObject" Target="embeddings/oleObject629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63.png"/><Relationship Id="rId575" Type="http://schemas.openxmlformats.org/officeDocument/2006/relationships/image" Target="media/image239.wmf"/><Relationship Id="rId782" Type="http://schemas.openxmlformats.org/officeDocument/2006/relationships/image" Target="media/image334.wmf"/><Relationship Id="rId228" Type="http://schemas.openxmlformats.org/officeDocument/2006/relationships/image" Target="media/image100.wmf"/><Relationship Id="rId435" Type="http://schemas.openxmlformats.org/officeDocument/2006/relationships/image" Target="media/image188.wmf"/><Relationship Id="rId642" Type="http://schemas.openxmlformats.org/officeDocument/2006/relationships/image" Target="media/image269.wmf"/><Relationship Id="rId1065" Type="http://schemas.openxmlformats.org/officeDocument/2006/relationships/oleObject" Target="embeddings/oleObject596.bin"/><Relationship Id="rId281" Type="http://schemas.openxmlformats.org/officeDocument/2006/relationships/oleObject" Target="embeddings/oleObject153.bin"/><Relationship Id="rId502" Type="http://schemas.openxmlformats.org/officeDocument/2006/relationships/image" Target="media/image213.wmf"/><Relationship Id="rId947" Type="http://schemas.openxmlformats.org/officeDocument/2006/relationships/oleObject" Target="embeddings/oleObject532.bin"/><Relationship Id="rId1132" Type="http://schemas.openxmlformats.org/officeDocument/2006/relationships/image" Target="media/image492.wmf"/><Relationship Id="rId76" Type="http://schemas.openxmlformats.org/officeDocument/2006/relationships/image" Target="media/image34.wmf"/><Relationship Id="rId141" Type="http://schemas.openxmlformats.org/officeDocument/2006/relationships/oleObject" Target="embeddings/oleObject72.bin"/><Relationship Id="rId379" Type="http://schemas.openxmlformats.org/officeDocument/2006/relationships/image" Target="media/image170.wmf"/><Relationship Id="rId586" Type="http://schemas.openxmlformats.org/officeDocument/2006/relationships/image" Target="media/image244.wmf"/><Relationship Id="rId793" Type="http://schemas.openxmlformats.org/officeDocument/2006/relationships/oleObject" Target="embeddings/oleObject448.bin"/><Relationship Id="rId807" Type="http://schemas.openxmlformats.org/officeDocument/2006/relationships/oleObject" Target="embeddings/oleObject456.bin"/><Relationship Id="rId7" Type="http://schemas.openxmlformats.org/officeDocument/2006/relationships/image" Target="media/image1.wmf"/><Relationship Id="rId239" Type="http://schemas.openxmlformats.org/officeDocument/2006/relationships/image" Target="media/image103.wmf"/><Relationship Id="rId446" Type="http://schemas.openxmlformats.org/officeDocument/2006/relationships/oleObject" Target="embeddings/oleObject250.bin"/><Relationship Id="rId653" Type="http://schemas.openxmlformats.org/officeDocument/2006/relationships/oleObject" Target="embeddings/oleObject373.bin"/><Relationship Id="rId1076" Type="http://schemas.openxmlformats.org/officeDocument/2006/relationships/image" Target="media/image469.wmf"/><Relationship Id="rId292" Type="http://schemas.openxmlformats.org/officeDocument/2006/relationships/image" Target="media/image128.wmf"/><Relationship Id="rId306" Type="http://schemas.openxmlformats.org/officeDocument/2006/relationships/oleObject" Target="embeddings/oleObject166.bin"/><Relationship Id="rId860" Type="http://schemas.openxmlformats.org/officeDocument/2006/relationships/oleObject" Target="embeddings/oleObject486.bin"/><Relationship Id="rId958" Type="http://schemas.openxmlformats.org/officeDocument/2006/relationships/image" Target="media/image415.wmf"/><Relationship Id="rId1143" Type="http://schemas.openxmlformats.org/officeDocument/2006/relationships/image" Target="media/image497.wmf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90.bin"/><Relationship Id="rId597" Type="http://schemas.openxmlformats.org/officeDocument/2006/relationships/oleObject" Target="embeddings/oleObject342.bin"/><Relationship Id="rId720" Type="http://schemas.openxmlformats.org/officeDocument/2006/relationships/image" Target="media/image308.wmf"/><Relationship Id="rId818" Type="http://schemas.openxmlformats.org/officeDocument/2006/relationships/oleObject" Target="embeddings/oleObject464.bin"/><Relationship Id="rId152" Type="http://schemas.openxmlformats.org/officeDocument/2006/relationships/image" Target="media/image68.wmf"/><Relationship Id="rId457" Type="http://schemas.openxmlformats.org/officeDocument/2006/relationships/image" Target="media/image196.wmf"/><Relationship Id="rId1003" Type="http://schemas.openxmlformats.org/officeDocument/2006/relationships/oleObject" Target="embeddings/oleObject561.bin"/><Relationship Id="rId1087" Type="http://schemas.openxmlformats.org/officeDocument/2006/relationships/image" Target="media/image474.wmf"/><Relationship Id="rId1210" Type="http://schemas.openxmlformats.org/officeDocument/2006/relationships/oleObject" Target="embeddings/oleObject678.bin"/><Relationship Id="rId664" Type="http://schemas.openxmlformats.org/officeDocument/2006/relationships/image" Target="media/image280.wmf"/><Relationship Id="rId871" Type="http://schemas.openxmlformats.org/officeDocument/2006/relationships/oleObject" Target="embeddings/oleObject492.bin"/><Relationship Id="rId969" Type="http://schemas.openxmlformats.org/officeDocument/2006/relationships/oleObject" Target="embeddings/oleObject543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39.wmf"/><Relationship Id="rId524" Type="http://schemas.openxmlformats.org/officeDocument/2006/relationships/oleObject" Target="embeddings/oleObject297.bin"/><Relationship Id="rId731" Type="http://schemas.openxmlformats.org/officeDocument/2006/relationships/oleObject" Target="embeddings/oleObject412.bin"/><Relationship Id="rId1154" Type="http://schemas.openxmlformats.org/officeDocument/2006/relationships/image" Target="media/image502.wmf"/><Relationship Id="rId98" Type="http://schemas.openxmlformats.org/officeDocument/2006/relationships/oleObject" Target="embeddings/oleObject48.bin"/><Relationship Id="rId163" Type="http://schemas.openxmlformats.org/officeDocument/2006/relationships/oleObject" Target="embeddings/oleObject85.bin"/><Relationship Id="rId370" Type="http://schemas.openxmlformats.org/officeDocument/2006/relationships/image" Target="media/image165.wmf"/><Relationship Id="rId829" Type="http://schemas.openxmlformats.org/officeDocument/2006/relationships/image" Target="media/image354.wmf"/><Relationship Id="rId1014" Type="http://schemas.openxmlformats.org/officeDocument/2006/relationships/image" Target="media/image439.wmf"/><Relationship Id="rId230" Type="http://schemas.openxmlformats.org/officeDocument/2006/relationships/image" Target="media/image101.wmf"/><Relationship Id="rId468" Type="http://schemas.openxmlformats.org/officeDocument/2006/relationships/oleObject" Target="embeddings/oleObject263.bin"/><Relationship Id="rId675" Type="http://schemas.openxmlformats.org/officeDocument/2006/relationships/oleObject" Target="embeddings/oleObject384.bin"/><Relationship Id="rId882" Type="http://schemas.openxmlformats.org/officeDocument/2006/relationships/oleObject" Target="embeddings/oleObject498.bin"/><Relationship Id="rId1098" Type="http://schemas.openxmlformats.org/officeDocument/2006/relationships/oleObject" Target="embeddings/oleObject614.bin"/><Relationship Id="rId25" Type="http://schemas.openxmlformats.org/officeDocument/2006/relationships/image" Target="media/image11.wmf"/><Relationship Id="rId328" Type="http://schemas.openxmlformats.org/officeDocument/2006/relationships/image" Target="media/image144.wmf"/><Relationship Id="rId535" Type="http://schemas.openxmlformats.org/officeDocument/2006/relationships/oleObject" Target="embeddings/oleObject304.bin"/><Relationship Id="rId742" Type="http://schemas.openxmlformats.org/officeDocument/2006/relationships/oleObject" Target="embeddings/oleObject418.bin"/><Relationship Id="rId1165" Type="http://schemas.openxmlformats.org/officeDocument/2006/relationships/oleObject" Target="embeddings/oleObject652.bin"/><Relationship Id="rId174" Type="http://schemas.openxmlformats.org/officeDocument/2006/relationships/oleObject" Target="embeddings/oleObject92.bin"/><Relationship Id="rId381" Type="http://schemas.openxmlformats.org/officeDocument/2006/relationships/oleObject" Target="embeddings/oleObject205.bin"/><Relationship Id="rId602" Type="http://schemas.openxmlformats.org/officeDocument/2006/relationships/image" Target="media/image252.wmf"/><Relationship Id="rId1025" Type="http://schemas.openxmlformats.org/officeDocument/2006/relationships/oleObject" Target="embeddings/oleObject575.bin"/><Relationship Id="rId241" Type="http://schemas.openxmlformats.org/officeDocument/2006/relationships/oleObject" Target="embeddings/oleObject132.bin"/><Relationship Id="rId479" Type="http://schemas.openxmlformats.org/officeDocument/2006/relationships/image" Target="media/image203.wmf"/><Relationship Id="rId686" Type="http://schemas.openxmlformats.org/officeDocument/2006/relationships/image" Target="media/image291.wmf"/><Relationship Id="rId893" Type="http://schemas.openxmlformats.org/officeDocument/2006/relationships/oleObject" Target="embeddings/oleObject504.bin"/><Relationship Id="rId907" Type="http://schemas.openxmlformats.org/officeDocument/2006/relationships/oleObject" Target="embeddings/oleObject511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84.bin"/><Relationship Id="rId546" Type="http://schemas.openxmlformats.org/officeDocument/2006/relationships/oleObject" Target="embeddings/oleObject310.bin"/><Relationship Id="rId753" Type="http://schemas.openxmlformats.org/officeDocument/2006/relationships/oleObject" Target="embeddings/oleObject425.bin"/><Relationship Id="rId1176" Type="http://schemas.openxmlformats.org/officeDocument/2006/relationships/oleObject" Target="embeddings/oleObject658.bin"/><Relationship Id="rId101" Type="http://schemas.openxmlformats.org/officeDocument/2006/relationships/image" Target="media/image46.wmf"/><Relationship Id="rId185" Type="http://schemas.openxmlformats.org/officeDocument/2006/relationships/oleObject" Target="embeddings/oleObject99.bin"/><Relationship Id="rId406" Type="http://schemas.openxmlformats.org/officeDocument/2006/relationships/image" Target="media/image180.wmf"/><Relationship Id="rId960" Type="http://schemas.openxmlformats.org/officeDocument/2006/relationships/image" Target="media/image416.wmf"/><Relationship Id="rId1036" Type="http://schemas.openxmlformats.org/officeDocument/2006/relationships/image" Target="media/image450.wmf"/><Relationship Id="rId392" Type="http://schemas.openxmlformats.org/officeDocument/2006/relationships/image" Target="media/image175.wmf"/><Relationship Id="rId613" Type="http://schemas.openxmlformats.org/officeDocument/2006/relationships/oleObject" Target="embeddings/oleObject350.bin"/><Relationship Id="rId697" Type="http://schemas.openxmlformats.org/officeDocument/2006/relationships/oleObject" Target="embeddings/oleObject395.bin"/><Relationship Id="rId820" Type="http://schemas.openxmlformats.org/officeDocument/2006/relationships/oleObject" Target="embeddings/oleObject465.bin"/><Relationship Id="rId918" Type="http://schemas.openxmlformats.org/officeDocument/2006/relationships/image" Target="media/image396.wmf"/><Relationship Id="rId252" Type="http://schemas.openxmlformats.org/officeDocument/2006/relationships/oleObject" Target="embeddings/oleObject139.bin"/><Relationship Id="rId1103" Type="http://schemas.openxmlformats.org/officeDocument/2006/relationships/image" Target="media/image479.wmf"/><Relationship Id="rId1187" Type="http://schemas.openxmlformats.org/officeDocument/2006/relationships/image" Target="media/image516.wmf"/><Relationship Id="rId47" Type="http://schemas.openxmlformats.org/officeDocument/2006/relationships/image" Target="media/image22.wmf"/><Relationship Id="rId112" Type="http://schemas.openxmlformats.org/officeDocument/2006/relationships/image" Target="media/image51.wmf"/><Relationship Id="rId557" Type="http://schemas.openxmlformats.org/officeDocument/2006/relationships/oleObject" Target="embeddings/oleObject316.bin"/><Relationship Id="rId764" Type="http://schemas.openxmlformats.org/officeDocument/2006/relationships/image" Target="media/image326.wmf"/><Relationship Id="rId971" Type="http://schemas.openxmlformats.org/officeDocument/2006/relationships/oleObject" Target="embeddings/oleObject544.bin"/><Relationship Id="rId196" Type="http://schemas.openxmlformats.org/officeDocument/2006/relationships/image" Target="media/image85.wmf"/><Relationship Id="rId417" Type="http://schemas.openxmlformats.org/officeDocument/2006/relationships/oleObject" Target="embeddings/oleObject227.bin"/><Relationship Id="rId624" Type="http://schemas.openxmlformats.org/officeDocument/2006/relationships/oleObject" Target="embeddings/oleObject356.bin"/><Relationship Id="rId831" Type="http://schemas.openxmlformats.org/officeDocument/2006/relationships/image" Target="media/image355.wmf"/><Relationship Id="rId1047" Type="http://schemas.openxmlformats.org/officeDocument/2006/relationships/image" Target="media/image455.wmf"/><Relationship Id="rId263" Type="http://schemas.openxmlformats.org/officeDocument/2006/relationships/oleObject" Target="embeddings/oleObject144.bin"/><Relationship Id="rId470" Type="http://schemas.openxmlformats.org/officeDocument/2006/relationships/oleObject" Target="embeddings/oleObject264.bin"/><Relationship Id="rId929" Type="http://schemas.openxmlformats.org/officeDocument/2006/relationships/oleObject" Target="embeddings/oleObject522.bin"/><Relationship Id="rId1114" Type="http://schemas.openxmlformats.org/officeDocument/2006/relationships/oleObject" Target="embeddings/oleObject625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6.wmf"/><Relationship Id="rId330" Type="http://schemas.openxmlformats.org/officeDocument/2006/relationships/image" Target="media/image145.wmf"/><Relationship Id="rId568" Type="http://schemas.openxmlformats.org/officeDocument/2006/relationships/oleObject" Target="embeddings/oleObject325.bin"/><Relationship Id="rId775" Type="http://schemas.openxmlformats.org/officeDocument/2006/relationships/oleObject" Target="embeddings/oleObject439.bin"/><Relationship Id="rId982" Type="http://schemas.openxmlformats.org/officeDocument/2006/relationships/image" Target="media/image427.wmf"/><Relationship Id="rId1198" Type="http://schemas.openxmlformats.org/officeDocument/2006/relationships/oleObject" Target="embeddings/oleObject672.bin"/><Relationship Id="rId428" Type="http://schemas.openxmlformats.org/officeDocument/2006/relationships/oleObject" Target="embeddings/oleObject238.bin"/><Relationship Id="rId635" Type="http://schemas.openxmlformats.org/officeDocument/2006/relationships/oleObject" Target="embeddings/oleObject363.bin"/><Relationship Id="rId842" Type="http://schemas.openxmlformats.org/officeDocument/2006/relationships/oleObject" Target="embeddings/oleObject477.bin"/><Relationship Id="rId1058" Type="http://schemas.openxmlformats.org/officeDocument/2006/relationships/image" Target="media/image460.wmf"/><Relationship Id="rId274" Type="http://schemas.openxmlformats.org/officeDocument/2006/relationships/image" Target="media/image119.wmf"/><Relationship Id="rId481" Type="http://schemas.openxmlformats.org/officeDocument/2006/relationships/oleObject" Target="embeddings/oleObject272.bin"/><Relationship Id="rId702" Type="http://schemas.openxmlformats.org/officeDocument/2006/relationships/image" Target="media/image299.wmf"/><Relationship Id="rId1125" Type="http://schemas.openxmlformats.org/officeDocument/2006/relationships/oleObject" Target="embeddings/oleObject631.bin"/><Relationship Id="rId69" Type="http://schemas.openxmlformats.org/officeDocument/2006/relationships/oleObject" Target="embeddings/oleObject33.bin"/><Relationship Id="rId134" Type="http://schemas.openxmlformats.org/officeDocument/2006/relationships/image" Target="media/image60.wmf"/><Relationship Id="rId579" Type="http://schemas.openxmlformats.org/officeDocument/2006/relationships/oleObject" Target="embeddings/oleObject333.bin"/><Relationship Id="rId786" Type="http://schemas.openxmlformats.org/officeDocument/2006/relationships/image" Target="media/image336.wmf"/><Relationship Id="rId993" Type="http://schemas.openxmlformats.org/officeDocument/2006/relationships/oleObject" Target="embeddings/oleObject556.bin"/><Relationship Id="rId341" Type="http://schemas.openxmlformats.org/officeDocument/2006/relationships/image" Target="media/image150.wmf"/><Relationship Id="rId439" Type="http://schemas.openxmlformats.org/officeDocument/2006/relationships/oleObject" Target="embeddings/oleObject245.bin"/><Relationship Id="rId646" Type="http://schemas.openxmlformats.org/officeDocument/2006/relationships/image" Target="media/image271.wmf"/><Relationship Id="rId1069" Type="http://schemas.openxmlformats.org/officeDocument/2006/relationships/oleObject" Target="embeddings/oleObject598.bin"/><Relationship Id="rId201" Type="http://schemas.openxmlformats.org/officeDocument/2006/relationships/image" Target="media/image87.wmf"/><Relationship Id="rId285" Type="http://schemas.openxmlformats.org/officeDocument/2006/relationships/oleObject" Target="embeddings/oleObject155.bin"/><Relationship Id="rId506" Type="http://schemas.openxmlformats.org/officeDocument/2006/relationships/oleObject" Target="embeddings/oleObject286.bin"/><Relationship Id="rId853" Type="http://schemas.openxmlformats.org/officeDocument/2006/relationships/image" Target="media/image365.wmf"/><Relationship Id="rId1136" Type="http://schemas.openxmlformats.org/officeDocument/2006/relationships/oleObject" Target="embeddings/oleObject637.bin"/><Relationship Id="rId492" Type="http://schemas.openxmlformats.org/officeDocument/2006/relationships/image" Target="media/image208.wmf"/><Relationship Id="rId713" Type="http://schemas.openxmlformats.org/officeDocument/2006/relationships/oleObject" Target="embeddings/oleObject403.bin"/><Relationship Id="rId797" Type="http://schemas.openxmlformats.org/officeDocument/2006/relationships/oleObject" Target="embeddings/oleObject450.bin"/><Relationship Id="rId920" Type="http://schemas.openxmlformats.org/officeDocument/2006/relationships/image" Target="media/image397.wmf"/><Relationship Id="rId145" Type="http://schemas.openxmlformats.org/officeDocument/2006/relationships/oleObject" Target="embeddings/oleObject74.bin"/><Relationship Id="rId352" Type="http://schemas.openxmlformats.org/officeDocument/2006/relationships/image" Target="media/image156.wmf"/><Relationship Id="rId1203" Type="http://schemas.openxmlformats.org/officeDocument/2006/relationships/image" Target="media/image523.wmf"/><Relationship Id="rId212" Type="http://schemas.openxmlformats.org/officeDocument/2006/relationships/oleObject" Target="embeddings/oleObject114.bin"/><Relationship Id="rId657" Type="http://schemas.openxmlformats.org/officeDocument/2006/relationships/oleObject" Target="embeddings/oleObject375.bin"/><Relationship Id="rId864" Type="http://schemas.openxmlformats.org/officeDocument/2006/relationships/oleObject" Target="embeddings/oleObject488.bin"/><Relationship Id="rId296" Type="http://schemas.openxmlformats.org/officeDocument/2006/relationships/image" Target="media/image130.wmf"/><Relationship Id="rId517" Type="http://schemas.openxmlformats.org/officeDocument/2006/relationships/oleObject" Target="embeddings/oleObject293.bin"/><Relationship Id="rId724" Type="http://schemas.openxmlformats.org/officeDocument/2006/relationships/image" Target="media/image310.wmf"/><Relationship Id="rId931" Type="http://schemas.openxmlformats.org/officeDocument/2006/relationships/oleObject" Target="embeddings/oleObject523.bin"/><Relationship Id="rId1147" Type="http://schemas.openxmlformats.org/officeDocument/2006/relationships/oleObject" Target="embeddings/oleObject643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0.wmf"/><Relationship Id="rId363" Type="http://schemas.openxmlformats.org/officeDocument/2006/relationships/oleObject" Target="embeddings/oleObject197.bin"/><Relationship Id="rId570" Type="http://schemas.openxmlformats.org/officeDocument/2006/relationships/oleObject" Target="embeddings/oleObject327.bin"/><Relationship Id="rId1007" Type="http://schemas.openxmlformats.org/officeDocument/2006/relationships/oleObject" Target="embeddings/oleObject564.bin"/><Relationship Id="rId1214" Type="http://schemas.openxmlformats.org/officeDocument/2006/relationships/theme" Target="theme/theme1.xml"/><Relationship Id="rId223" Type="http://schemas.openxmlformats.org/officeDocument/2006/relationships/image" Target="media/image98.wmf"/><Relationship Id="rId430" Type="http://schemas.openxmlformats.org/officeDocument/2006/relationships/oleObject" Target="embeddings/oleObject239.bin"/><Relationship Id="rId668" Type="http://schemas.openxmlformats.org/officeDocument/2006/relationships/image" Target="media/image282.wmf"/><Relationship Id="rId875" Type="http://schemas.openxmlformats.org/officeDocument/2006/relationships/oleObject" Target="embeddings/oleObject494.bin"/><Relationship Id="rId1060" Type="http://schemas.openxmlformats.org/officeDocument/2006/relationships/image" Target="media/image461.wmf"/><Relationship Id="rId18" Type="http://schemas.openxmlformats.org/officeDocument/2006/relationships/image" Target="media/image7.png"/><Relationship Id="rId528" Type="http://schemas.openxmlformats.org/officeDocument/2006/relationships/oleObject" Target="embeddings/oleObject299.bin"/><Relationship Id="rId735" Type="http://schemas.openxmlformats.org/officeDocument/2006/relationships/image" Target="media/image315.wmf"/><Relationship Id="rId942" Type="http://schemas.openxmlformats.org/officeDocument/2006/relationships/oleObject" Target="embeddings/oleObject529.bin"/><Relationship Id="rId1158" Type="http://schemas.openxmlformats.org/officeDocument/2006/relationships/image" Target="media/image504.wmf"/><Relationship Id="rId167" Type="http://schemas.openxmlformats.org/officeDocument/2006/relationships/image" Target="media/image74.wmf"/><Relationship Id="rId374" Type="http://schemas.openxmlformats.org/officeDocument/2006/relationships/image" Target="media/image167.wmf"/><Relationship Id="rId581" Type="http://schemas.openxmlformats.org/officeDocument/2006/relationships/oleObject" Target="embeddings/oleObject334.bin"/><Relationship Id="rId1018" Type="http://schemas.openxmlformats.org/officeDocument/2006/relationships/image" Target="media/image441.wmf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27.bin"/><Relationship Id="rId679" Type="http://schemas.openxmlformats.org/officeDocument/2006/relationships/oleObject" Target="embeddings/oleObject386.bin"/><Relationship Id="rId802" Type="http://schemas.openxmlformats.org/officeDocument/2006/relationships/image" Target="media/image344.wmf"/><Relationship Id="rId886" Type="http://schemas.openxmlformats.org/officeDocument/2006/relationships/oleObject" Target="embeddings/oleObject500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41" Type="http://schemas.openxmlformats.org/officeDocument/2006/relationships/oleObject" Target="embeddings/oleObject247.bin"/><Relationship Id="rId539" Type="http://schemas.openxmlformats.org/officeDocument/2006/relationships/oleObject" Target="embeddings/oleObject306.bin"/><Relationship Id="rId746" Type="http://schemas.openxmlformats.org/officeDocument/2006/relationships/oleObject" Target="embeddings/oleObject421.bin"/><Relationship Id="rId1071" Type="http://schemas.openxmlformats.org/officeDocument/2006/relationships/oleObject" Target="embeddings/oleObject599.bin"/><Relationship Id="rId1169" Type="http://schemas.openxmlformats.org/officeDocument/2006/relationships/oleObject" Target="embeddings/oleObject654.bin"/><Relationship Id="rId178" Type="http://schemas.openxmlformats.org/officeDocument/2006/relationships/image" Target="media/image78.wmf"/><Relationship Id="rId301" Type="http://schemas.openxmlformats.org/officeDocument/2006/relationships/oleObject" Target="embeddings/oleObject163.bin"/><Relationship Id="rId953" Type="http://schemas.openxmlformats.org/officeDocument/2006/relationships/image" Target="media/image412.png"/><Relationship Id="rId1029" Type="http://schemas.openxmlformats.org/officeDocument/2006/relationships/oleObject" Target="embeddings/oleObject577.bin"/><Relationship Id="rId82" Type="http://schemas.openxmlformats.org/officeDocument/2006/relationships/image" Target="media/image37.wmf"/><Relationship Id="rId385" Type="http://schemas.openxmlformats.org/officeDocument/2006/relationships/image" Target="media/image172.wmf"/><Relationship Id="rId592" Type="http://schemas.openxmlformats.org/officeDocument/2006/relationships/image" Target="media/image247.wmf"/><Relationship Id="rId606" Type="http://schemas.openxmlformats.org/officeDocument/2006/relationships/image" Target="media/image254.wmf"/><Relationship Id="rId813" Type="http://schemas.openxmlformats.org/officeDocument/2006/relationships/oleObject" Target="embeddings/oleObject460.bin"/><Relationship Id="rId245" Type="http://schemas.openxmlformats.org/officeDocument/2006/relationships/image" Target="media/image105.wmf"/><Relationship Id="rId452" Type="http://schemas.openxmlformats.org/officeDocument/2006/relationships/oleObject" Target="embeddings/oleObject253.bin"/><Relationship Id="rId897" Type="http://schemas.openxmlformats.org/officeDocument/2006/relationships/oleObject" Target="embeddings/oleObject506.bin"/><Relationship Id="rId1082" Type="http://schemas.openxmlformats.org/officeDocument/2006/relationships/oleObject" Target="embeddings/oleObject605.bin"/><Relationship Id="rId105" Type="http://schemas.openxmlformats.org/officeDocument/2006/relationships/image" Target="media/image48.wmf"/><Relationship Id="rId312" Type="http://schemas.openxmlformats.org/officeDocument/2006/relationships/image" Target="media/image137.wmf"/><Relationship Id="rId757" Type="http://schemas.openxmlformats.org/officeDocument/2006/relationships/oleObject" Target="embeddings/oleObject428.bin"/><Relationship Id="rId964" Type="http://schemas.openxmlformats.org/officeDocument/2006/relationships/image" Target="media/image418.wmf"/><Relationship Id="rId93" Type="http://schemas.openxmlformats.org/officeDocument/2006/relationships/image" Target="media/image42.wmf"/><Relationship Id="rId189" Type="http://schemas.openxmlformats.org/officeDocument/2006/relationships/oleObject" Target="embeddings/oleObject102.bin"/><Relationship Id="rId396" Type="http://schemas.openxmlformats.org/officeDocument/2006/relationships/oleObject" Target="embeddings/oleObject214.bin"/><Relationship Id="rId617" Type="http://schemas.openxmlformats.org/officeDocument/2006/relationships/oleObject" Target="embeddings/oleObject352.bin"/><Relationship Id="rId824" Type="http://schemas.openxmlformats.org/officeDocument/2006/relationships/oleObject" Target="embeddings/oleObject467.bin"/><Relationship Id="rId256" Type="http://schemas.openxmlformats.org/officeDocument/2006/relationships/oleObject" Target="embeddings/oleObject141.bin"/><Relationship Id="rId463" Type="http://schemas.openxmlformats.org/officeDocument/2006/relationships/oleObject" Target="embeddings/oleObject260.bin"/><Relationship Id="rId670" Type="http://schemas.openxmlformats.org/officeDocument/2006/relationships/image" Target="media/image283.wmf"/><Relationship Id="rId1093" Type="http://schemas.openxmlformats.org/officeDocument/2006/relationships/image" Target="media/image476.wmf"/><Relationship Id="rId1107" Type="http://schemas.openxmlformats.org/officeDocument/2006/relationships/image" Target="media/image481.wmf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76.bin"/><Relationship Id="rId530" Type="http://schemas.openxmlformats.org/officeDocument/2006/relationships/image" Target="media/image224.wmf"/><Relationship Id="rId768" Type="http://schemas.openxmlformats.org/officeDocument/2006/relationships/image" Target="media/image328.wmf"/><Relationship Id="rId975" Type="http://schemas.openxmlformats.org/officeDocument/2006/relationships/oleObject" Target="embeddings/oleObject546.bin"/><Relationship Id="rId1160" Type="http://schemas.openxmlformats.org/officeDocument/2006/relationships/image" Target="media/image505.wmf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59.bin"/><Relationship Id="rId835" Type="http://schemas.openxmlformats.org/officeDocument/2006/relationships/oleObject" Target="embeddings/oleObject473.bin"/><Relationship Id="rId267" Type="http://schemas.openxmlformats.org/officeDocument/2006/relationships/oleObject" Target="embeddings/oleObject146.bin"/><Relationship Id="rId474" Type="http://schemas.openxmlformats.org/officeDocument/2006/relationships/oleObject" Target="embeddings/oleObject267.bin"/><Relationship Id="rId1020" Type="http://schemas.openxmlformats.org/officeDocument/2006/relationships/image" Target="media/image442.wmf"/><Relationship Id="rId1118" Type="http://schemas.openxmlformats.org/officeDocument/2006/relationships/image" Target="media/image485.wmf"/><Relationship Id="rId127" Type="http://schemas.openxmlformats.org/officeDocument/2006/relationships/oleObject" Target="embeddings/oleObject64.bin"/><Relationship Id="rId681" Type="http://schemas.openxmlformats.org/officeDocument/2006/relationships/oleObject" Target="embeddings/oleObject387.bin"/><Relationship Id="rId779" Type="http://schemas.openxmlformats.org/officeDocument/2006/relationships/oleObject" Target="embeddings/oleObject441.bin"/><Relationship Id="rId902" Type="http://schemas.openxmlformats.org/officeDocument/2006/relationships/image" Target="media/image388.wmf"/><Relationship Id="rId986" Type="http://schemas.openxmlformats.org/officeDocument/2006/relationships/image" Target="media/image429.wmf"/><Relationship Id="rId31" Type="http://schemas.openxmlformats.org/officeDocument/2006/relationships/image" Target="media/image14.wmf"/><Relationship Id="rId334" Type="http://schemas.openxmlformats.org/officeDocument/2006/relationships/image" Target="media/image147.wmf"/><Relationship Id="rId541" Type="http://schemas.openxmlformats.org/officeDocument/2006/relationships/oleObject" Target="embeddings/oleObject307.bin"/><Relationship Id="rId639" Type="http://schemas.openxmlformats.org/officeDocument/2006/relationships/image" Target="media/image268.wmf"/><Relationship Id="rId1171" Type="http://schemas.openxmlformats.org/officeDocument/2006/relationships/oleObject" Target="embeddings/oleObject655.bin"/><Relationship Id="rId180" Type="http://schemas.openxmlformats.org/officeDocument/2006/relationships/image" Target="media/image79.wmf"/><Relationship Id="rId278" Type="http://schemas.openxmlformats.org/officeDocument/2006/relationships/image" Target="media/image121.wmf"/><Relationship Id="rId401" Type="http://schemas.openxmlformats.org/officeDocument/2006/relationships/image" Target="media/image178.wmf"/><Relationship Id="rId846" Type="http://schemas.openxmlformats.org/officeDocument/2006/relationships/oleObject" Target="embeddings/oleObject479.bin"/><Relationship Id="rId1031" Type="http://schemas.openxmlformats.org/officeDocument/2006/relationships/oleObject" Target="embeddings/oleObject578.bin"/><Relationship Id="rId1129" Type="http://schemas.openxmlformats.org/officeDocument/2006/relationships/oleObject" Target="embeddings/oleObject633.bin"/><Relationship Id="rId485" Type="http://schemas.openxmlformats.org/officeDocument/2006/relationships/oleObject" Target="embeddings/oleObject275.bin"/><Relationship Id="rId692" Type="http://schemas.openxmlformats.org/officeDocument/2006/relationships/image" Target="media/image294.wmf"/><Relationship Id="rId706" Type="http://schemas.openxmlformats.org/officeDocument/2006/relationships/image" Target="media/image301.wmf"/><Relationship Id="rId913" Type="http://schemas.openxmlformats.org/officeDocument/2006/relationships/oleObject" Target="embeddings/oleObject514.bin"/><Relationship Id="rId42" Type="http://schemas.openxmlformats.org/officeDocument/2006/relationships/oleObject" Target="embeddings/oleObject17.bin"/><Relationship Id="rId138" Type="http://schemas.openxmlformats.org/officeDocument/2006/relationships/image" Target="media/image62.wmf"/><Relationship Id="rId345" Type="http://schemas.openxmlformats.org/officeDocument/2006/relationships/image" Target="media/image153.wmf"/><Relationship Id="rId552" Type="http://schemas.openxmlformats.org/officeDocument/2006/relationships/oleObject" Target="embeddings/oleObject313.bin"/><Relationship Id="rId997" Type="http://schemas.openxmlformats.org/officeDocument/2006/relationships/oleObject" Target="embeddings/oleObject558.bin"/><Relationship Id="rId1182" Type="http://schemas.openxmlformats.org/officeDocument/2006/relationships/oleObject" Target="embeddings/oleObject662.bin"/><Relationship Id="rId191" Type="http://schemas.openxmlformats.org/officeDocument/2006/relationships/oleObject" Target="embeddings/oleObject103.bin"/><Relationship Id="rId205" Type="http://schemas.openxmlformats.org/officeDocument/2006/relationships/image" Target="media/image89.wmf"/><Relationship Id="rId412" Type="http://schemas.openxmlformats.org/officeDocument/2006/relationships/oleObject" Target="embeddings/oleObject224.bin"/><Relationship Id="rId857" Type="http://schemas.openxmlformats.org/officeDocument/2006/relationships/image" Target="media/image367.wmf"/><Relationship Id="rId1042" Type="http://schemas.openxmlformats.org/officeDocument/2006/relationships/oleObject" Target="embeddings/oleObject584.bin"/><Relationship Id="rId289" Type="http://schemas.openxmlformats.org/officeDocument/2006/relationships/oleObject" Target="embeddings/oleObject157.bin"/><Relationship Id="rId496" Type="http://schemas.openxmlformats.org/officeDocument/2006/relationships/image" Target="media/image210.wmf"/><Relationship Id="rId717" Type="http://schemas.openxmlformats.org/officeDocument/2006/relationships/oleObject" Target="embeddings/oleObject405.bin"/><Relationship Id="rId924" Type="http://schemas.openxmlformats.org/officeDocument/2006/relationships/image" Target="media/image399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7.bin"/><Relationship Id="rId356" Type="http://schemas.openxmlformats.org/officeDocument/2006/relationships/image" Target="media/image158.wmf"/><Relationship Id="rId563" Type="http://schemas.openxmlformats.org/officeDocument/2006/relationships/oleObject" Target="embeddings/oleObject321.bin"/><Relationship Id="rId770" Type="http://schemas.openxmlformats.org/officeDocument/2006/relationships/image" Target="media/image329.wmf"/><Relationship Id="rId1193" Type="http://schemas.openxmlformats.org/officeDocument/2006/relationships/oleObject" Target="embeddings/oleObject669.bin"/><Relationship Id="rId1207" Type="http://schemas.openxmlformats.org/officeDocument/2006/relationships/image" Target="media/image525.wmf"/><Relationship Id="rId216" Type="http://schemas.openxmlformats.org/officeDocument/2006/relationships/oleObject" Target="embeddings/oleObject116.bin"/><Relationship Id="rId423" Type="http://schemas.openxmlformats.org/officeDocument/2006/relationships/oleObject" Target="embeddings/oleObject233.bin"/><Relationship Id="rId868" Type="http://schemas.openxmlformats.org/officeDocument/2006/relationships/image" Target="media/image372.wmf"/><Relationship Id="rId1053" Type="http://schemas.openxmlformats.org/officeDocument/2006/relationships/oleObject" Target="embeddings/oleObject590.bin"/><Relationship Id="rId630" Type="http://schemas.openxmlformats.org/officeDocument/2006/relationships/oleObject" Target="embeddings/oleObject360.bin"/><Relationship Id="rId728" Type="http://schemas.openxmlformats.org/officeDocument/2006/relationships/image" Target="media/image312.wmf"/><Relationship Id="rId935" Type="http://schemas.openxmlformats.org/officeDocument/2006/relationships/oleObject" Target="embeddings/oleObject525.bin"/><Relationship Id="rId64" Type="http://schemas.openxmlformats.org/officeDocument/2006/relationships/oleObject" Target="embeddings/oleObject30.bin"/><Relationship Id="rId367" Type="http://schemas.openxmlformats.org/officeDocument/2006/relationships/oleObject" Target="embeddings/oleObject199.bin"/><Relationship Id="rId574" Type="http://schemas.openxmlformats.org/officeDocument/2006/relationships/oleObject" Target="embeddings/oleObject330.bin"/><Relationship Id="rId1120" Type="http://schemas.openxmlformats.org/officeDocument/2006/relationships/image" Target="media/image486.wmf"/><Relationship Id="rId227" Type="http://schemas.openxmlformats.org/officeDocument/2006/relationships/oleObject" Target="embeddings/oleObject122.bin"/><Relationship Id="rId781" Type="http://schemas.openxmlformats.org/officeDocument/2006/relationships/oleObject" Target="embeddings/oleObject442.bin"/><Relationship Id="rId879" Type="http://schemas.openxmlformats.org/officeDocument/2006/relationships/image" Target="media/image377.wmf"/><Relationship Id="rId434" Type="http://schemas.openxmlformats.org/officeDocument/2006/relationships/oleObject" Target="embeddings/oleObject241.bin"/><Relationship Id="rId641" Type="http://schemas.openxmlformats.org/officeDocument/2006/relationships/oleObject" Target="embeddings/oleObject367.bin"/><Relationship Id="rId739" Type="http://schemas.openxmlformats.org/officeDocument/2006/relationships/image" Target="media/image317.wmf"/><Relationship Id="rId1064" Type="http://schemas.openxmlformats.org/officeDocument/2006/relationships/image" Target="media/image463.wmf"/><Relationship Id="rId280" Type="http://schemas.openxmlformats.org/officeDocument/2006/relationships/image" Target="media/image122.wmf"/><Relationship Id="rId501" Type="http://schemas.openxmlformats.org/officeDocument/2006/relationships/oleObject" Target="embeddings/oleObject283.bin"/><Relationship Id="rId946" Type="http://schemas.openxmlformats.org/officeDocument/2006/relationships/image" Target="media/image409.wmf"/><Relationship Id="rId1131" Type="http://schemas.openxmlformats.org/officeDocument/2006/relationships/oleObject" Target="embeddings/oleObject634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3.wmf"/><Relationship Id="rId182" Type="http://schemas.openxmlformats.org/officeDocument/2006/relationships/image" Target="media/image80.wmf"/><Relationship Id="rId378" Type="http://schemas.openxmlformats.org/officeDocument/2006/relationships/oleObject" Target="embeddings/oleObject203.bin"/><Relationship Id="rId403" Type="http://schemas.openxmlformats.org/officeDocument/2006/relationships/oleObject" Target="embeddings/oleObject219.bin"/><Relationship Id="rId585" Type="http://schemas.openxmlformats.org/officeDocument/2006/relationships/oleObject" Target="embeddings/oleObject336.bin"/><Relationship Id="rId750" Type="http://schemas.openxmlformats.org/officeDocument/2006/relationships/image" Target="media/image321.wmf"/><Relationship Id="rId792" Type="http://schemas.openxmlformats.org/officeDocument/2006/relationships/image" Target="media/image339.wmf"/><Relationship Id="rId806" Type="http://schemas.openxmlformats.org/officeDocument/2006/relationships/oleObject" Target="embeddings/oleObject455.bin"/><Relationship Id="rId848" Type="http://schemas.openxmlformats.org/officeDocument/2006/relationships/oleObject" Target="embeddings/oleObject480.bin"/><Relationship Id="rId1033" Type="http://schemas.openxmlformats.org/officeDocument/2006/relationships/oleObject" Target="embeddings/oleObject579.bin"/><Relationship Id="rId6" Type="http://schemas.openxmlformats.org/officeDocument/2006/relationships/endnotes" Target="endnotes.xml"/><Relationship Id="rId238" Type="http://schemas.openxmlformats.org/officeDocument/2006/relationships/oleObject" Target="embeddings/oleObject130.bin"/><Relationship Id="rId445" Type="http://schemas.openxmlformats.org/officeDocument/2006/relationships/image" Target="media/image190.wmf"/><Relationship Id="rId487" Type="http://schemas.openxmlformats.org/officeDocument/2006/relationships/oleObject" Target="embeddings/oleObject276.bin"/><Relationship Id="rId610" Type="http://schemas.openxmlformats.org/officeDocument/2006/relationships/image" Target="media/image256.wmf"/><Relationship Id="rId652" Type="http://schemas.openxmlformats.org/officeDocument/2006/relationships/image" Target="media/image274.wmf"/><Relationship Id="rId694" Type="http://schemas.openxmlformats.org/officeDocument/2006/relationships/image" Target="media/image295.wmf"/><Relationship Id="rId708" Type="http://schemas.openxmlformats.org/officeDocument/2006/relationships/image" Target="media/image302.wmf"/><Relationship Id="rId915" Type="http://schemas.openxmlformats.org/officeDocument/2006/relationships/oleObject" Target="embeddings/oleObject515.bin"/><Relationship Id="rId1075" Type="http://schemas.openxmlformats.org/officeDocument/2006/relationships/oleObject" Target="embeddings/oleObject601.bin"/><Relationship Id="rId291" Type="http://schemas.openxmlformats.org/officeDocument/2006/relationships/oleObject" Target="embeddings/oleObject158.bin"/><Relationship Id="rId305" Type="http://schemas.openxmlformats.org/officeDocument/2006/relationships/image" Target="media/image134.wmf"/><Relationship Id="rId347" Type="http://schemas.openxmlformats.org/officeDocument/2006/relationships/image" Target="media/image154.wmf"/><Relationship Id="rId512" Type="http://schemas.openxmlformats.org/officeDocument/2006/relationships/image" Target="media/image217.wmf"/><Relationship Id="rId957" Type="http://schemas.openxmlformats.org/officeDocument/2006/relationships/oleObject" Target="embeddings/oleObject537.bin"/><Relationship Id="rId999" Type="http://schemas.openxmlformats.org/officeDocument/2006/relationships/image" Target="media/image435.wmf"/><Relationship Id="rId1100" Type="http://schemas.openxmlformats.org/officeDocument/2006/relationships/oleObject" Target="embeddings/oleObject616.bin"/><Relationship Id="rId1142" Type="http://schemas.openxmlformats.org/officeDocument/2006/relationships/oleObject" Target="embeddings/oleObject640.bin"/><Relationship Id="rId1184" Type="http://schemas.openxmlformats.org/officeDocument/2006/relationships/oleObject" Target="embeddings/oleObject664.bin"/><Relationship Id="rId44" Type="http://schemas.openxmlformats.org/officeDocument/2006/relationships/oleObject" Target="embeddings/oleObject18.bin"/><Relationship Id="rId86" Type="http://schemas.openxmlformats.org/officeDocument/2006/relationships/image" Target="media/image39.wmf"/><Relationship Id="rId151" Type="http://schemas.openxmlformats.org/officeDocument/2006/relationships/oleObject" Target="embeddings/oleObject78.bin"/><Relationship Id="rId389" Type="http://schemas.openxmlformats.org/officeDocument/2006/relationships/image" Target="media/image174.wmf"/><Relationship Id="rId554" Type="http://schemas.openxmlformats.org/officeDocument/2006/relationships/oleObject" Target="embeddings/oleObject314.bin"/><Relationship Id="rId596" Type="http://schemas.openxmlformats.org/officeDocument/2006/relationships/image" Target="media/image249.wmf"/><Relationship Id="rId761" Type="http://schemas.openxmlformats.org/officeDocument/2006/relationships/oleObject" Target="embeddings/oleObject431.bin"/><Relationship Id="rId817" Type="http://schemas.openxmlformats.org/officeDocument/2006/relationships/image" Target="media/image348.wmf"/><Relationship Id="rId859" Type="http://schemas.openxmlformats.org/officeDocument/2006/relationships/image" Target="media/image368.wmf"/><Relationship Id="rId1002" Type="http://schemas.openxmlformats.org/officeDocument/2006/relationships/image" Target="media/image436.wmf"/><Relationship Id="rId193" Type="http://schemas.openxmlformats.org/officeDocument/2006/relationships/oleObject" Target="embeddings/oleObject104.bin"/><Relationship Id="rId207" Type="http://schemas.openxmlformats.org/officeDocument/2006/relationships/image" Target="media/image90.wmf"/><Relationship Id="rId249" Type="http://schemas.openxmlformats.org/officeDocument/2006/relationships/oleObject" Target="embeddings/oleObject137.bin"/><Relationship Id="rId414" Type="http://schemas.openxmlformats.org/officeDocument/2006/relationships/oleObject" Target="embeddings/oleObject225.bin"/><Relationship Id="rId456" Type="http://schemas.openxmlformats.org/officeDocument/2006/relationships/oleObject" Target="embeddings/oleObject255.bin"/><Relationship Id="rId498" Type="http://schemas.openxmlformats.org/officeDocument/2006/relationships/image" Target="media/image211.wmf"/><Relationship Id="rId621" Type="http://schemas.openxmlformats.org/officeDocument/2006/relationships/oleObject" Target="embeddings/oleObject354.bin"/><Relationship Id="rId663" Type="http://schemas.openxmlformats.org/officeDocument/2006/relationships/oleObject" Target="embeddings/oleObject378.bin"/><Relationship Id="rId870" Type="http://schemas.openxmlformats.org/officeDocument/2006/relationships/image" Target="media/image373.wmf"/><Relationship Id="rId1044" Type="http://schemas.openxmlformats.org/officeDocument/2006/relationships/oleObject" Target="embeddings/oleObject585.bin"/><Relationship Id="rId1086" Type="http://schemas.openxmlformats.org/officeDocument/2006/relationships/oleObject" Target="embeddings/oleObject607.bin"/><Relationship Id="rId13" Type="http://schemas.openxmlformats.org/officeDocument/2006/relationships/image" Target="media/image4.wmf"/><Relationship Id="rId109" Type="http://schemas.openxmlformats.org/officeDocument/2006/relationships/image" Target="media/image50.wmf"/><Relationship Id="rId260" Type="http://schemas.openxmlformats.org/officeDocument/2006/relationships/image" Target="media/image112.wmf"/><Relationship Id="rId316" Type="http://schemas.openxmlformats.org/officeDocument/2006/relationships/oleObject" Target="embeddings/oleObject172.bin"/><Relationship Id="rId523" Type="http://schemas.openxmlformats.org/officeDocument/2006/relationships/image" Target="media/image221.wmf"/><Relationship Id="rId719" Type="http://schemas.openxmlformats.org/officeDocument/2006/relationships/oleObject" Target="embeddings/oleObject406.bin"/><Relationship Id="rId926" Type="http://schemas.openxmlformats.org/officeDocument/2006/relationships/image" Target="media/image400.wmf"/><Relationship Id="rId968" Type="http://schemas.openxmlformats.org/officeDocument/2006/relationships/image" Target="media/image420.wmf"/><Relationship Id="rId1111" Type="http://schemas.openxmlformats.org/officeDocument/2006/relationships/oleObject" Target="embeddings/oleObject623.bin"/><Relationship Id="rId1153" Type="http://schemas.openxmlformats.org/officeDocument/2006/relationships/oleObject" Target="embeddings/oleObject646.bin"/><Relationship Id="rId55" Type="http://schemas.openxmlformats.org/officeDocument/2006/relationships/image" Target="media/image25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60.bin"/><Relationship Id="rId358" Type="http://schemas.openxmlformats.org/officeDocument/2006/relationships/image" Target="media/image159.wmf"/><Relationship Id="rId565" Type="http://schemas.openxmlformats.org/officeDocument/2006/relationships/oleObject" Target="embeddings/oleObject322.bin"/><Relationship Id="rId730" Type="http://schemas.openxmlformats.org/officeDocument/2006/relationships/image" Target="media/image313.wmf"/><Relationship Id="rId772" Type="http://schemas.openxmlformats.org/officeDocument/2006/relationships/oleObject" Target="embeddings/oleObject437.bin"/><Relationship Id="rId828" Type="http://schemas.openxmlformats.org/officeDocument/2006/relationships/oleObject" Target="embeddings/oleObject469.bin"/><Relationship Id="rId1013" Type="http://schemas.openxmlformats.org/officeDocument/2006/relationships/oleObject" Target="embeddings/oleObject569.bin"/><Relationship Id="rId1195" Type="http://schemas.openxmlformats.org/officeDocument/2006/relationships/oleObject" Target="embeddings/oleObject670.bin"/><Relationship Id="rId1209" Type="http://schemas.openxmlformats.org/officeDocument/2006/relationships/image" Target="media/image526.wmf"/><Relationship Id="rId162" Type="http://schemas.openxmlformats.org/officeDocument/2006/relationships/image" Target="media/image72.wmf"/><Relationship Id="rId218" Type="http://schemas.openxmlformats.org/officeDocument/2006/relationships/oleObject" Target="embeddings/oleObject117.bin"/><Relationship Id="rId425" Type="http://schemas.openxmlformats.org/officeDocument/2006/relationships/oleObject" Target="embeddings/oleObject235.bin"/><Relationship Id="rId467" Type="http://schemas.openxmlformats.org/officeDocument/2006/relationships/oleObject" Target="embeddings/oleObject262.bin"/><Relationship Id="rId632" Type="http://schemas.openxmlformats.org/officeDocument/2006/relationships/oleObject" Target="embeddings/oleObject361.bin"/><Relationship Id="rId1055" Type="http://schemas.openxmlformats.org/officeDocument/2006/relationships/oleObject" Target="embeddings/oleObject591.bin"/><Relationship Id="rId1097" Type="http://schemas.openxmlformats.org/officeDocument/2006/relationships/image" Target="media/image478.wmf"/><Relationship Id="rId271" Type="http://schemas.openxmlformats.org/officeDocument/2006/relationships/oleObject" Target="embeddings/oleObject148.bin"/><Relationship Id="rId674" Type="http://schemas.openxmlformats.org/officeDocument/2006/relationships/image" Target="media/image285.wmf"/><Relationship Id="rId881" Type="http://schemas.openxmlformats.org/officeDocument/2006/relationships/image" Target="media/image378.wmf"/><Relationship Id="rId937" Type="http://schemas.openxmlformats.org/officeDocument/2006/relationships/oleObject" Target="embeddings/oleObject526.bin"/><Relationship Id="rId979" Type="http://schemas.openxmlformats.org/officeDocument/2006/relationships/oleObject" Target="embeddings/oleObject548.bin"/><Relationship Id="rId1122" Type="http://schemas.openxmlformats.org/officeDocument/2006/relationships/image" Target="media/image487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7.bin"/><Relationship Id="rId327" Type="http://schemas.openxmlformats.org/officeDocument/2006/relationships/oleObject" Target="embeddings/oleObject178.bin"/><Relationship Id="rId369" Type="http://schemas.openxmlformats.org/officeDocument/2006/relationships/image" Target="media/image164.png"/><Relationship Id="rId534" Type="http://schemas.openxmlformats.org/officeDocument/2006/relationships/oleObject" Target="embeddings/oleObject303.bin"/><Relationship Id="rId576" Type="http://schemas.openxmlformats.org/officeDocument/2006/relationships/oleObject" Target="embeddings/oleObject331.bin"/><Relationship Id="rId741" Type="http://schemas.openxmlformats.org/officeDocument/2006/relationships/image" Target="media/image318.wmf"/><Relationship Id="rId783" Type="http://schemas.openxmlformats.org/officeDocument/2006/relationships/oleObject" Target="embeddings/oleObject443.bin"/><Relationship Id="rId839" Type="http://schemas.openxmlformats.org/officeDocument/2006/relationships/oleObject" Target="embeddings/oleObject475.bin"/><Relationship Id="rId990" Type="http://schemas.openxmlformats.org/officeDocument/2006/relationships/oleObject" Target="embeddings/oleObject554.bin"/><Relationship Id="rId1164" Type="http://schemas.openxmlformats.org/officeDocument/2006/relationships/image" Target="media/image507.wmf"/><Relationship Id="rId173" Type="http://schemas.openxmlformats.org/officeDocument/2006/relationships/oleObject" Target="embeddings/oleObject91.bin"/><Relationship Id="rId229" Type="http://schemas.openxmlformats.org/officeDocument/2006/relationships/oleObject" Target="embeddings/oleObject123.bin"/><Relationship Id="rId380" Type="http://schemas.openxmlformats.org/officeDocument/2006/relationships/oleObject" Target="embeddings/oleObject204.bin"/><Relationship Id="rId436" Type="http://schemas.openxmlformats.org/officeDocument/2006/relationships/oleObject" Target="embeddings/oleObject242.bin"/><Relationship Id="rId601" Type="http://schemas.openxmlformats.org/officeDocument/2006/relationships/oleObject" Target="embeddings/oleObject344.bin"/><Relationship Id="rId643" Type="http://schemas.openxmlformats.org/officeDocument/2006/relationships/oleObject" Target="embeddings/oleObject368.bin"/><Relationship Id="rId1024" Type="http://schemas.openxmlformats.org/officeDocument/2006/relationships/image" Target="media/image444.wmf"/><Relationship Id="rId1066" Type="http://schemas.openxmlformats.org/officeDocument/2006/relationships/image" Target="media/image464.wmf"/><Relationship Id="rId240" Type="http://schemas.openxmlformats.org/officeDocument/2006/relationships/oleObject" Target="embeddings/oleObject131.bin"/><Relationship Id="rId478" Type="http://schemas.openxmlformats.org/officeDocument/2006/relationships/oleObject" Target="embeddings/oleObject270.bin"/><Relationship Id="rId685" Type="http://schemas.openxmlformats.org/officeDocument/2006/relationships/oleObject" Target="embeddings/oleObject389.bin"/><Relationship Id="rId850" Type="http://schemas.openxmlformats.org/officeDocument/2006/relationships/oleObject" Target="embeddings/oleObject481.bin"/><Relationship Id="rId892" Type="http://schemas.openxmlformats.org/officeDocument/2006/relationships/image" Target="media/image383.wmf"/><Relationship Id="rId906" Type="http://schemas.openxmlformats.org/officeDocument/2006/relationships/image" Target="media/image390.wmf"/><Relationship Id="rId948" Type="http://schemas.openxmlformats.org/officeDocument/2006/relationships/oleObject" Target="embeddings/oleObject533.bin"/><Relationship Id="rId1133" Type="http://schemas.openxmlformats.org/officeDocument/2006/relationships/oleObject" Target="embeddings/oleObject635.bin"/><Relationship Id="rId35" Type="http://schemas.openxmlformats.org/officeDocument/2006/relationships/image" Target="media/image16.wmf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9.bin"/><Relationship Id="rId282" Type="http://schemas.openxmlformats.org/officeDocument/2006/relationships/image" Target="media/image123.wmf"/><Relationship Id="rId338" Type="http://schemas.openxmlformats.org/officeDocument/2006/relationships/image" Target="media/image149.wmf"/><Relationship Id="rId503" Type="http://schemas.openxmlformats.org/officeDocument/2006/relationships/oleObject" Target="embeddings/oleObject284.bin"/><Relationship Id="rId545" Type="http://schemas.openxmlformats.org/officeDocument/2006/relationships/image" Target="media/image230.wmf"/><Relationship Id="rId587" Type="http://schemas.openxmlformats.org/officeDocument/2006/relationships/oleObject" Target="embeddings/oleObject337.bin"/><Relationship Id="rId710" Type="http://schemas.openxmlformats.org/officeDocument/2006/relationships/image" Target="media/image303.wmf"/><Relationship Id="rId752" Type="http://schemas.openxmlformats.org/officeDocument/2006/relationships/image" Target="media/image322.wmf"/><Relationship Id="rId808" Type="http://schemas.openxmlformats.org/officeDocument/2006/relationships/oleObject" Target="embeddings/oleObject457.bin"/><Relationship Id="rId1175" Type="http://schemas.openxmlformats.org/officeDocument/2006/relationships/image" Target="media/image512.wmf"/><Relationship Id="rId8" Type="http://schemas.openxmlformats.org/officeDocument/2006/relationships/oleObject" Target="embeddings/oleObject1.bin"/><Relationship Id="rId142" Type="http://schemas.openxmlformats.org/officeDocument/2006/relationships/image" Target="media/image64.wmf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211.bin"/><Relationship Id="rId405" Type="http://schemas.openxmlformats.org/officeDocument/2006/relationships/oleObject" Target="embeddings/oleObject220.bin"/><Relationship Id="rId447" Type="http://schemas.openxmlformats.org/officeDocument/2006/relationships/image" Target="media/image191.wmf"/><Relationship Id="rId612" Type="http://schemas.openxmlformats.org/officeDocument/2006/relationships/image" Target="media/image257.wmf"/><Relationship Id="rId794" Type="http://schemas.openxmlformats.org/officeDocument/2006/relationships/image" Target="media/image340.wmf"/><Relationship Id="rId1035" Type="http://schemas.openxmlformats.org/officeDocument/2006/relationships/oleObject" Target="embeddings/oleObject580.bin"/><Relationship Id="rId1077" Type="http://schemas.openxmlformats.org/officeDocument/2006/relationships/oleObject" Target="embeddings/oleObject602.bin"/><Relationship Id="rId1200" Type="http://schemas.openxmlformats.org/officeDocument/2006/relationships/oleObject" Target="embeddings/oleObject673.bin"/><Relationship Id="rId251" Type="http://schemas.openxmlformats.org/officeDocument/2006/relationships/image" Target="media/image107.wmf"/><Relationship Id="rId489" Type="http://schemas.openxmlformats.org/officeDocument/2006/relationships/oleObject" Target="embeddings/oleObject277.bin"/><Relationship Id="rId654" Type="http://schemas.openxmlformats.org/officeDocument/2006/relationships/image" Target="media/image275.wmf"/><Relationship Id="rId696" Type="http://schemas.openxmlformats.org/officeDocument/2006/relationships/image" Target="media/image296.wmf"/><Relationship Id="rId861" Type="http://schemas.openxmlformats.org/officeDocument/2006/relationships/image" Target="media/image369.wmf"/><Relationship Id="rId917" Type="http://schemas.openxmlformats.org/officeDocument/2006/relationships/oleObject" Target="embeddings/oleObject516.bin"/><Relationship Id="rId959" Type="http://schemas.openxmlformats.org/officeDocument/2006/relationships/oleObject" Target="embeddings/oleObject538.bin"/><Relationship Id="rId1102" Type="http://schemas.openxmlformats.org/officeDocument/2006/relationships/oleObject" Target="embeddings/oleObject618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67.bin"/><Relationship Id="rId349" Type="http://schemas.openxmlformats.org/officeDocument/2006/relationships/image" Target="media/image155.wmf"/><Relationship Id="rId514" Type="http://schemas.openxmlformats.org/officeDocument/2006/relationships/oleObject" Target="embeddings/oleObject291.bin"/><Relationship Id="rId556" Type="http://schemas.openxmlformats.org/officeDocument/2006/relationships/image" Target="media/image235.wmf"/><Relationship Id="rId721" Type="http://schemas.openxmlformats.org/officeDocument/2006/relationships/oleObject" Target="embeddings/oleObject407.bin"/><Relationship Id="rId763" Type="http://schemas.openxmlformats.org/officeDocument/2006/relationships/oleObject" Target="embeddings/oleObject432.bin"/><Relationship Id="rId1144" Type="http://schemas.openxmlformats.org/officeDocument/2006/relationships/oleObject" Target="embeddings/oleObject641.bin"/><Relationship Id="rId1186" Type="http://schemas.openxmlformats.org/officeDocument/2006/relationships/oleObject" Target="embeddings/oleObject665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9.bin"/><Relationship Id="rId195" Type="http://schemas.openxmlformats.org/officeDocument/2006/relationships/oleObject" Target="embeddings/oleObject105.bin"/><Relationship Id="rId209" Type="http://schemas.openxmlformats.org/officeDocument/2006/relationships/image" Target="media/image91.wmf"/><Relationship Id="rId360" Type="http://schemas.openxmlformats.org/officeDocument/2006/relationships/oleObject" Target="embeddings/oleObject195.bin"/><Relationship Id="rId416" Type="http://schemas.openxmlformats.org/officeDocument/2006/relationships/oleObject" Target="embeddings/oleObject226.bin"/><Relationship Id="rId598" Type="http://schemas.openxmlformats.org/officeDocument/2006/relationships/image" Target="media/image250.wmf"/><Relationship Id="rId819" Type="http://schemas.openxmlformats.org/officeDocument/2006/relationships/image" Target="media/image349.wmf"/><Relationship Id="rId970" Type="http://schemas.openxmlformats.org/officeDocument/2006/relationships/image" Target="media/image421.wmf"/><Relationship Id="rId1004" Type="http://schemas.openxmlformats.org/officeDocument/2006/relationships/oleObject" Target="embeddings/oleObject562.bin"/><Relationship Id="rId1046" Type="http://schemas.openxmlformats.org/officeDocument/2006/relationships/oleObject" Target="embeddings/oleObject586.bin"/><Relationship Id="rId1211" Type="http://schemas.openxmlformats.org/officeDocument/2006/relationships/header" Target="header1.xml"/><Relationship Id="rId220" Type="http://schemas.openxmlformats.org/officeDocument/2006/relationships/oleObject" Target="embeddings/oleObject118.bin"/><Relationship Id="rId458" Type="http://schemas.openxmlformats.org/officeDocument/2006/relationships/oleObject" Target="embeddings/oleObject256.bin"/><Relationship Id="rId623" Type="http://schemas.openxmlformats.org/officeDocument/2006/relationships/oleObject" Target="embeddings/oleObject355.bin"/><Relationship Id="rId665" Type="http://schemas.openxmlformats.org/officeDocument/2006/relationships/oleObject" Target="embeddings/oleObject379.bin"/><Relationship Id="rId830" Type="http://schemas.openxmlformats.org/officeDocument/2006/relationships/oleObject" Target="embeddings/oleObject470.bin"/><Relationship Id="rId872" Type="http://schemas.openxmlformats.org/officeDocument/2006/relationships/image" Target="media/image374.wmf"/><Relationship Id="rId928" Type="http://schemas.openxmlformats.org/officeDocument/2006/relationships/image" Target="media/image401.wmf"/><Relationship Id="rId1088" Type="http://schemas.openxmlformats.org/officeDocument/2006/relationships/oleObject" Target="embeddings/oleObject608.bin"/><Relationship Id="rId15" Type="http://schemas.openxmlformats.org/officeDocument/2006/relationships/image" Target="media/image5.png"/><Relationship Id="rId57" Type="http://schemas.openxmlformats.org/officeDocument/2006/relationships/image" Target="media/image26.wmf"/><Relationship Id="rId262" Type="http://schemas.openxmlformats.org/officeDocument/2006/relationships/image" Target="media/image113.wmf"/><Relationship Id="rId318" Type="http://schemas.openxmlformats.org/officeDocument/2006/relationships/oleObject" Target="embeddings/oleObject173.bin"/><Relationship Id="rId525" Type="http://schemas.openxmlformats.org/officeDocument/2006/relationships/image" Target="media/image222.wmf"/><Relationship Id="rId567" Type="http://schemas.openxmlformats.org/officeDocument/2006/relationships/oleObject" Target="embeddings/oleObject324.bin"/><Relationship Id="rId732" Type="http://schemas.openxmlformats.org/officeDocument/2006/relationships/image" Target="media/image314.wmf"/><Relationship Id="rId1113" Type="http://schemas.openxmlformats.org/officeDocument/2006/relationships/image" Target="media/image483.wmf"/><Relationship Id="rId1155" Type="http://schemas.openxmlformats.org/officeDocument/2006/relationships/oleObject" Target="embeddings/oleObject647.bin"/><Relationship Id="rId1197" Type="http://schemas.openxmlformats.org/officeDocument/2006/relationships/oleObject" Target="embeddings/oleObject671.bin"/><Relationship Id="rId99" Type="http://schemas.openxmlformats.org/officeDocument/2006/relationships/image" Target="media/image45.wmf"/><Relationship Id="rId122" Type="http://schemas.openxmlformats.org/officeDocument/2006/relationships/oleObject" Target="embeddings/oleObject61.bin"/><Relationship Id="rId164" Type="http://schemas.openxmlformats.org/officeDocument/2006/relationships/oleObject" Target="embeddings/oleObject86.bin"/><Relationship Id="rId371" Type="http://schemas.openxmlformats.org/officeDocument/2006/relationships/oleObject" Target="embeddings/oleObject200.bin"/><Relationship Id="rId774" Type="http://schemas.openxmlformats.org/officeDocument/2006/relationships/oleObject" Target="embeddings/oleObject438.bin"/><Relationship Id="rId981" Type="http://schemas.openxmlformats.org/officeDocument/2006/relationships/oleObject" Target="embeddings/oleObject549.bin"/><Relationship Id="rId1015" Type="http://schemas.openxmlformats.org/officeDocument/2006/relationships/oleObject" Target="embeddings/oleObject570.bin"/><Relationship Id="rId1057" Type="http://schemas.openxmlformats.org/officeDocument/2006/relationships/oleObject" Target="embeddings/oleObject592.bin"/><Relationship Id="rId427" Type="http://schemas.openxmlformats.org/officeDocument/2006/relationships/oleObject" Target="embeddings/oleObject237.bin"/><Relationship Id="rId469" Type="http://schemas.openxmlformats.org/officeDocument/2006/relationships/image" Target="media/image200.wmf"/><Relationship Id="rId634" Type="http://schemas.openxmlformats.org/officeDocument/2006/relationships/image" Target="media/image266.wmf"/><Relationship Id="rId676" Type="http://schemas.openxmlformats.org/officeDocument/2006/relationships/image" Target="media/image286.wmf"/><Relationship Id="rId841" Type="http://schemas.openxmlformats.org/officeDocument/2006/relationships/image" Target="media/image359.wmf"/><Relationship Id="rId883" Type="http://schemas.openxmlformats.org/officeDocument/2006/relationships/image" Target="media/image379.wmf"/><Relationship Id="rId1099" Type="http://schemas.openxmlformats.org/officeDocument/2006/relationships/oleObject" Target="embeddings/oleObject615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4.bin"/><Relationship Id="rId273" Type="http://schemas.openxmlformats.org/officeDocument/2006/relationships/oleObject" Target="embeddings/oleObject149.bin"/><Relationship Id="rId329" Type="http://schemas.openxmlformats.org/officeDocument/2006/relationships/oleObject" Target="embeddings/oleObject179.bin"/><Relationship Id="rId480" Type="http://schemas.openxmlformats.org/officeDocument/2006/relationships/oleObject" Target="embeddings/oleObject271.bin"/><Relationship Id="rId536" Type="http://schemas.openxmlformats.org/officeDocument/2006/relationships/image" Target="media/image226.wmf"/><Relationship Id="rId701" Type="http://schemas.openxmlformats.org/officeDocument/2006/relationships/oleObject" Target="embeddings/oleObject397.bin"/><Relationship Id="rId939" Type="http://schemas.openxmlformats.org/officeDocument/2006/relationships/oleObject" Target="embeddings/oleObject527.bin"/><Relationship Id="rId1124" Type="http://schemas.openxmlformats.org/officeDocument/2006/relationships/image" Target="media/image488.wmf"/><Relationship Id="rId1166" Type="http://schemas.openxmlformats.org/officeDocument/2006/relationships/image" Target="media/image508.wmf"/><Relationship Id="rId68" Type="http://schemas.openxmlformats.org/officeDocument/2006/relationships/image" Target="media/image30.wmf"/><Relationship Id="rId133" Type="http://schemas.openxmlformats.org/officeDocument/2006/relationships/oleObject" Target="embeddings/oleObject68.bin"/><Relationship Id="rId175" Type="http://schemas.openxmlformats.org/officeDocument/2006/relationships/image" Target="media/image77.wmf"/><Relationship Id="rId340" Type="http://schemas.openxmlformats.org/officeDocument/2006/relationships/oleObject" Target="embeddings/oleObject185.bin"/><Relationship Id="rId578" Type="http://schemas.openxmlformats.org/officeDocument/2006/relationships/image" Target="media/image240.wmf"/><Relationship Id="rId743" Type="http://schemas.openxmlformats.org/officeDocument/2006/relationships/oleObject" Target="embeddings/oleObject419.bin"/><Relationship Id="rId785" Type="http://schemas.openxmlformats.org/officeDocument/2006/relationships/oleObject" Target="embeddings/oleObject444.bin"/><Relationship Id="rId950" Type="http://schemas.openxmlformats.org/officeDocument/2006/relationships/oleObject" Target="embeddings/oleObject534.bin"/><Relationship Id="rId992" Type="http://schemas.openxmlformats.org/officeDocument/2006/relationships/image" Target="media/image431.wmf"/><Relationship Id="rId1026" Type="http://schemas.openxmlformats.org/officeDocument/2006/relationships/image" Target="media/image445.wmf"/><Relationship Id="rId200" Type="http://schemas.openxmlformats.org/officeDocument/2006/relationships/oleObject" Target="embeddings/oleObject108.bin"/><Relationship Id="rId382" Type="http://schemas.openxmlformats.org/officeDocument/2006/relationships/image" Target="media/image171.wmf"/><Relationship Id="rId438" Type="http://schemas.openxmlformats.org/officeDocument/2006/relationships/oleObject" Target="embeddings/oleObject244.bin"/><Relationship Id="rId603" Type="http://schemas.openxmlformats.org/officeDocument/2006/relationships/oleObject" Target="embeddings/oleObject345.bin"/><Relationship Id="rId645" Type="http://schemas.openxmlformats.org/officeDocument/2006/relationships/oleObject" Target="embeddings/oleObject369.bin"/><Relationship Id="rId687" Type="http://schemas.openxmlformats.org/officeDocument/2006/relationships/oleObject" Target="embeddings/oleObject390.bin"/><Relationship Id="rId810" Type="http://schemas.openxmlformats.org/officeDocument/2006/relationships/image" Target="media/image346.wmf"/><Relationship Id="rId852" Type="http://schemas.openxmlformats.org/officeDocument/2006/relationships/oleObject" Target="embeddings/oleObject482.bin"/><Relationship Id="rId908" Type="http://schemas.openxmlformats.org/officeDocument/2006/relationships/image" Target="media/image391.wmf"/><Relationship Id="rId1068" Type="http://schemas.openxmlformats.org/officeDocument/2006/relationships/image" Target="media/image465.wmf"/><Relationship Id="rId242" Type="http://schemas.openxmlformats.org/officeDocument/2006/relationships/image" Target="media/image104.wmf"/><Relationship Id="rId284" Type="http://schemas.openxmlformats.org/officeDocument/2006/relationships/image" Target="media/image124.wmf"/><Relationship Id="rId491" Type="http://schemas.openxmlformats.org/officeDocument/2006/relationships/oleObject" Target="embeddings/oleObject278.bin"/><Relationship Id="rId505" Type="http://schemas.openxmlformats.org/officeDocument/2006/relationships/oleObject" Target="embeddings/oleObject285.bin"/><Relationship Id="rId712" Type="http://schemas.openxmlformats.org/officeDocument/2006/relationships/image" Target="media/image304.wmf"/><Relationship Id="rId894" Type="http://schemas.openxmlformats.org/officeDocument/2006/relationships/image" Target="media/image384.wmf"/><Relationship Id="rId1135" Type="http://schemas.openxmlformats.org/officeDocument/2006/relationships/image" Target="media/image493.wmf"/><Relationship Id="rId1177" Type="http://schemas.openxmlformats.org/officeDocument/2006/relationships/oleObject" Target="embeddings/oleObject659.bin"/><Relationship Id="rId37" Type="http://schemas.openxmlformats.org/officeDocument/2006/relationships/image" Target="media/image17.wmf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0.bin"/><Relationship Id="rId144" Type="http://schemas.openxmlformats.org/officeDocument/2006/relationships/image" Target="media/image65.wmf"/><Relationship Id="rId547" Type="http://schemas.openxmlformats.org/officeDocument/2006/relationships/image" Target="media/image231.wmf"/><Relationship Id="rId589" Type="http://schemas.openxmlformats.org/officeDocument/2006/relationships/oleObject" Target="embeddings/oleObject338.bin"/><Relationship Id="rId754" Type="http://schemas.openxmlformats.org/officeDocument/2006/relationships/image" Target="media/image323.wmf"/><Relationship Id="rId796" Type="http://schemas.openxmlformats.org/officeDocument/2006/relationships/image" Target="media/image341.wmf"/><Relationship Id="rId961" Type="http://schemas.openxmlformats.org/officeDocument/2006/relationships/oleObject" Target="embeddings/oleObject539.bin"/><Relationship Id="rId1202" Type="http://schemas.openxmlformats.org/officeDocument/2006/relationships/oleObject" Target="embeddings/oleObject674.bin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100.bin"/><Relationship Id="rId351" Type="http://schemas.openxmlformats.org/officeDocument/2006/relationships/oleObject" Target="embeddings/oleObject190.bin"/><Relationship Id="rId393" Type="http://schemas.openxmlformats.org/officeDocument/2006/relationships/oleObject" Target="embeddings/oleObject212.bin"/><Relationship Id="rId407" Type="http://schemas.openxmlformats.org/officeDocument/2006/relationships/oleObject" Target="embeddings/oleObject221.bin"/><Relationship Id="rId449" Type="http://schemas.openxmlformats.org/officeDocument/2006/relationships/image" Target="media/image192.wmf"/><Relationship Id="rId614" Type="http://schemas.openxmlformats.org/officeDocument/2006/relationships/image" Target="media/image258.wmf"/><Relationship Id="rId656" Type="http://schemas.openxmlformats.org/officeDocument/2006/relationships/image" Target="media/image276.wmf"/><Relationship Id="rId821" Type="http://schemas.openxmlformats.org/officeDocument/2006/relationships/image" Target="media/image350.wmf"/><Relationship Id="rId863" Type="http://schemas.openxmlformats.org/officeDocument/2006/relationships/image" Target="media/image370.wmf"/><Relationship Id="rId1037" Type="http://schemas.openxmlformats.org/officeDocument/2006/relationships/oleObject" Target="embeddings/oleObject581.bin"/><Relationship Id="rId1079" Type="http://schemas.openxmlformats.org/officeDocument/2006/relationships/oleObject" Target="embeddings/oleObject603.bin"/><Relationship Id="rId211" Type="http://schemas.openxmlformats.org/officeDocument/2006/relationships/image" Target="media/image92.wmf"/><Relationship Id="rId253" Type="http://schemas.openxmlformats.org/officeDocument/2006/relationships/image" Target="media/image108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68.bin"/><Relationship Id="rId460" Type="http://schemas.openxmlformats.org/officeDocument/2006/relationships/oleObject" Target="embeddings/oleObject257.bin"/><Relationship Id="rId516" Type="http://schemas.openxmlformats.org/officeDocument/2006/relationships/image" Target="media/image218.wmf"/><Relationship Id="rId698" Type="http://schemas.openxmlformats.org/officeDocument/2006/relationships/image" Target="media/image297.wmf"/><Relationship Id="rId919" Type="http://schemas.openxmlformats.org/officeDocument/2006/relationships/oleObject" Target="embeddings/oleObject517.bin"/><Relationship Id="rId1090" Type="http://schemas.openxmlformats.org/officeDocument/2006/relationships/image" Target="media/image475.wmf"/><Relationship Id="rId1104" Type="http://schemas.openxmlformats.org/officeDocument/2006/relationships/oleObject" Target="embeddings/oleObject619.bin"/><Relationship Id="rId1146" Type="http://schemas.openxmlformats.org/officeDocument/2006/relationships/image" Target="media/image498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74.bin"/><Relationship Id="rId558" Type="http://schemas.openxmlformats.org/officeDocument/2006/relationships/oleObject" Target="embeddings/oleObject317.bin"/><Relationship Id="rId723" Type="http://schemas.openxmlformats.org/officeDocument/2006/relationships/oleObject" Target="embeddings/oleObject408.bin"/><Relationship Id="rId765" Type="http://schemas.openxmlformats.org/officeDocument/2006/relationships/oleObject" Target="embeddings/oleObject433.bin"/><Relationship Id="rId930" Type="http://schemas.openxmlformats.org/officeDocument/2006/relationships/image" Target="media/image402.wmf"/><Relationship Id="rId972" Type="http://schemas.openxmlformats.org/officeDocument/2006/relationships/image" Target="media/image422.wmf"/><Relationship Id="rId1006" Type="http://schemas.openxmlformats.org/officeDocument/2006/relationships/image" Target="media/image437.wmf"/><Relationship Id="rId1188" Type="http://schemas.openxmlformats.org/officeDocument/2006/relationships/oleObject" Target="embeddings/oleObject666.bin"/><Relationship Id="rId155" Type="http://schemas.openxmlformats.org/officeDocument/2006/relationships/oleObject" Target="embeddings/oleObject80.bin"/><Relationship Id="rId197" Type="http://schemas.openxmlformats.org/officeDocument/2006/relationships/oleObject" Target="embeddings/oleObject106.bin"/><Relationship Id="rId362" Type="http://schemas.openxmlformats.org/officeDocument/2006/relationships/image" Target="media/image160.wmf"/><Relationship Id="rId418" Type="http://schemas.openxmlformats.org/officeDocument/2006/relationships/oleObject" Target="embeddings/oleObject228.bin"/><Relationship Id="rId625" Type="http://schemas.openxmlformats.org/officeDocument/2006/relationships/image" Target="media/image263.wmf"/><Relationship Id="rId832" Type="http://schemas.openxmlformats.org/officeDocument/2006/relationships/oleObject" Target="embeddings/oleObject471.bin"/><Relationship Id="rId1048" Type="http://schemas.openxmlformats.org/officeDocument/2006/relationships/oleObject" Target="embeddings/oleObject587.bin"/><Relationship Id="rId1213" Type="http://schemas.openxmlformats.org/officeDocument/2006/relationships/fontTable" Target="fontTable.xml"/><Relationship Id="rId222" Type="http://schemas.openxmlformats.org/officeDocument/2006/relationships/oleObject" Target="embeddings/oleObject119.bin"/><Relationship Id="rId264" Type="http://schemas.openxmlformats.org/officeDocument/2006/relationships/image" Target="media/image114.wmf"/><Relationship Id="rId471" Type="http://schemas.openxmlformats.org/officeDocument/2006/relationships/oleObject" Target="embeddings/oleObject265.bin"/><Relationship Id="rId667" Type="http://schemas.openxmlformats.org/officeDocument/2006/relationships/oleObject" Target="embeddings/oleObject380.bin"/><Relationship Id="rId874" Type="http://schemas.openxmlformats.org/officeDocument/2006/relationships/image" Target="media/image375.wmf"/><Relationship Id="rId1115" Type="http://schemas.openxmlformats.org/officeDocument/2006/relationships/oleObject" Target="embeddings/oleObject626.bin"/><Relationship Id="rId17" Type="http://schemas.openxmlformats.org/officeDocument/2006/relationships/oleObject" Target="embeddings/oleObject5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62.bin"/><Relationship Id="rId527" Type="http://schemas.openxmlformats.org/officeDocument/2006/relationships/image" Target="media/image223.wmf"/><Relationship Id="rId569" Type="http://schemas.openxmlformats.org/officeDocument/2006/relationships/oleObject" Target="embeddings/oleObject326.bin"/><Relationship Id="rId734" Type="http://schemas.openxmlformats.org/officeDocument/2006/relationships/oleObject" Target="embeddings/oleObject414.bin"/><Relationship Id="rId776" Type="http://schemas.openxmlformats.org/officeDocument/2006/relationships/image" Target="media/image331.wmf"/><Relationship Id="rId941" Type="http://schemas.openxmlformats.org/officeDocument/2006/relationships/image" Target="media/image407.wmf"/><Relationship Id="rId983" Type="http://schemas.openxmlformats.org/officeDocument/2006/relationships/oleObject" Target="embeddings/oleObject550.bin"/><Relationship Id="rId1157" Type="http://schemas.openxmlformats.org/officeDocument/2006/relationships/oleObject" Target="embeddings/oleObject648.bin"/><Relationship Id="rId1199" Type="http://schemas.openxmlformats.org/officeDocument/2006/relationships/image" Target="media/image521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87.bin"/><Relationship Id="rId331" Type="http://schemas.openxmlformats.org/officeDocument/2006/relationships/oleObject" Target="embeddings/oleObject180.bin"/><Relationship Id="rId373" Type="http://schemas.openxmlformats.org/officeDocument/2006/relationships/oleObject" Target="embeddings/oleObject201.bin"/><Relationship Id="rId429" Type="http://schemas.openxmlformats.org/officeDocument/2006/relationships/image" Target="media/image185.wmf"/><Relationship Id="rId580" Type="http://schemas.openxmlformats.org/officeDocument/2006/relationships/image" Target="media/image241.wmf"/><Relationship Id="rId636" Type="http://schemas.openxmlformats.org/officeDocument/2006/relationships/oleObject" Target="embeddings/oleObject364.bin"/><Relationship Id="rId801" Type="http://schemas.openxmlformats.org/officeDocument/2006/relationships/oleObject" Target="embeddings/oleObject452.bin"/><Relationship Id="rId1017" Type="http://schemas.openxmlformats.org/officeDocument/2006/relationships/oleObject" Target="embeddings/oleObject571.bin"/><Relationship Id="rId1059" Type="http://schemas.openxmlformats.org/officeDocument/2006/relationships/oleObject" Target="embeddings/oleObject59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6.bin"/><Relationship Id="rId440" Type="http://schemas.openxmlformats.org/officeDocument/2006/relationships/oleObject" Target="embeddings/oleObject246.bin"/><Relationship Id="rId678" Type="http://schemas.openxmlformats.org/officeDocument/2006/relationships/image" Target="media/image287.wmf"/><Relationship Id="rId843" Type="http://schemas.openxmlformats.org/officeDocument/2006/relationships/image" Target="media/image360.wmf"/><Relationship Id="rId885" Type="http://schemas.openxmlformats.org/officeDocument/2006/relationships/image" Target="media/image380.wmf"/><Relationship Id="rId1070" Type="http://schemas.openxmlformats.org/officeDocument/2006/relationships/image" Target="media/image466.wmf"/><Relationship Id="rId1126" Type="http://schemas.openxmlformats.org/officeDocument/2006/relationships/image" Target="media/image489.wmf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50.bin"/><Relationship Id="rId300" Type="http://schemas.openxmlformats.org/officeDocument/2006/relationships/image" Target="media/image132.wmf"/><Relationship Id="rId482" Type="http://schemas.openxmlformats.org/officeDocument/2006/relationships/oleObject" Target="embeddings/oleObject273.bin"/><Relationship Id="rId538" Type="http://schemas.openxmlformats.org/officeDocument/2006/relationships/image" Target="media/image227.wmf"/><Relationship Id="rId703" Type="http://schemas.openxmlformats.org/officeDocument/2006/relationships/oleObject" Target="embeddings/oleObject398.bin"/><Relationship Id="rId745" Type="http://schemas.openxmlformats.org/officeDocument/2006/relationships/oleObject" Target="embeddings/oleObject420.bin"/><Relationship Id="rId910" Type="http://schemas.openxmlformats.org/officeDocument/2006/relationships/image" Target="media/image392.wmf"/><Relationship Id="rId952" Type="http://schemas.openxmlformats.org/officeDocument/2006/relationships/oleObject" Target="embeddings/oleObject535.bin"/><Relationship Id="rId1168" Type="http://schemas.openxmlformats.org/officeDocument/2006/relationships/image" Target="media/image509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9.bin"/><Relationship Id="rId177" Type="http://schemas.openxmlformats.org/officeDocument/2006/relationships/oleObject" Target="embeddings/oleObject94.bin"/><Relationship Id="rId342" Type="http://schemas.openxmlformats.org/officeDocument/2006/relationships/image" Target="media/image151.wmf"/><Relationship Id="rId384" Type="http://schemas.openxmlformats.org/officeDocument/2006/relationships/oleObject" Target="embeddings/oleObject207.bin"/><Relationship Id="rId591" Type="http://schemas.openxmlformats.org/officeDocument/2006/relationships/oleObject" Target="embeddings/oleObject339.bin"/><Relationship Id="rId605" Type="http://schemas.openxmlformats.org/officeDocument/2006/relationships/oleObject" Target="embeddings/oleObject346.bin"/><Relationship Id="rId787" Type="http://schemas.openxmlformats.org/officeDocument/2006/relationships/oleObject" Target="embeddings/oleObject445.bin"/><Relationship Id="rId812" Type="http://schemas.openxmlformats.org/officeDocument/2006/relationships/image" Target="media/image347.wmf"/><Relationship Id="rId994" Type="http://schemas.openxmlformats.org/officeDocument/2006/relationships/image" Target="media/image432.wmf"/><Relationship Id="rId1028" Type="http://schemas.openxmlformats.org/officeDocument/2006/relationships/image" Target="media/image446.wmf"/><Relationship Id="rId202" Type="http://schemas.openxmlformats.org/officeDocument/2006/relationships/oleObject" Target="embeddings/oleObject109.bin"/><Relationship Id="rId244" Type="http://schemas.openxmlformats.org/officeDocument/2006/relationships/oleObject" Target="embeddings/oleObject134.bin"/><Relationship Id="rId647" Type="http://schemas.openxmlformats.org/officeDocument/2006/relationships/oleObject" Target="embeddings/oleObject370.bin"/><Relationship Id="rId689" Type="http://schemas.openxmlformats.org/officeDocument/2006/relationships/oleObject" Target="embeddings/oleObject391.bin"/><Relationship Id="rId854" Type="http://schemas.openxmlformats.org/officeDocument/2006/relationships/oleObject" Target="embeddings/oleObject483.bin"/><Relationship Id="rId896" Type="http://schemas.openxmlformats.org/officeDocument/2006/relationships/image" Target="media/image385.wmf"/><Relationship Id="rId1081" Type="http://schemas.openxmlformats.org/officeDocument/2006/relationships/image" Target="media/image471.wmf"/><Relationship Id="rId39" Type="http://schemas.openxmlformats.org/officeDocument/2006/relationships/image" Target="media/image18.wmf"/><Relationship Id="rId286" Type="http://schemas.openxmlformats.org/officeDocument/2006/relationships/image" Target="media/image125.wmf"/><Relationship Id="rId451" Type="http://schemas.openxmlformats.org/officeDocument/2006/relationships/image" Target="media/image193.wmf"/><Relationship Id="rId493" Type="http://schemas.openxmlformats.org/officeDocument/2006/relationships/oleObject" Target="embeddings/oleObject279.bin"/><Relationship Id="rId507" Type="http://schemas.openxmlformats.org/officeDocument/2006/relationships/oleObject" Target="embeddings/oleObject287.bin"/><Relationship Id="rId549" Type="http://schemas.openxmlformats.org/officeDocument/2006/relationships/image" Target="media/image232.wmf"/><Relationship Id="rId714" Type="http://schemas.openxmlformats.org/officeDocument/2006/relationships/image" Target="media/image305.wmf"/><Relationship Id="rId756" Type="http://schemas.openxmlformats.org/officeDocument/2006/relationships/oleObject" Target="embeddings/oleObject427.bin"/><Relationship Id="rId921" Type="http://schemas.openxmlformats.org/officeDocument/2006/relationships/oleObject" Target="embeddings/oleObject518.bin"/><Relationship Id="rId1137" Type="http://schemas.openxmlformats.org/officeDocument/2006/relationships/image" Target="media/image494.wmf"/><Relationship Id="rId1179" Type="http://schemas.openxmlformats.org/officeDocument/2006/relationships/image" Target="media/image513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1.bin"/><Relationship Id="rId146" Type="http://schemas.openxmlformats.org/officeDocument/2006/relationships/oleObject" Target="embeddings/oleObject75.bin"/><Relationship Id="rId188" Type="http://schemas.openxmlformats.org/officeDocument/2006/relationships/image" Target="media/image81.wmf"/><Relationship Id="rId311" Type="http://schemas.openxmlformats.org/officeDocument/2006/relationships/oleObject" Target="embeddings/oleObject169.bin"/><Relationship Id="rId353" Type="http://schemas.openxmlformats.org/officeDocument/2006/relationships/oleObject" Target="embeddings/oleObject191.bin"/><Relationship Id="rId395" Type="http://schemas.openxmlformats.org/officeDocument/2006/relationships/image" Target="media/image176.wmf"/><Relationship Id="rId409" Type="http://schemas.openxmlformats.org/officeDocument/2006/relationships/image" Target="media/image181.wmf"/><Relationship Id="rId560" Type="http://schemas.openxmlformats.org/officeDocument/2006/relationships/oleObject" Target="embeddings/oleObject318.bin"/><Relationship Id="rId798" Type="http://schemas.openxmlformats.org/officeDocument/2006/relationships/image" Target="media/image342.wmf"/><Relationship Id="rId963" Type="http://schemas.openxmlformats.org/officeDocument/2006/relationships/oleObject" Target="embeddings/oleObject540.bin"/><Relationship Id="rId1039" Type="http://schemas.openxmlformats.org/officeDocument/2006/relationships/image" Target="media/image451.wmf"/><Relationship Id="rId1190" Type="http://schemas.openxmlformats.org/officeDocument/2006/relationships/oleObject" Target="embeddings/oleObject667.bin"/><Relationship Id="rId1204" Type="http://schemas.openxmlformats.org/officeDocument/2006/relationships/oleObject" Target="embeddings/oleObject675.bin"/><Relationship Id="rId92" Type="http://schemas.openxmlformats.org/officeDocument/2006/relationships/oleObject" Target="embeddings/oleObject45.bin"/><Relationship Id="rId213" Type="http://schemas.openxmlformats.org/officeDocument/2006/relationships/image" Target="media/image93.wmf"/><Relationship Id="rId420" Type="http://schemas.openxmlformats.org/officeDocument/2006/relationships/oleObject" Target="embeddings/oleObject230.bin"/><Relationship Id="rId616" Type="http://schemas.openxmlformats.org/officeDocument/2006/relationships/image" Target="media/image259.wmf"/><Relationship Id="rId658" Type="http://schemas.openxmlformats.org/officeDocument/2006/relationships/image" Target="media/image277.wmf"/><Relationship Id="rId823" Type="http://schemas.openxmlformats.org/officeDocument/2006/relationships/image" Target="media/image351.wmf"/><Relationship Id="rId865" Type="http://schemas.openxmlformats.org/officeDocument/2006/relationships/image" Target="media/image371.wmf"/><Relationship Id="rId1050" Type="http://schemas.openxmlformats.org/officeDocument/2006/relationships/oleObject" Target="embeddings/oleObject588.bin"/><Relationship Id="rId255" Type="http://schemas.openxmlformats.org/officeDocument/2006/relationships/image" Target="media/image109.wmf"/><Relationship Id="rId297" Type="http://schemas.openxmlformats.org/officeDocument/2006/relationships/oleObject" Target="embeddings/oleObject161.bin"/><Relationship Id="rId462" Type="http://schemas.openxmlformats.org/officeDocument/2006/relationships/oleObject" Target="embeddings/oleObject259.bin"/><Relationship Id="rId518" Type="http://schemas.openxmlformats.org/officeDocument/2006/relationships/oleObject" Target="embeddings/oleObject294.bin"/><Relationship Id="rId725" Type="http://schemas.openxmlformats.org/officeDocument/2006/relationships/oleObject" Target="embeddings/oleObject409.bin"/><Relationship Id="rId932" Type="http://schemas.openxmlformats.org/officeDocument/2006/relationships/image" Target="media/image403.wmf"/><Relationship Id="rId1092" Type="http://schemas.openxmlformats.org/officeDocument/2006/relationships/oleObject" Target="embeddings/oleObject611.bin"/><Relationship Id="rId1106" Type="http://schemas.openxmlformats.org/officeDocument/2006/relationships/oleObject" Target="embeddings/oleObject620.bin"/><Relationship Id="rId1148" Type="http://schemas.openxmlformats.org/officeDocument/2006/relationships/image" Target="media/image499.wmf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81.bin"/><Relationship Id="rId322" Type="http://schemas.openxmlformats.org/officeDocument/2006/relationships/image" Target="media/image141.wmf"/><Relationship Id="rId364" Type="http://schemas.openxmlformats.org/officeDocument/2006/relationships/image" Target="media/image161.wmf"/><Relationship Id="rId767" Type="http://schemas.openxmlformats.org/officeDocument/2006/relationships/oleObject" Target="embeddings/oleObject434.bin"/><Relationship Id="rId974" Type="http://schemas.openxmlformats.org/officeDocument/2006/relationships/image" Target="media/image423.wmf"/><Relationship Id="rId1008" Type="http://schemas.openxmlformats.org/officeDocument/2006/relationships/oleObject" Target="embeddings/oleObject565.bin"/><Relationship Id="rId61" Type="http://schemas.openxmlformats.org/officeDocument/2006/relationships/image" Target="media/image28.wmf"/><Relationship Id="rId199" Type="http://schemas.openxmlformats.org/officeDocument/2006/relationships/image" Target="media/image86.wmf"/><Relationship Id="rId571" Type="http://schemas.openxmlformats.org/officeDocument/2006/relationships/oleObject" Target="embeddings/oleObject328.bin"/><Relationship Id="rId627" Type="http://schemas.openxmlformats.org/officeDocument/2006/relationships/oleObject" Target="embeddings/oleObject358.bin"/><Relationship Id="rId669" Type="http://schemas.openxmlformats.org/officeDocument/2006/relationships/oleObject" Target="embeddings/oleObject381.bin"/><Relationship Id="rId834" Type="http://schemas.openxmlformats.org/officeDocument/2006/relationships/oleObject" Target="embeddings/oleObject472.bin"/><Relationship Id="rId876" Type="http://schemas.openxmlformats.org/officeDocument/2006/relationships/oleObject" Target="embeddings/oleObject495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20.bin"/><Relationship Id="rId266" Type="http://schemas.openxmlformats.org/officeDocument/2006/relationships/image" Target="media/image115.wmf"/><Relationship Id="rId431" Type="http://schemas.openxmlformats.org/officeDocument/2006/relationships/image" Target="media/image186.wmf"/><Relationship Id="rId473" Type="http://schemas.openxmlformats.org/officeDocument/2006/relationships/image" Target="media/image201.wmf"/><Relationship Id="rId529" Type="http://schemas.openxmlformats.org/officeDocument/2006/relationships/oleObject" Target="embeddings/oleObject300.bin"/><Relationship Id="rId680" Type="http://schemas.openxmlformats.org/officeDocument/2006/relationships/image" Target="media/image288.wmf"/><Relationship Id="rId736" Type="http://schemas.openxmlformats.org/officeDocument/2006/relationships/oleObject" Target="embeddings/oleObject415.bin"/><Relationship Id="rId901" Type="http://schemas.openxmlformats.org/officeDocument/2006/relationships/oleObject" Target="embeddings/oleObject508.bin"/><Relationship Id="rId1061" Type="http://schemas.openxmlformats.org/officeDocument/2006/relationships/oleObject" Target="embeddings/oleObject594.bin"/><Relationship Id="rId1117" Type="http://schemas.openxmlformats.org/officeDocument/2006/relationships/oleObject" Target="embeddings/oleObject627.bin"/><Relationship Id="rId1159" Type="http://schemas.openxmlformats.org/officeDocument/2006/relationships/oleObject" Target="embeddings/oleObject649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7.wmf"/><Relationship Id="rId168" Type="http://schemas.openxmlformats.org/officeDocument/2006/relationships/oleObject" Target="embeddings/oleObject88.bin"/><Relationship Id="rId333" Type="http://schemas.openxmlformats.org/officeDocument/2006/relationships/oleObject" Target="embeddings/oleObject181.bin"/><Relationship Id="rId540" Type="http://schemas.openxmlformats.org/officeDocument/2006/relationships/image" Target="media/image228.wmf"/><Relationship Id="rId778" Type="http://schemas.openxmlformats.org/officeDocument/2006/relationships/image" Target="media/image332.wmf"/><Relationship Id="rId943" Type="http://schemas.openxmlformats.org/officeDocument/2006/relationships/image" Target="media/image408.wmf"/><Relationship Id="rId985" Type="http://schemas.openxmlformats.org/officeDocument/2006/relationships/oleObject" Target="embeddings/oleObject551.bin"/><Relationship Id="rId1019" Type="http://schemas.openxmlformats.org/officeDocument/2006/relationships/oleObject" Target="embeddings/oleObject572.bin"/><Relationship Id="rId1170" Type="http://schemas.openxmlformats.org/officeDocument/2006/relationships/image" Target="media/image510.wmf"/><Relationship Id="rId72" Type="http://schemas.openxmlformats.org/officeDocument/2006/relationships/image" Target="media/image32.wmf"/><Relationship Id="rId375" Type="http://schemas.openxmlformats.org/officeDocument/2006/relationships/oleObject" Target="embeddings/oleObject202.bin"/><Relationship Id="rId582" Type="http://schemas.openxmlformats.org/officeDocument/2006/relationships/image" Target="media/image242.wmf"/><Relationship Id="rId638" Type="http://schemas.openxmlformats.org/officeDocument/2006/relationships/oleObject" Target="embeddings/oleObject365.bin"/><Relationship Id="rId803" Type="http://schemas.openxmlformats.org/officeDocument/2006/relationships/oleObject" Target="embeddings/oleObject453.bin"/><Relationship Id="rId845" Type="http://schemas.openxmlformats.org/officeDocument/2006/relationships/image" Target="media/image361.wmf"/><Relationship Id="rId1030" Type="http://schemas.openxmlformats.org/officeDocument/2006/relationships/image" Target="media/image447.wmf"/><Relationship Id="rId3" Type="http://schemas.openxmlformats.org/officeDocument/2006/relationships/settings" Target="settings.xml"/><Relationship Id="rId235" Type="http://schemas.openxmlformats.org/officeDocument/2006/relationships/oleObject" Target="embeddings/oleObject128.bin"/><Relationship Id="rId277" Type="http://schemas.openxmlformats.org/officeDocument/2006/relationships/oleObject" Target="embeddings/oleObject151.bin"/><Relationship Id="rId400" Type="http://schemas.openxmlformats.org/officeDocument/2006/relationships/oleObject" Target="embeddings/oleObject217.bin"/><Relationship Id="rId442" Type="http://schemas.openxmlformats.org/officeDocument/2006/relationships/image" Target="media/image189.wmf"/><Relationship Id="rId484" Type="http://schemas.openxmlformats.org/officeDocument/2006/relationships/oleObject" Target="embeddings/oleObject274.bin"/><Relationship Id="rId705" Type="http://schemas.openxmlformats.org/officeDocument/2006/relationships/oleObject" Target="embeddings/oleObject399.bin"/><Relationship Id="rId887" Type="http://schemas.openxmlformats.org/officeDocument/2006/relationships/image" Target="media/image381.wmf"/><Relationship Id="rId1072" Type="http://schemas.openxmlformats.org/officeDocument/2006/relationships/image" Target="media/image467.wmf"/><Relationship Id="rId1128" Type="http://schemas.openxmlformats.org/officeDocument/2006/relationships/image" Target="media/image490.wmf"/><Relationship Id="rId137" Type="http://schemas.openxmlformats.org/officeDocument/2006/relationships/oleObject" Target="embeddings/oleObject70.bin"/><Relationship Id="rId302" Type="http://schemas.openxmlformats.org/officeDocument/2006/relationships/oleObject" Target="embeddings/oleObject164.bin"/><Relationship Id="rId344" Type="http://schemas.openxmlformats.org/officeDocument/2006/relationships/image" Target="media/image152.wmf"/><Relationship Id="rId691" Type="http://schemas.openxmlformats.org/officeDocument/2006/relationships/oleObject" Target="embeddings/oleObject392.bin"/><Relationship Id="rId747" Type="http://schemas.openxmlformats.org/officeDocument/2006/relationships/oleObject" Target="embeddings/oleObject422.bin"/><Relationship Id="rId789" Type="http://schemas.openxmlformats.org/officeDocument/2006/relationships/oleObject" Target="embeddings/oleObject446.bin"/><Relationship Id="rId912" Type="http://schemas.openxmlformats.org/officeDocument/2006/relationships/image" Target="media/image393.wmf"/><Relationship Id="rId954" Type="http://schemas.openxmlformats.org/officeDocument/2006/relationships/image" Target="media/image413.wmf"/><Relationship Id="rId996" Type="http://schemas.openxmlformats.org/officeDocument/2006/relationships/image" Target="media/image433.wmf"/><Relationship Id="rId41" Type="http://schemas.openxmlformats.org/officeDocument/2006/relationships/image" Target="media/image19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5.bin"/><Relationship Id="rId386" Type="http://schemas.openxmlformats.org/officeDocument/2006/relationships/oleObject" Target="embeddings/oleObject208.bin"/><Relationship Id="rId551" Type="http://schemas.openxmlformats.org/officeDocument/2006/relationships/image" Target="media/image233.wmf"/><Relationship Id="rId593" Type="http://schemas.openxmlformats.org/officeDocument/2006/relationships/oleObject" Target="embeddings/oleObject340.bin"/><Relationship Id="rId607" Type="http://schemas.openxmlformats.org/officeDocument/2006/relationships/oleObject" Target="embeddings/oleObject347.bin"/><Relationship Id="rId649" Type="http://schemas.openxmlformats.org/officeDocument/2006/relationships/oleObject" Target="embeddings/oleObject371.bin"/><Relationship Id="rId814" Type="http://schemas.openxmlformats.org/officeDocument/2006/relationships/oleObject" Target="embeddings/oleObject461.bin"/><Relationship Id="rId856" Type="http://schemas.openxmlformats.org/officeDocument/2006/relationships/oleObject" Target="embeddings/oleObject484.bin"/><Relationship Id="rId1181" Type="http://schemas.openxmlformats.org/officeDocument/2006/relationships/image" Target="media/image514.wmf"/><Relationship Id="rId190" Type="http://schemas.openxmlformats.org/officeDocument/2006/relationships/image" Target="media/image82.wmf"/><Relationship Id="rId204" Type="http://schemas.openxmlformats.org/officeDocument/2006/relationships/oleObject" Target="embeddings/oleObject110.bin"/><Relationship Id="rId246" Type="http://schemas.openxmlformats.org/officeDocument/2006/relationships/oleObject" Target="embeddings/oleObject135.bin"/><Relationship Id="rId288" Type="http://schemas.openxmlformats.org/officeDocument/2006/relationships/image" Target="media/image126.wmf"/><Relationship Id="rId411" Type="http://schemas.openxmlformats.org/officeDocument/2006/relationships/image" Target="media/image182.wmf"/><Relationship Id="rId453" Type="http://schemas.openxmlformats.org/officeDocument/2006/relationships/image" Target="media/image194.wmf"/><Relationship Id="rId509" Type="http://schemas.openxmlformats.org/officeDocument/2006/relationships/oleObject" Target="embeddings/oleObject288.bin"/><Relationship Id="rId660" Type="http://schemas.openxmlformats.org/officeDocument/2006/relationships/image" Target="media/image278.wmf"/><Relationship Id="rId898" Type="http://schemas.openxmlformats.org/officeDocument/2006/relationships/image" Target="media/image386.wmf"/><Relationship Id="rId1041" Type="http://schemas.openxmlformats.org/officeDocument/2006/relationships/image" Target="media/image452.wmf"/><Relationship Id="rId1083" Type="http://schemas.openxmlformats.org/officeDocument/2006/relationships/image" Target="media/image472.wmf"/><Relationship Id="rId1139" Type="http://schemas.openxmlformats.org/officeDocument/2006/relationships/image" Target="media/image495.wmf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70.bin"/><Relationship Id="rId495" Type="http://schemas.openxmlformats.org/officeDocument/2006/relationships/oleObject" Target="embeddings/oleObject280.bin"/><Relationship Id="rId716" Type="http://schemas.openxmlformats.org/officeDocument/2006/relationships/image" Target="media/image306.wmf"/><Relationship Id="rId758" Type="http://schemas.openxmlformats.org/officeDocument/2006/relationships/image" Target="media/image324.wmf"/><Relationship Id="rId923" Type="http://schemas.openxmlformats.org/officeDocument/2006/relationships/oleObject" Target="embeddings/oleObject519.bin"/><Relationship Id="rId965" Type="http://schemas.openxmlformats.org/officeDocument/2006/relationships/oleObject" Target="embeddings/oleObject541.bin"/><Relationship Id="rId1150" Type="http://schemas.openxmlformats.org/officeDocument/2006/relationships/image" Target="media/image500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92.bin"/><Relationship Id="rId397" Type="http://schemas.openxmlformats.org/officeDocument/2006/relationships/oleObject" Target="embeddings/oleObject215.bin"/><Relationship Id="rId520" Type="http://schemas.openxmlformats.org/officeDocument/2006/relationships/oleObject" Target="embeddings/oleObject295.bin"/><Relationship Id="rId562" Type="http://schemas.openxmlformats.org/officeDocument/2006/relationships/oleObject" Target="embeddings/oleObject320.bin"/><Relationship Id="rId618" Type="http://schemas.openxmlformats.org/officeDocument/2006/relationships/image" Target="media/image260.wmf"/><Relationship Id="rId825" Type="http://schemas.openxmlformats.org/officeDocument/2006/relationships/image" Target="media/image352.wmf"/><Relationship Id="rId1192" Type="http://schemas.openxmlformats.org/officeDocument/2006/relationships/oleObject" Target="embeddings/oleObject668.bin"/><Relationship Id="rId1206" Type="http://schemas.openxmlformats.org/officeDocument/2006/relationships/oleObject" Target="embeddings/oleObject676.bin"/><Relationship Id="rId215" Type="http://schemas.openxmlformats.org/officeDocument/2006/relationships/image" Target="media/image94.wmf"/><Relationship Id="rId257" Type="http://schemas.openxmlformats.org/officeDocument/2006/relationships/image" Target="media/image110.wmf"/><Relationship Id="rId422" Type="http://schemas.openxmlformats.org/officeDocument/2006/relationships/oleObject" Target="embeddings/oleObject232.bin"/><Relationship Id="rId464" Type="http://schemas.openxmlformats.org/officeDocument/2006/relationships/image" Target="media/image198.wmf"/><Relationship Id="rId867" Type="http://schemas.openxmlformats.org/officeDocument/2006/relationships/oleObject" Target="embeddings/oleObject490.bin"/><Relationship Id="rId1010" Type="http://schemas.openxmlformats.org/officeDocument/2006/relationships/oleObject" Target="embeddings/oleObject567.bin"/><Relationship Id="rId1052" Type="http://schemas.openxmlformats.org/officeDocument/2006/relationships/oleObject" Target="embeddings/oleObject589.bin"/><Relationship Id="rId1094" Type="http://schemas.openxmlformats.org/officeDocument/2006/relationships/oleObject" Target="embeddings/oleObject612.bin"/><Relationship Id="rId1108" Type="http://schemas.openxmlformats.org/officeDocument/2006/relationships/oleObject" Target="embeddings/oleObject621.bin"/><Relationship Id="rId299" Type="http://schemas.openxmlformats.org/officeDocument/2006/relationships/oleObject" Target="embeddings/oleObject162.bin"/><Relationship Id="rId727" Type="http://schemas.openxmlformats.org/officeDocument/2006/relationships/oleObject" Target="embeddings/oleObject410.bin"/><Relationship Id="rId934" Type="http://schemas.openxmlformats.org/officeDocument/2006/relationships/image" Target="media/image404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82.bin"/><Relationship Id="rId366" Type="http://schemas.openxmlformats.org/officeDocument/2006/relationships/image" Target="media/image162.wmf"/><Relationship Id="rId573" Type="http://schemas.openxmlformats.org/officeDocument/2006/relationships/oleObject" Target="embeddings/oleObject329.bin"/><Relationship Id="rId780" Type="http://schemas.openxmlformats.org/officeDocument/2006/relationships/image" Target="media/image333.wmf"/><Relationship Id="rId226" Type="http://schemas.openxmlformats.org/officeDocument/2006/relationships/oleObject" Target="embeddings/oleObject121.bin"/><Relationship Id="rId433" Type="http://schemas.openxmlformats.org/officeDocument/2006/relationships/image" Target="media/image187.wmf"/><Relationship Id="rId878" Type="http://schemas.openxmlformats.org/officeDocument/2006/relationships/oleObject" Target="embeddings/oleObject496.bin"/><Relationship Id="rId1063" Type="http://schemas.openxmlformats.org/officeDocument/2006/relationships/oleObject" Target="embeddings/oleObject595.bin"/><Relationship Id="rId640" Type="http://schemas.openxmlformats.org/officeDocument/2006/relationships/oleObject" Target="embeddings/oleObject366.bin"/><Relationship Id="rId738" Type="http://schemas.openxmlformats.org/officeDocument/2006/relationships/oleObject" Target="embeddings/oleObject416.bin"/><Relationship Id="rId945" Type="http://schemas.openxmlformats.org/officeDocument/2006/relationships/oleObject" Target="embeddings/oleObject531.bin"/><Relationship Id="rId74" Type="http://schemas.openxmlformats.org/officeDocument/2006/relationships/image" Target="media/image33.wmf"/><Relationship Id="rId377" Type="http://schemas.openxmlformats.org/officeDocument/2006/relationships/image" Target="media/image169.wmf"/><Relationship Id="rId500" Type="http://schemas.openxmlformats.org/officeDocument/2006/relationships/image" Target="media/image212.wmf"/><Relationship Id="rId584" Type="http://schemas.openxmlformats.org/officeDocument/2006/relationships/image" Target="media/image243.wmf"/><Relationship Id="rId805" Type="http://schemas.openxmlformats.org/officeDocument/2006/relationships/image" Target="media/image345.wmf"/><Relationship Id="rId1130" Type="http://schemas.openxmlformats.org/officeDocument/2006/relationships/image" Target="media/image491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9.bin"/><Relationship Id="rId791" Type="http://schemas.openxmlformats.org/officeDocument/2006/relationships/oleObject" Target="embeddings/oleObject447.bin"/><Relationship Id="rId889" Type="http://schemas.openxmlformats.org/officeDocument/2006/relationships/image" Target="media/image382.wmf"/><Relationship Id="rId1074" Type="http://schemas.openxmlformats.org/officeDocument/2006/relationships/image" Target="media/image468.wmf"/><Relationship Id="rId444" Type="http://schemas.openxmlformats.org/officeDocument/2006/relationships/oleObject" Target="embeddings/oleObject249.bin"/><Relationship Id="rId651" Type="http://schemas.openxmlformats.org/officeDocument/2006/relationships/oleObject" Target="embeddings/oleObject372.bin"/><Relationship Id="rId749" Type="http://schemas.openxmlformats.org/officeDocument/2006/relationships/oleObject" Target="embeddings/oleObject423.bin"/><Relationship Id="rId290" Type="http://schemas.openxmlformats.org/officeDocument/2006/relationships/image" Target="media/image127.wmf"/><Relationship Id="rId304" Type="http://schemas.openxmlformats.org/officeDocument/2006/relationships/oleObject" Target="embeddings/oleObject165.bin"/><Relationship Id="rId388" Type="http://schemas.openxmlformats.org/officeDocument/2006/relationships/oleObject" Target="embeddings/oleObject209.bin"/><Relationship Id="rId511" Type="http://schemas.openxmlformats.org/officeDocument/2006/relationships/oleObject" Target="embeddings/oleObject289.bin"/><Relationship Id="rId609" Type="http://schemas.openxmlformats.org/officeDocument/2006/relationships/oleObject" Target="embeddings/oleObject348.bin"/><Relationship Id="rId956" Type="http://schemas.openxmlformats.org/officeDocument/2006/relationships/image" Target="media/image414.wmf"/><Relationship Id="rId1141" Type="http://schemas.openxmlformats.org/officeDocument/2006/relationships/image" Target="media/image496.wmf"/><Relationship Id="rId85" Type="http://schemas.openxmlformats.org/officeDocument/2006/relationships/oleObject" Target="embeddings/oleObject41.bin"/><Relationship Id="rId150" Type="http://schemas.openxmlformats.org/officeDocument/2006/relationships/image" Target="media/image67.wmf"/><Relationship Id="rId595" Type="http://schemas.openxmlformats.org/officeDocument/2006/relationships/oleObject" Target="embeddings/oleObject341.bin"/><Relationship Id="rId816" Type="http://schemas.openxmlformats.org/officeDocument/2006/relationships/oleObject" Target="embeddings/oleObject463.bin"/><Relationship Id="rId1001" Type="http://schemas.openxmlformats.org/officeDocument/2006/relationships/oleObject" Target="embeddings/oleObject560.bin"/><Relationship Id="rId248" Type="http://schemas.openxmlformats.org/officeDocument/2006/relationships/image" Target="media/image106.wmf"/><Relationship Id="rId455" Type="http://schemas.openxmlformats.org/officeDocument/2006/relationships/image" Target="media/image195.wmf"/><Relationship Id="rId662" Type="http://schemas.openxmlformats.org/officeDocument/2006/relationships/image" Target="media/image279.wmf"/><Relationship Id="rId1085" Type="http://schemas.openxmlformats.org/officeDocument/2006/relationships/image" Target="media/image473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3.bin"/><Relationship Id="rId315" Type="http://schemas.openxmlformats.org/officeDocument/2006/relationships/image" Target="media/image138.wmf"/><Relationship Id="rId522" Type="http://schemas.openxmlformats.org/officeDocument/2006/relationships/oleObject" Target="embeddings/oleObject296.bin"/><Relationship Id="rId967" Type="http://schemas.openxmlformats.org/officeDocument/2006/relationships/oleObject" Target="embeddings/oleObject542.bin"/><Relationship Id="rId1152" Type="http://schemas.openxmlformats.org/officeDocument/2006/relationships/image" Target="media/image501.wmf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4.bin"/><Relationship Id="rId399" Type="http://schemas.openxmlformats.org/officeDocument/2006/relationships/oleObject" Target="embeddings/oleObject216.bin"/><Relationship Id="rId827" Type="http://schemas.openxmlformats.org/officeDocument/2006/relationships/image" Target="media/image353.wmf"/><Relationship Id="rId1012" Type="http://schemas.openxmlformats.org/officeDocument/2006/relationships/oleObject" Target="embeddings/oleObject568.bin"/><Relationship Id="rId259" Type="http://schemas.openxmlformats.org/officeDocument/2006/relationships/image" Target="media/image111.png"/><Relationship Id="rId466" Type="http://schemas.openxmlformats.org/officeDocument/2006/relationships/image" Target="media/image199.wmf"/><Relationship Id="rId673" Type="http://schemas.openxmlformats.org/officeDocument/2006/relationships/oleObject" Target="embeddings/oleObject383.bin"/><Relationship Id="rId880" Type="http://schemas.openxmlformats.org/officeDocument/2006/relationships/oleObject" Target="embeddings/oleObject497.bin"/><Relationship Id="rId1096" Type="http://schemas.openxmlformats.org/officeDocument/2006/relationships/oleObject" Target="embeddings/oleObject613.bin"/><Relationship Id="rId23" Type="http://schemas.openxmlformats.org/officeDocument/2006/relationships/image" Target="media/image10.wmf"/><Relationship Id="rId119" Type="http://schemas.openxmlformats.org/officeDocument/2006/relationships/image" Target="media/image54.wmf"/><Relationship Id="rId326" Type="http://schemas.openxmlformats.org/officeDocument/2006/relationships/image" Target="media/image143.wmf"/><Relationship Id="rId533" Type="http://schemas.openxmlformats.org/officeDocument/2006/relationships/image" Target="media/image225.wmf"/><Relationship Id="rId978" Type="http://schemas.openxmlformats.org/officeDocument/2006/relationships/image" Target="media/image425.wmf"/><Relationship Id="rId1163" Type="http://schemas.openxmlformats.org/officeDocument/2006/relationships/oleObject" Target="embeddings/oleObject651.bin"/><Relationship Id="rId740" Type="http://schemas.openxmlformats.org/officeDocument/2006/relationships/oleObject" Target="embeddings/oleObject417.bin"/><Relationship Id="rId838" Type="http://schemas.openxmlformats.org/officeDocument/2006/relationships/image" Target="media/image358.wmf"/><Relationship Id="rId1023" Type="http://schemas.openxmlformats.org/officeDocument/2006/relationships/oleObject" Target="embeddings/oleObject574.bin"/><Relationship Id="rId172" Type="http://schemas.openxmlformats.org/officeDocument/2006/relationships/image" Target="media/image76.wmf"/><Relationship Id="rId477" Type="http://schemas.openxmlformats.org/officeDocument/2006/relationships/image" Target="media/image202.wmf"/><Relationship Id="rId600" Type="http://schemas.openxmlformats.org/officeDocument/2006/relationships/image" Target="media/image251.wmf"/><Relationship Id="rId684" Type="http://schemas.openxmlformats.org/officeDocument/2006/relationships/image" Target="media/image290.wmf"/><Relationship Id="rId337" Type="http://schemas.openxmlformats.org/officeDocument/2006/relationships/oleObject" Target="embeddings/oleObject183.bin"/><Relationship Id="rId891" Type="http://schemas.openxmlformats.org/officeDocument/2006/relationships/oleObject" Target="embeddings/oleObject503.bin"/><Relationship Id="rId905" Type="http://schemas.openxmlformats.org/officeDocument/2006/relationships/oleObject" Target="embeddings/oleObject510.bin"/><Relationship Id="rId989" Type="http://schemas.openxmlformats.org/officeDocument/2006/relationships/oleObject" Target="embeddings/oleObject553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309.bin"/><Relationship Id="rId751" Type="http://schemas.openxmlformats.org/officeDocument/2006/relationships/oleObject" Target="embeddings/oleObject424.bin"/><Relationship Id="rId849" Type="http://schemas.openxmlformats.org/officeDocument/2006/relationships/image" Target="media/image363.wmf"/><Relationship Id="rId1174" Type="http://schemas.openxmlformats.org/officeDocument/2006/relationships/oleObject" Target="embeddings/oleObject657.bin"/><Relationship Id="rId183" Type="http://schemas.openxmlformats.org/officeDocument/2006/relationships/oleObject" Target="embeddings/oleObject97.bin"/><Relationship Id="rId390" Type="http://schemas.openxmlformats.org/officeDocument/2006/relationships/oleObject" Target="embeddings/oleObject210.bin"/><Relationship Id="rId404" Type="http://schemas.openxmlformats.org/officeDocument/2006/relationships/image" Target="media/image179.wmf"/><Relationship Id="rId611" Type="http://schemas.openxmlformats.org/officeDocument/2006/relationships/oleObject" Target="embeddings/oleObject349.bin"/><Relationship Id="rId1034" Type="http://schemas.openxmlformats.org/officeDocument/2006/relationships/image" Target="media/image449.wmf"/><Relationship Id="rId250" Type="http://schemas.openxmlformats.org/officeDocument/2006/relationships/oleObject" Target="embeddings/oleObject138.bin"/><Relationship Id="rId488" Type="http://schemas.openxmlformats.org/officeDocument/2006/relationships/image" Target="media/image206.wmf"/><Relationship Id="rId695" Type="http://schemas.openxmlformats.org/officeDocument/2006/relationships/oleObject" Target="embeddings/oleObject394.bin"/><Relationship Id="rId709" Type="http://schemas.openxmlformats.org/officeDocument/2006/relationships/oleObject" Target="embeddings/oleObject401.bin"/><Relationship Id="rId916" Type="http://schemas.openxmlformats.org/officeDocument/2006/relationships/image" Target="media/image395.wmf"/><Relationship Id="rId1101" Type="http://schemas.openxmlformats.org/officeDocument/2006/relationships/oleObject" Target="embeddings/oleObject617.bin"/><Relationship Id="rId45" Type="http://schemas.openxmlformats.org/officeDocument/2006/relationships/image" Target="media/image21.wmf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88.bin"/><Relationship Id="rId555" Type="http://schemas.openxmlformats.org/officeDocument/2006/relationships/oleObject" Target="embeddings/oleObject315.bin"/><Relationship Id="rId762" Type="http://schemas.openxmlformats.org/officeDocument/2006/relationships/image" Target="media/image325.wmf"/><Relationship Id="rId1185" Type="http://schemas.openxmlformats.org/officeDocument/2006/relationships/image" Target="media/image515.wmf"/><Relationship Id="rId194" Type="http://schemas.openxmlformats.org/officeDocument/2006/relationships/image" Target="media/image84.wmf"/><Relationship Id="rId208" Type="http://schemas.openxmlformats.org/officeDocument/2006/relationships/oleObject" Target="embeddings/oleObject112.bin"/><Relationship Id="rId415" Type="http://schemas.openxmlformats.org/officeDocument/2006/relationships/image" Target="media/image184.wmf"/><Relationship Id="rId622" Type="http://schemas.openxmlformats.org/officeDocument/2006/relationships/image" Target="media/image262.wmf"/><Relationship Id="rId1045" Type="http://schemas.openxmlformats.org/officeDocument/2006/relationships/image" Target="media/image454.wmf"/><Relationship Id="rId261" Type="http://schemas.openxmlformats.org/officeDocument/2006/relationships/oleObject" Target="embeddings/oleObject143.bin"/><Relationship Id="rId499" Type="http://schemas.openxmlformats.org/officeDocument/2006/relationships/oleObject" Target="embeddings/oleObject282.bin"/><Relationship Id="rId927" Type="http://schemas.openxmlformats.org/officeDocument/2006/relationships/oleObject" Target="embeddings/oleObject521.bin"/><Relationship Id="rId1112" Type="http://schemas.openxmlformats.org/officeDocument/2006/relationships/oleObject" Target="embeddings/oleObject624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94.bin"/><Relationship Id="rId566" Type="http://schemas.openxmlformats.org/officeDocument/2006/relationships/oleObject" Target="embeddings/oleObject323.bin"/><Relationship Id="rId773" Type="http://schemas.openxmlformats.org/officeDocument/2006/relationships/image" Target="media/image330.wmf"/><Relationship Id="rId1196" Type="http://schemas.openxmlformats.org/officeDocument/2006/relationships/image" Target="media/image520.wmf"/><Relationship Id="rId121" Type="http://schemas.openxmlformats.org/officeDocument/2006/relationships/image" Target="media/image55.wmf"/><Relationship Id="rId219" Type="http://schemas.openxmlformats.org/officeDocument/2006/relationships/image" Target="media/image96.wmf"/><Relationship Id="rId426" Type="http://schemas.openxmlformats.org/officeDocument/2006/relationships/oleObject" Target="embeddings/oleObject236.bin"/><Relationship Id="rId633" Type="http://schemas.openxmlformats.org/officeDocument/2006/relationships/oleObject" Target="embeddings/oleObject362.bin"/><Relationship Id="rId980" Type="http://schemas.openxmlformats.org/officeDocument/2006/relationships/image" Target="media/image426.wmf"/><Relationship Id="rId1056" Type="http://schemas.openxmlformats.org/officeDocument/2006/relationships/image" Target="media/image459.wmf"/><Relationship Id="rId840" Type="http://schemas.openxmlformats.org/officeDocument/2006/relationships/oleObject" Target="embeddings/oleObject476.bin"/><Relationship Id="rId938" Type="http://schemas.openxmlformats.org/officeDocument/2006/relationships/image" Target="media/image406.wmf"/><Relationship Id="rId67" Type="http://schemas.openxmlformats.org/officeDocument/2006/relationships/oleObject" Target="embeddings/oleObject32.bin"/><Relationship Id="rId272" Type="http://schemas.openxmlformats.org/officeDocument/2006/relationships/image" Target="media/image118.wmf"/><Relationship Id="rId577" Type="http://schemas.openxmlformats.org/officeDocument/2006/relationships/oleObject" Target="embeddings/oleObject332.bin"/><Relationship Id="rId700" Type="http://schemas.openxmlformats.org/officeDocument/2006/relationships/image" Target="media/image298.wmf"/><Relationship Id="rId1123" Type="http://schemas.openxmlformats.org/officeDocument/2006/relationships/oleObject" Target="embeddings/oleObject630.bin"/><Relationship Id="rId132" Type="http://schemas.openxmlformats.org/officeDocument/2006/relationships/image" Target="media/image59.wmf"/><Relationship Id="rId784" Type="http://schemas.openxmlformats.org/officeDocument/2006/relationships/image" Target="media/image335.wmf"/><Relationship Id="rId991" Type="http://schemas.openxmlformats.org/officeDocument/2006/relationships/oleObject" Target="embeddings/oleObject555.bin"/><Relationship Id="rId1067" Type="http://schemas.openxmlformats.org/officeDocument/2006/relationships/oleObject" Target="embeddings/oleObject597.bin"/><Relationship Id="rId437" Type="http://schemas.openxmlformats.org/officeDocument/2006/relationships/oleObject" Target="embeddings/oleObject243.bin"/><Relationship Id="rId644" Type="http://schemas.openxmlformats.org/officeDocument/2006/relationships/image" Target="media/image270.wmf"/><Relationship Id="rId851" Type="http://schemas.openxmlformats.org/officeDocument/2006/relationships/image" Target="media/image364.wmf"/><Relationship Id="rId283" Type="http://schemas.openxmlformats.org/officeDocument/2006/relationships/oleObject" Target="embeddings/oleObject154.bin"/><Relationship Id="rId490" Type="http://schemas.openxmlformats.org/officeDocument/2006/relationships/image" Target="media/image207.wmf"/><Relationship Id="rId504" Type="http://schemas.openxmlformats.org/officeDocument/2006/relationships/image" Target="media/image214.wmf"/><Relationship Id="rId711" Type="http://schemas.openxmlformats.org/officeDocument/2006/relationships/oleObject" Target="embeddings/oleObject402.bin"/><Relationship Id="rId949" Type="http://schemas.openxmlformats.org/officeDocument/2006/relationships/image" Target="media/image410.wmf"/><Relationship Id="rId1134" Type="http://schemas.openxmlformats.org/officeDocument/2006/relationships/oleObject" Target="embeddings/oleObject636.bin"/><Relationship Id="rId78" Type="http://schemas.openxmlformats.org/officeDocument/2006/relationships/image" Target="media/image35.wmf"/><Relationship Id="rId143" Type="http://schemas.openxmlformats.org/officeDocument/2006/relationships/oleObject" Target="embeddings/oleObject73.bin"/><Relationship Id="rId350" Type="http://schemas.openxmlformats.org/officeDocument/2006/relationships/oleObject" Target="embeddings/oleObject189.bin"/><Relationship Id="rId588" Type="http://schemas.openxmlformats.org/officeDocument/2006/relationships/image" Target="media/image245.wmf"/><Relationship Id="rId795" Type="http://schemas.openxmlformats.org/officeDocument/2006/relationships/oleObject" Target="embeddings/oleObject449.bin"/><Relationship Id="rId809" Type="http://schemas.openxmlformats.org/officeDocument/2006/relationships/oleObject" Target="embeddings/oleObject458.bin"/><Relationship Id="rId1201" Type="http://schemas.openxmlformats.org/officeDocument/2006/relationships/image" Target="media/image522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3.bin"/><Relationship Id="rId448" Type="http://schemas.openxmlformats.org/officeDocument/2006/relationships/oleObject" Target="embeddings/oleObject251.bin"/><Relationship Id="rId655" Type="http://schemas.openxmlformats.org/officeDocument/2006/relationships/oleObject" Target="embeddings/oleObject374.bin"/><Relationship Id="rId862" Type="http://schemas.openxmlformats.org/officeDocument/2006/relationships/oleObject" Target="embeddings/oleObject487.bin"/><Relationship Id="rId1078" Type="http://schemas.openxmlformats.org/officeDocument/2006/relationships/image" Target="media/image470.wmf"/><Relationship Id="rId294" Type="http://schemas.openxmlformats.org/officeDocument/2006/relationships/image" Target="media/image129.wmf"/><Relationship Id="rId308" Type="http://schemas.openxmlformats.org/officeDocument/2006/relationships/image" Target="media/image135.wmf"/><Relationship Id="rId515" Type="http://schemas.openxmlformats.org/officeDocument/2006/relationships/oleObject" Target="embeddings/oleObject292.bin"/><Relationship Id="rId722" Type="http://schemas.openxmlformats.org/officeDocument/2006/relationships/image" Target="media/image309.wmf"/><Relationship Id="rId1145" Type="http://schemas.openxmlformats.org/officeDocument/2006/relationships/oleObject" Target="embeddings/oleObject642.bin"/><Relationship Id="rId89" Type="http://schemas.openxmlformats.org/officeDocument/2006/relationships/oleObject" Target="embeddings/oleObject43.bin"/><Relationship Id="rId154" Type="http://schemas.openxmlformats.org/officeDocument/2006/relationships/image" Target="media/image69.wmf"/><Relationship Id="rId361" Type="http://schemas.openxmlformats.org/officeDocument/2006/relationships/oleObject" Target="embeddings/oleObject196.bin"/><Relationship Id="rId599" Type="http://schemas.openxmlformats.org/officeDocument/2006/relationships/oleObject" Target="embeddings/oleObject343.bin"/><Relationship Id="rId1005" Type="http://schemas.openxmlformats.org/officeDocument/2006/relationships/oleObject" Target="embeddings/oleObject563.bin"/><Relationship Id="rId1212" Type="http://schemas.openxmlformats.org/officeDocument/2006/relationships/footer" Target="footer1.xml"/><Relationship Id="rId459" Type="http://schemas.openxmlformats.org/officeDocument/2006/relationships/image" Target="media/image197.wmf"/><Relationship Id="rId666" Type="http://schemas.openxmlformats.org/officeDocument/2006/relationships/image" Target="media/image281.wmf"/><Relationship Id="rId873" Type="http://schemas.openxmlformats.org/officeDocument/2006/relationships/oleObject" Target="embeddings/oleObject493.bin"/><Relationship Id="rId1089" Type="http://schemas.openxmlformats.org/officeDocument/2006/relationships/oleObject" Target="embeddings/oleObject609.bin"/><Relationship Id="rId16" Type="http://schemas.openxmlformats.org/officeDocument/2006/relationships/image" Target="media/image6.wmf"/><Relationship Id="rId221" Type="http://schemas.openxmlformats.org/officeDocument/2006/relationships/image" Target="media/image97.wmf"/><Relationship Id="rId319" Type="http://schemas.openxmlformats.org/officeDocument/2006/relationships/image" Target="media/image140.wmf"/><Relationship Id="rId526" Type="http://schemas.openxmlformats.org/officeDocument/2006/relationships/oleObject" Target="embeddings/oleObject298.bin"/><Relationship Id="rId1156" Type="http://schemas.openxmlformats.org/officeDocument/2006/relationships/image" Target="media/image503.wmf"/><Relationship Id="rId733" Type="http://schemas.openxmlformats.org/officeDocument/2006/relationships/oleObject" Target="embeddings/oleObject413.bin"/><Relationship Id="rId940" Type="http://schemas.openxmlformats.org/officeDocument/2006/relationships/oleObject" Target="embeddings/oleObject528.bin"/><Relationship Id="rId1016" Type="http://schemas.openxmlformats.org/officeDocument/2006/relationships/image" Target="media/image440.wmf"/><Relationship Id="rId165" Type="http://schemas.openxmlformats.org/officeDocument/2006/relationships/image" Target="media/image73.wmf"/><Relationship Id="rId372" Type="http://schemas.openxmlformats.org/officeDocument/2006/relationships/image" Target="media/image166.wmf"/><Relationship Id="rId677" Type="http://schemas.openxmlformats.org/officeDocument/2006/relationships/oleObject" Target="embeddings/oleObject385.bin"/><Relationship Id="rId800" Type="http://schemas.openxmlformats.org/officeDocument/2006/relationships/image" Target="media/image343.wmf"/><Relationship Id="rId232" Type="http://schemas.openxmlformats.org/officeDocument/2006/relationships/oleObject" Target="embeddings/oleObject125.bin"/><Relationship Id="rId884" Type="http://schemas.openxmlformats.org/officeDocument/2006/relationships/oleObject" Target="embeddings/oleObject499.bin"/><Relationship Id="rId27" Type="http://schemas.openxmlformats.org/officeDocument/2006/relationships/image" Target="media/image12.wmf"/><Relationship Id="rId537" Type="http://schemas.openxmlformats.org/officeDocument/2006/relationships/oleObject" Target="embeddings/oleObject305.bin"/><Relationship Id="rId744" Type="http://schemas.openxmlformats.org/officeDocument/2006/relationships/image" Target="media/image319.wmf"/><Relationship Id="rId951" Type="http://schemas.openxmlformats.org/officeDocument/2006/relationships/image" Target="media/image411.wmf"/><Relationship Id="rId1167" Type="http://schemas.openxmlformats.org/officeDocument/2006/relationships/oleObject" Target="embeddings/oleObject653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93.bin"/><Relationship Id="rId383" Type="http://schemas.openxmlformats.org/officeDocument/2006/relationships/oleObject" Target="embeddings/oleObject206.bin"/><Relationship Id="rId590" Type="http://schemas.openxmlformats.org/officeDocument/2006/relationships/image" Target="media/image246.wmf"/><Relationship Id="rId604" Type="http://schemas.openxmlformats.org/officeDocument/2006/relationships/image" Target="media/image253.wmf"/><Relationship Id="rId811" Type="http://schemas.openxmlformats.org/officeDocument/2006/relationships/oleObject" Target="embeddings/oleObject459.bin"/><Relationship Id="rId1027" Type="http://schemas.openxmlformats.org/officeDocument/2006/relationships/oleObject" Target="embeddings/oleObject576.bin"/><Relationship Id="rId243" Type="http://schemas.openxmlformats.org/officeDocument/2006/relationships/oleObject" Target="embeddings/oleObject133.bin"/><Relationship Id="rId450" Type="http://schemas.openxmlformats.org/officeDocument/2006/relationships/oleObject" Target="embeddings/oleObject252.bin"/><Relationship Id="rId688" Type="http://schemas.openxmlformats.org/officeDocument/2006/relationships/image" Target="media/image292.wmf"/><Relationship Id="rId895" Type="http://schemas.openxmlformats.org/officeDocument/2006/relationships/oleObject" Target="embeddings/oleObject505.bin"/><Relationship Id="rId909" Type="http://schemas.openxmlformats.org/officeDocument/2006/relationships/oleObject" Target="embeddings/oleObject512.bin"/><Relationship Id="rId1080" Type="http://schemas.openxmlformats.org/officeDocument/2006/relationships/oleObject" Target="embeddings/oleObject604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7.wmf"/><Relationship Id="rId310" Type="http://schemas.openxmlformats.org/officeDocument/2006/relationships/image" Target="media/image136.wmf"/><Relationship Id="rId548" Type="http://schemas.openxmlformats.org/officeDocument/2006/relationships/oleObject" Target="embeddings/oleObject311.bin"/><Relationship Id="rId755" Type="http://schemas.openxmlformats.org/officeDocument/2006/relationships/oleObject" Target="embeddings/oleObject426.bin"/><Relationship Id="rId962" Type="http://schemas.openxmlformats.org/officeDocument/2006/relationships/image" Target="media/image417.wmf"/><Relationship Id="rId1178" Type="http://schemas.openxmlformats.org/officeDocument/2006/relationships/oleObject" Target="embeddings/oleObject660.bin"/><Relationship Id="rId91" Type="http://schemas.openxmlformats.org/officeDocument/2006/relationships/image" Target="media/image41.wmf"/><Relationship Id="rId187" Type="http://schemas.openxmlformats.org/officeDocument/2006/relationships/oleObject" Target="embeddings/oleObject101.bin"/><Relationship Id="rId394" Type="http://schemas.openxmlformats.org/officeDocument/2006/relationships/oleObject" Target="embeddings/oleObject213.bin"/><Relationship Id="rId408" Type="http://schemas.openxmlformats.org/officeDocument/2006/relationships/oleObject" Target="embeddings/oleObject222.bin"/><Relationship Id="rId615" Type="http://schemas.openxmlformats.org/officeDocument/2006/relationships/oleObject" Target="embeddings/oleObject351.bin"/><Relationship Id="rId822" Type="http://schemas.openxmlformats.org/officeDocument/2006/relationships/oleObject" Target="embeddings/oleObject466.bin"/><Relationship Id="rId1038" Type="http://schemas.openxmlformats.org/officeDocument/2006/relationships/oleObject" Target="embeddings/oleObject582.bin"/><Relationship Id="rId254" Type="http://schemas.openxmlformats.org/officeDocument/2006/relationships/oleObject" Target="embeddings/oleObject140.bin"/><Relationship Id="rId699" Type="http://schemas.openxmlformats.org/officeDocument/2006/relationships/oleObject" Target="embeddings/oleObject396.bin"/><Relationship Id="rId1091" Type="http://schemas.openxmlformats.org/officeDocument/2006/relationships/oleObject" Target="embeddings/oleObject610.bin"/><Relationship Id="rId1105" Type="http://schemas.openxmlformats.org/officeDocument/2006/relationships/image" Target="media/image480.wmf"/><Relationship Id="rId49" Type="http://schemas.openxmlformats.org/officeDocument/2006/relationships/image" Target="media/image23.wmf"/><Relationship Id="rId114" Type="http://schemas.openxmlformats.org/officeDocument/2006/relationships/image" Target="media/image52.wmf"/><Relationship Id="rId461" Type="http://schemas.openxmlformats.org/officeDocument/2006/relationships/oleObject" Target="embeddings/oleObject258.bin"/><Relationship Id="rId559" Type="http://schemas.openxmlformats.org/officeDocument/2006/relationships/image" Target="media/image236.wmf"/><Relationship Id="rId766" Type="http://schemas.openxmlformats.org/officeDocument/2006/relationships/image" Target="media/image327.wmf"/><Relationship Id="rId1189" Type="http://schemas.openxmlformats.org/officeDocument/2006/relationships/image" Target="media/image517.wmf"/><Relationship Id="rId198" Type="http://schemas.openxmlformats.org/officeDocument/2006/relationships/oleObject" Target="embeddings/oleObject107.bin"/><Relationship Id="rId321" Type="http://schemas.openxmlformats.org/officeDocument/2006/relationships/oleObject" Target="embeddings/oleObject175.bin"/><Relationship Id="rId419" Type="http://schemas.openxmlformats.org/officeDocument/2006/relationships/oleObject" Target="embeddings/oleObject229.bin"/><Relationship Id="rId626" Type="http://schemas.openxmlformats.org/officeDocument/2006/relationships/oleObject" Target="embeddings/oleObject357.bin"/><Relationship Id="rId973" Type="http://schemas.openxmlformats.org/officeDocument/2006/relationships/oleObject" Target="embeddings/oleObject545.bin"/><Relationship Id="rId1049" Type="http://schemas.openxmlformats.org/officeDocument/2006/relationships/image" Target="media/image456.wmf"/><Relationship Id="rId833" Type="http://schemas.openxmlformats.org/officeDocument/2006/relationships/image" Target="media/image356.wmf"/><Relationship Id="rId1116" Type="http://schemas.openxmlformats.org/officeDocument/2006/relationships/image" Target="media/image484.wmf"/><Relationship Id="rId265" Type="http://schemas.openxmlformats.org/officeDocument/2006/relationships/oleObject" Target="embeddings/oleObject145.bin"/><Relationship Id="rId472" Type="http://schemas.openxmlformats.org/officeDocument/2006/relationships/oleObject" Target="embeddings/oleObject266.bin"/><Relationship Id="rId900" Type="http://schemas.openxmlformats.org/officeDocument/2006/relationships/image" Target="media/image387.wmf"/><Relationship Id="rId125" Type="http://schemas.openxmlformats.org/officeDocument/2006/relationships/oleObject" Target="embeddings/oleObject63.bin"/><Relationship Id="rId332" Type="http://schemas.openxmlformats.org/officeDocument/2006/relationships/image" Target="media/image146.wmf"/><Relationship Id="rId777" Type="http://schemas.openxmlformats.org/officeDocument/2006/relationships/oleObject" Target="embeddings/oleObject440.bin"/><Relationship Id="rId984" Type="http://schemas.openxmlformats.org/officeDocument/2006/relationships/image" Target="media/image428.wmf"/><Relationship Id="rId637" Type="http://schemas.openxmlformats.org/officeDocument/2006/relationships/image" Target="media/image267.wmf"/><Relationship Id="rId844" Type="http://schemas.openxmlformats.org/officeDocument/2006/relationships/oleObject" Target="embeddings/oleObject478.bin"/><Relationship Id="rId276" Type="http://schemas.openxmlformats.org/officeDocument/2006/relationships/image" Target="media/image120.wmf"/><Relationship Id="rId483" Type="http://schemas.openxmlformats.org/officeDocument/2006/relationships/image" Target="media/image204.wmf"/><Relationship Id="rId690" Type="http://schemas.openxmlformats.org/officeDocument/2006/relationships/image" Target="media/image293.wmf"/><Relationship Id="rId704" Type="http://schemas.openxmlformats.org/officeDocument/2006/relationships/image" Target="media/image300.wmf"/><Relationship Id="rId911" Type="http://schemas.openxmlformats.org/officeDocument/2006/relationships/oleObject" Target="embeddings/oleObject513.bin"/><Relationship Id="rId1127" Type="http://schemas.openxmlformats.org/officeDocument/2006/relationships/oleObject" Target="embeddings/oleObject632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1.wmf"/><Relationship Id="rId343" Type="http://schemas.openxmlformats.org/officeDocument/2006/relationships/oleObject" Target="embeddings/oleObject186.bin"/><Relationship Id="rId550" Type="http://schemas.openxmlformats.org/officeDocument/2006/relationships/oleObject" Target="embeddings/oleObject312.bin"/><Relationship Id="rId788" Type="http://schemas.openxmlformats.org/officeDocument/2006/relationships/image" Target="media/image337.wmf"/><Relationship Id="rId995" Type="http://schemas.openxmlformats.org/officeDocument/2006/relationships/oleObject" Target="embeddings/oleObject557.bin"/><Relationship Id="rId1180" Type="http://schemas.openxmlformats.org/officeDocument/2006/relationships/oleObject" Target="embeddings/oleObject661.bin"/><Relationship Id="rId203" Type="http://schemas.openxmlformats.org/officeDocument/2006/relationships/image" Target="media/image88.wmf"/><Relationship Id="rId648" Type="http://schemas.openxmlformats.org/officeDocument/2006/relationships/image" Target="media/image272.wmf"/><Relationship Id="rId855" Type="http://schemas.openxmlformats.org/officeDocument/2006/relationships/image" Target="media/image366.wmf"/><Relationship Id="rId1040" Type="http://schemas.openxmlformats.org/officeDocument/2006/relationships/oleObject" Target="embeddings/oleObject583.bin"/><Relationship Id="rId287" Type="http://schemas.openxmlformats.org/officeDocument/2006/relationships/oleObject" Target="embeddings/oleObject156.bin"/><Relationship Id="rId410" Type="http://schemas.openxmlformats.org/officeDocument/2006/relationships/oleObject" Target="embeddings/oleObject223.bin"/><Relationship Id="rId494" Type="http://schemas.openxmlformats.org/officeDocument/2006/relationships/image" Target="media/image209.wmf"/><Relationship Id="rId508" Type="http://schemas.openxmlformats.org/officeDocument/2006/relationships/image" Target="media/image215.wmf"/><Relationship Id="rId715" Type="http://schemas.openxmlformats.org/officeDocument/2006/relationships/oleObject" Target="embeddings/oleObject404.bin"/><Relationship Id="rId922" Type="http://schemas.openxmlformats.org/officeDocument/2006/relationships/image" Target="media/image398.wmf"/><Relationship Id="rId1138" Type="http://schemas.openxmlformats.org/officeDocument/2006/relationships/oleObject" Target="embeddings/oleObject638.bin"/><Relationship Id="rId147" Type="http://schemas.openxmlformats.org/officeDocument/2006/relationships/image" Target="media/image66.wmf"/><Relationship Id="rId354" Type="http://schemas.openxmlformats.org/officeDocument/2006/relationships/image" Target="media/image157.wmf"/><Relationship Id="rId799" Type="http://schemas.openxmlformats.org/officeDocument/2006/relationships/oleObject" Target="embeddings/oleObject451.bin"/><Relationship Id="rId1191" Type="http://schemas.openxmlformats.org/officeDocument/2006/relationships/image" Target="media/image518.wmf"/><Relationship Id="rId1205" Type="http://schemas.openxmlformats.org/officeDocument/2006/relationships/image" Target="media/image524.wmf"/><Relationship Id="rId51" Type="http://schemas.openxmlformats.org/officeDocument/2006/relationships/image" Target="media/image24.wmf"/><Relationship Id="rId561" Type="http://schemas.openxmlformats.org/officeDocument/2006/relationships/oleObject" Target="embeddings/oleObject319.bin"/><Relationship Id="rId659" Type="http://schemas.openxmlformats.org/officeDocument/2006/relationships/oleObject" Target="embeddings/oleObject376.bin"/><Relationship Id="rId866" Type="http://schemas.openxmlformats.org/officeDocument/2006/relationships/oleObject" Target="embeddings/oleObject489.bin"/><Relationship Id="rId214" Type="http://schemas.openxmlformats.org/officeDocument/2006/relationships/oleObject" Target="embeddings/oleObject115.bin"/><Relationship Id="rId298" Type="http://schemas.openxmlformats.org/officeDocument/2006/relationships/image" Target="media/image131.wmf"/><Relationship Id="rId421" Type="http://schemas.openxmlformats.org/officeDocument/2006/relationships/oleObject" Target="embeddings/oleObject231.bin"/><Relationship Id="rId519" Type="http://schemas.openxmlformats.org/officeDocument/2006/relationships/image" Target="media/image219.wmf"/><Relationship Id="rId1051" Type="http://schemas.openxmlformats.org/officeDocument/2006/relationships/image" Target="media/image457.wmf"/><Relationship Id="rId1149" Type="http://schemas.openxmlformats.org/officeDocument/2006/relationships/oleObject" Target="embeddings/oleObject644.bin"/><Relationship Id="rId158" Type="http://schemas.openxmlformats.org/officeDocument/2006/relationships/image" Target="media/image71.wmf"/><Relationship Id="rId726" Type="http://schemas.openxmlformats.org/officeDocument/2006/relationships/image" Target="media/image311.wmf"/><Relationship Id="rId933" Type="http://schemas.openxmlformats.org/officeDocument/2006/relationships/oleObject" Target="embeddings/oleObject524.bin"/><Relationship Id="rId1009" Type="http://schemas.openxmlformats.org/officeDocument/2006/relationships/oleObject" Target="embeddings/oleObject566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98.bin"/><Relationship Id="rId572" Type="http://schemas.openxmlformats.org/officeDocument/2006/relationships/image" Target="media/image238.wmf"/><Relationship Id="rId225" Type="http://schemas.openxmlformats.org/officeDocument/2006/relationships/image" Target="media/image99.wmf"/><Relationship Id="rId432" Type="http://schemas.openxmlformats.org/officeDocument/2006/relationships/oleObject" Target="embeddings/oleObject240.bin"/><Relationship Id="rId877" Type="http://schemas.openxmlformats.org/officeDocument/2006/relationships/image" Target="media/image376.wmf"/><Relationship Id="rId1062" Type="http://schemas.openxmlformats.org/officeDocument/2006/relationships/image" Target="media/image462.wmf"/><Relationship Id="rId737" Type="http://schemas.openxmlformats.org/officeDocument/2006/relationships/image" Target="media/image316.wmf"/><Relationship Id="rId944" Type="http://schemas.openxmlformats.org/officeDocument/2006/relationships/oleObject" Target="embeddings/oleObject530.bin"/><Relationship Id="rId73" Type="http://schemas.openxmlformats.org/officeDocument/2006/relationships/oleObject" Target="embeddings/oleObject35.bin"/><Relationship Id="rId169" Type="http://schemas.openxmlformats.org/officeDocument/2006/relationships/image" Target="media/image75.wmf"/><Relationship Id="rId376" Type="http://schemas.openxmlformats.org/officeDocument/2006/relationships/image" Target="media/image168.wmf"/><Relationship Id="rId583" Type="http://schemas.openxmlformats.org/officeDocument/2006/relationships/oleObject" Target="embeddings/oleObject335.bin"/><Relationship Id="rId790" Type="http://schemas.openxmlformats.org/officeDocument/2006/relationships/image" Target="media/image338.wmf"/><Relationship Id="rId804" Type="http://schemas.openxmlformats.org/officeDocument/2006/relationships/oleObject" Target="embeddings/oleObject454.bin"/><Relationship Id="rId4" Type="http://schemas.openxmlformats.org/officeDocument/2006/relationships/webSettings" Target="webSettings.xml"/><Relationship Id="rId236" Type="http://schemas.openxmlformats.org/officeDocument/2006/relationships/image" Target="media/image102.wmf"/><Relationship Id="rId443" Type="http://schemas.openxmlformats.org/officeDocument/2006/relationships/oleObject" Target="embeddings/oleObject248.bin"/><Relationship Id="rId650" Type="http://schemas.openxmlformats.org/officeDocument/2006/relationships/image" Target="media/image273.wmf"/><Relationship Id="rId888" Type="http://schemas.openxmlformats.org/officeDocument/2006/relationships/oleObject" Target="embeddings/oleObject501.bin"/><Relationship Id="rId1073" Type="http://schemas.openxmlformats.org/officeDocument/2006/relationships/oleObject" Target="embeddings/oleObject600.bin"/><Relationship Id="rId303" Type="http://schemas.openxmlformats.org/officeDocument/2006/relationships/image" Target="media/image133.wmf"/><Relationship Id="rId748" Type="http://schemas.openxmlformats.org/officeDocument/2006/relationships/image" Target="media/image320.wmf"/><Relationship Id="rId955" Type="http://schemas.openxmlformats.org/officeDocument/2006/relationships/oleObject" Target="embeddings/oleObject536.bin"/><Relationship Id="rId1140" Type="http://schemas.openxmlformats.org/officeDocument/2006/relationships/oleObject" Target="embeddings/oleObject639.bin"/><Relationship Id="rId84" Type="http://schemas.openxmlformats.org/officeDocument/2006/relationships/image" Target="media/image38.wmf"/><Relationship Id="rId387" Type="http://schemas.openxmlformats.org/officeDocument/2006/relationships/image" Target="media/image173.wmf"/><Relationship Id="rId510" Type="http://schemas.openxmlformats.org/officeDocument/2006/relationships/image" Target="media/image216.wmf"/><Relationship Id="rId594" Type="http://schemas.openxmlformats.org/officeDocument/2006/relationships/image" Target="media/image248.wmf"/><Relationship Id="rId608" Type="http://schemas.openxmlformats.org/officeDocument/2006/relationships/image" Target="media/image255.wmf"/><Relationship Id="rId815" Type="http://schemas.openxmlformats.org/officeDocument/2006/relationships/oleObject" Target="embeddings/oleObject462.bin"/><Relationship Id="rId247" Type="http://schemas.openxmlformats.org/officeDocument/2006/relationships/oleObject" Target="embeddings/oleObject136.bin"/><Relationship Id="rId899" Type="http://schemas.openxmlformats.org/officeDocument/2006/relationships/oleObject" Target="embeddings/oleObject507.bin"/><Relationship Id="rId1000" Type="http://schemas.openxmlformats.org/officeDocument/2006/relationships/oleObject" Target="embeddings/oleObject559.bin"/><Relationship Id="rId1084" Type="http://schemas.openxmlformats.org/officeDocument/2006/relationships/oleObject" Target="embeddings/oleObject606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54.bin"/><Relationship Id="rId661" Type="http://schemas.openxmlformats.org/officeDocument/2006/relationships/oleObject" Target="embeddings/oleObject377.bin"/><Relationship Id="rId759" Type="http://schemas.openxmlformats.org/officeDocument/2006/relationships/oleObject" Target="embeddings/oleObject429.bin"/><Relationship Id="rId966" Type="http://schemas.openxmlformats.org/officeDocument/2006/relationships/image" Target="media/image419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71.bin"/><Relationship Id="rId398" Type="http://schemas.openxmlformats.org/officeDocument/2006/relationships/image" Target="media/image177.wmf"/><Relationship Id="rId521" Type="http://schemas.openxmlformats.org/officeDocument/2006/relationships/image" Target="media/image220.wmf"/><Relationship Id="rId619" Type="http://schemas.openxmlformats.org/officeDocument/2006/relationships/oleObject" Target="embeddings/oleObject353.bin"/><Relationship Id="rId1151" Type="http://schemas.openxmlformats.org/officeDocument/2006/relationships/oleObject" Target="embeddings/oleObject645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83.bin"/><Relationship Id="rId826" Type="http://schemas.openxmlformats.org/officeDocument/2006/relationships/oleObject" Target="embeddings/oleObject468.bin"/><Relationship Id="rId1011" Type="http://schemas.openxmlformats.org/officeDocument/2006/relationships/image" Target="media/image438.wmf"/><Relationship Id="rId1109" Type="http://schemas.openxmlformats.org/officeDocument/2006/relationships/oleObject" Target="embeddings/oleObject622.bin"/><Relationship Id="rId258" Type="http://schemas.openxmlformats.org/officeDocument/2006/relationships/oleObject" Target="embeddings/oleObject142.bin"/><Relationship Id="rId465" Type="http://schemas.openxmlformats.org/officeDocument/2006/relationships/oleObject" Target="embeddings/oleObject261.bin"/><Relationship Id="rId672" Type="http://schemas.openxmlformats.org/officeDocument/2006/relationships/image" Target="media/image284.wmf"/><Relationship Id="rId1095" Type="http://schemas.openxmlformats.org/officeDocument/2006/relationships/image" Target="media/image477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77.bin"/><Relationship Id="rId532" Type="http://schemas.openxmlformats.org/officeDocument/2006/relationships/oleObject" Target="embeddings/oleObject302.bin"/><Relationship Id="rId977" Type="http://schemas.openxmlformats.org/officeDocument/2006/relationships/oleObject" Target="embeddings/oleObject547.bin"/><Relationship Id="rId1162" Type="http://schemas.openxmlformats.org/officeDocument/2006/relationships/image" Target="media/image506.wmf"/><Relationship Id="rId171" Type="http://schemas.openxmlformats.org/officeDocument/2006/relationships/oleObject" Target="embeddings/oleObject90.bin"/><Relationship Id="rId837" Type="http://schemas.openxmlformats.org/officeDocument/2006/relationships/oleObject" Target="embeddings/oleObject474.bin"/><Relationship Id="rId1022" Type="http://schemas.openxmlformats.org/officeDocument/2006/relationships/image" Target="media/image443.wmf"/><Relationship Id="rId269" Type="http://schemas.openxmlformats.org/officeDocument/2006/relationships/oleObject" Target="embeddings/oleObject147.bin"/><Relationship Id="rId476" Type="http://schemas.openxmlformats.org/officeDocument/2006/relationships/oleObject" Target="embeddings/oleObject269.bin"/><Relationship Id="rId683" Type="http://schemas.openxmlformats.org/officeDocument/2006/relationships/oleObject" Target="embeddings/oleObject388.bin"/><Relationship Id="rId890" Type="http://schemas.openxmlformats.org/officeDocument/2006/relationships/oleObject" Target="embeddings/oleObject502.bin"/><Relationship Id="rId904" Type="http://schemas.openxmlformats.org/officeDocument/2006/relationships/image" Target="media/image389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5.bin"/><Relationship Id="rId336" Type="http://schemas.openxmlformats.org/officeDocument/2006/relationships/image" Target="media/image148.wmf"/><Relationship Id="rId543" Type="http://schemas.openxmlformats.org/officeDocument/2006/relationships/oleObject" Target="embeddings/oleObject308.bin"/><Relationship Id="rId988" Type="http://schemas.openxmlformats.org/officeDocument/2006/relationships/image" Target="media/image430.wmf"/><Relationship Id="rId1173" Type="http://schemas.openxmlformats.org/officeDocument/2006/relationships/oleObject" Target="embeddings/oleObject65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mebarki.fatima3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cad\Desktop\&#1605;&#1584;&#1603;&#1585;&#1577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مذكرة.dotx</Template>
  <TotalTime>469</TotalTime>
  <Pages>23</Pages>
  <Words>4610</Words>
  <Characters>25361</Characters>
  <Application>Microsoft Office Word</Application>
  <DocSecurity>0</DocSecurity>
  <Lines>211</Lines>
  <Paragraphs>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m_cad</dc:creator>
  <cp:lastModifiedBy>m_cad</cp:lastModifiedBy>
  <cp:revision>85</cp:revision>
  <cp:lastPrinted>2025-10-13T22:28:00Z</cp:lastPrinted>
  <dcterms:created xsi:type="dcterms:W3CDTF">2025-10-13T16:55:00Z</dcterms:created>
  <dcterms:modified xsi:type="dcterms:W3CDTF">2025-10-15T21:23:00Z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