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Decorative table"/>
        <w:tblDescription w:val="Decorative table"/>
      </w:tblPr>
      <w:tblGrid>
        <w:gridCol w:w="710"/>
        <w:gridCol w:w="673"/>
        <w:gridCol w:w="9391"/>
        <w:gridCol w:w="746"/>
      </w:tblGrid>
      <w:tr w:rsidR="00950015" w:rsidRPr="00D75A09" w14:paraId="56DC827D" w14:textId="77777777" w:rsidTr="009F4A42">
        <w:trPr>
          <w:trHeight w:val="26"/>
        </w:trPr>
        <w:tc>
          <w:tcPr>
            <w:tcW w:w="600" w:type="pct"/>
            <w:gridSpan w:val="2"/>
            <w:shd w:val="clear" w:color="auto" w:fill="C9F296" w:themeFill="accent3" w:themeFillTint="99"/>
          </w:tcPr>
          <w:p w14:paraId="0C38F704" w14:textId="77777777" w:rsidR="001B78D3" w:rsidRPr="00D75A09" w:rsidRDefault="001B78D3" w:rsidP="00446E02">
            <w:r w:rsidRPr="00D75A09">
              <w:br w:type="page"/>
            </w:r>
          </w:p>
        </w:tc>
        <w:tc>
          <w:tcPr>
            <w:tcW w:w="4076" w:type="pct"/>
            <w:shd w:val="clear" w:color="auto" w:fill="5ECCF3" w:themeFill="accent2"/>
          </w:tcPr>
          <w:p w14:paraId="00691E09" w14:textId="07AED504" w:rsidR="001B78D3" w:rsidRPr="00D75A09" w:rsidRDefault="00791DC2" w:rsidP="00B97F82">
            <w:r w:rsidRPr="00036BEF">
              <w:rPr>
                <w:rFonts w:cs="A Noor" w:hint="cs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F111287" wp14:editId="5DDAE4EA">
                      <wp:simplePos x="0" y="0"/>
                      <wp:positionH relativeFrom="margin">
                        <wp:posOffset>-412060</wp:posOffset>
                      </wp:positionH>
                      <wp:positionV relativeFrom="paragraph">
                        <wp:posOffset>18443</wp:posOffset>
                      </wp:positionV>
                      <wp:extent cx="6243927" cy="1884459"/>
                      <wp:effectExtent l="0" t="0" r="24130" b="20955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43927" cy="188445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828051" w14:textId="7040EA28" w:rsidR="00BE4CD3" w:rsidRPr="00CF567F" w:rsidRDefault="00BE4CD3" w:rsidP="00B176C6">
                                  <w:pPr>
                                    <w:bidi/>
                                    <w:ind w:firstLine="90"/>
                                    <w:jc w:val="both"/>
                                    <w:rPr>
                                      <w:rFonts w:cs="A Noor"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</w:pPr>
                                  <w:r w:rsidRPr="005324E3">
                                    <w:rPr>
                                      <w:rFonts w:cs="A Noo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مديرية</w:t>
                                  </w:r>
                                  <w:r w:rsidRPr="005324E3">
                                    <w:rPr>
                                      <w:rFonts w:cs="A Noor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: التربية لولاية بني عباس              </w:t>
                                  </w:r>
                                  <w:r w:rsidRPr="005324E3">
                                    <w:rPr>
                                      <w:rFonts w:cs="A Noor"/>
                                      <w:sz w:val="24"/>
                                      <w:szCs w:val="24"/>
                                      <w:lang w:bidi="ar-DZ"/>
                                    </w:rPr>
                                    <w:t xml:space="preserve">      </w:t>
                                  </w:r>
                                  <w:r w:rsidRPr="00CF567F">
                                    <w:rPr>
                                      <w:rFonts w:ascii="29LT Bukra Bold Italic" w:hAnsi="29LT Bukra Bold Italic" w:cs="29LT Bukra Bold Italic"/>
                                      <w:b/>
                                      <w:bCs/>
                                      <w:sz w:val="22"/>
                                      <w:szCs w:val="22"/>
                                      <w:highlight w:val="yellow"/>
                                      <w:rtl/>
                                      <w:lang w:bidi="ar-DZ"/>
                                    </w:rPr>
                                    <w:t>المد</w:t>
                                  </w:r>
                                  <w:r w:rsidRPr="00CF567F">
                                    <w:rPr>
                                      <w:rFonts w:ascii="29LT Bukra Bold Italic" w:hAnsi="29LT Bukra Bold Italic" w:cs="29LT Bukra Bold Italic" w:hint="cs"/>
                                      <w:b/>
                                      <w:bCs/>
                                      <w:sz w:val="22"/>
                                      <w:szCs w:val="22"/>
                                      <w:highlight w:val="yellow"/>
                                      <w:rtl/>
                                      <w:lang w:bidi="ar-DZ"/>
                                    </w:rPr>
                                    <w:t>ة: 1</w:t>
                                  </w:r>
                                  <w:r w:rsidRPr="00CF567F">
                                    <w:rPr>
                                      <w:rFonts w:ascii="29LT Bukra Bold Italic" w:hAnsi="29LT Bukra Bold Italic" w:cs="A Noor" w:hint="cs"/>
                                      <w:b/>
                                      <w:bCs/>
                                      <w:sz w:val="22"/>
                                      <w:szCs w:val="22"/>
                                      <w:highlight w:val="yellow"/>
                                      <w:rtl/>
                                      <w:lang w:bidi="ar-DZ"/>
                                    </w:rPr>
                                    <w:t>ساو30د</w:t>
                                  </w:r>
                                </w:p>
                                <w:p w14:paraId="01816A9D" w14:textId="77777777" w:rsidR="00BE4CD3" w:rsidRPr="00CF567F" w:rsidRDefault="00BE4CD3" w:rsidP="00BE4CD3">
                                  <w:pPr>
                                    <w:bidi/>
                                    <w:jc w:val="both"/>
                                    <w:rPr>
                                      <w:rFonts w:cs="A Noor"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</w:pPr>
                                  <w:r w:rsidRPr="00CF567F">
                                    <w:rPr>
                                      <w:rFonts w:ascii="29LT Bukra Bold Italic" w:hAnsi="29LT Bukra Bold Italic" w:cs="29LT Bukra Bold Ital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>ابتدائية:</w:t>
                                  </w:r>
                                  <w:r w:rsidRPr="00CF567F">
                                    <w:rPr>
                                      <w:rFonts w:cs="A Noor" w:hint="cs"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 xml:space="preserve">  بناوي بو عمامة                  </w:t>
                                  </w:r>
                                  <w:r w:rsidRPr="00CF567F">
                                    <w:rPr>
                                      <w:rFonts w:cs="A Noor" w:hint="cs"/>
                                      <w:sz w:val="22"/>
                                      <w:szCs w:val="22"/>
                                      <w:u w:val="single"/>
                                      <w:rtl/>
                                      <w:lang w:bidi="ar-DZ"/>
                                    </w:rPr>
                                    <w:t>ا</w:t>
                                  </w:r>
                                  <w:r w:rsidRPr="00CF567F">
                                    <w:rPr>
                                      <w:rFonts w:ascii="29LT Bukra Bold Italic" w:hAnsi="29LT Bukra Bold Italic" w:cs="29LT Bukra Bold Italic"/>
                                      <w:sz w:val="22"/>
                                      <w:szCs w:val="22"/>
                                      <w:u w:val="single"/>
                                      <w:rtl/>
                                      <w:lang w:bidi="ar-DZ"/>
                                    </w:rPr>
                                    <w:t>لمستوى</w:t>
                                  </w:r>
                                  <w:r w:rsidRPr="00CF567F">
                                    <w:rPr>
                                      <w:rFonts w:cs="A Noor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 xml:space="preserve">: </w:t>
                                  </w:r>
                                  <w:r w:rsidRPr="005324E3">
                                    <w:rPr>
                                      <w:rFonts w:cs="A Noor"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السنة 2 ابتدائي  </w:t>
                                  </w:r>
                                </w:p>
                                <w:p w14:paraId="3D74BE1E" w14:textId="42AE657B" w:rsidR="00791DC2" w:rsidRDefault="00BE4CD3" w:rsidP="00BE4CD3">
                                  <w:pPr>
                                    <w:jc w:val="right"/>
                                    <w:rPr>
                                      <w:rFonts w:cs="A Noor"/>
                                      <w:b/>
                                      <w:bCs/>
                                      <w:sz w:val="22"/>
                                      <w:szCs w:val="22"/>
                                      <w:lang w:bidi="ar-DZ"/>
                                    </w:rPr>
                                  </w:pPr>
                                  <w:r w:rsidRPr="00CF567F">
                                    <w:rPr>
                                      <w:rFonts w:cs="A Noor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 xml:space="preserve">الإسم </w:t>
                                  </w:r>
                                  <w:r w:rsidRPr="00CF567F">
                                    <w:rPr>
                                      <w:rFonts w:cs="A Noor" w:hint="cs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>واللقب</w:t>
                                  </w:r>
                                  <w:r w:rsidRPr="00CF567F">
                                    <w:rPr>
                                      <w:rFonts w:cs="A Noor" w:hint="cs"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>................................................</w:t>
                                  </w:r>
                                  <w:r w:rsidRPr="00CF567F">
                                    <w:rPr>
                                      <w:rFonts w:cs="A Noor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</w:p>
                                <w:p w14:paraId="2B3A3F93" w14:textId="1AE6B2B5" w:rsidR="00791DC2" w:rsidRPr="00CB735D" w:rsidRDefault="00791DC2" w:rsidP="009C2FFD">
                                  <w:pPr>
                                    <w:tabs>
                                      <w:tab w:val="center" w:pos="4465"/>
                                    </w:tabs>
                                    <w:bidi/>
                                    <w:spacing w:line="240" w:lineRule="auto"/>
                                    <w:rPr>
                                      <w:rFonts w:cs="A Noor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 Noor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  <w:lang w:bidi="ar-DZ"/>
                                    </w:rPr>
                                    <w:t>***</w:t>
                                  </w:r>
                                  <w:r w:rsidRPr="00CB735D">
                                    <w:rPr>
                                      <w:rFonts w:cs="A Noor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  <w:lang w:bidi="ar-DZ"/>
                                    </w:rPr>
                                    <w:t xml:space="preserve">اختبار الثلاثي الثاني في </w:t>
                                  </w:r>
                                  <w:r>
                                    <w:rPr>
                                      <w:rFonts w:cs="A Noor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  <w:lang w:bidi="ar-DZ"/>
                                    </w:rPr>
                                    <w:t>مادة التربية الاسلامية***</w:t>
                                  </w:r>
                                </w:p>
                                <w:p w14:paraId="3777FEB2" w14:textId="77777777" w:rsidR="00791DC2" w:rsidRDefault="00791DC2" w:rsidP="00BE4CD3">
                                  <w:pPr>
                                    <w:jc w:val="right"/>
                                    <w:rPr>
                                      <w:rFonts w:cs="A Noor"/>
                                      <w:b/>
                                      <w:bCs/>
                                      <w:sz w:val="22"/>
                                      <w:szCs w:val="22"/>
                                      <w:lang w:bidi="ar-DZ"/>
                                    </w:rPr>
                                  </w:pPr>
                                </w:p>
                                <w:p w14:paraId="5CE3AB93" w14:textId="1A800CB8" w:rsidR="00BE4CD3" w:rsidRPr="00CF567F" w:rsidRDefault="00BE4CD3" w:rsidP="00BE4CD3">
                                  <w:pPr>
                                    <w:jc w:val="right"/>
                                    <w:rPr>
                                      <w:rFonts w:cs="A Noor"/>
                                      <w:b/>
                                      <w:bCs/>
                                      <w:sz w:val="22"/>
                                      <w:szCs w:val="22"/>
                                      <w:lang w:bidi="ar-DZ"/>
                                    </w:rPr>
                                  </w:pPr>
                                  <w:r w:rsidRPr="00CF567F">
                                    <w:rPr>
                                      <w:rFonts w:cs="A Noor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 xml:space="preserve">                                      </w:t>
                                  </w:r>
                                </w:p>
                                <w:p w14:paraId="253A1C7E" w14:textId="77777777" w:rsidR="00BE4CD3" w:rsidRPr="00036BEF" w:rsidRDefault="00BE4CD3" w:rsidP="00BE4CD3">
                                  <w:pPr>
                                    <w:jc w:val="right"/>
                                    <w:rPr>
                                      <w:rFonts w:cs="A Noor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4163D6E7" w14:textId="77777777" w:rsidR="00BE4CD3" w:rsidRPr="00036BEF" w:rsidRDefault="00BE4CD3" w:rsidP="00BE4CD3">
                                  <w:pPr>
                                    <w:jc w:val="right"/>
                                    <w:rPr>
                                      <w:rFonts w:cs="A Noor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111287" id="Rectangle: Rounded Corners 6" o:spid="_x0000_s1026" style="position:absolute;margin-left:-32.45pt;margin-top:1.45pt;width:491.65pt;height:148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" fillcolor="white [3201]" strokecolor="black [3200]" strokeweight="1pt">
                      <v:stroke joinstyle="miter"/>
                      <v:textbox>
                        <w:txbxContent>
                          <w:p w14:paraId="38828051" w14:textId="7040EA28" w:rsidR="00BE4CD3" w:rsidRPr="00CF567F" w:rsidRDefault="00BE4CD3" w:rsidP="00B176C6">
                            <w:pPr>
                              <w:bidi/>
                              <w:ind w:firstLine="90"/>
                              <w:jc w:val="both"/>
                              <w:rPr>
                                <w:rFonts w:cs="A Noor"/>
                                <w:sz w:val="22"/>
                                <w:szCs w:val="22"/>
                                <w:rtl/>
                                <w:lang w:bidi="ar-DZ"/>
                              </w:rPr>
                            </w:pPr>
                            <w:r w:rsidRPr="005324E3">
                              <w:rPr>
                                <w:rFonts w:cs="A Noo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مديرية</w:t>
                            </w:r>
                            <w:r w:rsidRPr="005324E3">
                              <w:rPr>
                                <w:rFonts w:cs="A Noor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: التربية لولاية بني عباس              </w:t>
                            </w:r>
                            <w:r w:rsidRPr="005324E3">
                              <w:rPr>
                                <w:rFonts w:cs="A Noor"/>
                                <w:sz w:val="24"/>
                                <w:szCs w:val="24"/>
                                <w:lang w:bidi="ar-DZ"/>
                              </w:rPr>
                              <w:t xml:space="preserve">      </w:t>
                            </w:r>
                            <w:r w:rsidRPr="00CF567F">
                              <w:rPr>
                                <w:rFonts w:ascii="29LT Bukra Bold Italic" w:hAnsi="29LT Bukra Bold Italic" w:cs="29LT Bukra Bold Italic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  <w:rtl/>
                                <w:lang w:bidi="ar-DZ"/>
                              </w:rPr>
                              <w:t>المد</w:t>
                            </w:r>
                            <w:r w:rsidRPr="00CF567F">
                              <w:rPr>
                                <w:rFonts w:ascii="29LT Bukra Bold Italic" w:hAnsi="29LT Bukra Bold Italic" w:cs="29LT Bukra Bold Italic" w:hint="cs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  <w:rtl/>
                                <w:lang w:bidi="ar-DZ"/>
                              </w:rPr>
                              <w:t>ة: 1</w:t>
                            </w:r>
                            <w:r w:rsidRPr="00CF567F">
                              <w:rPr>
                                <w:rFonts w:ascii="29LT Bukra Bold Italic" w:hAnsi="29LT Bukra Bold Italic" w:cs="A Noor" w:hint="cs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  <w:rtl/>
                                <w:lang w:bidi="ar-DZ"/>
                              </w:rPr>
                              <w:t>ساو30د</w:t>
                            </w:r>
                          </w:p>
                          <w:p w14:paraId="01816A9D" w14:textId="77777777" w:rsidR="00BE4CD3" w:rsidRPr="00CF567F" w:rsidRDefault="00BE4CD3" w:rsidP="00BE4CD3">
                            <w:pPr>
                              <w:bidi/>
                              <w:jc w:val="both"/>
                              <w:rPr>
                                <w:rFonts w:cs="A Noor"/>
                                <w:sz w:val="22"/>
                                <w:szCs w:val="22"/>
                                <w:rtl/>
                                <w:lang w:bidi="ar-DZ"/>
                              </w:rPr>
                            </w:pPr>
                            <w:r w:rsidRPr="00CF567F">
                              <w:rPr>
                                <w:rFonts w:ascii="29LT Bukra Bold Italic" w:hAnsi="29LT Bukra Bold Italic" w:cs="29LT Bukra Bold Italic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DZ"/>
                              </w:rPr>
                              <w:t>ابتدائية:</w:t>
                            </w:r>
                            <w:r w:rsidRPr="00CF567F">
                              <w:rPr>
                                <w:rFonts w:cs="A Noor" w:hint="cs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  بناوي بو عمامة                  </w:t>
                            </w:r>
                            <w:r w:rsidRPr="00CF567F">
                              <w:rPr>
                                <w:rFonts w:cs="A Noor" w:hint="cs"/>
                                <w:sz w:val="22"/>
                                <w:szCs w:val="22"/>
                                <w:u w:val="single"/>
                                <w:rtl/>
                                <w:lang w:bidi="ar-DZ"/>
                              </w:rPr>
                              <w:t>ا</w:t>
                            </w:r>
                            <w:r w:rsidRPr="00CF567F">
                              <w:rPr>
                                <w:rFonts w:ascii="29LT Bukra Bold Italic" w:hAnsi="29LT Bukra Bold Italic" w:cs="29LT Bukra Bold Italic"/>
                                <w:sz w:val="22"/>
                                <w:szCs w:val="22"/>
                                <w:u w:val="single"/>
                                <w:rtl/>
                                <w:lang w:bidi="ar-DZ"/>
                              </w:rPr>
                              <w:t>لمستوى</w:t>
                            </w:r>
                            <w:r w:rsidRPr="00CF567F">
                              <w:rPr>
                                <w:rFonts w:cs="A Noo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5324E3">
                              <w:rPr>
                                <w:rFonts w:cs="A Noor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2 ابتدائي  </w:t>
                            </w:r>
                          </w:p>
                          <w:p w14:paraId="3D74BE1E" w14:textId="42AE657B" w:rsidR="00791DC2" w:rsidRDefault="00BE4CD3" w:rsidP="00BE4CD3">
                            <w:pPr>
                              <w:jc w:val="right"/>
                              <w:rPr>
                                <w:rFonts w:cs="A Noor"/>
                                <w:b/>
                                <w:bCs/>
                                <w:sz w:val="22"/>
                                <w:szCs w:val="22"/>
                                <w:lang w:bidi="ar-DZ"/>
                              </w:rPr>
                            </w:pPr>
                            <w:r w:rsidRPr="00CF567F">
                              <w:rPr>
                                <w:rFonts w:cs="A Noo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الإسم </w:t>
                            </w:r>
                            <w:r w:rsidRPr="00CF567F">
                              <w:rPr>
                                <w:rFonts w:cs="A Noor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DZ"/>
                              </w:rPr>
                              <w:t>واللقب</w:t>
                            </w:r>
                            <w:r w:rsidRPr="00CF567F">
                              <w:rPr>
                                <w:rFonts w:cs="A Noor" w:hint="cs"/>
                                <w:sz w:val="22"/>
                                <w:szCs w:val="22"/>
                                <w:rtl/>
                                <w:lang w:bidi="ar-DZ"/>
                              </w:rPr>
                              <w:t>................................................</w:t>
                            </w:r>
                            <w:r w:rsidRPr="00CF567F">
                              <w:rPr>
                                <w:rFonts w:cs="A Noo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  <w:p w14:paraId="2B3A3F93" w14:textId="1AE6B2B5" w:rsidR="00791DC2" w:rsidRPr="00CB735D" w:rsidRDefault="00791DC2" w:rsidP="009C2FFD">
                            <w:pPr>
                              <w:tabs>
                                <w:tab w:val="center" w:pos="4465"/>
                              </w:tabs>
                              <w:bidi/>
                              <w:spacing w:line="240" w:lineRule="auto"/>
                              <w:rPr>
                                <w:rFonts w:cs="A Noor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 Noor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  <w:lang w:bidi="ar-DZ"/>
                              </w:rPr>
                              <w:t>***</w:t>
                            </w:r>
                            <w:r w:rsidRPr="00CB735D">
                              <w:rPr>
                                <w:rFonts w:cs="A Noor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  <w:lang w:bidi="ar-DZ"/>
                              </w:rPr>
                              <w:t xml:space="preserve">اختبار الثلاثي الثاني في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  <w:lang w:bidi="ar-DZ"/>
                              </w:rPr>
                              <w:t>مادة التربية الاسلامية***</w:t>
                            </w:r>
                          </w:p>
                          <w:p w14:paraId="3777FEB2" w14:textId="77777777" w:rsidR="00791DC2" w:rsidRDefault="00791DC2" w:rsidP="00BE4CD3">
                            <w:pPr>
                              <w:jc w:val="right"/>
                              <w:rPr>
                                <w:rFonts w:cs="A Noor"/>
                                <w:b/>
                                <w:bCs/>
                                <w:sz w:val="22"/>
                                <w:szCs w:val="22"/>
                                <w:lang w:bidi="ar-DZ"/>
                              </w:rPr>
                            </w:pPr>
                          </w:p>
                          <w:p w14:paraId="5CE3AB93" w14:textId="1A800CB8" w:rsidR="00BE4CD3" w:rsidRPr="00CF567F" w:rsidRDefault="00BE4CD3" w:rsidP="00BE4CD3">
                            <w:pPr>
                              <w:jc w:val="right"/>
                              <w:rPr>
                                <w:rFonts w:cs="A Noor"/>
                                <w:b/>
                                <w:bCs/>
                                <w:sz w:val="22"/>
                                <w:szCs w:val="22"/>
                                <w:lang w:bidi="ar-DZ"/>
                              </w:rPr>
                            </w:pPr>
                            <w:r w:rsidRPr="00CF567F">
                              <w:rPr>
                                <w:rFonts w:cs="A Noo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                                      </w:t>
                            </w:r>
                          </w:p>
                          <w:p w14:paraId="253A1C7E" w14:textId="77777777" w:rsidR="00BE4CD3" w:rsidRPr="00036BEF" w:rsidRDefault="00BE4CD3" w:rsidP="00BE4CD3">
                            <w:pPr>
                              <w:jc w:val="right"/>
                              <w:rPr>
                                <w:rFonts w:cs="A Noor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  <w:p w14:paraId="4163D6E7" w14:textId="77777777" w:rsidR="00BE4CD3" w:rsidRPr="00036BEF" w:rsidRDefault="00BE4CD3" w:rsidP="00BE4CD3">
                            <w:pPr>
                              <w:jc w:val="right"/>
                              <w:rPr>
                                <w:rFonts w:cs="A Noo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324" w:type="pct"/>
            <w:shd w:val="clear" w:color="auto" w:fill="9EE0F7" w:themeFill="accent2" w:themeFillTint="99"/>
          </w:tcPr>
          <w:p w14:paraId="5BB200FB" w14:textId="77777777" w:rsidR="001B78D3" w:rsidRPr="00D75A09" w:rsidRDefault="001B78D3" w:rsidP="00446E02"/>
        </w:tc>
      </w:tr>
      <w:tr w:rsidR="009F4A42" w:rsidRPr="00D75A09" w14:paraId="3C3E5C78" w14:textId="77777777" w:rsidTr="00D91230">
        <w:trPr>
          <w:trHeight w:val="13998"/>
        </w:trPr>
        <w:tc>
          <w:tcPr>
            <w:tcW w:w="308" w:type="pct"/>
            <w:shd w:val="clear" w:color="auto" w:fill="A7EA52" w:themeFill="accent3"/>
          </w:tcPr>
          <w:p w14:paraId="6486CD73" w14:textId="54380934" w:rsidR="001B78D3" w:rsidRPr="00D75A09" w:rsidRDefault="00BF4E0D" w:rsidP="00446E02">
            <w:r w:rsidRPr="00D75A09">
              <w:softHyphen/>
            </w:r>
          </w:p>
          <w:p w14:paraId="22849F07" w14:textId="77777777" w:rsidR="001B78D3" w:rsidRPr="00D75A09" w:rsidRDefault="001B78D3" w:rsidP="00446E02"/>
          <w:p w14:paraId="54D598BF" w14:textId="77777777" w:rsidR="002133FA" w:rsidRPr="00D75A09" w:rsidRDefault="002133FA" w:rsidP="00446E02"/>
          <w:p w14:paraId="2151C2FC" w14:textId="77777777" w:rsidR="002133FA" w:rsidRPr="00D75A09" w:rsidRDefault="002133FA" w:rsidP="00446E02"/>
          <w:p w14:paraId="58B21117" w14:textId="77777777" w:rsidR="002133FA" w:rsidRPr="00D75A09" w:rsidRDefault="002133FA" w:rsidP="00446E02"/>
          <w:p w14:paraId="42468D80" w14:textId="089D08CF" w:rsidR="0050062B" w:rsidRPr="00D75A09" w:rsidRDefault="0050062B" w:rsidP="00446E02"/>
          <w:p w14:paraId="27AF41CA" w14:textId="0B67A506" w:rsidR="0050062B" w:rsidRPr="00D75A09" w:rsidRDefault="00D86349" w:rsidP="00446E02">
            <w:r>
              <w:rPr>
                <w:rFonts w:cs="A Noor"/>
                <w:noProof/>
                <w:rtl/>
                <w:lang w:val="ar-DZ" w:bidi="ar-DZ"/>
              </w:rPr>
              <w:drawing>
                <wp:anchor distT="0" distB="0" distL="114300" distR="114300" simplePos="0" relativeHeight="251753472" behindDoc="0" locked="0" layoutInCell="1" allowOverlap="1" wp14:anchorId="2AF28E28" wp14:editId="274C1B59">
                  <wp:simplePos x="0" y="0"/>
                  <wp:positionH relativeFrom="column">
                    <wp:posOffset>20596</wp:posOffset>
                  </wp:positionH>
                  <wp:positionV relativeFrom="paragraph">
                    <wp:posOffset>66675</wp:posOffset>
                  </wp:positionV>
                  <wp:extent cx="428563" cy="1367624"/>
                  <wp:effectExtent l="0" t="0" r="0" b="4445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young-muslim-prayer-wear-traditional-clothes-praying-allah-raise-their-hands-ramadan-kareem-eid-mubarak-vector-illustration_1150-65602-removebg-preview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8" t="308" r="50152" b="4447"/>
                          <a:stretch/>
                        </pic:blipFill>
                        <pic:spPr bwMode="auto">
                          <a:xfrm>
                            <a:off x="0" y="0"/>
                            <a:ext cx="428563" cy="1367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B781" w14:textId="14D8C761" w:rsidR="001B78D3" w:rsidRPr="00D75A09" w:rsidRDefault="001B78D3" w:rsidP="00446E02"/>
          <w:p w14:paraId="6A3B9086" w14:textId="4FB14796" w:rsidR="001B78D3" w:rsidRPr="00D75A09" w:rsidRDefault="001B78D3" w:rsidP="00446E02"/>
          <w:p w14:paraId="0A245B85" w14:textId="6415E6FC" w:rsidR="002133FA" w:rsidRPr="00D75A09" w:rsidRDefault="002133FA" w:rsidP="00446E02"/>
          <w:p w14:paraId="2FD7B3F1" w14:textId="08CCD99E" w:rsidR="001B78D3" w:rsidRPr="00D75A09" w:rsidRDefault="001B78D3" w:rsidP="00446E02"/>
          <w:p w14:paraId="011EE7FE" w14:textId="638F9D34" w:rsidR="002133FA" w:rsidRPr="00D75A09" w:rsidRDefault="00BD066A" w:rsidP="00446E02">
            <w:r>
              <w:rPr>
                <w:rFonts w:cs="A Noor"/>
                <w:noProof/>
                <w:rtl/>
                <w:lang w:val="ar-DZ" w:bidi="ar-DZ"/>
              </w:rPr>
              <w:drawing>
                <wp:anchor distT="0" distB="0" distL="114300" distR="114300" simplePos="0" relativeHeight="251752448" behindDoc="0" locked="0" layoutInCell="1" allowOverlap="1" wp14:anchorId="380BFF47" wp14:editId="2DC1E7A5">
                  <wp:simplePos x="0" y="0"/>
                  <wp:positionH relativeFrom="column">
                    <wp:posOffset>-10933</wp:posOffset>
                  </wp:positionH>
                  <wp:positionV relativeFrom="paragraph">
                    <wp:posOffset>131197</wp:posOffset>
                  </wp:positionV>
                  <wp:extent cx="368839" cy="1582309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e209fbf-a72b-4a03-adc0-99ef60d80ea2_removalai_preview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667"/>
                          <a:stretch/>
                        </pic:blipFill>
                        <pic:spPr bwMode="auto">
                          <a:xfrm>
                            <a:off x="0" y="0"/>
                            <a:ext cx="374434" cy="1606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69AAC" w14:textId="25D16B0D" w:rsidR="002133FA" w:rsidRPr="00D75A09" w:rsidRDefault="002133FA" w:rsidP="00446E02"/>
          <w:p w14:paraId="0D587016" w14:textId="7C30D950" w:rsidR="002133FA" w:rsidRPr="00D75A09" w:rsidRDefault="002133FA" w:rsidP="00446E02"/>
          <w:p w14:paraId="14D0B26E" w14:textId="6419BEF0" w:rsidR="001B78D3" w:rsidRPr="00D75A09" w:rsidRDefault="00D86349" w:rsidP="00446E02">
            <w:r>
              <w:rPr>
                <w:rFonts w:cs="A Noor"/>
                <w:noProof/>
                <w:rtl/>
                <w:lang w:val="ar-DZ" w:bidi="ar-DZ"/>
              </w:rPr>
              <w:drawing>
                <wp:anchor distT="0" distB="0" distL="114300" distR="114300" simplePos="0" relativeHeight="251757568" behindDoc="0" locked="0" layoutInCell="1" allowOverlap="1" wp14:anchorId="2801D580" wp14:editId="02E07545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2301847</wp:posOffset>
                  </wp:positionV>
                  <wp:extent cx="688365" cy="1224146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young-muslim-prayer-wear-traditional-clothes-praying-allah-raise-their-hands-ramadan-kareem-eid-mubarak-vector-illustration_1150-65602-removebg-preview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022"/>
                          <a:stretch/>
                        </pic:blipFill>
                        <pic:spPr bwMode="auto">
                          <a:xfrm>
                            <a:off x="0" y="0"/>
                            <a:ext cx="688365" cy="122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8" w:type="pct"/>
            <w:gridSpan w:val="2"/>
          </w:tcPr>
          <w:p w14:paraId="7E9E692F" w14:textId="6EA33ED8" w:rsidR="00BE4CD3" w:rsidRDefault="00CF567F" w:rsidP="00B176C6">
            <w:pPr>
              <w:pStyle w:val="Fill-InLabel"/>
              <w:tabs>
                <w:tab w:val="left" w:pos="5387"/>
              </w:tabs>
            </w:pPr>
            <w:r>
              <w:rPr>
                <w:rFonts w:cs="A Noor"/>
                <w:noProof/>
                <w:rtl/>
                <w:lang w:val="ar-DZ" w:bidi="ar-DZ"/>
              </w:rPr>
              <w:drawing>
                <wp:anchor distT="0" distB="0" distL="114300" distR="114300" simplePos="0" relativeHeight="251643904" behindDoc="0" locked="0" layoutInCell="1" allowOverlap="1" wp14:anchorId="514C3992" wp14:editId="26A225A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-572135</wp:posOffset>
                  </wp:positionV>
                  <wp:extent cx="2544872" cy="2332990"/>
                  <wp:effectExtent l="0" t="0" r="825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rder-design-with-muslim-couple_1308-29290-removebg-preview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872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19BFD2" w14:textId="3807A574" w:rsidR="00BE4CD3" w:rsidRPr="00BE4CD3" w:rsidRDefault="00BE4CD3" w:rsidP="00BE4CD3">
            <w:pPr>
              <w:rPr>
                <w:lang w:val="en"/>
              </w:rPr>
            </w:pPr>
          </w:p>
          <w:p w14:paraId="03C675AF" w14:textId="055402B5" w:rsidR="00BE4CD3" w:rsidRDefault="00BE4CD3" w:rsidP="00BE4CD3">
            <w:pPr>
              <w:rPr>
                <w:rtl/>
                <w:lang w:val="en"/>
              </w:rPr>
            </w:pPr>
          </w:p>
          <w:p w14:paraId="5992301F" w14:textId="59E39F7E" w:rsidR="00BE4CD3" w:rsidRDefault="00B176C6" w:rsidP="00B176C6">
            <w:pPr>
              <w:tabs>
                <w:tab w:val="left" w:pos="5849"/>
              </w:tabs>
              <w:rPr>
                <w:rtl/>
                <w:lang w:val="en"/>
              </w:rPr>
            </w:pPr>
            <w:r>
              <w:rPr>
                <w:lang w:val="en"/>
              </w:rPr>
              <w:tab/>
            </w:r>
          </w:p>
          <w:p w14:paraId="04B1ED59" w14:textId="2BBCF3CD" w:rsidR="00CF567F" w:rsidRDefault="00CF567F" w:rsidP="00CF567F">
            <w:pPr>
              <w:tabs>
                <w:tab w:val="left" w:pos="5849"/>
              </w:tabs>
              <w:rPr>
                <w:rtl/>
                <w:lang w:val="en"/>
              </w:rPr>
            </w:pPr>
          </w:p>
          <w:tbl>
            <w:tblPr>
              <w:tblStyle w:val="TableGrid"/>
              <w:tblpPr w:leftFromText="180" w:rightFromText="180" w:vertAnchor="text" w:horzAnchor="margin" w:tblpY="50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5386"/>
            </w:tblGrid>
            <w:tr w:rsidR="00EB1AE4" w14:paraId="283DAA38" w14:textId="77777777" w:rsidTr="00FB18F6">
              <w:trPr>
                <w:trHeight w:val="347"/>
              </w:trPr>
              <w:tc>
                <w:tcPr>
                  <w:tcW w:w="846" w:type="dxa"/>
                </w:tcPr>
                <w:p w14:paraId="54BAB676" w14:textId="77777777" w:rsidR="00EB1AE4" w:rsidRPr="0083201F" w:rsidRDefault="00EB1AE4" w:rsidP="00EB1AE4">
                  <w:pPr>
                    <w:tabs>
                      <w:tab w:val="left" w:pos="8924"/>
                    </w:tabs>
                    <w:jc w:val="center"/>
                    <w:rPr>
                      <w:rFonts w:cs="A Noor"/>
                      <w:sz w:val="28"/>
                      <w:szCs w:val="28"/>
                      <w:lang w:val="en" w:bidi="ar-DZ"/>
                    </w:rPr>
                  </w:pPr>
                </w:p>
              </w:tc>
              <w:tc>
                <w:tcPr>
                  <w:tcW w:w="5386" w:type="dxa"/>
                </w:tcPr>
                <w:p w14:paraId="19F6B2FF" w14:textId="77777777" w:rsidR="00EB1AE4" w:rsidRPr="00D86349" w:rsidRDefault="00EB1AE4" w:rsidP="00EB1AE4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8924"/>
                    </w:tabs>
                    <w:bidi/>
                    <w:rPr>
                      <w:rFonts w:cs="A Noor"/>
                      <w:sz w:val="32"/>
                      <w:szCs w:val="32"/>
                      <w:lang w:val="en" w:bidi="ar-DZ"/>
                    </w:rPr>
                  </w:pP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ي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ُ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وج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َ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د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ُ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 xml:space="preserve"> أ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َ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ر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ْ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ب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َ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ع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ُ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 xml:space="preserve"> ص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َ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ل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َ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و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َ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ات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 xml:space="preserve">ٍ 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ف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ِ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ي ال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ْ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ي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َ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و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ْ</w:t>
                  </w:r>
                  <w:r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م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ِ</w:t>
                  </w:r>
                </w:p>
              </w:tc>
            </w:tr>
            <w:tr w:rsidR="00EB1AE4" w14:paraId="77EF33FB" w14:textId="77777777" w:rsidTr="00FB18F6">
              <w:trPr>
                <w:trHeight w:val="337"/>
              </w:trPr>
              <w:tc>
                <w:tcPr>
                  <w:tcW w:w="846" w:type="dxa"/>
                </w:tcPr>
                <w:p w14:paraId="60B7E80E" w14:textId="77777777" w:rsidR="00EB1AE4" w:rsidRPr="0083201F" w:rsidRDefault="00EB1AE4" w:rsidP="00EB1AE4">
                  <w:pPr>
                    <w:tabs>
                      <w:tab w:val="left" w:pos="8924"/>
                    </w:tabs>
                    <w:jc w:val="center"/>
                    <w:rPr>
                      <w:rFonts w:cs="A Noor"/>
                      <w:sz w:val="28"/>
                      <w:szCs w:val="28"/>
                      <w:lang w:val="en" w:bidi="ar-DZ"/>
                    </w:rPr>
                  </w:pPr>
                </w:p>
              </w:tc>
              <w:tc>
                <w:tcPr>
                  <w:tcW w:w="5386" w:type="dxa"/>
                </w:tcPr>
                <w:p w14:paraId="0A4E4665" w14:textId="51C36F5C" w:rsidR="00EB1AE4" w:rsidRPr="00D86349" w:rsidRDefault="00FB18F6" w:rsidP="00EB1AE4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8924"/>
                    </w:tabs>
                    <w:bidi/>
                    <w:rPr>
                      <w:rFonts w:cs="A Noor"/>
                      <w:sz w:val="32"/>
                      <w:szCs w:val="32"/>
                      <w:lang w:val="en" w:bidi="ar-DZ"/>
                    </w:rPr>
                  </w:pP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 xml:space="preserve">اللهُ </w:t>
                  </w:r>
                  <w:r w:rsidR="00EB1AE4"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ال</w:t>
                  </w: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ْقَادِرُ يَعْنِي أَنَّهُ خَلَقَ كُلُّ شَيْءٍ</w:t>
                  </w:r>
                  <w:r w:rsidR="00EB1AE4" w:rsidRPr="00D86349"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 xml:space="preserve"> </w:t>
                  </w:r>
                </w:p>
              </w:tc>
            </w:tr>
            <w:tr w:rsidR="00EB1AE4" w14:paraId="062E3C63" w14:textId="77777777" w:rsidTr="00FB18F6">
              <w:trPr>
                <w:trHeight w:val="347"/>
              </w:trPr>
              <w:tc>
                <w:tcPr>
                  <w:tcW w:w="846" w:type="dxa"/>
                </w:tcPr>
                <w:p w14:paraId="2EAA133B" w14:textId="77777777" w:rsidR="00EB1AE4" w:rsidRPr="0083201F" w:rsidRDefault="00EB1AE4" w:rsidP="00EB1AE4">
                  <w:pPr>
                    <w:tabs>
                      <w:tab w:val="left" w:pos="8924"/>
                    </w:tabs>
                    <w:jc w:val="center"/>
                    <w:rPr>
                      <w:rFonts w:cs="A Noor"/>
                      <w:sz w:val="28"/>
                      <w:szCs w:val="28"/>
                      <w:lang w:val="en" w:bidi="ar-DZ"/>
                    </w:rPr>
                  </w:pPr>
                </w:p>
              </w:tc>
              <w:tc>
                <w:tcPr>
                  <w:tcW w:w="5386" w:type="dxa"/>
                </w:tcPr>
                <w:p w14:paraId="4DB07967" w14:textId="227D558D" w:rsidR="00EB1AE4" w:rsidRPr="00D86349" w:rsidRDefault="00FB18F6" w:rsidP="00EB1AE4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8924"/>
                    </w:tabs>
                    <w:bidi/>
                    <w:rPr>
                      <w:rFonts w:cs="A Noor"/>
                      <w:sz w:val="32"/>
                      <w:szCs w:val="32"/>
                      <w:lang w:val="en" w:bidi="ar-DZ"/>
                    </w:rPr>
                  </w:pP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اللهَ الرَّازِقُ يَعْنِي أَنَّهُ يَرْزُقُ  كُلُّ الْمَخْلُوقَاتِ</w:t>
                  </w:r>
                </w:p>
              </w:tc>
            </w:tr>
            <w:tr w:rsidR="00EB1AE4" w14:paraId="2BAA2DD2" w14:textId="77777777" w:rsidTr="00FB18F6">
              <w:trPr>
                <w:trHeight w:val="337"/>
              </w:trPr>
              <w:tc>
                <w:tcPr>
                  <w:tcW w:w="846" w:type="dxa"/>
                </w:tcPr>
                <w:p w14:paraId="36CF5EE2" w14:textId="77777777" w:rsidR="00EB1AE4" w:rsidRPr="0083201F" w:rsidRDefault="00EB1AE4" w:rsidP="00EB1AE4">
                  <w:pPr>
                    <w:tabs>
                      <w:tab w:val="left" w:pos="8924"/>
                    </w:tabs>
                    <w:jc w:val="center"/>
                    <w:rPr>
                      <w:rFonts w:cs="A Noor"/>
                      <w:sz w:val="28"/>
                      <w:szCs w:val="28"/>
                      <w:lang w:val="en" w:bidi="ar-DZ"/>
                    </w:rPr>
                  </w:pPr>
                </w:p>
              </w:tc>
              <w:tc>
                <w:tcPr>
                  <w:tcW w:w="5386" w:type="dxa"/>
                </w:tcPr>
                <w:p w14:paraId="4C77D16D" w14:textId="66F61ABD" w:rsidR="00EB1AE4" w:rsidRPr="00D86349" w:rsidRDefault="00FB18F6" w:rsidP="00EB1AE4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8924"/>
                    </w:tabs>
                    <w:bidi/>
                    <w:rPr>
                      <w:rFonts w:cs="A Noor"/>
                      <w:sz w:val="32"/>
                      <w:szCs w:val="32"/>
                      <w:lang w:val="en" w:bidi="ar-DZ"/>
                    </w:rPr>
                  </w:pPr>
                  <w:r>
                    <w:rPr>
                      <w:rFonts w:cs="A Noor" w:hint="cs"/>
                      <w:sz w:val="32"/>
                      <w:szCs w:val="32"/>
                      <w:rtl/>
                      <w:lang w:val="en" w:bidi="ar-DZ"/>
                    </w:rPr>
                    <w:t>اللهُ الْوَاحِدُ أَيْ لاَ اِلَهَ اِلاَّ اللهُ وَحْدَهُ  لاَشَرِيكَ لَهُ</w:t>
                  </w:r>
                </w:p>
              </w:tc>
            </w:tr>
          </w:tbl>
          <w:p w14:paraId="301BEB71" w14:textId="56B20035" w:rsidR="00CF567F" w:rsidRDefault="00CF567F" w:rsidP="00CF567F">
            <w:pPr>
              <w:tabs>
                <w:tab w:val="left" w:pos="5849"/>
              </w:tabs>
              <w:rPr>
                <w:lang w:val="en"/>
              </w:rPr>
            </w:pPr>
          </w:p>
          <w:p w14:paraId="035A9401" w14:textId="45B180BE" w:rsidR="00BE4CD3" w:rsidRPr="001440CE" w:rsidRDefault="00EB1AE4" w:rsidP="00CF567F">
            <w:pPr>
              <w:tabs>
                <w:tab w:val="left" w:pos="9388"/>
              </w:tabs>
              <w:jc w:val="right"/>
              <w:rPr>
                <w:rFonts w:cs="A Noor"/>
                <w:b/>
                <w:bCs/>
                <w:sz w:val="28"/>
                <w:szCs w:val="28"/>
                <w:highlight w:val="yellow"/>
                <w:rtl/>
                <w:lang w:val="en" w:bidi="ar-DZ"/>
              </w:rPr>
            </w:pPr>
            <w:r w:rsidRPr="00D86349"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06C2F656" wp14:editId="30264B88">
                      <wp:simplePos x="0" y="0"/>
                      <wp:positionH relativeFrom="column">
                        <wp:posOffset>4215430</wp:posOffset>
                      </wp:positionH>
                      <wp:positionV relativeFrom="paragraph">
                        <wp:posOffset>274728</wp:posOffset>
                      </wp:positionV>
                      <wp:extent cx="1773141" cy="1486894"/>
                      <wp:effectExtent l="0" t="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3141" cy="1486894"/>
                                <a:chOff x="31324" y="-28999"/>
                                <a:chExt cx="2651760" cy="17357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926"/>
                                <a:stretch/>
                              </pic:blipFill>
                              <pic:spPr bwMode="auto">
                                <a:xfrm>
                                  <a:off x="31324" y="510445"/>
                                  <a:ext cx="2651760" cy="11963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Rectangle: Rounded Corners 13"/>
                              <wps:cNvSpPr/>
                              <wps:spPr>
                                <a:xfrm>
                                  <a:off x="383822" y="203200"/>
                                  <a:ext cx="936625" cy="440055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18900000" algn="b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: Rounded Corners 15"/>
                              <wps:cNvSpPr/>
                              <wps:spPr>
                                <a:xfrm>
                                  <a:off x="1456267" y="237066"/>
                                  <a:ext cx="936977" cy="440267"/>
                                </a:xfrm>
                                <a:prstGeom prst="roundRect">
                                  <a:avLst/>
                                </a:prstGeom>
                                <a:effectLst>
                                  <a:outerShdw blurRad="50800" dist="38100" dir="18900000" algn="b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1456267" y="15224"/>
                                  <a:ext cx="856776" cy="71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3C7ECB" w14:textId="74F0F52C" w:rsidR="0083201F" w:rsidRPr="00D86349" w:rsidRDefault="0083201F" w:rsidP="0083201F">
                                    <w:pPr>
                                      <w:tabs>
                                        <w:tab w:val="left" w:pos="8924"/>
                                      </w:tabs>
                                      <w:spacing w:line="240" w:lineRule="auto"/>
                                      <w:jc w:val="center"/>
                                      <w:rPr>
                                        <w:rFonts w:cs="A Noor"/>
                                        <w:noProof/>
                                        <w:color w:val="000000" w:themeColor="text1"/>
                                        <w:sz w:val="40"/>
                                        <w:szCs w:val="40"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خ</w:t>
                                    </w:r>
                                    <w:r w:rsid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َ</w:t>
                                    </w:r>
                                    <w:r w:rsidRP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ط</w:t>
                                    </w:r>
                                    <w:r w:rsid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َ</w:t>
                                    </w:r>
                                    <w:r w:rsidRP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40"/>
                                        <w:szCs w:val="40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271485" y="-28999"/>
                                  <a:ext cx="1148081" cy="672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3377F" w14:textId="593B6A8C" w:rsidR="0083201F" w:rsidRPr="00D86349" w:rsidRDefault="0083201F" w:rsidP="0083201F">
                                    <w:pPr>
                                      <w:tabs>
                                        <w:tab w:val="left" w:pos="8924"/>
                                      </w:tabs>
                                      <w:spacing w:line="240" w:lineRule="auto"/>
                                      <w:jc w:val="center"/>
                                      <w:rPr>
                                        <w:rFonts w:cs="A Noor"/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ص</w:t>
                                    </w:r>
                                    <w:r w:rsid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َ</w:t>
                                    </w:r>
                                    <w:r w:rsidRP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ح</w:t>
                                    </w:r>
                                    <w:r w:rsid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ِ</w:t>
                                    </w:r>
                                    <w:r w:rsidRPr="00D86349">
                                      <w:rPr>
                                        <w:rFonts w:cs="A Noor" w:hint="cs"/>
                                        <w:noProof/>
                                        <w:color w:val="000000" w:themeColor="text1"/>
                                        <w:sz w:val="36"/>
                                        <w:szCs w:val="36"/>
                                        <w:rtl/>
                                        <w:lang w:bidi="ar-DZ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يح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2F656" id="Group 19" o:spid="_x0000_s1027" style="position:absolute;left:0;text-align:left;margin-left:331.9pt;margin-top:21.65pt;width:139.6pt;height:117.1pt;z-index:251652096;mso-width-relative:margin;mso-height-relative:margin" coordorigin="313,-289" coordsize="26517,1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8" type="#_x0000_t75" style="position:absolute;left:313;top:5104;width:26517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">
                        <v:imagedata r:id="rId13" o:title="" croptop="16991f"/>
                      </v:shape>
                      <v:roundrect id="Rectangle: Rounded Corners 13" o:spid="_x0000_s1029" style="position:absolute;left:3838;top:2032;width:9366;height: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" fillcolor="white [3201]" strokecolor="black [3200]" strokeweight="1pt">
                        <v:stroke joinstyle="miter"/>
                        <v:shadow on="t" color="black" opacity="26214f" origin="-.5,.5" offset=".74836mm,-.74836mm"/>
                      </v:roundrect>
                      <v:roundrect id="Rectangle: Rounded Corners 15" o:spid="_x0000_s1030" style="position:absolute;left:14562;top:2370;width:9370;height:4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" fillcolor="white [3201]" strokecolor="black [3200]" strokeweight="1pt">
                        <v:stroke joinstyle="miter"/>
                        <v:shadow on="t" color="black" opacity="26214f" origin="-.5,.5" offset=".74836mm,-.74836mm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" o:spid="_x0000_s1031" type="#_x0000_t202" style="position:absolute;left:14562;top:152;width:8568;height:7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<v:textbox>
                          <w:txbxContent>
                            <w:p w14:paraId="483C7ECB" w14:textId="74F0F52C" w:rsidR="0083201F" w:rsidRPr="00D86349" w:rsidRDefault="0083201F" w:rsidP="0083201F">
                              <w:pPr>
                                <w:tabs>
                                  <w:tab w:val="left" w:pos="8924"/>
                                </w:tabs>
                                <w:spacing w:line="240" w:lineRule="auto"/>
                                <w:jc w:val="center"/>
                                <w:rPr>
                                  <w:rFonts w:cs="A Noor"/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خ</w:t>
                              </w:r>
                              <w:r w:rsid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َ</w:t>
                              </w:r>
                              <w:r w:rsidRP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ط</w:t>
                              </w:r>
                              <w:r w:rsid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َ</w:t>
                              </w:r>
                              <w:r w:rsidRP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  <v:shape id="Text Box 17" o:spid="_x0000_s1032" type="#_x0000_t202" style="position:absolute;left:2714;top:-289;width:11481;height:6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4063377F" w14:textId="593B6A8C" w:rsidR="0083201F" w:rsidRPr="00D86349" w:rsidRDefault="0083201F" w:rsidP="0083201F">
                              <w:pPr>
                                <w:tabs>
                                  <w:tab w:val="left" w:pos="8924"/>
                                </w:tabs>
                                <w:spacing w:line="240" w:lineRule="auto"/>
                                <w:jc w:val="center"/>
                                <w:rPr>
                                  <w:rFonts w:cs="A Noor"/>
                                  <w:noProof/>
                                  <w:color w:val="000000" w:themeColor="text1"/>
                                  <w:sz w:val="36"/>
                                  <w:szCs w:val="36"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ص</w:t>
                              </w:r>
                              <w:r w:rsid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َ</w:t>
                              </w:r>
                              <w:r w:rsidRP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</w:t>
                              </w:r>
                              <w:r w:rsid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ِ</w:t>
                              </w:r>
                              <w:r w:rsidRPr="00D86349">
                                <w:rPr>
                                  <w:rFonts w:cs="A Noor" w:hint="cs"/>
                                  <w:noProof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D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يح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E4CD3" w:rsidRPr="0083201F">
              <w:rPr>
                <w:rFonts w:hint="cs"/>
                <w:sz w:val="32"/>
                <w:szCs w:val="32"/>
                <w:rtl/>
                <w:lang w:val="en" w:bidi="ar-DZ"/>
              </w:rPr>
              <w:t>ا</w:t>
            </w:r>
            <w:r w:rsidR="00BE4CD3" w:rsidRPr="001440CE">
              <w:rPr>
                <w:rFonts w:cs="A Noor" w:hint="cs"/>
                <w:b/>
                <w:bCs/>
                <w:sz w:val="28"/>
                <w:szCs w:val="28"/>
                <w:highlight w:val="yellow"/>
                <w:rtl/>
                <w:lang w:val="en" w:bidi="ar-DZ"/>
              </w:rPr>
              <w:t>لتمرين الأول</w:t>
            </w:r>
            <w:r w:rsidR="00D86349">
              <w:rPr>
                <w:rFonts w:cs="A Noor" w:hint="cs"/>
                <w:b/>
                <w:bCs/>
                <w:sz w:val="28"/>
                <w:szCs w:val="28"/>
                <w:highlight w:val="yellow"/>
                <w:rtl/>
                <w:lang w:val="en" w:bidi="ar-DZ"/>
              </w:rPr>
              <w:t xml:space="preserve"> </w:t>
            </w:r>
            <w:r w:rsidR="00D86349" w:rsidRPr="00D86349">
              <w:rPr>
                <w:rFonts w:cs="A Noor" w:hint="cs"/>
                <w:b/>
                <w:bCs/>
                <w:sz w:val="28"/>
                <w:szCs w:val="28"/>
                <w:rtl/>
                <w:lang w:val="en" w:bidi="ar-DZ"/>
              </w:rPr>
              <w:t xml:space="preserve">   </w:t>
            </w:r>
            <w:r w:rsidR="00D86349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ض</w:t>
            </w:r>
            <w:r w:rsid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D86349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ع</w:t>
            </w:r>
            <w:r w:rsid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D86349" w:rsidRPr="00D86349">
              <w:rPr>
                <w:rFonts w:cs="A Noor" w:hint="cs"/>
                <w:b/>
                <w:bCs/>
                <w:sz w:val="28"/>
                <w:szCs w:val="28"/>
                <w:rtl/>
                <w:lang w:val="en" w:bidi="ar-DZ"/>
              </w:rPr>
              <w:t xml:space="preserve"> </w:t>
            </w:r>
            <w:r w:rsidR="00D86349">
              <w:rPr>
                <w:rFonts w:cs="A Noor" w:hint="cs"/>
                <w:b/>
                <w:bCs/>
                <w:sz w:val="28"/>
                <w:szCs w:val="28"/>
                <w:rtl/>
                <w:lang w:val="en" w:bidi="ar-DZ"/>
              </w:rPr>
              <w:t xml:space="preserve">    </w:t>
            </w:r>
            <w:r w:rsidR="00D86349" w:rsidRPr="00D86349">
              <w:rPr>
                <w:rFonts w:cs="A Noor" w:hint="cs"/>
                <w:b/>
                <w:bCs/>
                <w:sz w:val="28"/>
                <w:szCs w:val="28"/>
                <w:rtl/>
                <w:lang w:val="en" w:bidi="ar-DZ"/>
              </w:rPr>
              <w:t xml:space="preserve">     </w:t>
            </w:r>
            <w:r w:rsidR="00B239D1" w:rsidRPr="00D86349">
              <w:rPr>
                <w:rFonts w:cs="A Noor" w:hint="cs"/>
                <w:b/>
                <w:bCs/>
                <w:sz w:val="28"/>
                <w:szCs w:val="28"/>
                <w:rtl/>
                <w:lang w:val="en" w:bidi="ar-DZ"/>
              </w:rPr>
              <w:t xml:space="preserve"> </w:t>
            </w:r>
            <w:r w:rsidR="00B239D1" w:rsidRPr="00D86349">
              <w:rPr>
                <w:rFonts w:cs="A Noor" w:hint="cs"/>
                <w:b/>
                <w:bCs/>
                <w:color w:val="FF0000"/>
                <w:sz w:val="36"/>
                <w:szCs w:val="36"/>
                <w:rtl/>
                <w:lang w:val="en" w:bidi="ar-DZ"/>
              </w:rPr>
              <w:t xml:space="preserve">( </w:t>
            </w:r>
            <w:r w:rsidR="007D3F2A">
              <w:rPr>
                <w:rFonts w:cs="A Noor" w:hint="cs"/>
                <w:b/>
                <w:bCs/>
                <w:color w:val="FF0000"/>
                <w:sz w:val="36"/>
                <w:szCs w:val="36"/>
                <w:rtl/>
                <w:lang w:val="en" w:bidi="ar-DZ"/>
              </w:rPr>
              <w:t>01ن</w:t>
            </w:r>
            <w:r w:rsidR="00B239D1" w:rsidRPr="00D86349">
              <w:rPr>
                <w:rFonts w:cs="A Noor" w:hint="cs"/>
                <w:b/>
                <w:bCs/>
                <w:color w:val="FF0000"/>
                <w:sz w:val="36"/>
                <w:szCs w:val="36"/>
                <w:rtl/>
                <w:lang w:val="en" w:bidi="ar-DZ"/>
              </w:rPr>
              <w:t>)</w:t>
            </w:r>
          </w:p>
          <w:p w14:paraId="65BFBE47" w14:textId="6D7DE716" w:rsidR="0083201F" w:rsidRDefault="0083201F" w:rsidP="00CF567F">
            <w:pPr>
              <w:tabs>
                <w:tab w:val="left" w:pos="9388"/>
              </w:tabs>
              <w:rPr>
                <w:rtl/>
                <w:lang w:val="en" w:bidi="ar-DZ"/>
              </w:rPr>
            </w:pPr>
          </w:p>
          <w:p w14:paraId="4785830F" w14:textId="1C464F98" w:rsidR="0083201F" w:rsidRPr="0083201F" w:rsidRDefault="0083201F" w:rsidP="0083201F">
            <w:pPr>
              <w:rPr>
                <w:rtl/>
                <w:lang w:val="en" w:bidi="ar-DZ"/>
              </w:rPr>
            </w:pPr>
          </w:p>
          <w:p w14:paraId="7C8946CB" w14:textId="424E4764" w:rsidR="00B176C6" w:rsidRPr="0083201F" w:rsidRDefault="00B176C6" w:rsidP="0083201F">
            <w:pPr>
              <w:rPr>
                <w:rtl/>
                <w:lang w:val="en" w:bidi="ar-DZ"/>
              </w:rPr>
            </w:pPr>
          </w:p>
          <w:p w14:paraId="28557BCA" w14:textId="77777777" w:rsidR="00D86349" w:rsidRDefault="00D86349" w:rsidP="00D86349">
            <w:pPr>
              <w:tabs>
                <w:tab w:val="left" w:pos="9388"/>
              </w:tabs>
              <w:bidi/>
              <w:jc w:val="center"/>
              <w:rPr>
                <w:sz w:val="28"/>
                <w:szCs w:val="28"/>
                <w:rtl/>
                <w:lang w:val="en" w:bidi="ar-DZ"/>
              </w:rPr>
            </w:pPr>
          </w:p>
          <w:p w14:paraId="21443F65" w14:textId="1BC3CD8B" w:rsidR="0083201F" w:rsidRPr="0083201F" w:rsidRDefault="00EB1AE4" w:rsidP="00D86349">
            <w:pPr>
              <w:tabs>
                <w:tab w:val="left" w:pos="9388"/>
              </w:tabs>
              <w:bidi/>
              <w:rPr>
                <w:rFonts w:cs="A Noor"/>
                <w:b/>
                <w:bCs/>
                <w:sz w:val="36"/>
                <w:szCs w:val="36"/>
                <w:highlight w:val="yellow"/>
                <w:rtl/>
                <w:lang w:val="en"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55D91345" wp14:editId="4E06F3AF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302895</wp:posOffset>
                      </wp:positionV>
                      <wp:extent cx="5883910" cy="2076450"/>
                      <wp:effectExtent l="76200" t="0" r="2540" b="76200"/>
                      <wp:wrapNone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83910" cy="2076450"/>
                                <a:chOff x="-128399" y="-45060"/>
                                <a:chExt cx="5539573" cy="1897235"/>
                              </a:xfrm>
                            </wpg:grpSpPr>
                            <wpg:grpSp>
                              <wpg:cNvPr id="98" name="Group 98"/>
                              <wpg:cNvGrpSpPr/>
                              <wpg:grpSpPr>
                                <a:xfrm>
                                  <a:off x="-14212" y="-45060"/>
                                  <a:ext cx="5425386" cy="1897235"/>
                                  <a:chOff x="-121447" y="-86435"/>
                                  <a:chExt cx="5248927" cy="1788068"/>
                                </a:xfrm>
                              </wpg:grpSpPr>
                              <wpg:grpSp>
                                <wpg:cNvPr id="93" name="Group 93"/>
                                <wpg:cNvGrpSpPr/>
                                <wpg:grpSpPr>
                                  <a:xfrm>
                                    <a:off x="3860291" y="-12605"/>
                                    <a:ext cx="1267189" cy="683589"/>
                                    <a:chOff x="-19559" y="-114205"/>
                                    <a:chExt cx="1267189" cy="683589"/>
                                  </a:xfrm>
                                </wpg:grpSpPr>
                                <wps:wsp>
                                  <wps:cNvPr id="21" name="Rectangle: Rounded Corners 21"/>
                                  <wps:cNvSpPr/>
                                  <wps:spPr>
                                    <a:xfrm>
                                      <a:off x="0" y="95250"/>
                                      <a:ext cx="1061156" cy="474134"/>
                                    </a:xfrm>
                                    <a:prstGeom prst="roundRect">
                                      <a:avLst/>
                                    </a:prstGeom>
                                    <a:ln w="19050"/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49B662A" w14:textId="4573848E" w:rsidR="00CF567F" w:rsidRPr="009C2FFD" w:rsidRDefault="00CF567F" w:rsidP="00CF567F">
                                        <w:pPr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sz w:val="28"/>
                                            <w:szCs w:val="28"/>
                                            <w:lang w:bidi="ar-DZ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" name="Text Box 66"/>
                                  <wps:cNvSpPr txBox="1"/>
                                  <wps:spPr>
                                    <a:xfrm>
                                      <a:off x="-19559" y="-114205"/>
                                      <a:ext cx="1267189" cy="57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AA9B72" w14:textId="30C63730" w:rsidR="00CF567F" w:rsidRPr="009C2FFD" w:rsidRDefault="00CF567F" w:rsidP="00CF567F">
                                        <w:pPr>
                                          <w:tabs>
                                            <w:tab w:val="left" w:pos="8924"/>
                                          </w:tabs>
                                          <w:spacing w:line="240" w:lineRule="auto"/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م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ح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ال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أ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ُذُ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2" name="Group 92"/>
                                <wpg:cNvGrpSpPr/>
                                <wpg:grpSpPr>
                                  <a:xfrm>
                                    <a:off x="2583875" y="-86435"/>
                                    <a:ext cx="1185072" cy="984258"/>
                                    <a:chOff x="50295" y="91365"/>
                                    <a:chExt cx="1185072" cy="984258"/>
                                  </a:xfrm>
                                </wpg:grpSpPr>
                                <wps:wsp>
                                  <wps:cNvPr id="60" name="Rectangle: Rounded Corners 60"/>
                                  <wps:cNvSpPr/>
                                  <wps:spPr>
                                    <a:xfrm>
                                      <a:off x="50295" y="306451"/>
                                      <a:ext cx="1124469" cy="655445"/>
                                    </a:xfrm>
                                    <a:prstGeom prst="roundRect">
                                      <a:avLst/>
                                    </a:prstGeom>
                                    <a:ln w="19050"/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" name="Text Box 67"/>
                                  <wps:cNvSpPr txBox="1"/>
                                  <wps:spPr>
                                    <a:xfrm>
                                      <a:off x="58459" y="91365"/>
                                      <a:ext cx="1176908" cy="984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1B6E92" w14:textId="02771047" w:rsidR="00CF567F" w:rsidRPr="009C2FFD" w:rsidRDefault="00CF567F" w:rsidP="00CF567F">
                                        <w:pPr>
                                          <w:tabs>
                                            <w:tab w:val="left" w:pos="8924"/>
                                          </w:tabs>
                                          <w:spacing w:line="240" w:lineRule="auto"/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غ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ال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د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إ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ى ال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م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ر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ف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ق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0" name="Group 90"/>
                                <wpg:cNvGrpSpPr/>
                                <wpg:grpSpPr>
                                  <a:xfrm>
                                    <a:off x="1317025" y="25779"/>
                                    <a:ext cx="1138104" cy="668763"/>
                                    <a:chOff x="-16475" y="-132971"/>
                                    <a:chExt cx="1138104" cy="668763"/>
                                  </a:xfrm>
                                </wpg:grpSpPr>
                                <wps:wsp>
                                  <wps:cNvPr id="61" name="Rectangle: Rounded Corners 61"/>
                                  <wps:cNvSpPr/>
                                  <wps:spPr>
                                    <a:xfrm>
                                      <a:off x="-16475" y="61658"/>
                                      <a:ext cx="1061156" cy="474134"/>
                                    </a:xfrm>
                                    <a:prstGeom prst="roundRect">
                                      <a:avLst/>
                                    </a:prstGeom>
                                    <a:ln w="19050"/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" name="Text Box 68"/>
                                  <wps:cNvSpPr txBox="1"/>
                                  <wps:spPr>
                                    <a:xfrm>
                                      <a:off x="42255" y="-132971"/>
                                      <a:ext cx="1079374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CD6102" w14:textId="234FC038" w:rsidR="00CF567F" w:rsidRPr="009C2FFD" w:rsidRDefault="00CF567F" w:rsidP="00CF567F">
                                        <w:pPr>
                                          <w:tabs>
                                            <w:tab w:val="left" w:pos="8924"/>
                                          </w:tabs>
                                          <w:spacing w:line="240" w:lineRule="auto"/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غ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الر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ِّ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ج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1" name="Group 91"/>
                                <wpg:cNvGrpSpPr/>
                                <wpg:grpSpPr>
                                  <a:xfrm>
                                    <a:off x="0" y="54492"/>
                                    <a:ext cx="1146076" cy="645325"/>
                                    <a:chOff x="0" y="-110608"/>
                                    <a:chExt cx="1146076" cy="645325"/>
                                  </a:xfrm>
                                </wpg:grpSpPr>
                                <wps:wsp>
                                  <wps:cNvPr id="59" name="Rectangle: Rounded Corners 59"/>
                                  <wps:cNvSpPr/>
                                  <wps:spPr>
                                    <a:xfrm>
                                      <a:off x="0" y="42531"/>
                                      <a:ext cx="1061156" cy="474134"/>
                                    </a:xfrm>
                                    <a:prstGeom prst="roundRect">
                                      <a:avLst/>
                                    </a:prstGeom>
                                    <a:ln w="19050"/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" name="Text Box 70"/>
                                  <wps:cNvSpPr txBox="1"/>
                                  <wps:spPr>
                                    <a:xfrm>
                                      <a:off x="85422" y="-110608"/>
                                      <a:ext cx="1060654" cy="64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B25F9A" w14:textId="638B39DC" w:rsidR="00CF567F" w:rsidRPr="009C2FFD" w:rsidRDefault="00CF567F" w:rsidP="00CF567F">
                                        <w:pPr>
                                          <w:tabs>
                                            <w:tab w:val="left" w:pos="8924"/>
                                          </w:tabs>
                                          <w:spacing w:line="240" w:lineRule="auto"/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م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ح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الر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َّ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أ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7" name="Group 97"/>
                                <wpg:cNvGrpSpPr/>
                                <wpg:grpSpPr>
                                  <a:xfrm>
                                    <a:off x="-121447" y="767486"/>
                                    <a:ext cx="1233403" cy="665498"/>
                                    <a:chOff x="-172247" y="-102464"/>
                                    <a:chExt cx="1233403" cy="665498"/>
                                  </a:xfrm>
                                </wpg:grpSpPr>
                                <wps:wsp>
                                  <wps:cNvPr id="62" name="Rectangle: Rounded Corners 62"/>
                                  <wps:cNvSpPr/>
                                  <wps:spPr>
                                    <a:xfrm>
                                      <a:off x="-172247" y="44277"/>
                                      <a:ext cx="1233403" cy="518757"/>
                                    </a:xfrm>
                                    <a:prstGeom prst="roundRect">
                                      <a:avLst>
                                        <a:gd name="adj" fmla="val 9747"/>
                                      </a:avLst>
                                    </a:prstGeom>
                                    <a:ln w="19050"/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" name="Text Box 71"/>
                                  <wps:cNvSpPr txBox="1"/>
                                  <wps:spPr>
                                    <a:xfrm>
                                      <a:off x="20534" y="-102464"/>
                                      <a:ext cx="944600" cy="607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47182D" w14:textId="7FBA273C" w:rsidR="00CF567F" w:rsidRPr="009C2FFD" w:rsidRDefault="00CF567F" w:rsidP="00CF567F">
                                        <w:pPr>
                                          <w:tabs>
                                            <w:tab w:val="left" w:pos="8924"/>
                                          </w:tabs>
                                          <w:spacing w:line="240" w:lineRule="auto"/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غ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ال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و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ج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ه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6" name="Group 96"/>
                                <wpg:cNvGrpSpPr/>
                                <wpg:grpSpPr>
                                  <a:xfrm>
                                    <a:off x="1317025" y="810685"/>
                                    <a:ext cx="1194219" cy="644883"/>
                                    <a:chOff x="47025" y="-84665"/>
                                    <a:chExt cx="1194219" cy="644883"/>
                                  </a:xfrm>
                                </wpg:grpSpPr>
                                <wps:wsp>
                                  <wps:cNvPr id="63" name="Rectangle: Rounded Corners 63"/>
                                  <wps:cNvSpPr/>
                                  <wps:spPr>
                                    <a:xfrm>
                                      <a:off x="47025" y="54296"/>
                                      <a:ext cx="1061156" cy="505922"/>
                                    </a:xfrm>
                                    <a:prstGeom prst="roundRect">
                                      <a:avLst/>
                                    </a:prstGeom>
                                    <a:ln w="19050"/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" name="Text Box 72"/>
                                  <wps:cNvSpPr txBox="1"/>
                                  <wps:spPr>
                                    <a:xfrm>
                                      <a:off x="118162" y="-84665"/>
                                      <a:ext cx="1123082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2BE45E" w14:textId="3A6AAB30" w:rsidR="00CF567F" w:rsidRPr="009C2FFD" w:rsidRDefault="00CF567F" w:rsidP="00CF567F">
                                        <w:pPr>
                                          <w:tabs>
                                            <w:tab w:val="left" w:pos="8924"/>
                                          </w:tabs>
                                          <w:spacing w:line="240" w:lineRule="auto"/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ال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م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ض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م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ض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ة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5" name="Group 95"/>
                                <wpg:cNvGrpSpPr/>
                                <wpg:grpSpPr>
                                  <a:xfrm>
                                    <a:off x="2539064" y="722298"/>
                                    <a:ext cx="1178286" cy="949297"/>
                                    <a:chOff x="-26336" y="91452"/>
                                    <a:chExt cx="1178286" cy="949297"/>
                                  </a:xfrm>
                                </wpg:grpSpPr>
                                <wps:wsp>
                                  <wps:cNvPr id="64" name="Rectangle: Rounded Corners 64"/>
                                  <wps:cNvSpPr/>
                                  <wps:spPr>
                                    <a:xfrm>
                                      <a:off x="-26336" y="328004"/>
                                      <a:ext cx="1148190" cy="712745"/>
                                    </a:xfrm>
                                    <a:prstGeom prst="roundRect">
                                      <a:avLst/>
                                    </a:prstGeom>
                                    <a:ln w="19050"/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" name="Text Box 73"/>
                                  <wps:cNvSpPr txBox="1"/>
                                  <wps:spPr>
                                    <a:xfrm>
                                      <a:off x="53821" y="91452"/>
                                      <a:ext cx="1098129" cy="882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E64B1B" w14:textId="3237B4F2" w:rsidR="00CF567F" w:rsidRPr="009C2FFD" w:rsidRDefault="00CF567F" w:rsidP="00CF567F">
                                        <w:pPr>
                                          <w:tabs>
                                            <w:tab w:val="left" w:pos="8924"/>
                                          </w:tabs>
                                          <w:spacing w:line="240" w:lineRule="auto"/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غ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ال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د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إ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ى ال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ك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و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ع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ي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" name="Group 94"/>
                                <wpg:cNvGrpSpPr/>
                                <wpg:grpSpPr>
                                  <a:xfrm>
                                    <a:off x="3860291" y="742962"/>
                                    <a:ext cx="1246235" cy="958671"/>
                                    <a:chOff x="-38609" y="38112"/>
                                    <a:chExt cx="1246235" cy="958671"/>
                                  </a:xfrm>
                                </wpg:grpSpPr>
                                <wps:wsp>
                                  <wps:cNvPr id="65" name="Rectangle: Rounded Corners 65"/>
                                  <wps:cNvSpPr/>
                                  <wps:spPr>
                                    <a:xfrm>
                                      <a:off x="-38609" y="244796"/>
                                      <a:ext cx="1182886" cy="679538"/>
                                    </a:xfrm>
                                    <a:prstGeom prst="roundRect">
                                      <a:avLst/>
                                    </a:prstGeom>
                                    <a:ln w="19050"/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" name="Text Box 74"/>
                                  <wps:cNvSpPr txBox="1"/>
                                  <wps:spPr>
                                    <a:xfrm>
                                      <a:off x="-5204" y="38112"/>
                                      <a:ext cx="1212830" cy="958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FC1759" w14:textId="6032F3F5" w:rsidR="00CF567F" w:rsidRPr="009C2FFD" w:rsidRDefault="00CF567F" w:rsidP="00CF567F">
                                        <w:pPr>
                                          <w:tabs>
                                            <w:tab w:val="left" w:pos="8924"/>
                                          </w:tabs>
                                          <w:spacing w:line="240" w:lineRule="auto"/>
                                          <w:jc w:val="center"/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الا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ت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ش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اق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ُ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و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ال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اس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ت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ِ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</w:t>
                                        </w:r>
                                        <w:r w:rsidR="00EB1AE4"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ْثَ</w:t>
                                        </w:r>
                                        <w:r w:rsidRPr="009C2FFD">
                                          <w:rPr>
                                            <w:rFonts w:ascii="HelveticaNeueLT Regular" w:hAnsi="HelveticaNeueLT Regular" w:cs="HelveticaNeueLT Regular"/>
                                            <w:noProof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val="ar-DZ" w:bidi="ar-DZ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ار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9" name="Oval 99"/>
                              <wps:cNvSpPr/>
                              <wps:spPr>
                                <a:xfrm>
                                  <a:off x="2623930" y="492981"/>
                                  <a:ext cx="405130" cy="397510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Oval 101"/>
                              <wps:cNvSpPr/>
                              <wps:spPr>
                                <a:xfrm>
                                  <a:off x="4007457" y="477079"/>
                                  <a:ext cx="405130" cy="397510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Oval 102"/>
                              <wps:cNvSpPr/>
                              <wps:spPr>
                                <a:xfrm>
                                  <a:off x="1319916" y="492981"/>
                                  <a:ext cx="405130" cy="397510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Oval 103"/>
                              <wps:cNvSpPr/>
                              <wps:spPr>
                                <a:xfrm>
                                  <a:off x="-85952" y="463431"/>
                                  <a:ext cx="405516" cy="397565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Oval 105"/>
                              <wps:cNvSpPr/>
                              <wps:spPr>
                                <a:xfrm>
                                  <a:off x="3999506" y="1351722"/>
                                  <a:ext cx="405516" cy="397565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Oval 106"/>
                              <wps:cNvSpPr/>
                              <wps:spPr>
                                <a:xfrm>
                                  <a:off x="2554537" y="1417029"/>
                                  <a:ext cx="405516" cy="397565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Oval 107"/>
                              <wps:cNvSpPr/>
                              <wps:spPr>
                                <a:xfrm>
                                  <a:off x="1375575" y="1296063"/>
                                  <a:ext cx="405516" cy="397565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Oval 108"/>
                              <wps:cNvSpPr/>
                              <wps:spPr>
                                <a:xfrm>
                                  <a:off x="-128399" y="1310462"/>
                                  <a:ext cx="405516" cy="397565"/>
                                </a:xfrm>
                                <a:prstGeom prst="ellipse">
                                  <a:avLst/>
                                </a:prstGeom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91345" id="Group 109" o:spid="_x0000_s1033" style="position:absolute;left:0;text-align:left;margin-left:13.1pt;margin-top:23.85pt;width:463.3pt;height:163.5pt;z-index:251773952;mso-width-relative:margin;mso-height-relative:margin" coordorigin="-1283,-450" coordsize="55395,1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">
                      <v:group id="Group 98" o:spid="_x0000_s1034" style="position:absolute;left:-142;top:-450;width:54253;height:18971" coordorigin="-1214,-864" coordsize="52489,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group id="Group 93" o:spid="_x0000_s1035" style="position:absolute;left:38602;top:-126;width:12672;height:6835" coordorigin="-195,-1142" coordsize="12671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<v:roundrect id="Rectangle: Rounded Corners 21" o:spid="_x0000_s1036" style="position:absolute;top:952;width:10611;height:47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" fillcolor="white [3201]" strokecolor="black [3200]" strokeweight="1.5pt">
                            <v:stroke joinstyle="miter"/>
                            <v:shadow on="t" color="black" opacity="26214f" origin=".5,-.5" offset="-.74836mm,.74836mm"/>
                            <v:textbox>
                              <w:txbxContent>
                                <w:p w14:paraId="049B662A" w14:textId="4573848E" w:rsidR="00CF567F" w:rsidRPr="009C2FFD" w:rsidRDefault="00CF567F" w:rsidP="00CF567F">
                                  <w:pPr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shape id="Text Box 66" o:spid="_x0000_s1037" type="#_x0000_t202" style="position:absolute;left:-195;top:-1142;width:12671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        <v:textbox>
                              <w:txbxContent>
                                <w:p w14:paraId="75AA9B72" w14:textId="30C63730" w:rsidR="00CF567F" w:rsidRPr="009C2FFD" w:rsidRDefault="00CF567F" w:rsidP="00CF567F">
                                  <w:pPr>
                                    <w:tabs>
                                      <w:tab w:val="left" w:pos="8924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ح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أ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ُذُ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2" o:spid="_x0000_s1038" style="position:absolute;left:25838;top:-864;width:11851;height:9842" coordorigin="502,913" coordsize="11850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<v:roundrect id="Rectangle: Rounded Corners 60" o:spid="_x0000_s1039" style="position:absolute;left:502;top:3064;width:11245;height:65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" fillcolor="white [3201]" strokecolor="black [3200]" strokeweight="1.5pt">
                            <v:stroke joinstyle="miter"/>
                            <v:shadow on="t" color="black" opacity="26214f" origin=".5,-.5" offset="-.74836mm,.74836mm"/>
                          </v:roundrect>
                          <v:shape id="Text Box 67" o:spid="_x0000_s1040" type="#_x0000_t202" style="position:absolute;left:584;top:913;width:11769;height:9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      <v:textbox>
                              <w:txbxContent>
                                <w:p w14:paraId="661B6E92" w14:textId="02771047" w:rsidR="00CF567F" w:rsidRPr="009C2FFD" w:rsidRDefault="00CF567F" w:rsidP="00CF567F">
                                  <w:pPr>
                                    <w:tabs>
                                      <w:tab w:val="left" w:pos="8924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غ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د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إ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ى ال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ر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ق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0" o:spid="_x0000_s1041" style="position:absolute;left:13170;top:257;width:11381;height:6688" coordorigin="-164,-1329" coordsize="11381,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roundrect id="Rectangle: Rounded Corners 61" o:spid="_x0000_s1042" style="position:absolute;left:-164;top:616;width:10610;height:47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" fillcolor="white [3201]" strokecolor="black [3200]" strokeweight="1.5pt">
                            <v:stroke joinstyle="miter"/>
                            <v:shadow on="t" color="black" opacity="26214f" origin=".5,-.5" offset="-.74836mm,.74836mm"/>
                          </v:roundrect>
                          <v:shape id="Text Box 68" o:spid="_x0000_s1043" type="#_x0000_t202" style="position:absolute;left:422;top:-1329;width:10794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    <v:textbox>
                              <w:txbxContent>
                                <w:p w14:paraId="08CD6102" w14:textId="234FC038" w:rsidR="00CF567F" w:rsidRPr="009C2FFD" w:rsidRDefault="00CF567F" w:rsidP="00CF567F">
                                  <w:pPr>
                                    <w:tabs>
                                      <w:tab w:val="left" w:pos="8924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غ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الر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ِّ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ج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1" o:spid="_x0000_s1044" style="position:absolute;top:544;width:11460;height:6454" coordorigin=",-1106" coordsize="11460,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<v:roundrect id="Rectangle: Rounded Corners 59" o:spid="_x0000_s1045" style="position:absolute;top:425;width:10611;height:47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" fillcolor="white [3201]" strokecolor="black [3200]" strokeweight="1.5pt">
                            <v:stroke joinstyle="miter"/>
                            <v:shadow on="t" color="black" opacity="26214f" origin=".5,-.5" offset="-.74836mm,.74836mm"/>
                          </v:roundrect>
                          <v:shape id="Text Box 70" o:spid="_x0000_s1046" type="#_x0000_t202" style="position:absolute;left:854;top:-1106;width:10606;height:6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  <v:textbox>
                              <w:txbxContent>
                                <w:p w14:paraId="5CB25F9A" w14:textId="638B39DC" w:rsidR="00CF567F" w:rsidRPr="009C2FFD" w:rsidRDefault="00CF567F" w:rsidP="00CF567F">
                                  <w:pPr>
                                    <w:tabs>
                                      <w:tab w:val="left" w:pos="8924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ح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الر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َّ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أ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7" o:spid="_x0000_s1047" style="position:absolute;left:-1214;top:7674;width:12333;height:6655" coordorigin="-1722,-1024" coordsize="12334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roundrect id="Rectangle: Rounded Corners 62" o:spid="_x0000_s1048" style="position:absolute;left:-1722;top:442;width:12333;height:5188;visibility:visible;mso-wrap-style:square;v-text-anchor:middle" arcsize="63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" fillcolor="white [3201]" strokecolor="black [3200]" strokeweight="1.5pt">
                            <v:stroke joinstyle="miter"/>
                            <v:shadow on="t" color="black" opacity="26214f" origin=".5,-.5" offset="-.74836mm,.74836mm"/>
                          </v:roundrect>
                          <v:shape id="Text Box 71" o:spid="_x0000_s1049" type="#_x0000_t202" style="position:absolute;left:205;top:-1024;width:9446;height:6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    <v:textbox>
                              <w:txbxContent>
                                <w:p w14:paraId="1C47182D" w14:textId="7FBA273C" w:rsidR="00CF567F" w:rsidRPr="009C2FFD" w:rsidRDefault="00CF567F" w:rsidP="00CF567F">
                                  <w:pPr>
                                    <w:tabs>
                                      <w:tab w:val="left" w:pos="8924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غ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و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ج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ه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6" o:spid="_x0000_s1050" style="position:absolute;left:13170;top:8106;width:11942;height:6449" coordorigin="470,-846" coordsize="11942,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<v:roundrect id="Rectangle: Rounded Corners 63" o:spid="_x0000_s1051" style="position:absolute;left:470;top:542;width:10611;height:50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" fillcolor="white [3201]" strokecolor="black [3200]" strokeweight="1.5pt">
                            <v:stroke joinstyle="miter"/>
                            <v:shadow on="t" color="black" opacity="26214f" origin=".5,-.5" offset="-.74836mm,.74836mm"/>
                          </v:roundrect>
                          <v:shape id="Text Box 72" o:spid="_x0000_s1052" type="#_x0000_t202" style="position:absolute;left:1181;top:-846;width:11231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    <v:textbox>
                              <w:txbxContent>
                                <w:p w14:paraId="5B2BE45E" w14:textId="3A6AAB30" w:rsidR="00CF567F" w:rsidRPr="009C2FFD" w:rsidRDefault="00CF567F" w:rsidP="00CF567F">
                                  <w:pPr>
                                    <w:tabs>
                                      <w:tab w:val="left" w:pos="8924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ض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م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ض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ة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5" o:spid="_x0000_s1053" style="position:absolute;left:25390;top:7222;width:11783;height:9493" coordorigin="-263,914" coordsize="11782,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<v:roundrect id="Rectangle: Rounded Corners 64" o:spid="_x0000_s1054" style="position:absolute;left:-263;top:3280;width:11481;height:7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" fillcolor="white [3201]" strokecolor="black [3200]" strokeweight="1.5pt">
                            <v:stroke joinstyle="miter"/>
                            <v:shadow on="t" color="black" opacity="26214f" origin=".5,-.5" offset="-.74836mm,.74836mm"/>
                          </v:roundrect>
                          <v:shape id="Text Box 73" o:spid="_x0000_s1055" type="#_x0000_t202" style="position:absolute;left:538;top:914;width:10981;height:8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    <v:textbox>
                              <w:txbxContent>
                                <w:p w14:paraId="4DE64B1B" w14:textId="3237B4F2" w:rsidR="00CF567F" w:rsidRPr="009C2FFD" w:rsidRDefault="00CF567F" w:rsidP="00CF567F">
                                  <w:pPr>
                                    <w:tabs>
                                      <w:tab w:val="left" w:pos="8924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غ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د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إ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ى ال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ك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و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ع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ي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4" o:spid="_x0000_s1056" style="position:absolute;left:38602;top:7429;width:12463;height:9587" coordorigin="-386,381" coordsize="12462,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<v:roundrect id="Rectangle: Rounded Corners 65" o:spid="_x0000_s1057" style="position:absolute;left:-386;top:2447;width:11828;height:67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" fillcolor="white [3201]" strokecolor="black [3200]" strokeweight="1.5pt">
                            <v:stroke joinstyle="miter"/>
                            <v:shadow on="t" color="black" opacity="26214f" origin=".5,-.5" offset="-.74836mm,.74836mm"/>
                          </v:roundrect>
                          <v:shape id="Text Box 74" o:spid="_x0000_s1058" type="#_x0000_t202" style="position:absolute;left:-52;top:381;width:12128;height:9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    <v:textbox>
                              <w:txbxContent>
                                <w:p w14:paraId="46FC1759" w14:textId="6032F3F5" w:rsidR="00CF567F" w:rsidRPr="009C2FFD" w:rsidRDefault="00CF567F" w:rsidP="00CF567F">
                                  <w:pPr>
                                    <w:tabs>
                                      <w:tab w:val="left" w:pos="8924"/>
                                    </w:tabs>
                                    <w:spacing w:line="240" w:lineRule="auto"/>
                                    <w:jc w:val="center"/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الا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ش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اق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ُ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و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ال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اس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ت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ِ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ن</w:t>
                                  </w:r>
                                  <w:r w:rsidR="00EB1AE4"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ْثَ</w:t>
                                  </w:r>
                                  <w:r w:rsidRPr="009C2FFD">
                                    <w:rPr>
                                      <w:rFonts w:ascii="HelveticaNeueLT Regular" w:hAnsi="HelveticaNeueLT Regular" w:cs="HelveticaNeueLT Regular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DZ" w:bidi="ar-D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ار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oval id="Oval 99" o:spid="_x0000_s1059" style="position:absolute;left:26239;top:4929;width:4051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" fillcolor="white [3201]" strokecolor="#c2260c [2409]" strokeweight="2.25pt">
                        <v:stroke joinstyle="miter"/>
                        <v:shadow on="t" color="black" opacity="26214f" origin=",-.5" offset="0,3pt"/>
                      </v:oval>
                      <v:oval id="Oval 101" o:spid="_x0000_s1060" style="position:absolute;left:40074;top:4770;width:4051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" fillcolor="white [3201]" strokecolor="#c2260c [2409]" strokeweight="2.25pt">
                        <v:stroke joinstyle="miter"/>
                        <v:shadow on="t" color="black" opacity="26214f" origin=",-.5" offset="0,3pt"/>
                      </v:oval>
                      <v:oval id="Oval 102" o:spid="_x0000_s1061" style="position:absolute;left:13199;top:4929;width:4051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" fillcolor="white [3201]" strokecolor="#c2260c [2409]" strokeweight="2.25pt">
                        <v:stroke joinstyle="miter"/>
                        <v:shadow on="t" color="black" opacity="26214f" origin=",-.5" offset="0,3pt"/>
                      </v:oval>
                      <v:oval id="Oval 103" o:spid="_x0000_s1062" style="position:absolute;left:-859;top:4634;width:4054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" fillcolor="white [3201]" strokecolor="#c2260c [2409]" strokeweight="2.25pt">
                        <v:stroke joinstyle="miter"/>
                        <v:shadow on="t" color="black" opacity="26214f" origin=",-.5" offset="0,3pt"/>
                      </v:oval>
                      <v:oval id="Oval 105" o:spid="_x0000_s1063" style="position:absolute;left:39995;top:13517;width:4055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" fillcolor="white [3201]" strokecolor="#c2260c [2409]" strokeweight="2.25pt">
                        <v:stroke joinstyle="miter"/>
                        <v:shadow on="t" color="black" opacity="26214f" origin=",-.5" offset="0,3pt"/>
                      </v:oval>
                      <v:oval id="Oval 106" o:spid="_x0000_s1064" style="position:absolute;left:25545;top:14170;width:4055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" fillcolor="white [3201]" strokecolor="#c2260c [2409]" strokeweight="2.25pt">
                        <v:stroke joinstyle="miter"/>
                        <v:shadow on="t" color="black" opacity="26214f" origin=",-.5" offset="0,3pt"/>
                      </v:oval>
                      <v:oval id="Oval 107" o:spid="_x0000_s1065" style="position:absolute;left:13755;top:12960;width:4055;height:3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" fillcolor="white [3201]" strokecolor="#c2260c [2409]" strokeweight="2.25pt">
                        <v:stroke joinstyle="miter"/>
                        <v:shadow on="t" color="black" opacity="26214f" origin=",-.5" offset="0,3pt"/>
                      </v:oval>
                      <v:oval id="Oval 108" o:spid="_x0000_s1066" style="position:absolute;left:-1283;top:13104;width:4054;height:3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" fillcolor="white [3201]" strokecolor="#c2260c [2409]" strokeweight="2.25pt">
                        <v:stroke joinstyle="miter"/>
                        <v:shadow on="t" color="black" opacity="26214f" origin=",-.5" offset="0,3pt"/>
                      </v:oval>
                    </v:group>
                  </w:pict>
                </mc:Fallback>
              </mc:AlternateContent>
            </w:r>
            <w:r w:rsidR="0083201F" w:rsidRPr="001440CE">
              <w:rPr>
                <w:rFonts w:hint="cs"/>
                <w:sz w:val="28"/>
                <w:szCs w:val="28"/>
                <w:rtl/>
                <w:lang w:val="en" w:bidi="ar-DZ"/>
              </w:rPr>
              <w:t>ا</w:t>
            </w:r>
            <w:r w:rsidR="0083201F" w:rsidRPr="001440CE">
              <w:rPr>
                <w:rFonts w:cs="A Noor" w:hint="cs"/>
                <w:b/>
                <w:bCs/>
                <w:sz w:val="32"/>
                <w:szCs w:val="32"/>
                <w:highlight w:val="yellow"/>
                <w:rtl/>
                <w:lang w:val="en" w:bidi="ar-DZ"/>
              </w:rPr>
              <w:t>لت</w:t>
            </w:r>
            <w:r w:rsidR="001440CE">
              <w:rPr>
                <w:rFonts w:cs="A Noor" w:hint="cs"/>
                <w:b/>
                <w:bCs/>
                <w:sz w:val="32"/>
                <w:szCs w:val="32"/>
                <w:highlight w:val="yellow"/>
                <w:rtl/>
                <w:lang w:val="en" w:bidi="ar-DZ"/>
              </w:rPr>
              <w:t>مر</w:t>
            </w:r>
            <w:r w:rsidR="0083201F" w:rsidRPr="001440CE">
              <w:rPr>
                <w:rFonts w:cs="A Noor" w:hint="cs"/>
                <w:b/>
                <w:bCs/>
                <w:sz w:val="28"/>
                <w:szCs w:val="28"/>
                <w:highlight w:val="yellow"/>
                <w:rtl/>
                <w:lang w:val="en" w:bidi="ar-DZ"/>
              </w:rPr>
              <w:t>ين الثاني</w:t>
            </w:r>
            <w:r w:rsidR="00D86349">
              <w:rPr>
                <w:rFonts w:cs="A Noor" w:hint="cs"/>
                <w:b/>
                <w:bCs/>
                <w:sz w:val="28"/>
                <w:szCs w:val="28"/>
                <w:highlight w:val="yellow"/>
                <w:rtl/>
                <w:lang w:val="en" w:bidi="ar-DZ"/>
              </w:rPr>
              <w:t xml:space="preserve"> 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ر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ت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ِّ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ب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م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ر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اح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ل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ال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و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ُ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ض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ُ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وء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م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ن</w:t>
            </w:r>
            <w:r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</w:t>
            </w:r>
            <w:r w:rsidR="001440CE" w:rsidRPr="00D86349">
              <w:rPr>
                <w:rFonts w:cs="A Noor" w:hint="cs"/>
                <w:b/>
                <w:bCs/>
                <w:sz w:val="32"/>
                <w:szCs w:val="32"/>
                <w:rtl/>
                <w:lang w:val="en" w:bidi="ar-DZ"/>
              </w:rPr>
              <w:t>1</w:t>
            </w:r>
            <w:r w:rsidR="001440CE" w:rsidRPr="00D86349">
              <w:rPr>
                <w:rFonts w:cs="A Noor" w:hint="cs"/>
                <w:sz w:val="32"/>
                <w:szCs w:val="32"/>
                <w:rtl/>
                <w:lang w:val="en" w:bidi="ar-DZ"/>
              </w:rPr>
              <w:t>-</w:t>
            </w:r>
            <w:r>
              <w:rPr>
                <w:rFonts w:cs="A Noor" w:hint="cs"/>
                <w:sz w:val="32"/>
                <w:szCs w:val="32"/>
                <w:rtl/>
                <w:lang w:val="en" w:bidi="ar-DZ"/>
              </w:rPr>
              <w:t xml:space="preserve"> </w:t>
            </w:r>
            <w:r w:rsidR="001440CE" w:rsidRPr="00D86349">
              <w:rPr>
                <w:rFonts w:cs="A Noor" w:hint="cs"/>
                <w:b/>
                <w:bCs/>
                <w:sz w:val="36"/>
                <w:szCs w:val="36"/>
                <w:rtl/>
                <w:lang w:val="en" w:bidi="ar-DZ"/>
              </w:rPr>
              <w:t>8</w:t>
            </w:r>
            <w:r w:rsidR="00D86349" w:rsidRPr="00D86349">
              <w:rPr>
                <w:rFonts w:cs="A Noor" w:hint="cs"/>
                <w:b/>
                <w:bCs/>
                <w:sz w:val="36"/>
                <w:szCs w:val="36"/>
                <w:rtl/>
                <w:lang w:val="en" w:bidi="ar-DZ"/>
              </w:rPr>
              <w:t xml:space="preserve">  </w:t>
            </w:r>
            <w:r>
              <w:rPr>
                <w:rFonts w:cs="A Noor" w:hint="cs"/>
                <w:b/>
                <w:bCs/>
                <w:sz w:val="36"/>
                <w:szCs w:val="36"/>
                <w:rtl/>
                <w:lang w:val="en" w:bidi="ar-DZ"/>
              </w:rPr>
              <w:t xml:space="preserve">    </w:t>
            </w:r>
            <w:r w:rsidRPr="00EB1AE4">
              <w:rPr>
                <w:rFonts w:cs="A Noor" w:hint="cs"/>
                <w:b/>
                <w:bCs/>
                <w:color w:val="FF0000"/>
                <w:sz w:val="32"/>
                <w:szCs w:val="32"/>
                <w:rtl/>
                <w:lang w:val="en" w:bidi="ar-DZ"/>
              </w:rPr>
              <w:t>(4ن)</w:t>
            </w:r>
            <w:r w:rsidR="00D86349" w:rsidRPr="00EB1AE4">
              <w:rPr>
                <w:rFonts w:cs="A Noor" w:hint="cs"/>
                <w:b/>
                <w:bCs/>
                <w:color w:val="FF0000"/>
                <w:sz w:val="32"/>
                <w:szCs w:val="32"/>
                <w:rtl/>
                <w:lang w:val="en" w:bidi="ar-DZ"/>
              </w:rPr>
              <w:t xml:space="preserve">           </w:t>
            </w:r>
          </w:p>
          <w:p w14:paraId="23C98F9E" w14:textId="43F4F3E1" w:rsidR="00CF567F" w:rsidRDefault="00CF567F" w:rsidP="0083201F">
            <w:pPr>
              <w:tabs>
                <w:tab w:val="left" w:pos="8924"/>
              </w:tabs>
              <w:rPr>
                <w:rFonts w:cs="A Noor"/>
                <w:rtl/>
                <w:lang w:val="en" w:bidi="ar-DZ"/>
              </w:rPr>
            </w:pPr>
          </w:p>
          <w:p w14:paraId="24F19F66" w14:textId="23A30C44" w:rsidR="00CF567F" w:rsidRPr="00CF567F" w:rsidRDefault="00CF567F" w:rsidP="00CF567F">
            <w:pPr>
              <w:rPr>
                <w:rFonts w:cs="A Noor"/>
                <w:rtl/>
                <w:lang w:val="en" w:bidi="ar-DZ"/>
              </w:rPr>
            </w:pPr>
          </w:p>
          <w:p w14:paraId="71CCFE07" w14:textId="41B109E3" w:rsidR="00CF567F" w:rsidRDefault="00CF567F" w:rsidP="00CF567F">
            <w:pPr>
              <w:rPr>
                <w:rFonts w:cs="A Noor"/>
                <w:rtl/>
                <w:lang w:val="en" w:bidi="ar-DZ"/>
              </w:rPr>
            </w:pPr>
          </w:p>
          <w:p w14:paraId="3FD532BD" w14:textId="77777777" w:rsidR="00EB1AE4" w:rsidRDefault="00EB1AE4" w:rsidP="00CF567F">
            <w:pPr>
              <w:rPr>
                <w:rFonts w:cs="A Noor"/>
                <w:rtl/>
                <w:lang w:val="en" w:bidi="ar-DZ"/>
              </w:rPr>
            </w:pPr>
          </w:p>
          <w:p w14:paraId="56932C78" w14:textId="5FC433BF" w:rsidR="00CF567F" w:rsidRPr="001440CE" w:rsidRDefault="00D91230" w:rsidP="00D86349">
            <w:pPr>
              <w:tabs>
                <w:tab w:val="left" w:pos="4107"/>
                <w:tab w:val="center" w:pos="4849"/>
              </w:tabs>
              <w:jc w:val="right"/>
              <w:rPr>
                <w:rFonts w:cs="A Noor"/>
                <w:b/>
                <w:bCs/>
                <w:sz w:val="32"/>
                <w:szCs w:val="32"/>
                <w:highlight w:val="yellow"/>
                <w:rtl/>
                <w:lang w:val="en"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DZ" w:bidi="ar-DZ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0165FADA" wp14:editId="7818347B">
                      <wp:simplePos x="0" y="0"/>
                      <wp:positionH relativeFrom="column">
                        <wp:posOffset>319651</wp:posOffset>
                      </wp:positionH>
                      <wp:positionV relativeFrom="paragraph">
                        <wp:posOffset>334884</wp:posOffset>
                      </wp:positionV>
                      <wp:extent cx="4690745" cy="622586"/>
                      <wp:effectExtent l="95250" t="0" r="52705" b="63500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0745" cy="622586"/>
                                <a:chOff x="0" y="-21204"/>
                                <a:chExt cx="5155866" cy="754605"/>
                              </a:xfrm>
                            </wpg:grpSpPr>
                            <wpg:grpSp>
                              <wpg:cNvPr id="110" name="Group 110"/>
                              <wpg:cNvGrpSpPr/>
                              <wpg:grpSpPr>
                                <a:xfrm>
                                  <a:off x="4043516" y="0"/>
                                  <a:ext cx="1112350" cy="672675"/>
                                  <a:chOff x="-51406" y="0"/>
                                  <a:chExt cx="1112350" cy="672675"/>
                                </a:xfrm>
                              </wpg:grpSpPr>
                              <wps:wsp>
                                <wps:cNvPr id="77" name="Rectangle: Rounded Corners 77"/>
                                <wps:cNvSpPr/>
                                <wps:spPr>
                                  <a:xfrm>
                                    <a:off x="-51406" y="174866"/>
                                    <a:ext cx="1112350" cy="497809"/>
                                  </a:xfrm>
                                  <a:prstGeom prst="roundRect">
                                    <a:avLst/>
                                  </a:prstGeom>
                                  <a:ln w="19050"/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D9DEDCA" w14:textId="3DE443E6" w:rsidR="00CF567F" w:rsidRPr="00D91230" w:rsidRDefault="00CF567F" w:rsidP="00CF567F">
                                      <w:pPr>
                                        <w:jc w:val="center"/>
                                        <w:rPr>
                                          <w:sz w:val="28"/>
                                          <w:szCs w:val="28"/>
                                          <w:lang w:bidi="ar-DZ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Text Box 79"/>
                                <wps:cNvSpPr txBox="1"/>
                                <wps:spPr>
                                  <a:xfrm>
                                    <a:off x="41550" y="0"/>
                                    <a:ext cx="927895" cy="672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97D64D" w14:textId="124D2719" w:rsidR="00CF567F" w:rsidRPr="00D91230" w:rsidRDefault="00CF567F" w:rsidP="00CF567F">
                                      <w:pPr>
                                        <w:tabs>
                                          <w:tab w:val="left" w:pos="8924"/>
                                        </w:tabs>
                                        <w:spacing w:line="240" w:lineRule="auto"/>
                                        <w:jc w:val="center"/>
                                        <w:rPr>
                                          <w:rFonts w:cs="A Noor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ل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َ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ف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ِ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ي خ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ُ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س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ْ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ر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113"/>
                              <wpg:cNvGrpSpPr/>
                              <wpg:grpSpPr>
                                <a:xfrm>
                                  <a:off x="0" y="-4438"/>
                                  <a:ext cx="1061156" cy="661452"/>
                                  <a:chOff x="0" y="-20341"/>
                                  <a:chExt cx="1061156" cy="661452"/>
                                </a:xfrm>
                              </wpg:grpSpPr>
                              <wps:wsp>
                                <wps:cNvPr id="75" name="Rectangle: Rounded Corners 75"/>
                                <wps:cNvSpPr/>
                                <wps:spPr>
                                  <a:xfrm>
                                    <a:off x="0" y="166977"/>
                                    <a:ext cx="1061156" cy="474134"/>
                                  </a:xfrm>
                                  <a:prstGeom prst="roundRect">
                                    <a:avLst/>
                                  </a:prstGeom>
                                  <a:ln w="19050"/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Text Box 80"/>
                                <wps:cNvSpPr txBox="1"/>
                                <wps:spPr>
                                  <a:xfrm>
                                    <a:off x="114942" y="-20341"/>
                                    <a:ext cx="838835" cy="6531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9E9983" w14:textId="1E0C99C7" w:rsidR="00CF567F" w:rsidRPr="00D91230" w:rsidRDefault="00CF567F" w:rsidP="00CF567F">
                                      <w:pPr>
                                        <w:tabs>
                                          <w:tab w:val="left" w:pos="8924"/>
                                        </w:tabs>
                                        <w:spacing w:line="240" w:lineRule="auto"/>
                                        <w:jc w:val="center"/>
                                        <w:rPr>
                                          <w:rFonts w:cs="A Noor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الص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َّ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ال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ِ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ح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َ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ات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1" name="Group 111"/>
                              <wpg:cNvGrpSpPr/>
                              <wpg:grpSpPr>
                                <a:xfrm>
                                  <a:off x="2711395" y="15890"/>
                                  <a:ext cx="1061156" cy="717511"/>
                                  <a:chOff x="0" y="-15915"/>
                                  <a:chExt cx="1061156" cy="717511"/>
                                </a:xfrm>
                              </wpg:grpSpPr>
                              <wps:wsp>
                                <wps:cNvPr id="78" name="Rectangle: Rounded Corners 78"/>
                                <wps:cNvSpPr/>
                                <wps:spPr>
                                  <a:xfrm>
                                    <a:off x="0" y="166978"/>
                                    <a:ext cx="1061156" cy="474134"/>
                                  </a:xfrm>
                                  <a:prstGeom prst="roundRect">
                                    <a:avLst/>
                                  </a:prstGeom>
                                  <a:ln w="19050"/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Text Box 82"/>
                                <wps:cNvSpPr txBox="1"/>
                                <wps:spPr>
                                  <a:xfrm>
                                    <a:off x="203932" y="-15915"/>
                                    <a:ext cx="715703" cy="7175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8CC872" w14:textId="4B0EC4D2" w:rsidR="00CF567F" w:rsidRPr="00D91230" w:rsidRDefault="00CF567F" w:rsidP="00CF567F">
                                      <w:pPr>
                                        <w:tabs>
                                          <w:tab w:val="left" w:pos="8924"/>
                                        </w:tabs>
                                        <w:spacing w:line="240" w:lineRule="auto"/>
                                        <w:jc w:val="center"/>
                                        <w:rPr>
                                          <w:rFonts w:cs="A Noor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ب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ِ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ال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ْ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ح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َ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ق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ِّ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2" name="Group 112"/>
                              <wpg:cNvGrpSpPr/>
                              <wpg:grpSpPr>
                                <a:xfrm>
                                  <a:off x="1383527" y="-21204"/>
                                  <a:ext cx="1061156" cy="693680"/>
                                  <a:chOff x="0" y="-45058"/>
                                  <a:chExt cx="1061156" cy="693680"/>
                                </a:xfrm>
                              </wpg:grpSpPr>
                              <wps:wsp>
                                <wps:cNvPr id="76" name="Rectangle: Rounded Corners 76"/>
                                <wps:cNvSpPr/>
                                <wps:spPr>
                                  <a:xfrm>
                                    <a:off x="0" y="151075"/>
                                    <a:ext cx="1061156" cy="474134"/>
                                  </a:xfrm>
                                  <a:prstGeom prst="roundRect">
                                    <a:avLst/>
                                  </a:prstGeom>
                                  <a:ln w="19050"/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Text Box 83"/>
                                <wps:cNvSpPr txBox="1"/>
                                <wps:spPr>
                                  <a:xfrm>
                                    <a:off x="217625" y="-45058"/>
                                    <a:ext cx="698475" cy="693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889233" w14:textId="18813BA6" w:rsidR="00CF567F" w:rsidRPr="00D91230" w:rsidRDefault="00CF567F" w:rsidP="00CF567F">
                                      <w:pPr>
                                        <w:tabs>
                                          <w:tab w:val="left" w:pos="8924"/>
                                        </w:tabs>
                                        <w:spacing w:line="240" w:lineRule="auto"/>
                                        <w:jc w:val="center"/>
                                        <w:rPr>
                                          <w:rFonts w:cs="A Noor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ب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ِ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الص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َّ</w:t>
                                      </w:r>
                                      <w:r w:rsidRPr="00D91230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ب</w:t>
                                      </w:r>
                                      <w:r w:rsidR="00FC4EEF">
                                        <w:rPr>
                                          <w:rFonts w:cs="A Noor" w:hint="cs"/>
                                          <w:noProof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val="ar-DZ" w:bidi="ar-DZ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ْرِ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65FADA" id="Group 114" o:spid="_x0000_s1067" style="position:absolute;left:0;text-align:left;margin-left:25.15pt;margin-top:26.35pt;width:369.35pt;height:49pt;z-index:251746304;mso-width-relative:margin;mso-height-relative:margin" coordorigin=",-212" coordsize="51558,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">
                      <v:group id="Group 110" o:spid="_x0000_s1068" style="position:absolute;left:40435;width:11123;height:6726" coordorigin="-514" coordsize="11123,6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v:roundrect id="Rectangle: Rounded Corners 77" o:spid="_x0000_s1069" style="position:absolute;left:-514;top:1748;width:11123;height:49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" fillcolor="white [3201]" strokecolor="black [3200]" strokeweight="1.5pt">
                          <v:stroke joinstyle="miter"/>
                          <v:shadow on="t" color="black" opacity="26214f" origin=".5,-.5" offset="-.74836mm,.74836mm"/>
                          <v:textbox>
                            <w:txbxContent>
                              <w:p w14:paraId="2D9DEDCA" w14:textId="3DE443E6" w:rsidR="00CF567F" w:rsidRPr="00D91230" w:rsidRDefault="00CF567F" w:rsidP="00CF567F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bidi="ar-DZ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Text Box 79" o:spid="_x0000_s1070" type="#_x0000_t202" style="position:absolute;left:415;width:9279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    <v:textbox>
                            <w:txbxContent>
                              <w:p w14:paraId="0D97D64D" w14:textId="124D2719" w:rsidR="00CF567F" w:rsidRPr="00D91230" w:rsidRDefault="00CF567F" w:rsidP="00CF567F">
                                <w:pPr>
                                  <w:tabs>
                                    <w:tab w:val="left" w:pos="8924"/>
                                  </w:tabs>
                                  <w:spacing w:line="240" w:lineRule="auto"/>
                                  <w:jc w:val="center"/>
                                  <w:rPr>
                                    <w:rFonts w:cs="A Noor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ل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َ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ف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ِ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ي خ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ُ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س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ْ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ر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ٍ</w:t>
                                </w:r>
                              </w:p>
                            </w:txbxContent>
                          </v:textbox>
                        </v:shape>
                      </v:group>
                      <v:group id="Group 113" o:spid="_x0000_s1071" style="position:absolute;top:-44;width:10611;height:6614" coordorigin=",-203" coordsize="10611,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roundrect id="Rectangle: Rounded Corners 75" o:spid="_x0000_s1072" style="position:absolute;top:1669;width:10611;height:4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" fillcolor="white [3201]" strokecolor="black [3200]" strokeweight="1.5pt">
                          <v:stroke joinstyle="miter"/>
                          <v:shadow on="t" color="black" opacity="26214f" origin=".5,-.5" offset="-.74836mm,.74836mm"/>
                        </v:roundrect>
                        <v:shape id="Text Box 80" o:spid="_x0000_s1073" type="#_x0000_t202" style="position:absolute;left:1149;top:-203;width:8388;height:6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  <v:textbox>
                            <w:txbxContent>
                              <w:p w14:paraId="1C9E9983" w14:textId="1E0C99C7" w:rsidR="00CF567F" w:rsidRPr="00D91230" w:rsidRDefault="00CF567F" w:rsidP="00CF567F">
                                <w:pPr>
                                  <w:tabs>
                                    <w:tab w:val="left" w:pos="8924"/>
                                  </w:tabs>
                                  <w:spacing w:line="240" w:lineRule="auto"/>
                                  <w:jc w:val="center"/>
                                  <w:rPr>
                                    <w:rFonts w:cs="A Noor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الص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َّ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ِ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ح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َ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ات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ِ</w:t>
                                </w:r>
                              </w:p>
                            </w:txbxContent>
                          </v:textbox>
                        </v:shape>
                      </v:group>
                      <v:group id="Group 111" o:spid="_x0000_s1074" style="position:absolute;left:27113;top:158;width:10612;height:7176" coordorigin=",-159" coordsize="10611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roundrect id="Rectangle: Rounded Corners 78" o:spid="_x0000_s1075" style="position:absolute;top:1669;width:10611;height:4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" fillcolor="white [3201]" strokecolor="black [3200]" strokeweight="1.5pt">
                          <v:stroke joinstyle="miter"/>
                          <v:shadow on="t" color="black" opacity="26214f" origin=".5,-.5" offset="-.74836mm,.74836mm"/>
                        </v:roundrect>
                        <v:shape id="Text Box 82" o:spid="_x0000_s1076" type="#_x0000_t202" style="position:absolute;left:2039;top:-159;width:7157;height:7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  <v:textbox>
                            <w:txbxContent>
                              <w:p w14:paraId="2C8CC872" w14:textId="4B0EC4D2" w:rsidR="00CF567F" w:rsidRPr="00D91230" w:rsidRDefault="00CF567F" w:rsidP="00CF567F">
                                <w:pPr>
                                  <w:tabs>
                                    <w:tab w:val="left" w:pos="8924"/>
                                  </w:tabs>
                                  <w:spacing w:line="240" w:lineRule="auto"/>
                                  <w:jc w:val="center"/>
                                  <w:rPr>
                                    <w:rFonts w:cs="A Noor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ب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ِ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ْ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ح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َ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ق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ِّ</w:t>
                                </w:r>
                              </w:p>
                            </w:txbxContent>
                          </v:textbox>
                        </v:shape>
                      </v:group>
                      <v:group id="Group 112" o:spid="_x0000_s1077" style="position:absolute;left:13835;top:-212;width:10611;height:6936" coordorigin=",-450" coordsize="10611,6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roundrect id="Rectangle: Rounded Corners 76" o:spid="_x0000_s1078" style="position:absolute;top:1510;width:10611;height:4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" fillcolor="white [3201]" strokecolor="black [3200]" strokeweight="1.5pt">
                          <v:stroke joinstyle="miter"/>
                          <v:shadow on="t" color="black" opacity="26214f" origin=".5,-.5" offset="-.74836mm,.74836mm"/>
                        </v:roundrect>
                        <v:shape id="Text Box 83" o:spid="_x0000_s1079" type="#_x0000_t202" style="position:absolute;left:2176;top:-450;width:6985;height:6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  <v:textbox>
                            <w:txbxContent>
                              <w:p w14:paraId="63889233" w14:textId="18813BA6" w:rsidR="00CF567F" w:rsidRPr="00D91230" w:rsidRDefault="00CF567F" w:rsidP="00CF567F">
                                <w:pPr>
                                  <w:tabs>
                                    <w:tab w:val="left" w:pos="8924"/>
                                  </w:tabs>
                                  <w:spacing w:line="240" w:lineRule="auto"/>
                                  <w:jc w:val="center"/>
                                  <w:rPr>
                                    <w:rFonts w:cs="A Noor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ب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ِ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الص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َّ</w:t>
                                </w:r>
                                <w:r w:rsidRPr="00D91230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ب</w:t>
                                </w:r>
                                <w:r w:rsidR="00FC4EEF">
                                  <w:rPr>
                                    <w:rFonts w:cs="A Noor" w:hint="c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rtl/>
                                    <w:lang w:val="ar-DZ" w:bidi="ar-DZ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ْرِ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F567F" w:rsidRPr="0083201F">
              <w:rPr>
                <w:rFonts w:hint="cs"/>
                <w:sz w:val="32"/>
                <w:szCs w:val="32"/>
                <w:rtl/>
                <w:lang w:val="en" w:bidi="ar-DZ"/>
              </w:rPr>
              <w:t>ا</w:t>
            </w:r>
            <w:r w:rsidR="00CF567F" w:rsidRPr="001440CE">
              <w:rPr>
                <w:rFonts w:cs="A Noor" w:hint="cs"/>
                <w:b/>
                <w:bCs/>
                <w:sz w:val="32"/>
                <w:szCs w:val="32"/>
                <w:highlight w:val="yellow"/>
                <w:rtl/>
                <w:lang w:val="en" w:bidi="ar-DZ"/>
              </w:rPr>
              <w:t>لتمرين الثالث</w:t>
            </w:r>
            <w:r w:rsidR="001440CE" w:rsidRPr="001440CE">
              <w:rPr>
                <w:rFonts w:cs="A Noor" w:hint="cs"/>
                <w:b/>
                <w:bCs/>
                <w:sz w:val="32"/>
                <w:szCs w:val="32"/>
                <w:highlight w:val="yellow"/>
                <w:rtl/>
                <w:lang w:val="en" w:bidi="ar-DZ"/>
              </w:rPr>
              <w:t xml:space="preserve">: 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ض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ع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ال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ك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ل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م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ات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ف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ي ال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م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ك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ان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ال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م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ُ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ن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اس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ب</w:t>
            </w:r>
            <w:r w:rsidR="00FC4EEF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                  </w:t>
            </w:r>
            <w:r w:rsidR="00D86349" w:rsidRPr="00EB1AE4">
              <w:rPr>
                <w:rFonts w:cs="A Noor" w:hint="cs"/>
                <w:b/>
                <w:bCs/>
                <w:color w:val="FF0000"/>
                <w:sz w:val="32"/>
                <w:szCs w:val="32"/>
                <w:rtl/>
                <w:lang w:val="en" w:bidi="ar-DZ"/>
              </w:rPr>
              <w:t>(</w:t>
            </w:r>
            <w:r w:rsidR="007D3F2A">
              <w:rPr>
                <w:rFonts w:cs="A Noor" w:hint="cs"/>
                <w:b/>
                <w:bCs/>
                <w:color w:val="FF0000"/>
                <w:sz w:val="32"/>
                <w:szCs w:val="32"/>
                <w:rtl/>
                <w:lang w:val="en" w:bidi="ar-DZ"/>
              </w:rPr>
              <w:t>1</w:t>
            </w:r>
            <w:r w:rsidR="00D86349" w:rsidRPr="00EB1AE4">
              <w:rPr>
                <w:rFonts w:cs="A Noor" w:hint="cs"/>
                <w:b/>
                <w:bCs/>
                <w:color w:val="FF0000"/>
                <w:sz w:val="32"/>
                <w:szCs w:val="32"/>
                <w:rtl/>
                <w:lang w:val="en" w:bidi="ar-DZ"/>
              </w:rPr>
              <w:t>ن)</w:t>
            </w:r>
          </w:p>
          <w:p w14:paraId="2228666F" w14:textId="379BB2F8" w:rsidR="00CF567F" w:rsidRDefault="00CF567F" w:rsidP="00CF567F">
            <w:pPr>
              <w:tabs>
                <w:tab w:val="left" w:pos="4107"/>
                <w:tab w:val="center" w:pos="4849"/>
              </w:tabs>
              <w:rPr>
                <w:rFonts w:cs="A Noor"/>
                <w:rtl/>
                <w:lang w:val="en" w:bidi="ar-DZ"/>
              </w:rPr>
            </w:pPr>
            <w:r>
              <w:rPr>
                <w:rFonts w:cs="A Noor"/>
                <w:lang w:val="en" w:bidi="ar-DZ"/>
              </w:rPr>
              <w:tab/>
            </w:r>
          </w:p>
          <w:p w14:paraId="13B28213" w14:textId="03BC64A9" w:rsidR="00BD066A" w:rsidRPr="00D91230" w:rsidRDefault="00BD066A" w:rsidP="00D91230">
            <w:pPr>
              <w:tabs>
                <w:tab w:val="left" w:pos="720"/>
                <w:tab w:val="left" w:pos="8820"/>
              </w:tabs>
              <w:bidi/>
              <w:jc w:val="center"/>
              <w:rPr>
                <w:rFonts w:cs="A Noor"/>
                <w:sz w:val="28"/>
                <w:szCs w:val="28"/>
                <w:rtl/>
                <w:lang w:val="en" w:bidi="ar-DZ"/>
              </w:rPr>
            </w:pP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و</w:t>
            </w:r>
            <w:r w:rsidR="006B3CD9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ال</w:t>
            </w:r>
            <w:r w:rsidR="006B3CD9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ع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ص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ر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إ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ن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َّ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ال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ا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ن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س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ان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...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..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...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..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...إ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لا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َّ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الذ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ين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ء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ام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ن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ُ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وا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و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ع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م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ل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ُ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وا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............</w:t>
            </w:r>
            <w:r w:rsid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 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و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ت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و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اص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و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ا ..........و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ت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و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اص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و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ا ....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.</w:t>
            </w:r>
            <w:r w:rsidRPr="00D91230">
              <w:rPr>
                <w:rFonts w:cs="A Noor" w:hint="cs"/>
                <w:sz w:val="28"/>
                <w:szCs w:val="28"/>
                <w:rtl/>
                <w:lang w:val="en" w:bidi="ar-DZ"/>
              </w:rPr>
              <w:t>....</w:t>
            </w:r>
          </w:p>
          <w:p w14:paraId="421F0226" w14:textId="560EA961" w:rsidR="00BD066A" w:rsidRPr="001440CE" w:rsidRDefault="00BD066A" w:rsidP="00D86349">
            <w:pPr>
              <w:bidi/>
              <w:rPr>
                <w:rFonts w:cs="A Noor"/>
                <w:sz w:val="28"/>
                <w:szCs w:val="28"/>
                <w:rtl/>
                <w:lang w:val="en" w:bidi="ar-DZ"/>
              </w:rPr>
            </w:pPr>
            <w:r w:rsidRPr="001440CE">
              <w:rPr>
                <w:rFonts w:hint="cs"/>
                <w:sz w:val="28"/>
                <w:szCs w:val="28"/>
                <w:rtl/>
                <w:lang w:val="en" w:bidi="ar-DZ"/>
              </w:rPr>
              <w:t>ا</w:t>
            </w:r>
            <w:r w:rsidRPr="001440CE">
              <w:rPr>
                <w:rFonts w:cs="A Noor" w:hint="cs"/>
                <w:b/>
                <w:bCs/>
                <w:sz w:val="32"/>
                <w:szCs w:val="32"/>
                <w:highlight w:val="yellow"/>
                <w:rtl/>
                <w:lang w:val="en" w:bidi="ar-DZ"/>
              </w:rPr>
              <w:t>لتمرين الرابع</w:t>
            </w:r>
            <w:r w:rsidR="001440CE" w:rsidRPr="001440CE">
              <w:rPr>
                <w:rFonts w:cs="A Noor" w:hint="cs"/>
                <w:b/>
                <w:bCs/>
                <w:sz w:val="32"/>
                <w:szCs w:val="32"/>
                <w:highlight w:val="yellow"/>
                <w:rtl/>
                <w:lang w:val="en" w:bidi="ar-DZ"/>
              </w:rPr>
              <w:t xml:space="preserve">: 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أ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ك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م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ل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ب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م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ا ي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ُ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ن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َ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اس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ِ</w:t>
            </w:r>
            <w:r w:rsidR="001440CE" w:rsidRP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>ب</w:t>
            </w:r>
            <w:r w:rsidR="0072136B">
              <w:rPr>
                <w:rFonts w:cs="A Noor" w:hint="cs"/>
                <w:sz w:val="28"/>
                <w:szCs w:val="28"/>
                <w:rtl/>
                <w:lang w:val="en" w:bidi="ar-DZ"/>
              </w:rPr>
              <w:t>ْ</w:t>
            </w:r>
            <w:r w:rsidR="00D86349">
              <w:rPr>
                <w:rFonts w:cs="A Noor" w:hint="cs"/>
                <w:sz w:val="28"/>
                <w:szCs w:val="28"/>
                <w:rtl/>
                <w:lang w:val="en" w:bidi="ar-DZ"/>
              </w:rPr>
              <w:t xml:space="preserve">                            </w:t>
            </w:r>
            <w:r w:rsidR="00D86349" w:rsidRPr="0072136B">
              <w:rPr>
                <w:rFonts w:cs="A Noor" w:hint="cs"/>
                <w:b/>
                <w:bCs/>
                <w:color w:val="FF0000"/>
                <w:sz w:val="32"/>
                <w:szCs w:val="32"/>
                <w:rtl/>
                <w:lang w:val="en" w:bidi="ar-DZ"/>
              </w:rPr>
              <w:t>(4ن)</w:t>
            </w:r>
          </w:p>
          <w:p w14:paraId="2FBAD600" w14:textId="5A6AD9B9" w:rsidR="001B78D3" w:rsidRPr="00BD066A" w:rsidRDefault="00BD066A" w:rsidP="00BD066A">
            <w:pPr>
              <w:bidi/>
              <w:jc w:val="center"/>
              <w:rPr>
                <w:rFonts w:cs="A Noor"/>
                <w:rtl/>
                <w:lang w:val="en" w:bidi="ar-DZ"/>
              </w:rPr>
            </w:pP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الص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َّ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لا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ة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ُ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 xml:space="preserve"> ...........م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ن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 xml:space="preserve"> أ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ر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ك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ان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 xml:space="preserve"> ............و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ه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ي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 xml:space="preserve"> أ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ق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ْ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و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ال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ٌ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 xml:space="preserve"> و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 xml:space="preserve"> ...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.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......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مُرَتَّبَةٌ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، ت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ُ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ؤ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د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َّ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ى .........ل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ل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َّ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ه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ِ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 xml:space="preserve"> </w:t>
            </w:r>
            <w:r w:rsidR="0072136B">
              <w:rPr>
                <w:rFonts w:cs="A Noor" w:hint="cs"/>
                <w:sz w:val="32"/>
                <w:szCs w:val="32"/>
                <w:rtl/>
                <w:lang w:val="en" w:bidi="ar-DZ"/>
              </w:rPr>
              <w:t>عَزَّ وَ جَلْ</w:t>
            </w:r>
            <w:r w:rsidRPr="00D91230">
              <w:rPr>
                <w:rFonts w:cs="A Noor" w:hint="cs"/>
                <w:sz w:val="32"/>
                <w:szCs w:val="32"/>
                <w:rtl/>
                <w:lang w:val="en" w:bidi="ar-DZ"/>
              </w:rPr>
              <w:t>.</w:t>
            </w:r>
          </w:p>
        </w:tc>
        <w:tc>
          <w:tcPr>
            <w:tcW w:w="324" w:type="pct"/>
            <w:shd w:val="clear" w:color="auto" w:fill="F14124" w:themeFill="accent6"/>
          </w:tcPr>
          <w:p w14:paraId="1E361F6C" w14:textId="77777777" w:rsidR="002133FA" w:rsidRPr="00D75A09" w:rsidRDefault="002133FA" w:rsidP="00446E02"/>
          <w:p w14:paraId="1D6022B7" w14:textId="77777777" w:rsidR="002133FA" w:rsidRPr="00D75A09" w:rsidRDefault="002133FA" w:rsidP="00446E02"/>
          <w:p w14:paraId="0C208DF7" w14:textId="77777777" w:rsidR="002133FA" w:rsidRPr="00D75A09" w:rsidRDefault="002133FA" w:rsidP="00446E02"/>
          <w:p w14:paraId="57F2FB25" w14:textId="6A03AAB1" w:rsidR="001B78D3" w:rsidRPr="00D75A09" w:rsidRDefault="001B78D3" w:rsidP="00446E02"/>
          <w:p w14:paraId="1F99A00C" w14:textId="683C121C" w:rsidR="001B78D3" w:rsidRPr="00D75A09" w:rsidRDefault="001B78D3" w:rsidP="00446E02"/>
          <w:p w14:paraId="639DAB86" w14:textId="63A8CF60" w:rsidR="00D3202D" w:rsidRPr="00D75A09" w:rsidRDefault="00D3202D" w:rsidP="00446E02"/>
          <w:p w14:paraId="32CA123E" w14:textId="2941F2F2" w:rsidR="001B78D3" w:rsidRPr="00D75A09" w:rsidRDefault="001B78D3" w:rsidP="00446E02"/>
          <w:p w14:paraId="0D2A90D8" w14:textId="1C92F971" w:rsidR="001B78D3" w:rsidRPr="00D75A09" w:rsidRDefault="001B78D3" w:rsidP="00446E02"/>
          <w:p w14:paraId="35036A6A" w14:textId="0DFD4B42" w:rsidR="0050062B" w:rsidRPr="00D75A09" w:rsidRDefault="0050062B" w:rsidP="00446E02"/>
          <w:p w14:paraId="5F1623F8" w14:textId="7541EDE4" w:rsidR="0050062B" w:rsidRPr="00D75A09" w:rsidRDefault="0050062B" w:rsidP="00446E02"/>
          <w:p w14:paraId="6F6EDB86" w14:textId="540D33AA" w:rsidR="001B78D3" w:rsidRPr="00D75A09" w:rsidRDefault="007C2CD8" w:rsidP="00446E02">
            <w:r>
              <w:rPr>
                <w:rFonts w:cs="A Noor"/>
                <w:noProof/>
                <w:rtl/>
                <w:lang w:val="ar-DZ" w:bidi="ar-DZ"/>
              </w:rPr>
              <w:drawing>
                <wp:anchor distT="0" distB="0" distL="114300" distR="114300" simplePos="0" relativeHeight="251750400" behindDoc="0" locked="0" layoutInCell="1" allowOverlap="1" wp14:anchorId="76E9B481" wp14:editId="60B06098">
                  <wp:simplePos x="0" y="0"/>
                  <wp:positionH relativeFrom="column">
                    <wp:posOffset>-71645</wp:posOffset>
                  </wp:positionH>
                  <wp:positionV relativeFrom="paragraph">
                    <wp:posOffset>194880</wp:posOffset>
                  </wp:positionV>
                  <wp:extent cx="482570" cy="2109603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e209fbf-a72b-4a03-adc0-99ef60d80ea2_removalai_preview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5" r="52411"/>
                          <a:stretch/>
                        </pic:blipFill>
                        <pic:spPr bwMode="auto">
                          <a:xfrm>
                            <a:off x="0" y="0"/>
                            <a:ext cx="482570" cy="2109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E89C3E" w14:textId="0169B808" w:rsidR="001B78D3" w:rsidRPr="00D75A09" w:rsidRDefault="001B78D3" w:rsidP="00446E02"/>
          <w:p w14:paraId="18BEB40B" w14:textId="7932F1CB" w:rsidR="001B78D3" w:rsidRPr="00D75A09" w:rsidRDefault="001B78D3" w:rsidP="00446E02"/>
          <w:p w14:paraId="670DC257" w14:textId="77777777" w:rsidR="001914FD" w:rsidRPr="00D75A09" w:rsidRDefault="001914FD" w:rsidP="00446E02"/>
          <w:p w14:paraId="15E5743A" w14:textId="77777777" w:rsidR="00DE0266" w:rsidRPr="00D75A09" w:rsidRDefault="00DE0266" w:rsidP="00446E02"/>
          <w:p w14:paraId="1EA888C6" w14:textId="77777777" w:rsidR="001914FD" w:rsidRPr="00D75A09" w:rsidRDefault="001914FD" w:rsidP="00446E02"/>
          <w:p w14:paraId="4293D425" w14:textId="663C5504" w:rsidR="001B78D3" w:rsidRPr="00D75A09" w:rsidRDefault="00D86349" w:rsidP="00446E02">
            <w:r>
              <w:rPr>
                <w:rFonts w:cs="A Noor"/>
                <w:noProof/>
                <w:rtl/>
                <w:lang w:val="ar-DZ" w:bidi="ar-DZ"/>
              </w:rPr>
              <w:drawing>
                <wp:anchor distT="0" distB="0" distL="114300" distR="114300" simplePos="0" relativeHeight="251755520" behindDoc="0" locked="0" layoutInCell="1" allowOverlap="1" wp14:anchorId="2053AF10" wp14:editId="69769F7A">
                  <wp:simplePos x="0" y="0"/>
                  <wp:positionH relativeFrom="column">
                    <wp:posOffset>-268357</wp:posOffset>
                  </wp:positionH>
                  <wp:positionV relativeFrom="paragraph">
                    <wp:posOffset>1786006</wp:posOffset>
                  </wp:positionV>
                  <wp:extent cx="611844" cy="1123646"/>
                  <wp:effectExtent l="0" t="0" r="0" b="635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young-muslim-prayer-wear-traditional-clothes-praying-allah-raise-their-hands-ramadan-kareem-eid-mubarak-vector-illustration_1150-65602-removebg-preview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37"/>
                          <a:stretch/>
                        </pic:blipFill>
                        <pic:spPr bwMode="auto">
                          <a:xfrm flipH="1">
                            <a:off x="0" y="0"/>
                            <a:ext cx="611844" cy="112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0015" w:rsidRPr="00D75A09" w14:paraId="0B345E63" w14:textId="77777777" w:rsidTr="009F4A42">
        <w:trPr>
          <w:trHeight w:val="5"/>
        </w:trPr>
        <w:tc>
          <w:tcPr>
            <w:tcW w:w="600" w:type="pct"/>
            <w:gridSpan w:val="2"/>
            <w:shd w:val="clear" w:color="auto" w:fill="5DCEAF" w:themeFill="accent4"/>
          </w:tcPr>
          <w:p w14:paraId="3F6E36F1" w14:textId="77777777" w:rsidR="001B78D3" w:rsidRPr="00D75A09" w:rsidRDefault="001B78D3" w:rsidP="00446E02"/>
        </w:tc>
        <w:tc>
          <w:tcPr>
            <w:tcW w:w="4076" w:type="pct"/>
            <w:shd w:val="clear" w:color="auto" w:fill="5ECCF3" w:themeFill="accent2"/>
          </w:tcPr>
          <w:p w14:paraId="023EA31B" w14:textId="77777777" w:rsidR="001B78D3" w:rsidRPr="00D75A09" w:rsidRDefault="001B78D3" w:rsidP="00446E02"/>
        </w:tc>
        <w:tc>
          <w:tcPr>
            <w:tcW w:w="324" w:type="pct"/>
            <w:shd w:val="clear" w:color="auto" w:fill="FF8021" w:themeFill="accent5"/>
          </w:tcPr>
          <w:p w14:paraId="3803F756" w14:textId="77777777" w:rsidR="001B78D3" w:rsidRPr="00D75A09" w:rsidRDefault="001B78D3" w:rsidP="00446E02"/>
        </w:tc>
      </w:tr>
    </w:tbl>
    <w:p w14:paraId="6546535D" w14:textId="77777777" w:rsidR="00820E96" w:rsidRPr="009F4A42" w:rsidRDefault="00820E96" w:rsidP="009F4A42">
      <w:bookmarkStart w:id="0" w:name="_GoBack"/>
      <w:bookmarkEnd w:id="0"/>
    </w:p>
    <w:sectPr w:rsidR="00820E96" w:rsidRPr="009F4A42" w:rsidSect="009F4A42">
      <w:pgSz w:w="12240" w:h="15840"/>
      <w:pgMar w:top="284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1F452" w14:textId="77777777" w:rsidR="00A34376" w:rsidRDefault="00A34376" w:rsidP="00086DEE">
      <w:r>
        <w:separator/>
      </w:r>
    </w:p>
  </w:endnote>
  <w:endnote w:type="continuationSeparator" w:id="0">
    <w:p w14:paraId="3D009B89" w14:textId="77777777" w:rsidR="00A34376" w:rsidRDefault="00A34376" w:rsidP="00086DEE">
      <w:r>
        <w:continuationSeparator/>
      </w:r>
    </w:p>
  </w:endnote>
  <w:endnote w:type="continuationNotice" w:id="1">
    <w:p w14:paraId="67EF1E34" w14:textId="77777777" w:rsidR="00A34376" w:rsidRDefault="00A3437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9LT Bukra Bold Italic">
    <w:panose1 w:val="000B0903020204020204"/>
    <w:charset w:val="00"/>
    <w:family w:val="swiss"/>
    <w:pitch w:val="variable"/>
    <w:sig w:usb0="800020AF" w:usb1="D000A05A" w:usb2="00000008" w:usb3="00000000" w:csb0="00000041" w:csb1="00000000"/>
  </w:font>
  <w:font w:name="HelveticaNeueLT Regular"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22631" w14:textId="77777777" w:rsidR="00A34376" w:rsidRDefault="00A34376" w:rsidP="00086DEE">
      <w:r>
        <w:separator/>
      </w:r>
    </w:p>
  </w:footnote>
  <w:footnote w:type="continuationSeparator" w:id="0">
    <w:p w14:paraId="3F526480" w14:textId="77777777" w:rsidR="00A34376" w:rsidRDefault="00A34376" w:rsidP="00086DEE">
      <w:r>
        <w:continuationSeparator/>
      </w:r>
    </w:p>
  </w:footnote>
  <w:footnote w:type="continuationNotice" w:id="1">
    <w:p w14:paraId="5DB94F8D" w14:textId="77777777" w:rsidR="00A34376" w:rsidRDefault="00A34376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7B2FC5"/>
    <w:multiLevelType w:val="hybridMultilevel"/>
    <w:tmpl w:val="BCD81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92EA1"/>
    <w:multiLevelType w:val="hybridMultilevel"/>
    <w:tmpl w:val="265E2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505CC"/>
    <w:multiLevelType w:val="hybridMultilevel"/>
    <w:tmpl w:val="02804F98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6" w15:restartNumberingAfterBreak="0">
    <w:nsid w:val="7A7817B5"/>
    <w:multiLevelType w:val="hybridMultilevel"/>
    <w:tmpl w:val="81340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3"/>
  </w:num>
  <w:num w:numId="14">
    <w:abstractNumId w:val="10"/>
  </w:num>
  <w:num w:numId="15">
    <w:abstractNumId w:val="16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A42"/>
    <w:rsid w:val="000061B3"/>
    <w:rsid w:val="00006A54"/>
    <w:rsid w:val="00006AC5"/>
    <w:rsid w:val="0001164B"/>
    <w:rsid w:val="00013B88"/>
    <w:rsid w:val="0002687C"/>
    <w:rsid w:val="0003116A"/>
    <w:rsid w:val="0003397D"/>
    <w:rsid w:val="0003682B"/>
    <w:rsid w:val="00043C26"/>
    <w:rsid w:val="0004735D"/>
    <w:rsid w:val="00047440"/>
    <w:rsid w:val="000544C9"/>
    <w:rsid w:val="00055334"/>
    <w:rsid w:val="00074EF2"/>
    <w:rsid w:val="00085D0E"/>
    <w:rsid w:val="00086DEE"/>
    <w:rsid w:val="000966D8"/>
    <w:rsid w:val="000B5C89"/>
    <w:rsid w:val="000D7590"/>
    <w:rsid w:val="000F7302"/>
    <w:rsid w:val="001029C3"/>
    <w:rsid w:val="001101B6"/>
    <w:rsid w:val="0011353E"/>
    <w:rsid w:val="001144BD"/>
    <w:rsid w:val="001440CE"/>
    <w:rsid w:val="00146872"/>
    <w:rsid w:val="0016273E"/>
    <w:rsid w:val="00163B75"/>
    <w:rsid w:val="00164955"/>
    <w:rsid w:val="0016503D"/>
    <w:rsid w:val="0017086B"/>
    <w:rsid w:val="00171EC5"/>
    <w:rsid w:val="001728ED"/>
    <w:rsid w:val="001914FD"/>
    <w:rsid w:val="001B43F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30B8D"/>
    <w:rsid w:val="0024746E"/>
    <w:rsid w:val="0025788A"/>
    <w:rsid w:val="00260306"/>
    <w:rsid w:val="0027513E"/>
    <w:rsid w:val="002752EB"/>
    <w:rsid w:val="002928D6"/>
    <w:rsid w:val="002E7D4D"/>
    <w:rsid w:val="002F2A86"/>
    <w:rsid w:val="00305D48"/>
    <w:rsid w:val="00316A5F"/>
    <w:rsid w:val="0031749D"/>
    <w:rsid w:val="003211B3"/>
    <w:rsid w:val="00334A71"/>
    <w:rsid w:val="00337770"/>
    <w:rsid w:val="00341A97"/>
    <w:rsid w:val="00352912"/>
    <w:rsid w:val="00356943"/>
    <w:rsid w:val="00361B8E"/>
    <w:rsid w:val="00363B3A"/>
    <w:rsid w:val="003836ED"/>
    <w:rsid w:val="0039754C"/>
    <w:rsid w:val="003A29DE"/>
    <w:rsid w:val="003A5AEC"/>
    <w:rsid w:val="003A6DAD"/>
    <w:rsid w:val="003C6E81"/>
    <w:rsid w:val="003D3CBA"/>
    <w:rsid w:val="003D56B3"/>
    <w:rsid w:val="003F4D1B"/>
    <w:rsid w:val="003F6DCD"/>
    <w:rsid w:val="00413335"/>
    <w:rsid w:val="00414B15"/>
    <w:rsid w:val="00446E02"/>
    <w:rsid w:val="004476F2"/>
    <w:rsid w:val="00467146"/>
    <w:rsid w:val="004713F4"/>
    <w:rsid w:val="00480265"/>
    <w:rsid w:val="0048131B"/>
    <w:rsid w:val="004830A9"/>
    <w:rsid w:val="00486CC7"/>
    <w:rsid w:val="00494623"/>
    <w:rsid w:val="004A0BB7"/>
    <w:rsid w:val="004C1E9E"/>
    <w:rsid w:val="004C7517"/>
    <w:rsid w:val="0050062B"/>
    <w:rsid w:val="00506F1B"/>
    <w:rsid w:val="005113A5"/>
    <w:rsid w:val="005140FA"/>
    <w:rsid w:val="0051644F"/>
    <w:rsid w:val="005257E6"/>
    <w:rsid w:val="005324E3"/>
    <w:rsid w:val="00581102"/>
    <w:rsid w:val="00591EB5"/>
    <w:rsid w:val="00594AD3"/>
    <w:rsid w:val="005A3FC2"/>
    <w:rsid w:val="005A5CB4"/>
    <w:rsid w:val="005A645E"/>
    <w:rsid w:val="005A683E"/>
    <w:rsid w:val="005B2FFE"/>
    <w:rsid w:val="005C2B68"/>
    <w:rsid w:val="005C52E9"/>
    <w:rsid w:val="005E5BCB"/>
    <w:rsid w:val="005E651D"/>
    <w:rsid w:val="006356DE"/>
    <w:rsid w:val="00643693"/>
    <w:rsid w:val="00644E89"/>
    <w:rsid w:val="00651AD5"/>
    <w:rsid w:val="00660CDD"/>
    <w:rsid w:val="006649D9"/>
    <w:rsid w:val="00670759"/>
    <w:rsid w:val="006765C4"/>
    <w:rsid w:val="00691CE6"/>
    <w:rsid w:val="006A3E35"/>
    <w:rsid w:val="006B09E5"/>
    <w:rsid w:val="006B3CD9"/>
    <w:rsid w:val="006C4792"/>
    <w:rsid w:val="006D3B28"/>
    <w:rsid w:val="006E2019"/>
    <w:rsid w:val="006F21A8"/>
    <w:rsid w:val="007044BA"/>
    <w:rsid w:val="0070485D"/>
    <w:rsid w:val="007069C3"/>
    <w:rsid w:val="00711AA1"/>
    <w:rsid w:val="0072136B"/>
    <w:rsid w:val="0076276F"/>
    <w:rsid w:val="00784A8F"/>
    <w:rsid w:val="00791DC2"/>
    <w:rsid w:val="00794E1F"/>
    <w:rsid w:val="007A04C2"/>
    <w:rsid w:val="007A56BB"/>
    <w:rsid w:val="007B01C1"/>
    <w:rsid w:val="007B0573"/>
    <w:rsid w:val="007B066B"/>
    <w:rsid w:val="007C2CD8"/>
    <w:rsid w:val="007C35A3"/>
    <w:rsid w:val="007D3F2A"/>
    <w:rsid w:val="007F435E"/>
    <w:rsid w:val="007F5627"/>
    <w:rsid w:val="007F6A0A"/>
    <w:rsid w:val="0080401F"/>
    <w:rsid w:val="00812179"/>
    <w:rsid w:val="008148B0"/>
    <w:rsid w:val="00820E96"/>
    <w:rsid w:val="00827647"/>
    <w:rsid w:val="0083201F"/>
    <w:rsid w:val="00844A54"/>
    <w:rsid w:val="008455ED"/>
    <w:rsid w:val="00845BB7"/>
    <w:rsid w:val="00860A5C"/>
    <w:rsid w:val="00863325"/>
    <w:rsid w:val="00864D74"/>
    <w:rsid w:val="00865E6A"/>
    <w:rsid w:val="008672B2"/>
    <w:rsid w:val="0086768D"/>
    <w:rsid w:val="00880E25"/>
    <w:rsid w:val="00883791"/>
    <w:rsid w:val="008D3A02"/>
    <w:rsid w:val="008E02C2"/>
    <w:rsid w:val="008E6B8C"/>
    <w:rsid w:val="008F250E"/>
    <w:rsid w:val="008F5952"/>
    <w:rsid w:val="008F62CC"/>
    <w:rsid w:val="00907E4D"/>
    <w:rsid w:val="0091168B"/>
    <w:rsid w:val="00912C4B"/>
    <w:rsid w:val="00922625"/>
    <w:rsid w:val="009358F0"/>
    <w:rsid w:val="00942D1F"/>
    <w:rsid w:val="00945C42"/>
    <w:rsid w:val="0094634C"/>
    <w:rsid w:val="009466BA"/>
    <w:rsid w:val="00950015"/>
    <w:rsid w:val="009553E7"/>
    <w:rsid w:val="009804D2"/>
    <w:rsid w:val="00981E9C"/>
    <w:rsid w:val="009C2FFD"/>
    <w:rsid w:val="009D0568"/>
    <w:rsid w:val="009E1325"/>
    <w:rsid w:val="009E39A6"/>
    <w:rsid w:val="009E675E"/>
    <w:rsid w:val="009E74E2"/>
    <w:rsid w:val="009E761E"/>
    <w:rsid w:val="009F4A42"/>
    <w:rsid w:val="00A020F0"/>
    <w:rsid w:val="00A06B98"/>
    <w:rsid w:val="00A06EBA"/>
    <w:rsid w:val="00A22945"/>
    <w:rsid w:val="00A23779"/>
    <w:rsid w:val="00A34376"/>
    <w:rsid w:val="00A40816"/>
    <w:rsid w:val="00A579CF"/>
    <w:rsid w:val="00A66B50"/>
    <w:rsid w:val="00A723C0"/>
    <w:rsid w:val="00A72A3D"/>
    <w:rsid w:val="00A72B55"/>
    <w:rsid w:val="00A92383"/>
    <w:rsid w:val="00AA6B8B"/>
    <w:rsid w:val="00AB14BD"/>
    <w:rsid w:val="00AB2751"/>
    <w:rsid w:val="00AB2F5C"/>
    <w:rsid w:val="00AC2DD7"/>
    <w:rsid w:val="00AC55C0"/>
    <w:rsid w:val="00AD29DB"/>
    <w:rsid w:val="00AD5637"/>
    <w:rsid w:val="00AE1CF6"/>
    <w:rsid w:val="00AE71B6"/>
    <w:rsid w:val="00AF4B5D"/>
    <w:rsid w:val="00B02AD7"/>
    <w:rsid w:val="00B035BB"/>
    <w:rsid w:val="00B16A1C"/>
    <w:rsid w:val="00B176C6"/>
    <w:rsid w:val="00B20A3D"/>
    <w:rsid w:val="00B21480"/>
    <w:rsid w:val="00B239D1"/>
    <w:rsid w:val="00B302AC"/>
    <w:rsid w:val="00B353EE"/>
    <w:rsid w:val="00B36C4F"/>
    <w:rsid w:val="00B372CD"/>
    <w:rsid w:val="00B460D3"/>
    <w:rsid w:val="00B460FE"/>
    <w:rsid w:val="00B543A4"/>
    <w:rsid w:val="00B64B25"/>
    <w:rsid w:val="00B721DD"/>
    <w:rsid w:val="00B7497C"/>
    <w:rsid w:val="00B754C2"/>
    <w:rsid w:val="00B75ED2"/>
    <w:rsid w:val="00B85C8B"/>
    <w:rsid w:val="00B86577"/>
    <w:rsid w:val="00B868C7"/>
    <w:rsid w:val="00B93E33"/>
    <w:rsid w:val="00B97F82"/>
    <w:rsid w:val="00BA4DF3"/>
    <w:rsid w:val="00BB6D73"/>
    <w:rsid w:val="00BD066A"/>
    <w:rsid w:val="00BD1B61"/>
    <w:rsid w:val="00BD25BD"/>
    <w:rsid w:val="00BE4CD3"/>
    <w:rsid w:val="00BF376E"/>
    <w:rsid w:val="00BF4BCD"/>
    <w:rsid w:val="00BF4E0D"/>
    <w:rsid w:val="00C0722F"/>
    <w:rsid w:val="00C13E9A"/>
    <w:rsid w:val="00C23E10"/>
    <w:rsid w:val="00C35E7C"/>
    <w:rsid w:val="00C37B7D"/>
    <w:rsid w:val="00C40B1B"/>
    <w:rsid w:val="00C456CC"/>
    <w:rsid w:val="00C53628"/>
    <w:rsid w:val="00C551D8"/>
    <w:rsid w:val="00C601D5"/>
    <w:rsid w:val="00C61775"/>
    <w:rsid w:val="00C633CE"/>
    <w:rsid w:val="00C6740C"/>
    <w:rsid w:val="00C82F61"/>
    <w:rsid w:val="00C83194"/>
    <w:rsid w:val="00C87C79"/>
    <w:rsid w:val="00C90CAC"/>
    <w:rsid w:val="00C93D2C"/>
    <w:rsid w:val="00CA42A6"/>
    <w:rsid w:val="00CC0909"/>
    <w:rsid w:val="00CC0AF9"/>
    <w:rsid w:val="00CE142D"/>
    <w:rsid w:val="00CE1663"/>
    <w:rsid w:val="00CE1746"/>
    <w:rsid w:val="00CE1EA7"/>
    <w:rsid w:val="00CF07A6"/>
    <w:rsid w:val="00CF567F"/>
    <w:rsid w:val="00D115F5"/>
    <w:rsid w:val="00D15160"/>
    <w:rsid w:val="00D3202D"/>
    <w:rsid w:val="00D75A09"/>
    <w:rsid w:val="00D8007C"/>
    <w:rsid w:val="00D82086"/>
    <w:rsid w:val="00D86349"/>
    <w:rsid w:val="00D8654B"/>
    <w:rsid w:val="00D8795F"/>
    <w:rsid w:val="00D91230"/>
    <w:rsid w:val="00D9497A"/>
    <w:rsid w:val="00DB69CE"/>
    <w:rsid w:val="00DC5884"/>
    <w:rsid w:val="00DD16DB"/>
    <w:rsid w:val="00DE0266"/>
    <w:rsid w:val="00DE5ABA"/>
    <w:rsid w:val="00DE7869"/>
    <w:rsid w:val="00DF7139"/>
    <w:rsid w:val="00E01749"/>
    <w:rsid w:val="00E05BA3"/>
    <w:rsid w:val="00E06178"/>
    <w:rsid w:val="00E22BCB"/>
    <w:rsid w:val="00E26993"/>
    <w:rsid w:val="00E3569C"/>
    <w:rsid w:val="00E512D3"/>
    <w:rsid w:val="00E57032"/>
    <w:rsid w:val="00E64423"/>
    <w:rsid w:val="00E74DFC"/>
    <w:rsid w:val="00E86561"/>
    <w:rsid w:val="00E87FA2"/>
    <w:rsid w:val="00EA52FB"/>
    <w:rsid w:val="00EB1AE4"/>
    <w:rsid w:val="00ED21E0"/>
    <w:rsid w:val="00ED37D4"/>
    <w:rsid w:val="00ED6214"/>
    <w:rsid w:val="00EE010B"/>
    <w:rsid w:val="00EE22A9"/>
    <w:rsid w:val="00EE4F69"/>
    <w:rsid w:val="00EF6AED"/>
    <w:rsid w:val="00F1761F"/>
    <w:rsid w:val="00F17D6D"/>
    <w:rsid w:val="00F27203"/>
    <w:rsid w:val="00F3379F"/>
    <w:rsid w:val="00F629E3"/>
    <w:rsid w:val="00F7013D"/>
    <w:rsid w:val="00F74711"/>
    <w:rsid w:val="00F74A3E"/>
    <w:rsid w:val="00F91D1A"/>
    <w:rsid w:val="00F95A19"/>
    <w:rsid w:val="00FA35DB"/>
    <w:rsid w:val="00FB18F6"/>
    <w:rsid w:val="00FC4EEF"/>
    <w:rsid w:val="00FC74E1"/>
    <w:rsid w:val="00FD29C0"/>
    <w:rsid w:val="00FD5E4B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995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30"/>
        <w:szCs w:val="30"/>
        <w:lang w:val="en-U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57E6"/>
  </w:style>
  <w:style w:type="paragraph" w:styleId="Heading1">
    <w:name w:val="heading 1"/>
    <w:next w:val="Normal"/>
    <w:link w:val="Heading1Char"/>
    <w:autoRedefine/>
    <w:uiPriority w:val="9"/>
    <w:qFormat/>
    <w:rsid w:val="00B97F82"/>
    <w:pPr>
      <w:keepNext/>
      <w:keepLines/>
      <w:shd w:val="clear" w:color="auto" w:fill="0B769D" w:themeFill="accent2" w:themeFillShade="80"/>
      <w:spacing w:before="0" w:line="240" w:lineRule="auto"/>
      <w:outlineLvl w:val="0"/>
    </w:pPr>
    <w:rPr>
      <w:rFonts w:asciiTheme="majorHAnsi" w:eastAsiaTheme="majorEastAsia" w:hAnsiTheme="majorHAnsi" w:cstheme="majorBidi"/>
      <w:noProof/>
      <w:color w:val="FFFFFF" w:themeColor="background1"/>
      <w:spacing w:val="-10"/>
      <w:kern w:val="28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29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autoRedefine/>
    <w:uiPriority w:val="1"/>
    <w:qFormat/>
    <w:rsid w:val="00B97F82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97F82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customStyle="1" w:styleId="Fill-InLabel">
    <w:name w:val="Fill-In Label"/>
    <w:link w:val="Fill-InLabelChar"/>
    <w:autoRedefine/>
    <w:uiPriority w:val="2"/>
    <w:qFormat/>
    <w:rsid w:val="001029C3"/>
    <w:pPr>
      <w:spacing w:before="0" w:line="240" w:lineRule="auto"/>
    </w:pPr>
    <w:rPr>
      <w:rFonts w:ascii="Calibri" w:hAnsi="Calibri"/>
      <w:sz w:val="16"/>
      <w:szCs w:val="16"/>
      <w:lang w:val="en"/>
    </w:rPr>
  </w:style>
  <w:style w:type="character" w:customStyle="1" w:styleId="Fill-InLabelChar">
    <w:name w:val="Fill-In Label Char"/>
    <w:basedOn w:val="DefaultParagraphFont"/>
    <w:link w:val="Fill-InLabel"/>
    <w:uiPriority w:val="2"/>
    <w:rsid w:val="001029C3"/>
    <w:rPr>
      <w:rFonts w:ascii="Calibri" w:hAnsi="Calibri"/>
      <w:sz w:val="16"/>
      <w:szCs w:val="16"/>
      <w:lang w:val="en"/>
    </w:rPr>
  </w:style>
  <w:style w:type="character" w:styleId="Hyperlink">
    <w:name w:val="Hyperlink"/>
    <w:basedOn w:val="DefaultParagraphFont"/>
    <w:uiPriority w:val="99"/>
    <w:unhideWhenUsed/>
    <w:rsid w:val="008455ED"/>
    <w:rPr>
      <w:color w:val="56C7A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D056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97F82"/>
    <w:rPr>
      <w:rFonts w:asciiTheme="majorHAnsi" w:eastAsiaTheme="majorEastAsia" w:hAnsiTheme="majorHAnsi" w:cstheme="majorBidi"/>
      <w:noProof/>
      <w:color w:val="FFFFFF" w:themeColor="background1"/>
      <w:spacing w:val="-10"/>
      <w:kern w:val="28"/>
      <w:sz w:val="72"/>
      <w:szCs w:val="32"/>
      <w:shd w:val="clear" w:color="auto" w:fill="0B769D" w:themeFill="accent2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NoSpacing">
    <w:name w:val="No Spacing"/>
    <w:uiPriority w:val="6"/>
    <w:unhideWhenUsed/>
    <w:rsid w:val="00E87FA2"/>
    <w:pPr>
      <w:spacing w:line="240" w:lineRule="auto"/>
    </w:pPr>
  </w:style>
  <w:style w:type="paragraph" w:styleId="BodyText3">
    <w:name w:val="Body Text 3"/>
    <w:basedOn w:val="Normal"/>
    <w:link w:val="BodyText3Char"/>
    <w:uiPriority w:val="99"/>
    <w:unhideWhenUsed/>
    <w:rsid w:val="00907E4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07E4D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A54"/>
    <w:rPr>
      <w:sz w:val="30"/>
      <w:szCs w:val="30"/>
      <w:lang w:val="en"/>
    </w:rPr>
  </w:style>
  <w:style w:type="paragraph" w:styleId="Footer">
    <w:name w:val="footer"/>
    <w:basedOn w:val="Normal"/>
    <w:link w:val="FooterCh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A54"/>
    <w:rPr>
      <w:sz w:val="30"/>
      <w:szCs w:val="30"/>
      <w:lang w:val="en"/>
    </w:rPr>
  </w:style>
  <w:style w:type="paragraph" w:styleId="ListParagraph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Fill-InIconLabel">
    <w:name w:val="Fill-In Icon Label"/>
    <w:basedOn w:val="Normal"/>
    <w:autoRedefine/>
    <w:uiPriority w:val="4"/>
    <w:qFormat/>
    <w:rsid w:val="001029C3"/>
    <w:pPr>
      <w:spacing w:before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1D5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1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ste%20Rabia\AppData\Roaming\Microsoft\Templates\Funny%20fill-in%20story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64EA2-20E7-4FCA-ABAA-6934C4891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Funny fill-in story</Template>
  <TotalTime>0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2025-02-22T18:19:00Z</dcterms:created>
  <dcterms:modified xsi:type="dcterms:W3CDTF">2025-03-04T22:26:00Z</dcterms:modified>
</cp:coreProperties>
</file>