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46D77" w14:textId="48142A3E" w:rsidR="00981E9C" w:rsidRDefault="00305590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022D287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B0AB011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 w:rsidR="00744DB6" w:rsidRPr="00744DB6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حساب تكامل دالة</w:t>
                            </w:r>
                          </w:p>
                          <w:p w14:paraId="0B1A36EA" w14:textId="57BEE860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744DB6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44DB6" w:rsidRPr="00744DB6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تعريف دالة اللوغاريتم النيبيري </w:t>
                            </w:r>
                            <w:proofErr w:type="gramStart"/>
                            <w:r w:rsidR="00744DB6" w:rsidRPr="00744DB6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معرفة</w:t>
                            </w:r>
                            <w:proofErr w:type="gramEnd"/>
                            <w:r w:rsidR="00744DB6" w:rsidRPr="00744DB6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خواصها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" fillcolor="white [3201]" strokecolor="black [3213]" strokeweight="2pt">
                <v:textbox>
                  <w:txbxContent>
                    <w:p w14:paraId="303C3F6E" w14:textId="1B0AB011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 w:rsidR="00744DB6" w:rsidRPr="00744DB6">
                        <w:rPr>
                          <w:rFonts w:ascii="Amiri" w:hAnsi="Amiri" w:cs="Amiri" w:hint="cs"/>
                          <w:color w:val="0D0D0D" w:themeColor="text1" w:themeTint="F2"/>
                          <w:sz w:val="24"/>
                          <w:szCs w:val="24"/>
                          <w:rtl/>
                          <w:lang w:bidi="ar-DZ"/>
                        </w:rPr>
                        <w:t xml:space="preserve"> حساب تكامل دالة</w:t>
                      </w:r>
                    </w:p>
                    <w:p w14:paraId="0B1A36EA" w14:textId="57BEE860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744DB6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744DB6" w:rsidRPr="00744DB6">
                        <w:rPr>
                          <w:rFonts w:ascii="Amiri" w:hAnsi="Amiri" w:cs="Amiri" w:hint="cs"/>
                          <w:color w:val="0D0D0D" w:themeColor="text1" w:themeTint="F2"/>
                          <w:sz w:val="24"/>
                          <w:szCs w:val="24"/>
                          <w:rtl/>
                          <w:lang w:bidi="ar-DZ"/>
                        </w:rPr>
                        <w:t xml:space="preserve">تعريف دالة اللوغاريتم النيبيري </w:t>
                      </w:r>
                      <w:proofErr w:type="gramStart"/>
                      <w:r w:rsidR="00744DB6" w:rsidRPr="00744DB6">
                        <w:rPr>
                          <w:rFonts w:ascii="Amiri" w:hAnsi="Amiri" w:cs="Amiri" w:hint="cs"/>
                          <w:color w:val="0D0D0D" w:themeColor="text1" w:themeTint="F2"/>
                          <w:sz w:val="24"/>
                          <w:szCs w:val="24"/>
                          <w:rtl/>
                          <w:lang w:bidi="ar-DZ"/>
                        </w:rPr>
                        <w:t>و معرفة</w:t>
                      </w:r>
                      <w:proofErr w:type="gramEnd"/>
                      <w:r w:rsidR="00744DB6" w:rsidRPr="00744DB6">
                        <w:rPr>
                          <w:rFonts w:ascii="Amiri" w:hAnsi="Amiri" w:cs="Amiri" w:hint="cs"/>
                          <w:color w:val="0D0D0D" w:themeColor="text1" w:themeTint="F2"/>
                          <w:sz w:val="24"/>
                          <w:szCs w:val="24"/>
                          <w:rtl/>
                          <w:lang w:bidi="ar-DZ"/>
                        </w:rPr>
                        <w:t xml:space="preserve"> خواصها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4F5FA6A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639909AB" w:rsidR="00305590" w:rsidRPr="00305590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442EF8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04 ساعات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639909AB" w:rsidR="00305590" w:rsidRPr="00305590" w:rsidRDefault="0030559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442EF8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04 ساعات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025140B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2A9B02BA" w:rsidR="00305590" w:rsidRPr="00305590" w:rsidRDefault="0030559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 w:rsidR="00293978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2A9B02BA" w:rsidR="00305590" w:rsidRPr="00305590" w:rsidRDefault="0030559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 w:rsidR="00293978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238A0E3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56AB70EE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F1B6C"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 w:rsidR="0029397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 w:rsidR="00293978"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 w:rsidR="0029397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689BBFB2" w14:textId="2AF42B0E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442EF8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42EF8" w:rsidRPr="00744DB6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اللوغاريتم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AGdgIAAEM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nogn+OhcU/Kyh3S2QI3R54J+8qms298GEpkIhPK0LLHB7p0AaagkN/42wN+OvU/2hP&#10;fCQtZw0tUsH9z41AxZn5Zompl/lkEjcvCZPpxZgEPNasjjV2U98ATTmnZ8PJdI32weyvGqF+pZ1f&#10;xKikElZS7ILLgHvhJnQLTq+GVItFMqNtcyLc22cno/PY50i7l/ZVoOsJGojaD7BfOjF7R9HONiIt&#10;LDYBdJX4e+hrPwHa1ETP/lWJT8GxnKwOb9/8N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UdGgBnYCAABD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09E3D4D8" w14:textId="56AB70EE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3F1B6C"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 w:rsidR="0029397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 w:rsidR="00293978"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 w:rsidR="0029397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689BBFB2" w14:textId="2AF42B0E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442EF8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442EF8" w:rsidRPr="00744DB6">
                        <w:rPr>
                          <w:rFonts w:ascii="Amiri" w:hAnsi="Amiri" w:cs="Amiri" w:hint="cs"/>
                          <w:color w:val="0D0D0D" w:themeColor="text1" w:themeTint="F2"/>
                          <w:sz w:val="26"/>
                          <w:szCs w:val="26"/>
                          <w:rtl/>
                          <w:lang w:bidi="ar-DZ"/>
                        </w:rPr>
                        <w:t>الدالة اللوغاريتم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553FC94B" w14:textId="77777777" w:rsidR="00305590" w:rsidRPr="00792B9B" w:rsidRDefault="00305590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81E9C" w:rsidRPr="00792B9B" w14:paraId="1646B5B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305590">
        <w:tc>
          <w:tcPr>
            <w:tcW w:w="1278" w:type="dxa"/>
          </w:tcPr>
          <w:p w14:paraId="31B4EA8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495B208" w14:textId="77777777" w:rsidR="00981E9C" w:rsidRDefault="00981E9C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DB9BD8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F69D7C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048D2A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86C7B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569DED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F54E82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D1C106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6B6F4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059C30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110D6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3D371C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781AA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A2EDE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8CA496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92CBC8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0A7D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532045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09D00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7DA78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8FE45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37CDB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DB1BA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C198F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16CCE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0373F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147109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413790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FD929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ED675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181278" w14:textId="77777777" w:rsidR="00981E9C" w:rsidRPr="00FB5A89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0896115" w14:textId="77777777" w:rsidR="00981E9C" w:rsidRPr="00792B9B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5712DE0" w14:textId="77777777" w:rsidR="00442EF8" w:rsidRPr="004D750C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4D750C">
              <w:rPr>
                <w:rFonts w:ascii="Amiri" w:hAnsi="Amiri" w:cs="Amiri"/>
                <w:color w:val="FF0000"/>
                <w:sz w:val="28"/>
                <w:szCs w:val="28"/>
                <w:rtl/>
              </w:rPr>
              <w:t>نشاط 01 ص 128</w:t>
            </w:r>
          </w:p>
          <w:p w14:paraId="5BD6CA9A" w14:textId="77777777" w:rsidR="00744DB6" w:rsidRPr="00744DB6" w:rsidRDefault="00744DB6" w:rsidP="00744DB6">
            <w:pPr>
              <w:bidi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   </w: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كل عدد طبيعي 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00" w14:anchorId="791DCD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9.75pt" o:ole="">
                  <v:imagedata r:id="rId7" o:title=""/>
                </v:shape>
                <o:OLEObject Type="Embed" ProgID="Equation.DSMT4" ShapeID="_x0000_i1025" DrawAspect="Content" ObjectID="_1798395394" r:id="rId8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نعتبر الدالة</w:t>
            </w:r>
            <w:r w:rsidRPr="00744DB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279" w:dyaOrig="360" w14:anchorId="0771A603">
                <v:shape id="_x0000_i1026" type="#_x0000_t75" style="width:14.25pt;height:18pt" o:ole="">
                  <v:imagedata r:id="rId9" o:title=""/>
                </v:shape>
                <o:OLEObject Type="Embed" ProgID="Equation.DSMT4" ShapeID="_x0000_i1026" DrawAspect="Content" ObjectID="_1798395395" r:id="rId10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المعرفة على المجال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2DFA7B76">
                <v:shape id="_x0000_i1027" type="#_x0000_t75" style="width:39.75pt;height:20.25pt" o:ole="">
                  <v:imagedata r:id="rId11" o:title=""/>
                </v:shape>
                <o:OLEObject Type="Embed" ProgID="Equation.DSMT4" ShapeID="_x0000_i1027" DrawAspect="Content" ObjectID="_1798395396" r:id="rId12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كما يلي:</w:t>
            </w:r>
            <w:r w:rsidRPr="00744DB6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240" w:dyaOrig="620" w14:anchorId="7D5F2472">
                <v:shape id="_x0000_i1028" type="#_x0000_t75" style="width:62.25pt;height:30.75pt" o:ole="">
                  <v:imagedata r:id="rId13" o:title=""/>
                </v:shape>
                <o:OLEObject Type="Embed" ProgID="Equation.DSMT4" ShapeID="_x0000_i1028" DrawAspect="Content" ObjectID="_1798395397" r:id="rId14"/>
              </w:object>
            </w:r>
          </w:p>
          <w:p w14:paraId="5A276E94" w14:textId="77777777" w:rsidR="00744DB6" w:rsidRPr="00744DB6" w:rsidRDefault="00744DB6" w:rsidP="004D750C">
            <w:pPr>
              <w:bidi/>
              <w:jc w:val="both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1. باستعمال إحدى النتائج الخاصة بالدوال الأصلية لدوال مألوفة عين دالة أصلية على المجال</w:t>
            </w:r>
            <w:r w:rsidRPr="00744DB6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46062DAA">
                <v:shape id="_x0000_i1029" type="#_x0000_t75" style="width:39.75pt;height:20.25pt" o:ole="">
                  <v:imagedata r:id="rId11" o:title=""/>
                </v:shape>
                <o:OLEObject Type="Embed" ProgID="Equation.DSMT4" ShapeID="_x0000_i1029" DrawAspect="Content" ObjectID="_1798395398" r:id="rId15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لكل دالة من الدوال التالية: </w:t>
            </w:r>
            <w:r w:rsidRPr="00744DB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260" w:dyaOrig="360" w14:anchorId="76129D29">
                <v:shape id="_x0000_i1030" type="#_x0000_t75" style="width:12.75pt;height:18pt" o:ole="">
                  <v:imagedata r:id="rId16" o:title=""/>
                </v:shape>
                <o:OLEObject Type="Embed" ProgID="Equation.DSMT4" ShapeID="_x0000_i1030" DrawAspect="Content" ObjectID="_1798395399" r:id="rId17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 </w:t>
            </w:r>
            <w:r w:rsidRPr="00744DB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260" w:dyaOrig="360" w14:anchorId="432415E5">
                <v:shape id="_x0000_i1031" type="#_x0000_t75" style="width:12.75pt;height:18pt" o:ole="">
                  <v:imagedata r:id="rId18" o:title=""/>
                </v:shape>
                <o:OLEObject Type="Embed" ProgID="Equation.DSMT4" ShapeID="_x0000_i1031" DrawAspect="Content" ObjectID="_1798395400" r:id="rId19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744DB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260" w:dyaOrig="360" w14:anchorId="5A68D086">
                <v:shape id="_x0000_i1032" type="#_x0000_t75" style="width:12.75pt;height:18pt" o:ole="">
                  <v:imagedata r:id="rId20" o:title=""/>
                </v:shape>
                <o:OLEObject Type="Embed" ProgID="Equation.DSMT4" ShapeID="_x0000_i1032" DrawAspect="Content" ObjectID="_1798395401" r:id="rId21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744DB6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260" w:dyaOrig="360" w14:anchorId="021498D3">
                <v:shape id="_x0000_i1033" type="#_x0000_t75" style="width:12.75pt;height:18pt" o:ole="">
                  <v:imagedata r:id="rId22" o:title=""/>
                </v:shape>
                <o:OLEObject Type="Embed" ProgID="Equation.DSMT4" ShapeID="_x0000_i1033" DrawAspect="Content" ObjectID="_1798395402" r:id="rId23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35CA0E8A" w14:textId="41484948" w:rsidR="00744DB6" w:rsidRPr="00744DB6" w:rsidRDefault="00744DB6" w:rsidP="004D750C">
            <w:pPr>
              <w:bidi/>
              <w:jc w:val="both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2. </w:t>
            </w:r>
            <w:r w:rsidRPr="00744DB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اشرح لماذا</w: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لا تسمح النتيجة المستعملة في السؤال الأول من تعيين دالة أصلية للدالة</w:t>
            </w:r>
            <w:r w:rsidRPr="00744DB6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100" w:dyaOrig="620" w14:anchorId="6B377898">
                <v:shape id="_x0000_i1034" type="#_x0000_t75" style="width:54.75pt;height:30.75pt" o:ole="">
                  <v:imagedata r:id="rId24" o:title=""/>
                </v:shape>
                <o:OLEObject Type="Embed" ProgID="Equation.DSMT4" ShapeID="_x0000_i1034" DrawAspect="Content" ObjectID="_1798395403" r:id="rId25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39C97C1" w14:textId="3A8384BF" w:rsidR="00744DB6" w:rsidRPr="00744DB6" w:rsidRDefault="00744DB6" w:rsidP="004D750C">
            <w:pPr>
              <w:bidi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3. نعلم أن الدالة </w:t>
            </w:r>
            <w:r w:rsidRPr="00744DB6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100" w:dyaOrig="620" w14:anchorId="4A1A43ED">
                <v:shape id="_x0000_i1035" type="#_x0000_t75" style="width:54.75pt;height:30.75pt" o:ole="">
                  <v:imagedata r:id="rId24" o:title=""/>
                </v:shape>
                <o:OLEObject Type="Embed" ProgID="Equation.DSMT4" ShapeID="_x0000_i1035" DrawAspect="Content" ObjectID="_1798395404" r:id="rId26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مستمرة على المجال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6CACAA72">
                <v:shape id="_x0000_i1036" type="#_x0000_t75" style="width:39.75pt;height:20.25pt" o:ole="">
                  <v:imagedata r:id="rId11" o:title=""/>
                </v:shape>
                <o:OLEObject Type="Embed" ProgID="Equation.DSMT4" ShapeID="_x0000_i1036" DrawAspect="Content" ObjectID="_1798395405" r:id="rId27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فهي تقبل إذن دوالا أصلية على هذا المجال </w:t>
            </w:r>
            <w:r w:rsidRPr="00744DB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وتقبل</w: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بصفة خاصة دالة أصلية وحيدة تأخذ القيمة</w:t>
            </w:r>
            <w:r w:rsidRPr="00744DB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713BEF7">
                <v:shape id="_x0000_i1037" type="#_x0000_t75" style="width:9.75pt;height:14.25pt" o:ole="">
                  <v:imagedata r:id="rId28" o:title=""/>
                </v:shape>
                <o:OLEObject Type="Embed" ProgID="Equation.DSMT4" ShapeID="_x0000_i1037" DrawAspect="Content" ObjectID="_1798395406" r:id="rId29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 أجل القيمة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39" w:dyaOrig="260" w14:anchorId="0B91E4C6">
                <v:shape id="_x0000_i1038" type="#_x0000_t75" style="width:6.75pt;height:12.75pt" o:ole="">
                  <v:imagedata r:id="rId30" o:title=""/>
                </v:shape>
                <o:OLEObject Type="Embed" ProgID="Equation.DSMT4" ShapeID="_x0000_i1038" DrawAspect="Content" ObjectID="_1798395407" r:id="rId31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للمتغير.</w:t>
            </w:r>
          </w:p>
          <w:p w14:paraId="5EB50EDA" w14:textId="77777777" w:rsidR="004D750C" w:rsidRDefault="004D750C" w:rsidP="00744DB6">
            <w:pPr>
              <w:bidi/>
              <w:jc w:val="both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4BF53AB" w14:textId="24D6C7A0" w:rsidR="00744DB6" w:rsidRDefault="00744DB6" w:rsidP="004D750C">
            <w:pPr>
              <w:shd w:val="clear" w:color="auto" w:fill="FDE9D9" w:themeFill="accent6" w:themeFillTint="33"/>
              <w:bidi/>
              <w:jc w:val="both"/>
              <w:rPr>
                <w:rFonts w:ascii="Amiri" w:hAnsi="Amiri" w:cs="Amiri"/>
                <w:sz w:val="28"/>
                <w:szCs w:val="28"/>
                <w:rtl/>
              </w:rPr>
            </w:pPr>
            <w:r w:rsidRPr="00744DB6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تعريف:</w:t>
            </w:r>
            <w:r w:rsidRPr="00744DB6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</w:p>
          <w:p w14:paraId="497695DD" w14:textId="0918F807" w:rsidR="00744DB6" w:rsidRDefault="00744DB6" w:rsidP="004D750C">
            <w:pPr>
              <w:shd w:val="clear" w:color="auto" w:fill="FDE9D9" w:themeFill="accent6" w:themeFillTint="33"/>
              <w:bidi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</w:rPr>
              <w:t>تسمى الدالة الأصلية للدالة</w:t>
            </w:r>
            <w:r w:rsidRPr="00744DB6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780" w:dyaOrig="620" w14:anchorId="770227A3">
                <v:shape id="_x0000_i1039" type="#_x0000_t75" style="width:39pt;height:30.75pt" o:ole="">
                  <v:imagedata r:id="rId32" o:title=""/>
                </v:shape>
                <o:OLEObject Type="Embed" ProgID="Equation.DSMT4" ShapeID="_x0000_i1039" DrawAspect="Content" ObjectID="_1798395408" r:id="rId33"/>
              </w:object>
            </w:r>
            <w:r w:rsidRPr="00744DB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والتي</w: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تنعدم عند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39" w:dyaOrig="260" w14:anchorId="28B7A2C2">
                <v:shape id="_x0000_i1040" type="#_x0000_t75" style="width:6.75pt;height:12.75pt" o:ole="">
                  <v:imagedata r:id="rId30" o:title=""/>
                </v:shape>
                <o:OLEObject Type="Embed" ProgID="Equation.DSMT4" ShapeID="_x0000_i1040" DrawAspect="Content" ObjectID="_1798395409" r:id="rId34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دالة اللوغاريتم النيبيري </w:t>
            </w:r>
            <w:r w:rsidRPr="00744DB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ونرمز</w: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إليها ب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ـ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60" w:dyaOrig="260" w14:anchorId="27EBC0C6">
                <v:shape id="_x0000_i1041" type="#_x0000_t75" style="width:12.75pt;height:12.75pt" o:ole="">
                  <v:imagedata r:id="rId35" o:title=""/>
                </v:shape>
                <o:OLEObject Type="Embed" ProgID="Equation.DSMT4" ShapeID="_x0000_i1041" DrawAspect="Content" ObjectID="_1798395410" r:id="rId36"/>
              </w:object>
            </w:r>
          </w:p>
          <w:p w14:paraId="07B3DD45" w14:textId="77777777" w:rsidR="004D750C" w:rsidRPr="00744DB6" w:rsidRDefault="004D750C" w:rsidP="004D750C">
            <w:pPr>
              <w:bidi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5601573" w14:textId="77777777" w:rsidR="00744DB6" w:rsidRPr="00744DB6" w:rsidRDefault="00744DB6" w:rsidP="00744DB6">
            <w:pPr>
              <w:numPr>
                <w:ilvl w:val="1"/>
                <w:numId w:val="27"/>
              </w:numPr>
              <w:tabs>
                <w:tab w:val="clear" w:pos="1440"/>
                <w:tab w:val="num" w:pos="915"/>
              </w:tabs>
              <w:bidi/>
              <w:ind w:left="631"/>
              <w:jc w:val="both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عبر من أجل كل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1A4F2CAC">
                <v:shape id="_x0000_i1042" type="#_x0000_t75" style="width:12pt;height:9.75pt" o:ole="">
                  <v:imagedata r:id="rId37" o:title=""/>
                </v:shape>
                <o:OLEObject Type="Embed" ProgID="Equation.DSMT4" ShapeID="_x0000_i1042" DrawAspect="Content" ObjectID="_1798395411" r:id="rId38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6A71738F">
                <v:shape id="_x0000_i1043" type="#_x0000_t75" style="width:39.75pt;height:20.25pt" o:ole="">
                  <v:imagedata r:id="rId11" o:title=""/>
                </v:shape>
                <o:OLEObject Type="Embed" ProgID="Equation.DSMT4" ShapeID="_x0000_i1043" DrawAspect="Content" ObjectID="_1798395412" r:id="rId39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عن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639" w:dyaOrig="400" w14:anchorId="1D6B342E">
                <v:shape id="_x0000_i1044" type="#_x0000_t75" style="width:32.25pt;height:20.25pt" o:ole="">
                  <v:imagedata r:id="rId40" o:title=""/>
                </v:shape>
                <o:OLEObject Type="Embed" ProgID="Equation.DSMT4" ShapeID="_x0000_i1044" DrawAspect="Content" ObjectID="_1798395413" r:id="rId41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باستعمال التكامل.</w:t>
            </w:r>
          </w:p>
          <w:p w14:paraId="3223D8A3" w14:textId="77777777" w:rsidR="00744DB6" w:rsidRPr="00744DB6" w:rsidRDefault="00744DB6" w:rsidP="00744DB6">
            <w:pPr>
              <w:numPr>
                <w:ilvl w:val="1"/>
                <w:numId w:val="27"/>
              </w:numPr>
              <w:tabs>
                <w:tab w:val="clear" w:pos="1440"/>
                <w:tab w:val="num" w:pos="915"/>
              </w:tabs>
              <w:bidi/>
              <w:ind w:left="631"/>
              <w:jc w:val="both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عين قيمة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60" w:dyaOrig="400" w14:anchorId="34BD8C86">
                <v:shape id="_x0000_i1045" type="#_x0000_t75" style="width:27.75pt;height:20.25pt" o:ole="">
                  <v:imagedata r:id="rId42" o:title=""/>
                </v:shape>
                <o:OLEObject Type="Embed" ProgID="Equation.DSMT4" ShapeID="_x0000_i1045" DrawAspect="Content" ObjectID="_1798395414" r:id="rId43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43AA25C" w14:textId="77777777" w:rsidR="00744DB6" w:rsidRPr="00744DB6" w:rsidRDefault="00744DB6" w:rsidP="00744DB6">
            <w:pPr>
              <w:numPr>
                <w:ilvl w:val="1"/>
                <w:numId w:val="27"/>
              </w:numPr>
              <w:tabs>
                <w:tab w:val="clear" w:pos="1440"/>
                <w:tab w:val="num" w:pos="915"/>
              </w:tabs>
              <w:bidi/>
              <w:ind w:left="631"/>
              <w:jc w:val="both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من أجل كل</w:t>
            </w:r>
            <w:r w:rsidRPr="00744DB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66C4B2EA">
                <v:shape id="_x0000_i1046" type="#_x0000_t75" style="width:12pt;height:9.75pt" o:ole="">
                  <v:imagedata r:id="rId37" o:title=""/>
                </v:shape>
                <o:OLEObject Type="Embed" ProgID="Equation.DSMT4" ShapeID="_x0000_i1046" DrawAspect="Content" ObjectID="_1798395415" r:id="rId44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2310AABA">
                <v:shape id="_x0000_i1047" type="#_x0000_t75" style="width:39.75pt;height:20.25pt" o:ole="">
                  <v:imagedata r:id="rId11" o:title=""/>
                </v:shape>
                <o:OLEObject Type="Embed" ProgID="Equation.DSMT4" ShapeID="_x0000_i1047" DrawAspect="Content" ObjectID="_1798395416" r:id="rId45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عين عبارة الدالة المشتقة للدالة: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160" w:dyaOrig="400" w14:anchorId="517274BD">
                <v:shape id="_x0000_i1048" type="#_x0000_t75" style="width:57.75pt;height:20.25pt" o:ole="">
                  <v:imagedata r:id="rId46" o:title=""/>
                </v:shape>
                <o:OLEObject Type="Embed" ProgID="Equation.DSMT4" ShapeID="_x0000_i1048" DrawAspect="Content" ObjectID="_1798395417" r:id="rId47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78735F49" w14:textId="77777777" w:rsidR="00744DB6" w:rsidRPr="00744DB6" w:rsidRDefault="00744DB6" w:rsidP="00744DB6">
            <w:pPr>
              <w:numPr>
                <w:ilvl w:val="1"/>
                <w:numId w:val="27"/>
              </w:numPr>
              <w:tabs>
                <w:tab w:val="clear" w:pos="1440"/>
                <w:tab w:val="num" w:pos="915"/>
              </w:tabs>
              <w:bidi/>
              <w:ind w:left="631"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استنتج اتجاه تغير الدالة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160" w:dyaOrig="400" w14:anchorId="2EF56854">
                <v:shape id="_x0000_i1049" type="#_x0000_t75" style="width:57.75pt;height:20.25pt" o:ole="">
                  <v:imagedata r:id="rId46" o:title=""/>
                </v:shape>
                <o:OLEObject Type="Embed" ProgID="Equation.DSMT4" ShapeID="_x0000_i1049" DrawAspect="Content" ObjectID="_1798395418" r:id="rId48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المجال </w:t>
            </w:r>
            <w:r w:rsidRPr="00744DB6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17B0270D">
                <v:shape id="_x0000_i1050" type="#_x0000_t75" style="width:39.75pt;height:20.25pt" o:ole="">
                  <v:imagedata r:id="rId11" o:title=""/>
                </v:shape>
                <o:OLEObject Type="Embed" ProgID="Equation.DSMT4" ShapeID="_x0000_i1050" DrawAspect="Content" ObjectID="_1798395419" r:id="rId49"/>
              </w:object>
            </w:r>
            <w:r w:rsidRPr="00744DB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31F9A4AC" w14:textId="77777777" w:rsidR="00442EF8" w:rsidRPr="00442EF8" w:rsidRDefault="00442EF8" w:rsidP="00442EF8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12F1A19" w14:textId="77777777" w:rsidR="00442EF8" w:rsidRPr="00442EF8" w:rsidRDefault="00442EF8" w:rsidP="004D750C">
            <w:pPr>
              <w:shd w:val="clear" w:color="auto" w:fill="FDE9D9" w:themeFill="accent6" w:themeFillTint="33"/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تعريف:</w:t>
            </w:r>
          </w:p>
          <w:p w14:paraId="522E234F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الدالة الأًصلية للدالة </w:t>
            </w:r>
            <w:r w:rsidRPr="00442EF8">
              <w:rPr>
                <w:rFonts w:ascii="Amiri" w:hAnsi="Amiri" w:cs="Amiri"/>
                <w:position w:val="-24"/>
                <w:sz w:val="28"/>
                <w:szCs w:val="28"/>
              </w:rPr>
              <w:object w:dxaOrig="700" w:dyaOrig="620" w14:anchorId="2D647026">
                <v:shape id="_x0000_i1051" type="#_x0000_t75" style="width:35.25pt;height:30.75pt" o:ole="">
                  <v:imagedata r:id="rId50" o:title=""/>
                </v:shape>
                <o:OLEObject Type="Embed" ProgID="Equation.DSMT4" ShapeID="_x0000_i1051" DrawAspect="Content" ObjectID="_1798395420" r:id="rId51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12F3CB2">
                <v:shape id="_x0000_i1052" type="#_x0000_t75" style="width:36.75pt;height:20.25pt" o:ole="">
                  <v:imagedata r:id="rId52" o:title=""/>
                </v:shape>
                <o:OLEObject Type="Embed" ProgID="Equation.DSMT4" ShapeID="_x0000_i1052" DrawAspect="Content" ObjectID="_1798395421" r:id="rId53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التي تنعدم من أجل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520" w:dyaOrig="279" w14:anchorId="0C3838CE">
                <v:shape id="_x0000_i1053" type="#_x0000_t75" style="width:26.25pt;height:14.25pt" o:ole="">
                  <v:imagedata r:id="rId54" o:title=""/>
                </v:shape>
                <o:OLEObject Type="Embed" ProgID="Equation.DSMT4" ShapeID="_x0000_i1053" DrawAspect="Content" ObjectID="_1798395422" r:id="rId55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تسمى دالة اللوغاريتم النيبيري ونرمز لها بالرمز </w:t>
            </w:r>
            <w:r w:rsidRPr="00442EF8">
              <w:rPr>
                <w:rFonts w:ascii="Amiri" w:hAnsi="Amiri" w:cs="Amiri"/>
                <w:sz w:val="28"/>
                <w:szCs w:val="28"/>
              </w:rPr>
              <w:t>ln</w: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4F0D7241" w14:textId="77777777" w:rsid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4258555" w14:textId="13AB38BD" w:rsidR="00744DB6" w:rsidRDefault="004D7A40" w:rsidP="004D7A40">
            <w:pPr>
              <w:tabs>
                <w:tab w:val="left" w:pos="1134"/>
                <w:tab w:val="left" w:pos="5514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sz w:val="28"/>
                <w:szCs w:val="28"/>
                <w:rtl/>
              </w:rPr>
              <w:lastRenderedPageBreak/>
              <w:tab/>
            </w:r>
            <w:r>
              <w:rPr>
                <w:rFonts w:ascii="Amiri" w:hAnsi="Amiri" w:cs="Amiri"/>
                <w:sz w:val="28"/>
                <w:szCs w:val="28"/>
                <w:rtl/>
              </w:rPr>
              <w:tab/>
            </w:r>
          </w:p>
          <w:p w14:paraId="51E4F84F" w14:textId="77777777" w:rsidR="00442EF8" w:rsidRPr="00442EF8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 w:rsidRPr="00442EF8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 xml:space="preserve">ترميز: </w:t>
            </w:r>
          </w:p>
          <w:p w14:paraId="5816E097" w14:textId="77777777" w:rsidR="00442EF8" w:rsidRPr="00442EF8" w:rsidRDefault="00442EF8" w:rsidP="00442EF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noProof/>
                <w:sz w:val="28"/>
                <w:szCs w:val="28"/>
                <w:lang w:bidi="ar-DZ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نرمز إلى اللوغاريتم النيبيري لعدد </w:t>
            </w:r>
            <w:r w:rsidRPr="00442EF8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40" w:dyaOrig="200" w14:anchorId="63E7FCE5">
                <v:shape id="_x0000_i1054" type="#_x0000_t75" style="width:12pt;height:9.75pt" o:ole="">
                  <v:imagedata r:id="rId56" o:title=""/>
                </v:shape>
                <o:OLEObject Type="Embed" ProgID="Equation.DSMT4" ShapeID="_x0000_i1054" DrawAspect="Content" ObjectID="_1798395423" r:id="rId57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55DDBC29">
                <v:shape id="_x0000_i1055" type="#_x0000_t75" style="width:39.75pt;height:20.25pt" o:ole="">
                  <v:imagedata r:id="rId11" o:title=""/>
                </v:shape>
                <o:OLEObject Type="Embed" ProgID="Equation.DSMT4" ShapeID="_x0000_i1055" DrawAspect="Content" ObjectID="_1798395424" r:id="rId58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 بـِ </w:t>
            </w:r>
            <w:r w:rsidRPr="00442EF8">
              <w:rPr>
                <w:rFonts w:ascii="Amiri" w:hAnsi="Amiri" w:cs="Amiri"/>
                <w:noProof/>
                <w:position w:val="-14"/>
                <w:sz w:val="28"/>
                <w:szCs w:val="28"/>
                <w:lang w:bidi="ar-DZ"/>
              </w:rPr>
              <w:object w:dxaOrig="639" w:dyaOrig="400" w14:anchorId="368866AF">
                <v:shape id="_x0000_i1056" type="#_x0000_t75" style="width:32.25pt;height:20.25pt" o:ole="">
                  <v:imagedata r:id="rId59" o:title=""/>
                </v:shape>
                <o:OLEObject Type="Embed" ProgID="Equation.DSMT4" ShapeID="_x0000_i1056" DrawAspect="Content" ObjectID="_1798395425" r:id="rId60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 و أحيانا </w:t>
            </w:r>
            <w:r w:rsidRPr="00442EF8">
              <w:rPr>
                <w:rFonts w:ascii="Amiri" w:hAnsi="Amiri" w:cs="Amiri"/>
                <w:noProof/>
                <w:position w:val="-4"/>
                <w:sz w:val="28"/>
                <w:szCs w:val="28"/>
                <w:lang w:bidi="ar-DZ"/>
              </w:rPr>
              <w:object w:dxaOrig="460" w:dyaOrig="260" w14:anchorId="29D80FBB">
                <v:shape id="_x0000_i1057" type="#_x0000_t75" style="width:23.25pt;height:12.75pt" o:ole="">
                  <v:imagedata r:id="rId61" o:title=""/>
                </v:shape>
                <o:OLEObject Type="Embed" ProgID="Equation.DSMT4" ShapeID="_x0000_i1057" DrawAspect="Content" ObjectID="_1798395426" r:id="rId62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>.</w:t>
            </w:r>
          </w:p>
          <w:p w14:paraId="00B2DE4C" w14:textId="77777777" w:rsidR="00442EF8" w:rsidRPr="00442EF8" w:rsidRDefault="00442EF8" w:rsidP="00442EF8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 من أجل كل</w:t>
            </w:r>
            <w:r w:rsidRPr="00442EF8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40" w:dyaOrig="200" w14:anchorId="60E04FB3">
                <v:shape id="_x0000_i1058" type="#_x0000_t75" style="width:12pt;height:9.75pt" o:ole="">
                  <v:imagedata r:id="rId56" o:title=""/>
                </v:shape>
                <o:OLEObject Type="Embed" ProgID="Equation.DSMT4" ShapeID="_x0000_i1058" DrawAspect="Content" ObjectID="_1798395427" r:id="rId63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185E6CE8">
                <v:shape id="_x0000_i1059" type="#_x0000_t75" style="width:39.75pt;height:20.25pt" o:ole="">
                  <v:imagedata r:id="rId11" o:title=""/>
                </v:shape>
                <o:OLEObject Type="Embed" ProgID="Equation.DSMT4" ShapeID="_x0000_i1059" DrawAspect="Content" ObjectID="_1798395428" r:id="rId64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، </w:t>
            </w:r>
            <w:r w:rsidRPr="00442EF8">
              <w:rPr>
                <w:rFonts w:ascii="Amiri" w:hAnsi="Amiri" w:cs="Amiri"/>
                <w:noProof/>
                <w:position w:val="-30"/>
                <w:sz w:val="28"/>
                <w:szCs w:val="28"/>
                <w:lang w:bidi="ar-DZ"/>
              </w:rPr>
              <w:object w:dxaOrig="1400" w:dyaOrig="740" w14:anchorId="7984C2D0">
                <v:shape id="_x0000_i1060" type="#_x0000_t75" style="width:69.75pt;height:36.75pt" o:ole="">
                  <v:imagedata r:id="rId65" o:title=""/>
                </v:shape>
                <o:OLEObject Type="Embed" ProgID="Equation.DSMT4" ShapeID="_x0000_i1060" DrawAspect="Content" ObjectID="_1798395429" r:id="rId66"/>
              </w:object>
            </w:r>
          </w:p>
          <w:p w14:paraId="6906AA20" w14:textId="77777777" w:rsidR="00442EF8" w:rsidRPr="00442EF8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مثال:</w:t>
            </w:r>
          </w:p>
          <w:p w14:paraId="672798A2" w14:textId="77777777" w:rsidR="004D750C" w:rsidRDefault="004D750C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FB98763" w14:textId="28913EEB" w:rsidR="00442EF8" w:rsidRPr="00442EF8" w:rsidRDefault="00442EF8" w:rsidP="004D750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1300" w:dyaOrig="279" w14:anchorId="7532B127">
                <v:shape id="_x0000_i1061" type="#_x0000_t75" style="width:65.25pt;height:14.25pt" o:ole="">
                  <v:imagedata r:id="rId67" o:title=""/>
                </v:shape>
                <o:OLEObject Type="Embed" ProgID="Equation.DSMT4" ShapeID="_x0000_i1061" DrawAspect="Content" ObjectID="_1798395430" r:id="rId68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، 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1280" w:dyaOrig="279" w14:anchorId="34C30E4B">
                <v:shape id="_x0000_i1062" type="#_x0000_t75" style="width:63.75pt;height:14.25pt" o:ole="">
                  <v:imagedata r:id="rId69" o:title=""/>
                </v:shape>
                <o:OLEObject Type="Embed" ProgID="Equation.DSMT4" ShapeID="_x0000_i1062" DrawAspect="Content" ObjectID="_1798395431" r:id="rId70"/>
              </w:object>
            </w:r>
          </w:p>
          <w:p w14:paraId="4776A5F1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DC8F893" w14:textId="77777777" w:rsidR="00442EF8" w:rsidRPr="00442EF8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خواص:</w:t>
            </w:r>
          </w:p>
          <w:p w14:paraId="11F4FA12" w14:textId="77777777" w:rsidR="00442EF8" w:rsidRPr="00442EF8" w:rsidRDefault="00442EF8" w:rsidP="00442EF8">
            <w:pPr>
              <w:numPr>
                <w:ilvl w:val="0"/>
                <w:numId w:val="25"/>
              </w:numPr>
              <w:bidi/>
              <w:rPr>
                <w:rFonts w:ascii="Amiri" w:hAnsi="Amiri" w:cs="Amiri"/>
                <w:noProof/>
                <w:sz w:val="28"/>
                <w:szCs w:val="28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من التعريف لدينا: </w:t>
            </w:r>
            <w:r w:rsidRPr="00442EF8">
              <w:rPr>
                <w:rFonts w:ascii="Amiri" w:hAnsi="Amiri" w:cs="Amiri"/>
                <w:noProof/>
                <w:position w:val="-14"/>
                <w:sz w:val="28"/>
                <w:szCs w:val="28"/>
              </w:rPr>
              <w:object w:dxaOrig="920" w:dyaOrig="400" w14:anchorId="3A082717">
                <v:shape id="_x0000_i1063" type="#_x0000_t75" style="width:45.75pt;height:20.25pt" o:ole="">
                  <v:imagedata r:id="rId71" o:title=""/>
                </v:shape>
                <o:OLEObject Type="Embed" ProgID="Equation.DSMT4" ShapeID="_x0000_i1063" DrawAspect="Content" ObjectID="_1798395432" r:id="rId72"/>
              </w:object>
            </w:r>
          </w:p>
          <w:p w14:paraId="7E2A2FC5" w14:textId="77777777" w:rsidR="00442EF8" w:rsidRPr="00442EF8" w:rsidRDefault="00442EF8" w:rsidP="00442EF8">
            <w:pPr>
              <w:numPr>
                <w:ilvl w:val="0"/>
                <w:numId w:val="25"/>
              </w:numPr>
              <w:bidi/>
              <w:rPr>
                <w:rFonts w:ascii="Amiri" w:hAnsi="Amiri" w:cs="Amiri"/>
                <w:noProof/>
                <w:sz w:val="28"/>
                <w:szCs w:val="28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>الدالة اللوغاريتم النيبيري قابلة للاشتقاق على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65D08102">
                <v:shape id="_x0000_i1064" type="#_x0000_t75" style="width:39.75pt;height:20.25pt" o:ole="">
                  <v:imagedata r:id="rId11" o:title=""/>
                </v:shape>
                <o:OLEObject Type="Embed" ProgID="Equation.DSMT4" ShapeID="_x0000_i1064" DrawAspect="Content" ObjectID="_1798395433" r:id="rId73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>و لدينا من أجل كل</w:t>
            </w:r>
            <w:r w:rsidRPr="00442EF8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40" w:dyaOrig="200" w14:anchorId="0AF219E6">
                <v:shape id="_x0000_i1065" type="#_x0000_t75" style="width:12pt;height:9.75pt" o:ole="">
                  <v:imagedata r:id="rId56" o:title=""/>
                </v:shape>
                <o:OLEObject Type="Embed" ProgID="Equation.DSMT4" ShapeID="_x0000_i1065" DrawAspect="Content" ObjectID="_1798395434" r:id="rId74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04D83CD0">
                <v:shape id="_x0000_i1066" type="#_x0000_t75" style="width:39.75pt;height:20.25pt" o:ole="">
                  <v:imagedata r:id="rId11" o:title=""/>
                </v:shape>
                <o:OLEObject Type="Embed" ProgID="Equation.DSMT4" ShapeID="_x0000_i1066" DrawAspect="Content" ObjectID="_1798395435" r:id="rId75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، </w:t>
            </w:r>
            <w:r w:rsidRPr="00442EF8">
              <w:rPr>
                <w:rFonts w:ascii="Amiri" w:hAnsi="Amiri" w:cs="Amiri"/>
                <w:noProof/>
                <w:position w:val="-24"/>
                <w:sz w:val="28"/>
                <w:szCs w:val="28"/>
                <w:lang w:bidi="ar-DZ"/>
              </w:rPr>
              <w:object w:dxaOrig="1340" w:dyaOrig="620" w14:anchorId="76A1AA23">
                <v:shape id="_x0000_i1067" type="#_x0000_t75" style="width:66.75pt;height:30.75pt" o:ole="">
                  <v:imagedata r:id="rId76" o:title=""/>
                </v:shape>
                <o:OLEObject Type="Embed" ProgID="Equation.DSMT4" ShapeID="_x0000_i1067" DrawAspect="Content" ObjectID="_1798395436" r:id="rId77"/>
              </w:object>
            </w:r>
          </w:p>
          <w:p w14:paraId="3377915A" w14:textId="77777777" w:rsidR="00442EF8" w:rsidRPr="00442EF8" w:rsidRDefault="00442EF8" w:rsidP="00442EF8">
            <w:pPr>
              <w:numPr>
                <w:ilvl w:val="0"/>
                <w:numId w:val="25"/>
              </w:numPr>
              <w:bidi/>
              <w:rPr>
                <w:rFonts w:ascii="Amiri" w:hAnsi="Amiri" w:cs="Amiri"/>
                <w:noProof/>
                <w:sz w:val="28"/>
                <w:szCs w:val="28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من أجل </w: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>كل</w:t>
            </w:r>
            <w:r w:rsidRPr="00442EF8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40" w:dyaOrig="200" w14:anchorId="3308F1DC">
                <v:shape id="_x0000_i1068" type="#_x0000_t75" style="width:12pt;height:9.75pt" o:ole="">
                  <v:imagedata r:id="rId56" o:title=""/>
                </v:shape>
                <o:OLEObject Type="Embed" ProgID="Equation.DSMT4" ShapeID="_x0000_i1068" DrawAspect="Content" ObjectID="_1798395437" r:id="rId78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7933432F">
                <v:shape id="_x0000_i1069" type="#_x0000_t75" style="width:39.75pt;height:20.25pt" o:ole="">
                  <v:imagedata r:id="rId11" o:title=""/>
                </v:shape>
                <o:OLEObject Type="Embed" ProgID="Equation.DSMT4" ShapeID="_x0000_i1069" DrawAspect="Content" ObjectID="_1798395438" r:id="rId79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، </w:t>
            </w:r>
            <w:r w:rsidRPr="00442EF8">
              <w:rPr>
                <w:rFonts w:ascii="Amiri" w:hAnsi="Amiri" w:cs="Amiri"/>
                <w:noProof/>
                <w:position w:val="-24"/>
                <w:sz w:val="28"/>
                <w:szCs w:val="28"/>
                <w:lang w:bidi="ar-DZ"/>
              </w:rPr>
              <w:object w:dxaOrig="620" w:dyaOrig="620" w14:anchorId="3EA5601B">
                <v:shape id="_x0000_i1070" type="#_x0000_t75" style="width:30.75pt;height:30.75pt" o:ole="">
                  <v:imagedata r:id="rId80" o:title=""/>
                </v:shape>
                <o:OLEObject Type="Embed" ProgID="Equation.DSMT4" ShapeID="_x0000_i1070" DrawAspect="Content" ObjectID="_1798395439" r:id="rId81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 و منه الدالة </w: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" 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964B35D">
                <v:shape id="_x0000_i1071" type="#_x0000_t75" style="width:12.75pt;height:12.75pt" o:ole="">
                  <v:imagedata r:id="rId82" o:title=""/>
                </v:shape>
                <o:OLEObject Type="Embed" ProgID="Equation.DSMT4" ShapeID="_x0000_i1071" DrawAspect="Content" ObjectID="_1798395440" r:id="rId83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" متزايدة تماما على المجال</w: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5741E288">
                <v:shape id="_x0000_i1072" type="#_x0000_t75" style="width:39.75pt;height:20.25pt" o:ole="">
                  <v:imagedata r:id="rId11" o:title=""/>
                </v:shape>
                <o:OLEObject Type="Embed" ProgID="Equation.DSMT4" ShapeID="_x0000_i1072" DrawAspect="Content" ObjectID="_1798395441" r:id="rId84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880"/>
              <w:gridCol w:w="921"/>
            </w:tblGrid>
            <w:tr w:rsidR="00442EF8" w:rsidRPr="00442EF8" w14:paraId="26B91B60" w14:textId="77777777" w:rsidTr="005C6BA7">
              <w:trPr>
                <w:jc w:val="center"/>
              </w:trPr>
              <w:tc>
                <w:tcPr>
                  <w:tcW w:w="2880" w:type="dxa"/>
                  <w:shd w:val="clear" w:color="auto" w:fill="CCFFCC"/>
                </w:tcPr>
                <w:p w14:paraId="0D0FFC0C" w14:textId="058DC7B6" w:rsidR="00442EF8" w:rsidRPr="00442EF8" w:rsidRDefault="00442EF8" w:rsidP="00442EF8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380" w:dyaOrig="220" w14:anchorId="159C5CE4">
                      <v:shape id="_x0000_i1073" type="#_x0000_t75" style="width:18.75pt;height:11.25pt" o:ole="">
                        <v:imagedata r:id="rId85" o:title=""/>
                      </v:shape>
                      <o:OLEObject Type="Embed" ProgID="Equation.DSMT4" ShapeID="_x0000_i1073" DrawAspect="Content" ObjectID="_1798395442" r:id="rId86"/>
                    </w:object>
                  </w: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</w:t>
                  </w: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139" w:dyaOrig="260" w14:anchorId="2AA4565E">
                      <v:shape id="_x0000_i1074" type="#_x0000_t75" style="width:6.75pt;height:12.75pt" o:ole="">
                        <v:imagedata r:id="rId87" o:title=""/>
                      </v:shape>
                      <o:OLEObject Type="Embed" ProgID="Equation.DSMT4" ShapeID="_x0000_i1074" DrawAspect="Content" ObjectID="_1798395443" r:id="rId88"/>
                    </w:object>
                  </w: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</w:t>
                  </w:r>
                  <w:r w:rsidRPr="00442EF8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200" w:dyaOrig="279" w14:anchorId="7D922F2F">
                      <v:shape id="_x0000_i1075" type="#_x0000_t75" style="width:9.75pt;height:14.25pt" o:ole="">
                        <v:imagedata r:id="rId89" o:title=""/>
                      </v:shape>
                      <o:OLEObject Type="Embed" ProgID="Equation.DSMT4" ShapeID="_x0000_i1075" DrawAspect="Content" ObjectID="_1798395444" r:id="rId90"/>
                    </w:objec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3944FD60" w14:textId="77777777" w:rsidR="00442EF8" w:rsidRPr="00442EF8" w:rsidRDefault="00442EF8" w:rsidP="00442EF8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240" w:dyaOrig="200" w14:anchorId="6C291283">
                      <v:shape id="_x0000_i1076" type="#_x0000_t75" style="width:12pt;height:9.75pt" o:ole="">
                        <v:imagedata r:id="rId91" o:title=""/>
                      </v:shape>
                      <o:OLEObject Type="Embed" ProgID="Equation.DSMT4" ShapeID="_x0000_i1076" DrawAspect="Content" ObjectID="_1798395445" r:id="rId92"/>
                    </w:object>
                  </w:r>
                </w:p>
              </w:tc>
            </w:tr>
            <w:tr w:rsidR="00442EF8" w:rsidRPr="00442EF8" w14:paraId="1FF3B432" w14:textId="77777777" w:rsidTr="005C6BA7">
              <w:trPr>
                <w:jc w:val="center"/>
              </w:trPr>
              <w:tc>
                <w:tcPr>
                  <w:tcW w:w="2880" w:type="dxa"/>
                </w:tcPr>
                <w:p w14:paraId="265C0100" w14:textId="77777777" w:rsidR="00442EF8" w:rsidRPr="00442EF8" w:rsidRDefault="00442EF8" w:rsidP="00442EF8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    +</w: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329F2FA6" w14:textId="77777777" w:rsidR="00442EF8" w:rsidRPr="00442EF8" w:rsidRDefault="00442EF8" w:rsidP="00442EF8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14"/>
                      <w:sz w:val="28"/>
                      <w:szCs w:val="28"/>
                    </w:rPr>
                    <w:object w:dxaOrig="700" w:dyaOrig="400" w14:anchorId="7EB80FEA">
                      <v:shape id="_x0000_i1077" type="#_x0000_t75" style="width:35.25pt;height:20.25pt" o:ole="">
                        <v:imagedata r:id="rId93" o:title=""/>
                      </v:shape>
                      <o:OLEObject Type="Embed" ProgID="Equation.DSMT4" ShapeID="_x0000_i1077" DrawAspect="Content" ObjectID="_1798395446" r:id="rId94"/>
                    </w:object>
                  </w:r>
                </w:p>
              </w:tc>
            </w:tr>
            <w:tr w:rsidR="00442EF8" w:rsidRPr="00442EF8" w14:paraId="6DE750D4" w14:textId="77777777" w:rsidTr="004D750C">
              <w:trPr>
                <w:trHeight w:val="1176"/>
                <w:jc w:val="center"/>
              </w:trPr>
              <w:tc>
                <w:tcPr>
                  <w:tcW w:w="2880" w:type="dxa"/>
                </w:tcPr>
                <w:p w14:paraId="6354A12D" w14:textId="77777777" w:rsidR="00442EF8" w:rsidRPr="00442EF8" w:rsidRDefault="00442EF8" w:rsidP="00442EF8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5696" behindDoc="0" locked="0" layoutInCell="1" allowOverlap="1" wp14:anchorId="5838389B" wp14:editId="7FE081E0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-247015</wp:posOffset>
                            </wp:positionV>
                            <wp:extent cx="45719" cy="766445"/>
                            <wp:effectExtent l="0" t="0" r="12065" b="33655"/>
                            <wp:wrapNone/>
                            <wp:docPr id="2" name="Grou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719" cy="766445"/>
                                      <a:chOff x="7346" y="10682"/>
                                      <a:chExt cx="60" cy="1620"/>
                                    </a:xfrm>
                                  </wpg:grpSpPr>
                                  <wps:wsp>
                                    <wps:cNvPr id="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46" y="10682"/>
                                        <a:ext cx="0" cy="16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" name="Line 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06" y="10682"/>
                                        <a:ext cx="0" cy="16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710916C" id="Groupe 2" o:spid="_x0000_s1026" style="position:absolute;margin-left:15.25pt;margin-top:-19.45pt;width:3.6pt;height:60.35pt;z-index:251805696" coordorigin="7346,10682" coordsize="6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">
                            <v:line id="Line 4" o:spid="_x0000_s1027" style="position:absolute;visibility:visible;mso-wrap-style:square" from="7346,10682" to="7346,1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          <v:line id="Line 5" o:spid="_x0000_s1028" style="position:absolute;visibility:visible;mso-wrap-style:square" from="7406,10682" to="7406,1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    </v:group>
                        </w:pict>
                      </mc:Fallback>
                    </mc:AlternateContent>
                  </w:r>
                  <w:r w:rsidRPr="00442EF8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 wp14:anchorId="62E359F8" wp14:editId="46FF7901">
                            <wp:simplePos x="0" y="0"/>
                            <wp:positionH relativeFrom="column">
                              <wp:posOffset>297180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120140" cy="368935"/>
                            <wp:effectExtent l="13970" t="54610" r="37465" b="5080"/>
                            <wp:wrapNone/>
                            <wp:docPr id="1" name="Connecteur droi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120140" cy="3689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E7FDCD" id="Connecteur droit 1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4pt,11.95pt" to="111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">
                            <v:stroke endarrow="block"/>
                          </v:line>
                        </w:pict>
                      </mc:Fallback>
                    </mc:AlternateContent>
                  </w:r>
                </w:p>
                <w:p w14:paraId="756FD1CC" w14:textId="3E9DC1E8" w:rsidR="00442EF8" w:rsidRPr="00442EF8" w:rsidRDefault="00442EF8" w:rsidP="004D7A40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0</w: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5790ED2A" w14:textId="50B28A08" w:rsidR="00442EF8" w:rsidRPr="00442EF8" w:rsidRDefault="00442EF8" w:rsidP="00744DB6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460" w:dyaOrig="260" w14:anchorId="76478C99">
                      <v:shape id="_x0000_i1078" type="#_x0000_t75" style="width:23.25pt;height:12.75pt" o:ole="">
                        <v:imagedata r:id="rId95" o:title=""/>
                      </v:shape>
                      <o:OLEObject Type="Embed" ProgID="Equation.DSMT4" ShapeID="_x0000_i1078" DrawAspect="Content" ObjectID="_1798395447" r:id="rId96"/>
                    </w:object>
                  </w:r>
                </w:p>
              </w:tc>
            </w:tr>
          </w:tbl>
          <w:p w14:paraId="1D110033" w14:textId="77777777" w:rsidR="004D750C" w:rsidRDefault="004D750C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E14B66C" w14:textId="751761D4" w:rsidR="00442EF8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نتائج:</w:t>
            </w:r>
          </w:p>
          <w:p w14:paraId="46005FE2" w14:textId="77777777" w:rsidR="004D750C" w:rsidRPr="00442EF8" w:rsidRDefault="004D750C" w:rsidP="004D750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BA72C2B" w14:textId="77777777" w:rsidR="00442EF8" w:rsidRPr="00442EF8" w:rsidRDefault="00442EF8" w:rsidP="00442EF8">
            <w:pPr>
              <w:bidi/>
              <w:rPr>
                <w:rFonts w:ascii="Amiri" w:hAnsi="Amiri" w:cs="Amiri"/>
                <w:noProof/>
                <w:sz w:val="28"/>
                <w:szCs w:val="28"/>
              </w:rPr>
            </w:pP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>من أجل كل عددين حقيقيين</w:t>
            </w:r>
            <w:r w:rsidRPr="00442EF8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object w:dxaOrig="200" w:dyaOrig="220" w14:anchorId="31E9CEE1">
                <v:shape id="_x0000_i1079" type="#_x0000_t75" style="width:9.75pt;height:11.25pt" o:ole="">
                  <v:imagedata r:id="rId97" o:title=""/>
                </v:shape>
                <o:OLEObject Type="Embed" ProgID="Equation.DSMT4" ShapeID="_x0000_i1079" DrawAspect="Content" ObjectID="_1798395448" r:id="rId98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و</w:t>
            </w:r>
            <w:r w:rsidRPr="00442EF8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object w:dxaOrig="200" w:dyaOrig="279" w14:anchorId="71B26CF8">
                <v:shape id="_x0000_i1080" type="#_x0000_t75" style="width:9.75pt;height:14.25pt" o:ole="">
                  <v:imagedata r:id="rId99" o:title=""/>
                </v:shape>
                <o:OLEObject Type="Embed" ProgID="Equation.DSMT4" ShapeID="_x0000_i1080" DrawAspect="Content" ObjectID="_1798395449" r:id="rId100"/>
              </w:objec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650B6120">
                <v:shape id="_x0000_i1081" type="#_x0000_t75" style="width:39.75pt;height:20.25pt" o:ole="">
                  <v:imagedata r:id="rId101" o:title=""/>
                </v:shape>
                <o:OLEObject Type="Embed" ProgID="Equation.DSMT4" ShapeID="_x0000_i1081" DrawAspect="Content" ObjectID="_1798395450" r:id="rId10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:</w:t>
            </w:r>
            <w:r w:rsidRPr="00442EF8">
              <w:rPr>
                <w:rFonts w:ascii="Amiri" w:hAnsi="Amiri" w:cs="Amiri"/>
                <w:noProof/>
                <w:sz w:val="28"/>
                <w:szCs w:val="28"/>
                <w:rtl/>
              </w:rPr>
              <w:br/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            1)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0099EC5C">
                <v:shape id="_x0000_i1082" type="#_x0000_t75" style="width:50.25pt;height:14.25pt" o:ole="">
                  <v:imagedata r:id="rId103" o:title=""/>
                </v:shape>
                <o:OLEObject Type="Embed" ProgID="Equation.DSMT4" ShapeID="_x0000_i1082" DrawAspect="Content" ObjectID="_1798395451" r:id="rId104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يعني   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2C0D2FD5">
                <v:shape id="_x0000_i1083" type="#_x0000_t75" style="width:27.75pt;height:14.25pt" o:ole="">
                  <v:imagedata r:id="rId105" o:title=""/>
                </v:shape>
                <o:OLEObject Type="Embed" ProgID="Equation.DSMT4" ShapeID="_x0000_i1083" DrawAspect="Content" ObjectID="_1798395452" r:id="rId106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BDFF4DE" w14:textId="0CDA1735" w:rsidR="00744DB6" w:rsidRPr="00744DB6" w:rsidRDefault="00442EF8" w:rsidP="004D750C">
            <w:pPr>
              <w:bidi/>
              <w:ind w:left="360"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       2)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10F0D0E1">
                <v:shape id="_x0000_i1084" type="#_x0000_t75" style="width:50.25pt;height:14.25pt" o:ole="">
                  <v:imagedata r:id="rId107" o:title=""/>
                </v:shape>
                <o:OLEObject Type="Embed" ProgID="Equation.DSMT4" ShapeID="_x0000_i1084" DrawAspect="Content" ObjectID="_1798395453" r:id="rId108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يعني   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018A0632">
                <v:shape id="_x0000_i1085" type="#_x0000_t75" style="width:27.75pt;height:14.25pt" o:ole="">
                  <v:imagedata r:id="rId109" o:title=""/>
                </v:shape>
                <o:OLEObject Type="Embed" ProgID="Equation.DSMT4" ShapeID="_x0000_i1085" DrawAspect="Content" ObjectID="_1798395454" r:id="rId110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147539B" w14:textId="77777777" w:rsidR="00442EF8" w:rsidRPr="00442EF8" w:rsidRDefault="00442EF8" w:rsidP="004D750C">
            <w:pPr>
              <w:shd w:val="clear" w:color="auto" w:fill="FDE9D9" w:themeFill="accent6" w:themeFillTint="33"/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مثال: ت05 ص142</w:t>
            </w:r>
          </w:p>
          <w:p w14:paraId="785F2DBB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66A699F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71C5BB5">
                <v:shape id="_x0000_i1086" type="#_x0000_t75" style="width:12.75pt;height:12.75pt" o:ole="">
                  <v:imagedata r:id="rId111" o:title=""/>
                </v:shape>
                <o:OLEObject Type="Embed" ProgID="Equation.DSMT4" ShapeID="_x0000_i1086" DrawAspect="Content" ObjectID="_1798395455" r:id="rId11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المعادلات التالية:</w:t>
            </w:r>
          </w:p>
          <w:p w14:paraId="6B63015B" w14:textId="469A8595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Pr="00442EF8">
              <w:rPr>
                <w:rFonts w:ascii="Amiri" w:hAnsi="Amiri" w:cs="Amiri"/>
                <w:b/>
                <w:bCs/>
                <w:position w:val="-14"/>
                <w:sz w:val="28"/>
                <w:szCs w:val="28"/>
              </w:rPr>
              <w:object w:dxaOrig="1820" w:dyaOrig="400" w14:anchorId="05F6FF0B">
                <v:shape id="_x0000_i1087" type="#_x0000_t75" style="width:90.75pt;height:20.25pt" o:ole="">
                  <v:imagedata r:id="rId113" o:title=""/>
                </v:shape>
                <o:OLEObject Type="Embed" ProgID="Equation.DSMT4" ShapeID="_x0000_i1087" DrawAspect="Content" ObjectID="_1798395456" r:id="rId114"/>
              </w:objec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="004D750C" w:rsidRPr="00442EF8">
              <w:rPr>
                <w:rFonts w:ascii="Amiri" w:hAnsi="Amiri" w:cs="Amiri" w:hint="cs"/>
                <w:b/>
                <w:bCs/>
                <w:sz w:val="28"/>
                <w:szCs w:val="28"/>
                <w:rtl/>
              </w:rPr>
              <w:t xml:space="preserve"> ،</w: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 </w: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2) </w:t>
            </w:r>
            <w:r w:rsidRPr="00442EF8">
              <w:rPr>
                <w:rFonts w:ascii="Amiri" w:hAnsi="Amiri" w:cs="Amiri"/>
                <w:b/>
                <w:bCs/>
                <w:position w:val="-16"/>
                <w:sz w:val="28"/>
                <w:szCs w:val="28"/>
              </w:rPr>
              <w:object w:dxaOrig="2079" w:dyaOrig="440" w14:anchorId="6FA30CE1">
                <v:shape id="_x0000_i1088" type="#_x0000_t75" style="width:104.25pt;height:21.75pt" o:ole="">
                  <v:imagedata r:id="rId115" o:title=""/>
                </v:shape>
                <o:OLEObject Type="Embed" ProgID="Equation.DSMT4" ShapeID="_x0000_i1088" DrawAspect="Content" ObjectID="_1798395457" r:id="rId116"/>
              </w:objec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="004D750C" w:rsidRPr="00442EF8">
              <w:rPr>
                <w:rFonts w:ascii="Amiri" w:hAnsi="Amiri" w:cs="Amiri" w:hint="cs"/>
                <w:b/>
                <w:bCs/>
                <w:sz w:val="28"/>
                <w:szCs w:val="28"/>
                <w:rtl/>
              </w:rPr>
              <w:t xml:space="preserve"> ،</w: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 </w: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3)</w:t>
            </w:r>
            <w:r w:rsidRPr="00442EF8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Pr="00442EF8">
              <w:rPr>
                <w:rFonts w:ascii="Amiri" w:hAnsi="Amiri" w:cs="Amiri"/>
                <w:b/>
                <w:bCs/>
                <w:position w:val="-28"/>
                <w:sz w:val="28"/>
                <w:szCs w:val="28"/>
              </w:rPr>
              <w:object w:dxaOrig="1460" w:dyaOrig="680" w14:anchorId="5D32034E">
                <v:shape id="_x0000_i1089" type="#_x0000_t75" style="width:72.75pt;height:33.75pt" o:ole="">
                  <v:imagedata r:id="rId117" o:title=""/>
                </v:shape>
                <o:OLEObject Type="Embed" ProgID="Equation.DSMT4" ShapeID="_x0000_i1089" DrawAspect="Content" ObjectID="_1798395458" r:id="rId118"/>
              </w:object>
            </w:r>
          </w:p>
          <w:p w14:paraId="5037DEFE" w14:textId="1CD8D2F9" w:rsidR="00442EF8" w:rsidRPr="00442EF8" w:rsidRDefault="00442EF8" w:rsidP="00744DB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 xml:space="preserve">إشـــــــــــــــارة </w:t>
            </w: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>lnx</w:t>
            </w:r>
          </w:p>
          <w:p w14:paraId="0A729583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880"/>
              <w:gridCol w:w="916"/>
            </w:tblGrid>
            <w:tr w:rsidR="00442EF8" w:rsidRPr="00442EF8" w14:paraId="1C5E42C5" w14:textId="77777777" w:rsidTr="005C6BA7">
              <w:trPr>
                <w:jc w:val="center"/>
              </w:trPr>
              <w:tc>
                <w:tcPr>
                  <w:tcW w:w="2880" w:type="dxa"/>
                  <w:shd w:val="clear" w:color="auto" w:fill="CCFFCC"/>
                </w:tcPr>
                <w:p w14:paraId="68DE70E5" w14:textId="16321CBC" w:rsidR="00442EF8" w:rsidRPr="00442EF8" w:rsidRDefault="00442EF8" w:rsidP="00442EF8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380" w:dyaOrig="220" w14:anchorId="62B5B302">
                      <v:shape id="_x0000_i1090" type="#_x0000_t75" style="width:18.75pt;height:11.25pt" o:ole="">
                        <v:imagedata r:id="rId85" o:title=""/>
                      </v:shape>
                      <o:OLEObject Type="Embed" ProgID="Equation.DSMT4" ShapeID="_x0000_i1090" DrawAspect="Content" ObjectID="_1798395459" r:id="rId119"/>
                    </w:object>
                  </w: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</w:t>
                  </w: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139" w:dyaOrig="260" w14:anchorId="6FA12E3D">
                      <v:shape id="_x0000_i1091" type="#_x0000_t75" style="width:6.75pt;height:12.75pt" o:ole="">
                        <v:imagedata r:id="rId87" o:title=""/>
                      </v:shape>
                      <o:OLEObject Type="Embed" ProgID="Equation.DSMT4" ShapeID="_x0000_i1091" DrawAspect="Content" ObjectID="_1798395460" r:id="rId120"/>
                    </w:object>
                  </w: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  </w:t>
                  </w:r>
                  <w:r w:rsidRPr="00442EF8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200" w:dyaOrig="279" w14:anchorId="1577C430">
                      <v:shape id="_x0000_i1092" type="#_x0000_t75" style="width:9.75pt;height:14.25pt" o:ole="">
                        <v:imagedata r:id="rId89" o:title=""/>
                      </v:shape>
                      <o:OLEObject Type="Embed" ProgID="Equation.DSMT4" ShapeID="_x0000_i1092" DrawAspect="Content" ObjectID="_1798395461" r:id="rId121"/>
                    </w:objec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389DE4C6" w14:textId="77777777" w:rsidR="00442EF8" w:rsidRPr="00442EF8" w:rsidRDefault="00442EF8" w:rsidP="00442EF8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240" w:dyaOrig="200" w14:anchorId="2EAE19D0">
                      <v:shape id="_x0000_i1093" type="#_x0000_t75" style="width:12pt;height:9.75pt" o:ole="">
                        <v:imagedata r:id="rId91" o:title=""/>
                      </v:shape>
                      <o:OLEObject Type="Embed" ProgID="Equation.DSMT4" ShapeID="_x0000_i1093" DrawAspect="Content" ObjectID="_1798395462" r:id="rId122"/>
                    </w:object>
                  </w:r>
                </w:p>
              </w:tc>
            </w:tr>
            <w:tr w:rsidR="00442EF8" w:rsidRPr="00442EF8" w14:paraId="5F01B632" w14:textId="77777777" w:rsidTr="005C6BA7">
              <w:trPr>
                <w:jc w:val="center"/>
              </w:trPr>
              <w:tc>
                <w:tcPr>
                  <w:tcW w:w="2880" w:type="dxa"/>
                </w:tcPr>
                <w:p w14:paraId="673433F0" w14:textId="77777777" w:rsidR="00442EF8" w:rsidRPr="00442EF8" w:rsidRDefault="00442EF8" w:rsidP="00442EF8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51D1E325" wp14:editId="7C03DCBA">
                            <wp:simplePos x="0" y="0"/>
                            <wp:positionH relativeFrom="column">
                              <wp:posOffset>107950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0" cy="152400"/>
                            <wp:effectExtent l="0" t="0" r="38100" b="19050"/>
                            <wp:wrapNone/>
                            <wp:docPr id="14" name="Connecteur droit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C2905A" id="Connecteur droit 14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.65pt" to="8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" strokecolor="#4579b8 [3044]"/>
                        </w:pict>
                      </mc:Fallback>
                    </mc:AlternateContent>
                  </w:r>
                  <w:r w:rsidRPr="00442EF8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720" behindDoc="0" locked="0" layoutInCell="1" allowOverlap="1" wp14:anchorId="3B37C70E" wp14:editId="65DC24BF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0" cy="152400"/>
                            <wp:effectExtent l="0" t="0" r="38100" b="19050"/>
                            <wp:wrapNone/>
                            <wp:docPr id="13" name="Connecteur droit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52F291A" id="Connecteur droit 13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2.65pt" to="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" strokecolor="black [3040]"/>
                        </w:pict>
                      </mc:Fallback>
                    </mc:AlternateContent>
                  </w:r>
                  <w:r w:rsidRPr="00442EF8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+     0        -           </w: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58B97D1D" w14:textId="77777777" w:rsidR="00442EF8" w:rsidRPr="00442EF8" w:rsidRDefault="00442EF8" w:rsidP="00442EF8">
                  <w:pPr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442EF8">
                    <w:rPr>
                      <w:rFonts w:ascii="Amiri" w:hAnsi="Amiri" w:cs="Amiri"/>
                      <w:position w:val="-14"/>
                      <w:sz w:val="28"/>
                      <w:szCs w:val="28"/>
                    </w:rPr>
                    <w:object w:dxaOrig="600" w:dyaOrig="400" w14:anchorId="68211920">
                      <v:shape id="_x0000_i1094" type="#_x0000_t75" style="width:30pt;height:20.25pt" o:ole="">
                        <v:imagedata r:id="rId123" o:title=""/>
                      </v:shape>
                      <o:OLEObject Type="Embed" ProgID="Equation.DSMT4" ShapeID="_x0000_i1094" DrawAspect="Content" ObjectID="_1798395463" r:id="rId124"/>
                    </w:object>
                  </w:r>
                </w:p>
              </w:tc>
            </w:tr>
          </w:tbl>
          <w:p w14:paraId="5FB7953F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0E5801C" w14:textId="0498D1DA" w:rsidR="00442EF8" w:rsidRPr="00442EF8" w:rsidRDefault="00BD06F1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5B73A5C" wp14:editId="6B7FD525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151130</wp:posOffset>
                      </wp:positionV>
                      <wp:extent cx="2933700" cy="2752725"/>
                      <wp:effectExtent l="0" t="0" r="0" b="9525"/>
                      <wp:wrapNone/>
                      <wp:docPr id="1117656200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0" cy="2752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4B030" w14:textId="7AED217B" w:rsidR="00BD06F1" w:rsidRDefault="00BD06F1" w:rsidP="00BD06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2A6344" wp14:editId="532F2402">
                                        <wp:extent cx="2609215" cy="2635885"/>
                                        <wp:effectExtent l="0" t="0" r="635" b="0"/>
                                        <wp:docPr id="11545742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457426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9215" cy="2635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B73A5C" id="Rectangle 77" o:spid="_x0000_s1030" style="position:absolute;left:0;text-align:left;margin-left:10.95pt;margin-top:11.9pt;width:231pt;height:216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" fillcolor="white [3201]" stroked="f" strokeweight="2pt">
                      <v:textbox>
                        <w:txbxContent>
                          <w:p w14:paraId="0194B030" w14:textId="7AED217B" w:rsidR="00BD06F1" w:rsidRDefault="00BD06F1" w:rsidP="00BD06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A6344" wp14:editId="532F2402">
                                  <wp:extent cx="2609215" cy="2635885"/>
                                  <wp:effectExtent l="0" t="0" r="635" b="0"/>
                                  <wp:docPr id="1154574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457426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215" cy="263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F8"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 01: ت06ص 142</w:t>
            </w:r>
          </w:p>
          <w:p w14:paraId="1F706D11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714F62D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>حل المتراجحات التالية:</w:t>
            </w:r>
          </w:p>
          <w:p w14:paraId="317AEA96" w14:textId="77777777" w:rsidR="004D750C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920" w:dyaOrig="400" w14:anchorId="58CDD54A">
                <v:shape id="_x0000_i1095" type="#_x0000_t75" style="width:96pt;height:20.25pt" o:ole="">
                  <v:imagedata r:id="rId126" o:title=""/>
                </v:shape>
                <o:OLEObject Type="Embed" ProgID="Equation.DSMT4" ShapeID="_x0000_i1095" DrawAspect="Content" ObjectID="_1798395464" r:id="rId127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D750C">
              <w:rPr>
                <w:rFonts w:ascii="Amiri" w:hAnsi="Amiri" w:cs="Amiri" w:hint="cs"/>
                <w:sz w:val="28"/>
                <w:szCs w:val="28"/>
                <w:rtl/>
              </w:rPr>
              <w:t>.</w:t>
            </w:r>
          </w:p>
          <w:p w14:paraId="3C8D040B" w14:textId="77777777" w:rsidR="004D750C" w:rsidRDefault="00442EF8" w:rsidP="004D750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2)   </w:t>
            </w:r>
            <w:r w:rsidRPr="00442EF8">
              <w:rPr>
                <w:rFonts w:ascii="Amiri" w:hAnsi="Amiri" w:cs="Amiri"/>
                <w:position w:val="-16"/>
                <w:sz w:val="28"/>
                <w:szCs w:val="28"/>
              </w:rPr>
              <w:object w:dxaOrig="1900" w:dyaOrig="440" w14:anchorId="6B7C4A9A">
                <v:shape id="_x0000_i1096" type="#_x0000_t75" style="width:95.25pt;height:21.75pt" o:ole="">
                  <v:imagedata r:id="rId128" o:title=""/>
                </v:shape>
                <o:OLEObject Type="Embed" ProgID="Equation.DSMT4" ShapeID="_x0000_i1096" DrawAspect="Content" ObjectID="_1798395465" r:id="rId129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191DEBEB" w14:textId="617765E6" w:rsidR="00442EF8" w:rsidRPr="00442EF8" w:rsidRDefault="00442EF8" w:rsidP="004D750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3) </w:t>
            </w:r>
            <w:r w:rsidRPr="00442EF8">
              <w:rPr>
                <w:rFonts w:ascii="Amiri" w:hAnsi="Amiri" w:cs="Amiri"/>
                <w:position w:val="-16"/>
                <w:sz w:val="28"/>
                <w:szCs w:val="28"/>
              </w:rPr>
              <w:object w:dxaOrig="2040" w:dyaOrig="440" w14:anchorId="1A46E42B">
                <v:shape id="_x0000_i1097" type="#_x0000_t75" style="width:102pt;height:21.75pt" o:ole="">
                  <v:imagedata r:id="rId130" o:title=""/>
                </v:shape>
                <o:OLEObject Type="Embed" ProgID="Equation.DSMT4" ShapeID="_x0000_i1097" DrawAspect="Content" ObjectID="_1798395466" r:id="rId131"/>
              </w:object>
            </w:r>
          </w:p>
          <w:p w14:paraId="2BF05EC1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4) </w:t>
            </w:r>
            <w:r w:rsidRPr="00442EF8">
              <w:rPr>
                <w:rFonts w:ascii="Amiri" w:hAnsi="Amiri" w:cs="Amiri"/>
                <w:position w:val="-16"/>
                <w:sz w:val="28"/>
                <w:szCs w:val="28"/>
              </w:rPr>
              <w:object w:dxaOrig="1719" w:dyaOrig="440" w14:anchorId="2CAC0097">
                <v:shape id="_x0000_i1098" type="#_x0000_t75" style="width:86.25pt;height:21.75pt" o:ole="">
                  <v:imagedata r:id="rId132" o:title=""/>
                </v:shape>
                <o:OLEObject Type="Embed" ProgID="Equation.DSMT4" ShapeID="_x0000_i1098" DrawAspect="Content" ObjectID="_1798395467" r:id="rId133"/>
              </w:object>
            </w:r>
          </w:p>
          <w:p w14:paraId="3F6FD76C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0A824BF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مثال02: ت 7ص142</w:t>
            </w:r>
          </w:p>
          <w:p w14:paraId="0D969D6A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6219FCE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عين حسب قيم 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5D9F78D2">
                <v:shape id="_x0000_i1099" type="#_x0000_t75" style="width:12pt;height:9.75pt" o:ole="">
                  <v:imagedata r:id="rId134" o:title=""/>
                </v:shape>
                <o:OLEObject Type="Embed" ProgID="Equation.DSMT4" ShapeID="_x0000_i1099" DrawAspect="Content" ObjectID="_1798395468" r:id="rId135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إشارة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100" w:dyaOrig="400" w14:anchorId="49EAF392">
                <v:shape id="_x0000_i1100" type="#_x0000_t75" style="width:54.75pt;height:20.25pt" o:ole="">
                  <v:imagedata r:id="rId136" o:title=""/>
                </v:shape>
                <o:OLEObject Type="Embed" ProgID="Equation.DSMT4" ShapeID="_x0000_i1100" DrawAspect="Content" ObjectID="_1798395469" r:id="rId137"/>
              </w:object>
            </w:r>
          </w:p>
          <w:p w14:paraId="32FC99CC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FA4F988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الخواص الجبرية:</w:t>
            </w:r>
          </w:p>
          <w:p w14:paraId="2B84D8F2" w14:textId="77777777" w:rsidR="004D7A40" w:rsidRDefault="004D7A40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F27BF7E" w14:textId="4524B01B" w:rsidR="00442EF8" w:rsidRPr="00442EF8" w:rsidRDefault="00442EF8" w:rsidP="004D7A40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>من أجل كل عددين حقيقيين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558EF55D">
                <v:shape id="_x0000_i1101" type="#_x0000_t75" style="width:9.75pt;height:11.25pt" o:ole="">
                  <v:imagedata r:id="rId138" o:title=""/>
                </v:shape>
                <o:OLEObject Type="Embed" ProgID="Equation.DSMT4" ShapeID="_x0000_i1101" DrawAspect="Content" ObjectID="_1798395470" r:id="rId139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6867DC01">
                <v:shape id="_x0000_i1102" type="#_x0000_t75" style="width:9.75pt;height:14.25pt" o:ole="">
                  <v:imagedata r:id="rId140" o:title=""/>
                </v:shape>
                <o:OLEObject Type="Embed" ProgID="Equation.DSMT4" ShapeID="_x0000_i1102" DrawAspect="Content" ObjectID="_1798395471" r:id="rId141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73700FCA">
                <v:shape id="_x0000_i1103" type="#_x0000_t75" style="width:39.75pt;height:20.25pt" o:ole="">
                  <v:imagedata r:id="rId101" o:title=""/>
                </v:shape>
                <o:OLEObject Type="Embed" ProgID="Equation.DSMT4" ShapeID="_x0000_i1103" DrawAspect="Content" ObjectID="_1798395472" r:id="rId14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، ومن أجل كل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00" w14:anchorId="2D1ABB22">
                <v:shape id="_x0000_i1104" type="#_x0000_t75" style="width:11.25pt;height:9.75pt" o:ole="">
                  <v:imagedata r:id="rId143" o:title=""/>
                </v:shape>
                <o:OLEObject Type="Embed" ProgID="Equation.DSMT4" ShapeID="_x0000_i1104" DrawAspect="Content" ObjectID="_1798395473" r:id="rId144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7589DFD7">
                <v:shape id="_x0000_i1105" type="#_x0000_t75" style="width:12pt;height:12.75pt" o:ole="">
                  <v:imagedata r:id="rId145" o:title=""/>
                </v:shape>
                <o:OLEObject Type="Embed" ProgID="Equation.DSMT4" ShapeID="_x0000_i1105" DrawAspect="Content" ObjectID="_1798395474" r:id="rId146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:</w:t>
            </w:r>
          </w:p>
          <w:p w14:paraId="2918908E" w14:textId="77777777" w:rsidR="00442EF8" w:rsidRPr="00442EF8" w:rsidRDefault="00442EF8" w:rsidP="00442EF8">
            <w:pPr>
              <w:pStyle w:val="Paragraphedeliste"/>
              <w:numPr>
                <w:ilvl w:val="0"/>
                <w:numId w:val="26"/>
              </w:num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880" w:dyaOrig="400" w14:anchorId="455D28CD">
                <v:shape id="_x0000_i1106" type="#_x0000_t75" style="width:93.75pt;height:20.25pt" o:ole="">
                  <v:imagedata r:id="rId147" o:title=""/>
                </v:shape>
                <o:OLEObject Type="Embed" ProgID="Equation.DSMT4" ShapeID="_x0000_i1106" DrawAspect="Content" ObjectID="_1798395475" r:id="rId148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E6E6A3C" w14:textId="77777777" w:rsidR="00442EF8" w:rsidRPr="00442EF8" w:rsidRDefault="00442EF8" w:rsidP="00442EF8">
            <w:pPr>
              <w:pStyle w:val="Paragraphedeliste"/>
              <w:numPr>
                <w:ilvl w:val="0"/>
                <w:numId w:val="26"/>
              </w:num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position w:val="-28"/>
                <w:sz w:val="28"/>
                <w:szCs w:val="28"/>
              </w:rPr>
              <w:object w:dxaOrig="1440" w:dyaOrig="680" w14:anchorId="21F31751">
                <v:shape id="_x0000_i1107" type="#_x0000_t75" style="width:1in;height:33.75pt" o:ole="">
                  <v:imagedata r:id="rId149" o:title=""/>
                </v:shape>
                <o:OLEObject Type="Embed" ProgID="Equation.DSMT4" ShapeID="_x0000_i1107" DrawAspect="Content" ObjectID="_1798395476" r:id="rId150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و     </w:t>
            </w:r>
            <w:r w:rsidRPr="00442EF8">
              <w:rPr>
                <w:rFonts w:ascii="Amiri" w:hAnsi="Amiri" w:cs="Amiri"/>
                <w:position w:val="-28"/>
                <w:sz w:val="28"/>
                <w:szCs w:val="28"/>
              </w:rPr>
              <w:object w:dxaOrig="1840" w:dyaOrig="680" w14:anchorId="05D245E9">
                <v:shape id="_x0000_i1108" type="#_x0000_t75" style="width:92.25pt;height:33.75pt" o:ole="">
                  <v:imagedata r:id="rId151" o:title=""/>
                </v:shape>
                <o:OLEObject Type="Embed" ProgID="Equation.DSMT4" ShapeID="_x0000_i1108" DrawAspect="Content" ObjectID="_1798395477" r:id="rId15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CEE40AF" w14:textId="77777777" w:rsidR="00442EF8" w:rsidRPr="00442EF8" w:rsidRDefault="00442EF8" w:rsidP="00442EF8">
            <w:pPr>
              <w:pStyle w:val="Paragraphedeliste"/>
              <w:numPr>
                <w:ilvl w:val="0"/>
                <w:numId w:val="26"/>
              </w:num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position w:val="-16"/>
                <w:sz w:val="28"/>
                <w:szCs w:val="28"/>
              </w:rPr>
              <w:object w:dxaOrig="1480" w:dyaOrig="440" w14:anchorId="6ED0BA0F">
                <v:shape id="_x0000_i1109" type="#_x0000_t75" style="width:74.25pt;height:21.75pt" o:ole="">
                  <v:imagedata r:id="rId153" o:title=""/>
                </v:shape>
                <o:OLEObject Type="Embed" ProgID="Equation.DSMT4" ShapeID="_x0000_i1109" DrawAspect="Content" ObjectID="_1798395478" r:id="rId154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B345EF4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32B8743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مثال01: ت10 ص142:</w:t>
            </w:r>
          </w:p>
          <w:p w14:paraId="17F10044" w14:textId="77777777" w:rsidR="00442EF8" w:rsidRPr="00442EF8" w:rsidRDefault="00442EF8" w:rsidP="00442EF8">
            <w:pPr>
              <w:bidi/>
              <w:spacing w:before="120"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>اكتب على أبسط شكل ممكن الأعداد التالية:</w:t>
            </w:r>
          </w:p>
          <w:p w14:paraId="13A3EBE6" w14:textId="1B851404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1060" w:dyaOrig="279" w14:anchorId="587EB70D">
                <v:shape id="_x0000_i1110" type="#_x0000_t75" style="width:53.25pt;height:14.25pt" o:ole="">
                  <v:imagedata r:id="rId155" o:title=""/>
                </v:shape>
                <o:OLEObject Type="Embed" ProgID="Equation.DSMT4" ShapeID="_x0000_i1110" DrawAspect="Content" ObjectID="_1798395479" r:id="rId156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؛         2) </w:t>
            </w:r>
            <w:r w:rsidRPr="00442EF8">
              <w:rPr>
                <w:rFonts w:ascii="Amiri" w:hAnsi="Amiri" w:cs="Amiri"/>
                <w:position w:val="-24"/>
                <w:sz w:val="28"/>
                <w:szCs w:val="28"/>
              </w:rPr>
              <w:object w:dxaOrig="1060" w:dyaOrig="620" w14:anchorId="10415341">
                <v:shape id="_x0000_i1111" type="#_x0000_t75" style="width:53.25pt;height:30.75pt" o:ole="">
                  <v:imagedata r:id="rId157" o:title=""/>
                </v:shape>
                <o:OLEObject Type="Embed" ProgID="Equation.DSMT4" ShapeID="_x0000_i1111" DrawAspect="Content" ObjectID="_1798395480" r:id="rId158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؛      3) </w:t>
            </w:r>
            <w:r w:rsidRPr="00442EF8">
              <w:rPr>
                <w:rFonts w:ascii="Amiri" w:hAnsi="Amiri" w:cs="Amiri"/>
                <w:position w:val="-24"/>
                <w:sz w:val="28"/>
                <w:szCs w:val="28"/>
              </w:rPr>
              <w:object w:dxaOrig="660" w:dyaOrig="620" w14:anchorId="35239CCF">
                <v:shape id="_x0000_i1112" type="#_x0000_t75" style="width:33pt;height:30.75pt" o:ole="">
                  <v:imagedata r:id="rId159" o:title=""/>
                </v:shape>
                <o:OLEObject Type="Embed" ProgID="Equation.DSMT4" ShapeID="_x0000_i1112" DrawAspect="Content" ObjectID="_1798395481" r:id="rId160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؛     </w:t>
            </w:r>
            <w:r w:rsidR="00744DB6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4)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2079" w:dyaOrig="400" w14:anchorId="324393E2">
                <v:shape id="_x0000_i1113" type="#_x0000_t75" style="width:104.25pt;height:20.25pt" o:ole="">
                  <v:imagedata r:id="rId161" o:title=""/>
                </v:shape>
                <o:OLEObject Type="Embed" ProgID="Equation.DSMT4" ShapeID="_x0000_i1113" DrawAspect="Content" ObjectID="_1798395482" r:id="rId16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؛</w:t>
            </w:r>
          </w:p>
          <w:p w14:paraId="6E9ADCB8" w14:textId="77777777" w:rsidR="004D750C" w:rsidRDefault="004D750C" w:rsidP="004D750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29D9D11" w14:textId="6EB20304" w:rsidR="00442EF8" w:rsidRPr="00442EF8" w:rsidRDefault="00442EF8" w:rsidP="00744DB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مثال02: ت13ص142</w:t>
            </w:r>
          </w:p>
          <w:p w14:paraId="439F45BB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042E562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اكتب الأعداد التالية على شكل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420" w:dyaOrig="279" w14:anchorId="658D010B">
                <v:shape id="_x0000_i1114" type="#_x0000_t75" style="width:21pt;height:14.25pt" o:ole="">
                  <v:imagedata r:id="rId163" o:title=""/>
                </v:shape>
                <o:OLEObject Type="Embed" ProgID="Equation.DSMT4" ShapeID="_x0000_i1114" DrawAspect="Content" ObjectID="_1798395483" r:id="rId164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>:</w:t>
            </w:r>
          </w:p>
          <w:p w14:paraId="3166C143" w14:textId="2349E99F" w:rsidR="00442EF8" w:rsidRPr="00442EF8" w:rsidRDefault="003C4C15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59439F3" wp14:editId="5D16269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1042670</wp:posOffset>
                      </wp:positionV>
                      <wp:extent cx="2533650" cy="2495550"/>
                      <wp:effectExtent l="0" t="0" r="0" b="0"/>
                      <wp:wrapNone/>
                      <wp:docPr id="1922326539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2495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2E88A9" w14:textId="019D4565" w:rsidR="00BD06F1" w:rsidRDefault="00BD06F1" w:rsidP="00BD06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BF3FC" wp14:editId="0EF6D3FB">
                                        <wp:extent cx="2325370" cy="2349500"/>
                                        <wp:effectExtent l="0" t="0" r="0" b="0"/>
                                        <wp:docPr id="114173042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1730426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25370" cy="234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9439F3" id="Rectangle 76" o:spid="_x0000_s1031" style="position:absolute;left:0;text-align:left;margin-left:2.7pt;margin-top:82.1pt;width:199.5pt;height:196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" fillcolor="white [3201]" stroked="f" strokeweight="2pt">
                      <v:textbox>
                        <w:txbxContent>
                          <w:p w14:paraId="612E88A9" w14:textId="019D4565" w:rsidR="00BD06F1" w:rsidRDefault="00BD06F1" w:rsidP="00BD06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BF3FC" wp14:editId="0EF6D3FB">
                                  <wp:extent cx="2325370" cy="2349500"/>
                                  <wp:effectExtent l="0" t="0" r="0" b="0"/>
                                  <wp:docPr id="11417304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730426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370" cy="234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F8" w:rsidRPr="00442EF8">
              <w:rPr>
                <w:rFonts w:ascii="Amiri" w:hAnsi="Amiri" w:cs="Amiri"/>
                <w:position w:val="-10"/>
                <w:sz w:val="28"/>
                <w:szCs w:val="28"/>
              </w:rPr>
              <w:object w:dxaOrig="2280" w:dyaOrig="320" w14:anchorId="6D6DE8D2">
                <v:shape id="_x0000_i1115" type="#_x0000_t75" style="width:114pt;height:15.75pt" o:ole="">
                  <v:imagedata r:id="rId165" o:title=""/>
                </v:shape>
                <o:OLEObject Type="Embed" ProgID="Equation.DSMT4" ShapeID="_x0000_i1115" DrawAspect="Content" ObjectID="_1798395484" r:id="rId166"/>
              </w:object>
            </w:r>
            <w:r w:rsidR="00442EF8"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D750C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="00442EF8"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42EF8" w:rsidRPr="00442EF8">
              <w:rPr>
                <w:rFonts w:ascii="Amiri" w:hAnsi="Amiri" w:cs="Amiri"/>
                <w:position w:val="-24"/>
                <w:sz w:val="28"/>
                <w:szCs w:val="28"/>
              </w:rPr>
              <w:object w:dxaOrig="2580" w:dyaOrig="620" w14:anchorId="2C89BAB9">
                <v:shape id="_x0000_i1116" type="#_x0000_t75" style="width:129pt;height:30.75pt" o:ole="">
                  <v:imagedata r:id="rId167" o:title=""/>
                </v:shape>
                <o:OLEObject Type="Embed" ProgID="Equation.DSMT4" ShapeID="_x0000_i1116" DrawAspect="Content" ObjectID="_1798395485" r:id="rId168"/>
              </w:object>
            </w:r>
            <w:r w:rsidR="00442EF8"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D750C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="00442EF8" w:rsidRPr="00442EF8">
              <w:rPr>
                <w:rFonts w:ascii="Amiri" w:hAnsi="Amiri" w:cs="Amiri"/>
                <w:position w:val="-24"/>
                <w:sz w:val="28"/>
                <w:szCs w:val="28"/>
              </w:rPr>
              <w:object w:dxaOrig="3519" w:dyaOrig="620" w14:anchorId="3ACD1D8E">
                <v:shape id="_x0000_i1117" type="#_x0000_t75" style="width:176.25pt;height:30.75pt" o:ole="">
                  <v:imagedata r:id="rId169" o:title=""/>
                </v:shape>
                <o:OLEObject Type="Embed" ProgID="Equation.DSMT4" ShapeID="_x0000_i1117" DrawAspect="Content" ObjectID="_1798395486" r:id="rId170"/>
              </w:object>
            </w:r>
          </w:p>
          <w:p w14:paraId="44028A9B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08C33FA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مثال03: ت 15ص142</w:t>
            </w:r>
          </w:p>
          <w:p w14:paraId="0DB2C53B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E451FE2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42EF8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9F39BF6">
                <v:shape id="_x0000_i1118" type="#_x0000_t75" style="width:12.75pt;height:12.75pt" o:ole="">
                  <v:imagedata r:id="rId171" o:title=""/>
                </v:shape>
                <o:OLEObject Type="Embed" ProgID="Equation.DSMT4" ShapeID="_x0000_i1118" DrawAspect="Content" ObjectID="_1798395487" r:id="rId172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المعادلات التالية:</w:t>
            </w:r>
          </w:p>
          <w:p w14:paraId="5CE4E476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1) 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640" w:dyaOrig="400" w14:anchorId="41B3223B">
                <v:shape id="_x0000_i1119" type="#_x0000_t75" style="width:81.75pt;height:20.25pt" o:ole="">
                  <v:imagedata r:id="rId173" o:title=""/>
                </v:shape>
                <o:OLEObject Type="Embed" ProgID="Equation.DSMT4" ShapeID="_x0000_i1119" DrawAspect="Content" ObjectID="_1798395488" r:id="rId174"/>
              </w:object>
            </w:r>
          </w:p>
          <w:p w14:paraId="541D6805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2) 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2560" w:dyaOrig="400" w14:anchorId="10350090">
                <v:shape id="_x0000_i1120" type="#_x0000_t75" style="width:128.25pt;height:20.25pt" o:ole="">
                  <v:imagedata r:id="rId175" o:title=""/>
                </v:shape>
                <o:OLEObject Type="Embed" ProgID="Equation.DSMT4" ShapeID="_x0000_i1120" DrawAspect="Content" ObjectID="_1798395489" r:id="rId176"/>
              </w:object>
            </w:r>
          </w:p>
          <w:p w14:paraId="072C69E7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3) 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2540" w:dyaOrig="400" w14:anchorId="5C634098">
                <v:shape id="_x0000_i1121" type="#_x0000_t75" style="width:126.75pt;height:20.25pt" o:ole="">
                  <v:imagedata r:id="rId177" o:title=""/>
                </v:shape>
                <o:OLEObject Type="Embed" ProgID="Equation.DSMT4" ShapeID="_x0000_i1121" DrawAspect="Content" ObjectID="_1798395490" r:id="rId178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4DE76D7A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4) 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2540" w:dyaOrig="400" w14:anchorId="66B1EE78">
                <v:shape id="_x0000_i1122" type="#_x0000_t75" style="width:126.75pt;height:20.25pt" o:ole="">
                  <v:imagedata r:id="rId177" o:title=""/>
                </v:shape>
                <o:OLEObject Type="Embed" ProgID="Equation.DSMT4" ShapeID="_x0000_i1122" DrawAspect="Content" ObjectID="_1798395491" r:id="rId179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</w:p>
          <w:p w14:paraId="425FC1C1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E98DA2F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8F72B71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42EF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ت18ص143</w:t>
            </w:r>
          </w:p>
          <w:p w14:paraId="3D4A7D52" w14:textId="77777777" w:rsidR="00442EF8" w:rsidRPr="00442EF8" w:rsidRDefault="00442EF8" w:rsidP="00442EF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DB68296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ادرس إشارة العبارات الجبرية التالية على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531656F9">
                <v:shape id="_x0000_i1123" type="#_x0000_t75" style="width:39.75pt;height:20.25pt" o:ole="">
                  <v:imagedata r:id="rId180" o:title=""/>
                </v:shape>
                <o:OLEObject Type="Embed" ProgID="Equation.DSMT4" ShapeID="_x0000_i1123" DrawAspect="Content" ObjectID="_1798395492" r:id="rId181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</w:p>
          <w:p w14:paraId="0DBC9F7E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442EF8">
              <w:rPr>
                <w:rFonts w:ascii="Amiri" w:hAnsi="Amiri" w:cs="Amiri"/>
                <w:position w:val="-6"/>
                <w:sz w:val="28"/>
                <w:szCs w:val="28"/>
              </w:rPr>
              <w:object w:dxaOrig="960" w:dyaOrig="279" w14:anchorId="1B135F15">
                <v:shape id="_x0000_i1124" type="#_x0000_t75" style="width:48pt;height:14.25pt" o:ole="">
                  <v:imagedata r:id="rId182" o:title=""/>
                </v:shape>
                <o:OLEObject Type="Embed" ProgID="Equation.DSMT4" ShapeID="_x0000_i1124" DrawAspect="Content" ObjectID="_1798395493" r:id="rId183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      2)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740" w:dyaOrig="400" w14:anchorId="51336D30">
                <v:shape id="_x0000_i1125" type="#_x0000_t75" style="width:87pt;height:20.25pt" o:ole="">
                  <v:imagedata r:id="rId184" o:title=""/>
                </v:shape>
                <o:OLEObject Type="Embed" ProgID="Equation.DSMT4" ShapeID="_x0000_i1125" DrawAspect="Content" ObjectID="_1798395494" r:id="rId185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</w:p>
          <w:p w14:paraId="183F66F0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3)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260" w:dyaOrig="400" w14:anchorId="3CF0ABFF">
                <v:shape id="_x0000_i1126" type="#_x0000_t75" style="width:63pt;height:20.25pt" o:ole="">
                  <v:imagedata r:id="rId186" o:title=""/>
                </v:shape>
                <o:OLEObject Type="Embed" ProgID="Equation.DSMT4" ShapeID="_x0000_i1126" DrawAspect="Content" ObjectID="_1798395495" r:id="rId187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  4)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160" w:dyaOrig="400" w14:anchorId="78031C24">
                <v:shape id="_x0000_i1127" type="#_x0000_t75" style="width:57.75pt;height:20.25pt" o:ole="">
                  <v:imagedata r:id="rId188" o:title=""/>
                </v:shape>
                <o:OLEObject Type="Embed" ProgID="Equation.DSMT4" ShapeID="_x0000_i1127" DrawAspect="Content" ObjectID="_1798395496" r:id="rId189"/>
              </w:object>
            </w:r>
            <w:r w:rsidRPr="00442EF8">
              <w:rPr>
                <w:rFonts w:ascii="Amiri" w:hAnsi="Amiri" w:cs="Amiri"/>
                <w:sz w:val="28"/>
                <w:szCs w:val="28"/>
                <w:rtl/>
              </w:rPr>
              <w:t xml:space="preserve">                      5) </w:t>
            </w:r>
            <w:r w:rsidRPr="00442EF8">
              <w:rPr>
                <w:rFonts w:ascii="Amiri" w:hAnsi="Amiri" w:cs="Amiri"/>
                <w:position w:val="-14"/>
                <w:sz w:val="28"/>
                <w:szCs w:val="28"/>
              </w:rPr>
              <w:object w:dxaOrig="1300" w:dyaOrig="420" w14:anchorId="2A5B8E5C">
                <v:shape id="_x0000_i1128" type="#_x0000_t75" style="width:65.25pt;height:21pt" o:ole="">
                  <v:imagedata r:id="rId190" o:title=""/>
                </v:shape>
                <o:OLEObject Type="Embed" ProgID="Equation.DSMT4" ShapeID="_x0000_i1128" DrawAspect="Content" ObjectID="_1798395497" r:id="rId191"/>
              </w:object>
            </w:r>
          </w:p>
          <w:p w14:paraId="535CC793" w14:textId="167AD9F0" w:rsidR="00442EF8" w:rsidRPr="00442EF8" w:rsidRDefault="003C4C15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2078EA7" wp14:editId="7B8AD2F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185420</wp:posOffset>
                      </wp:positionV>
                      <wp:extent cx="2381250" cy="2333625"/>
                      <wp:effectExtent l="0" t="0" r="0" b="9525"/>
                      <wp:wrapNone/>
                      <wp:docPr id="467916940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0" cy="23336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C478A" w14:textId="3F703874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3280DF" wp14:editId="4CCD2887">
                                        <wp:extent cx="2172970" cy="2195195"/>
                                        <wp:effectExtent l="0" t="0" r="0" b="0"/>
                                        <wp:docPr id="136532912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5329123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2970" cy="2195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78EA7" id="Rectangle 75" o:spid="_x0000_s1032" style="position:absolute;left:0;text-align:left;margin-left:56.7pt;margin-top:14.6pt;width:187.5pt;height:18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" fillcolor="white [3201]" stroked="f" strokeweight="2pt">
                      <v:textbox>
                        <w:txbxContent>
                          <w:p w14:paraId="7CCC478A" w14:textId="3F703874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280DF" wp14:editId="4CCD2887">
                                  <wp:extent cx="2172970" cy="2195195"/>
                                  <wp:effectExtent l="0" t="0" r="0" b="0"/>
                                  <wp:docPr id="13653291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5329123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970" cy="2195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6129B2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F895C98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3B1FF46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E9AE1EA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6D9C4C6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B5E8FA9" w14:textId="77777777" w:rsidR="00442EF8" w:rsidRPr="00442EF8" w:rsidRDefault="00442EF8" w:rsidP="00442EF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1F0B3EA" w14:textId="77777777" w:rsidR="00314D3A" w:rsidRDefault="00314D3A" w:rsidP="00314D3A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15E3427" w14:textId="77777777" w:rsidR="00314D3A" w:rsidRPr="00792B9B" w:rsidRDefault="00314D3A" w:rsidP="00314D3A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603879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76B53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3637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DA92B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B0D7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811ED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830C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C4685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3728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AC685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2CF67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88A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EEC4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EEC4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DD0D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278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05E10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97694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AE42B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42980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D0640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99F54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44A8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8B5EA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BA1491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3BC7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5301F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804D6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266A6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CD6A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7502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E039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3BF95D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58326A21" w:rsidR="00981E9C" w:rsidRPr="00792B9B" w:rsidRDefault="00981E9C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8829D8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4D18E9" wp14:editId="28C14E41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81680519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C1786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7F9F5401" w14:textId="0D5338F3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4D750C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D750C" w:rsidRPr="004D750C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دراسة دوال تتضمن دالة اللوغاريتم النيبيري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D18E9" id="_x0000_s1033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AaLSmnMCAABD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3C7C1786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7F9F5401" w14:textId="0D5338F3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4D750C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4D750C" w:rsidRPr="004D750C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دراسة دوال تتضمن دالة اللوغاريتم النيبيري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E3E284" wp14:editId="3375AE15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24289142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96024" w14:textId="24DA1D72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4D750C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681A2F53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3E284" id="_x0000_s1034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5NcgIAAEM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V3wi5hYfFlCuV145qHbg+DkXUW9uRcBF8LT4FM7aZnxkQ5toCk49BRnK/C/j71HfZpHknLW&#10;0CIVPPxaC684M98tTeplPpnEzUvM5PR8TIw/lCwPJXZd3wB1Oadvw8lERn00O1J7qF9p5+fRK4mE&#10;leS74BL9jrnBbsHp15BqPk9qtG1O4L19djKCxzrHsXtpX4V3/YAijfYD7JZOTD+MaKcbLS3M1wi6&#10;SvO7r2vfAdrUtAb9rxK/gkM+ae3/vtkf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PlE5N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64E96024" w14:textId="24DA1D72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4D750C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681A2F53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A42416" wp14:editId="68092C4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95058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BE871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42416" id="_x0000_s1035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RtcwIAAEM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l/GxOLLCsrd0jMP3R4EJ+8q6s29CLgUngaf2knLjI90aANNwaGnOFuD/3XqPerTPJKU&#10;s4YWqeDh50Z4xZn5ZmlSL/Pz87h5iTmfTMfE+GPJ6lhiN/UNUJdz+jacTGTUR7MntYf6lXZ+Eb2S&#10;SFhJvgsu0e+ZG+wWnH4NqRaLpEbb5gTe22cnI3iscxy7l/ZVeNcPKNJoP8B+6cTs3Yh2utHSwmKD&#10;oKs0v4e69h2gTU1r0P8q8Ss45pPW4e+b/wY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RjQRt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59BBE871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F42975" wp14:editId="2BE757E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60510025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0575D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0A746514" w14:textId="65F9083E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4D750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D750C" w:rsidRPr="004D750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دراسة دالة اللوغاريتم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F42975" id="_x0000_s1036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B1QGHUdQIAAEQ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2690575D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0A746514" w14:textId="65F9083E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4D750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4D750C" w:rsidRPr="004D750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دراسة دالة اللوغاريتم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CBA13F0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412E45F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99BE18A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C282EA5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C923CAA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685330DF" w14:textId="77777777" w:rsidTr="00305590">
        <w:tc>
          <w:tcPr>
            <w:tcW w:w="1278" w:type="dxa"/>
          </w:tcPr>
          <w:p w14:paraId="273EC01E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D5CF8E5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C5334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DB6B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68391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64002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6794B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C2010F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AF739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F24B3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3C2AE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4713C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CD5DD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9566E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98B01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A725F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691C0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B64E61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DC37B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51E08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1EDF8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72F58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41CC3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44AFE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1CFAC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CE41B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BB1E7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8D463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CAF37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EBB7A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F2940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25E07B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A21A5E7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6834478" w14:textId="1E0EF7BE" w:rsidR="000443B7" w:rsidRPr="0032112B" w:rsidRDefault="000443B7" w:rsidP="0032112B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النهايـــــــــات</w:t>
            </w:r>
          </w:p>
          <w:p w14:paraId="44E65D86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549EC4C8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خواص:</w:t>
            </w:r>
          </w:p>
          <w:p w14:paraId="69F00418" w14:textId="77777777" w:rsidR="000443B7" w:rsidRPr="0032112B" w:rsidRDefault="000443B7" w:rsidP="0032112B">
            <w:pPr>
              <w:bidi/>
              <w:rPr>
                <w:rFonts w:ascii="Amiri" w:hAnsi="Amiri" w:cs="Amiri"/>
                <w:b/>
                <w:bCs/>
                <w:color w:val="0000FF"/>
                <w:sz w:val="28"/>
                <w:szCs w:val="28"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نهاية الدالة " 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AB2A635">
                <v:shape id="_x0000_i1129" type="#_x0000_t75" style="width:12.75pt;height:12.75pt" o:ole="">
                  <v:imagedata r:id="rId192" o:title=""/>
                </v:shape>
                <o:OLEObject Type="Embed" ProgID="Equation.DSMT4" ShapeID="_x0000_i1129" DrawAspect="Content" ObjectID="_1798395498" r:id="rId19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" عند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029F03AB">
                <v:shape id="_x0000_i1130" type="#_x0000_t75" style="width:18.75pt;height:11.25pt" o:ole="">
                  <v:imagedata r:id="rId194" o:title=""/>
                </v:shape>
                <o:OLEObject Type="Embed" ProgID="Equation.DSMT4" ShapeID="_x0000_i1130" DrawAspect="Content" ObjectID="_1798395499" r:id="rId19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هي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295C6461">
                <v:shape id="_x0000_i1131" type="#_x0000_t75" style="width:18.75pt;height:11.25pt" o:ole="">
                  <v:imagedata r:id="rId196" o:title=""/>
                </v:shape>
                <o:OLEObject Type="Embed" ProgID="Equation.DSMT4" ShapeID="_x0000_i1131" DrawAspect="Content" ObjectID="_1798395500" r:id="rId19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ونهايتها عند 0 هي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00" w14:anchorId="5883ABFD">
                <v:shape id="_x0000_i1132" type="#_x0000_t75" style="width:18.75pt;height:9.75pt" o:ole="">
                  <v:imagedata r:id="rId198" o:title=""/>
                </v:shape>
                <o:OLEObject Type="Embed" ProgID="Equation.DSMT4" ShapeID="_x0000_i1132" DrawAspect="Content" ObjectID="_1798395501" r:id="rId19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7DA0BF3" w14:textId="77777777" w:rsidR="000443B7" w:rsidRPr="0032112B" w:rsidRDefault="000443B7" w:rsidP="0032112B">
            <w:pPr>
              <w:bidi/>
              <w:ind w:left="1080"/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position w:val="-20"/>
                <w:sz w:val="28"/>
                <w:szCs w:val="28"/>
              </w:rPr>
              <w:object w:dxaOrig="1939" w:dyaOrig="460" w14:anchorId="4E69F615">
                <v:shape id="_x0000_i1133" type="#_x0000_t75" style="width:96.75pt;height:23.25pt" o:ole="">
                  <v:imagedata r:id="rId200" o:title=""/>
                </v:shape>
                <o:OLEObject Type="Embed" ProgID="Equation.DSMT4" ShapeID="_x0000_i1133" DrawAspect="Content" ObjectID="_1798395502" r:id="rId20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و  </w:t>
            </w:r>
            <w:r w:rsidRPr="0032112B">
              <w:rPr>
                <w:rFonts w:ascii="Amiri" w:hAnsi="Amiri" w:cs="Amiri"/>
                <w:position w:val="-20"/>
                <w:sz w:val="28"/>
                <w:szCs w:val="28"/>
              </w:rPr>
              <w:object w:dxaOrig="1860" w:dyaOrig="460" w14:anchorId="5212500E">
                <v:shape id="_x0000_i1134" type="#_x0000_t75" style="width:93pt;height:23.25pt" o:ole="">
                  <v:imagedata r:id="rId202" o:title=""/>
                </v:shape>
                <o:OLEObject Type="Embed" ProgID="Equation.DSMT4" ShapeID="_x0000_i1134" DrawAspect="Content" ObjectID="_1798395503" r:id="rId203"/>
              </w:object>
            </w:r>
          </w:p>
          <w:p w14:paraId="43092D16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مثال01: ت29ص 143</w:t>
            </w:r>
          </w:p>
          <w:p w14:paraId="52138D97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532BC993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proofErr w:type="gramStart"/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proofErr w:type="gramEnd"/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23960D6B">
                <v:shape id="_x0000_i1135" type="#_x0000_t75" style="width:36.75pt;height:20.25pt" o:ole="">
                  <v:imagedata r:id="rId204" o:title=""/>
                </v:shape>
                <o:OLEObject Type="Embed" ProgID="Equation.DSMT4" ShapeID="_x0000_i1135" DrawAspect="Content" ObjectID="_1798395504" r:id="rId20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بـ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540" w:dyaOrig="620" w14:anchorId="4E8D7DAA">
                <v:shape id="_x0000_i1136" type="#_x0000_t75" style="width:77.25pt;height:30.75pt" o:ole="">
                  <v:imagedata r:id="rId206" o:title=""/>
                </v:shape>
                <o:OLEObject Type="Embed" ProgID="Equation.DSMT4" ShapeID="_x0000_i1136" DrawAspect="Content" ObjectID="_1798395505" r:id="rId20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،  ادرس نهايات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عند 0 و عند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251ABAA7">
                <v:shape id="_x0000_i1137" type="#_x0000_t75" style="width:18.75pt;height:11.25pt" o:ole="">
                  <v:imagedata r:id="rId208" o:title=""/>
                </v:shape>
                <o:OLEObject Type="Embed" ProgID="Equation.DSMT4" ShapeID="_x0000_i1137" DrawAspect="Content" ObjectID="_1798395506" r:id="rId20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AEDD5B5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مثال02: ت30ص143</w:t>
            </w:r>
          </w:p>
          <w:p w14:paraId="512C4949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B0448C4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proofErr w:type="gramStart"/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proofErr w:type="gramEnd"/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1380" w:dyaOrig="400" w14:anchorId="0D774E9F">
                <v:shape id="_x0000_i1138" type="#_x0000_t75" style="width:69pt;height:20.25pt" o:ole="">
                  <v:imagedata r:id="rId210" o:title=""/>
                </v:shape>
                <o:OLEObject Type="Embed" ProgID="Equation.DSMT4" ShapeID="_x0000_i1138" DrawAspect="Content" ObjectID="_1798395507" r:id="rId21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كما يلي:       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200" w:dyaOrig="620" w14:anchorId="350FD4D9">
                <v:shape id="_x0000_i1139" type="#_x0000_t75" style="width:59.25pt;height:30.75pt" o:ole="">
                  <v:imagedata r:id="rId212" o:title=""/>
                </v:shape>
                <o:OLEObject Type="Embed" ProgID="Equation.DSMT4" ShapeID="_x0000_i1139" DrawAspect="Content" ObjectID="_1798395508" r:id="rId213"/>
              </w:object>
            </w:r>
          </w:p>
          <w:p w14:paraId="5E685979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ادرس نهايات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عند حدود مجموعة التعريف.</w:t>
            </w:r>
          </w:p>
          <w:p w14:paraId="643D61BA" w14:textId="77777777" w:rsidR="000443B7" w:rsidRPr="0032112B" w:rsidRDefault="000443B7" w:rsidP="000443B7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21DB168E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ت31ص143</w:t>
            </w:r>
          </w:p>
          <w:p w14:paraId="6CFD1455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4401FD69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proofErr w:type="gramStart"/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proofErr w:type="gramEnd"/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3B654D51">
                <v:shape id="_x0000_i1140" type="#_x0000_t75" style="width:36.75pt;height:20.25pt" o:ole="">
                  <v:imagedata r:id="rId214" o:title=""/>
                </v:shape>
                <o:OLEObject Type="Embed" ProgID="Equation.DSMT4" ShapeID="_x0000_i1140" DrawAspect="Content" ObjectID="_1798395509" r:id="rId21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كما يلي:         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2460" w:dyaOrig="440" w14:anchorId="3853F704">
                <v:shape id="_x0000_i1141" type="#_x0000_t75" style="width:111pt;height:21.75pt" o:ole="">
                  <v:imagedata r:id="rId216" o:title=""/>
                </v:shape>
                <o:OLEObject Type="Embed" ProgID="Equation.DSMT4" ShapeID="_x0000_i1141" DrawAspect="Content" ObjectID="_1798395510" r:id="rId217"/>
              </w:object>
            </w:r>
          </w:p>
          <w:p w14:paraId="1B637ACA" w14:textId="77777777" w:rsidR="000443B7" w:rsidRPr="0032112B" w:rsidRDefault="000443B7" w:rsidP="000443B7">
            <w:pPr>
              <w:pStyle w:val="Paragraphedeliste"/>
              <w:numPr>
                <w:ilvl w:val="0"/>
                <w:numId w:val="29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أدرس نهاية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عند 0.</w:t>
            </w:r>
          </w:p>
          <w:p w14:paraId="526A6276" w14:textId="77777777" w:rsidR="000443B7" w:rsidRPr="0032112B" w:rsidRDefault="000443B7" w:rsidP="000443B7">
            <w:pPr>
              <w:pStyle w:val="Paragraphedeliste"/>
              <w:numPr>
                <w:ilvl w:val="0"/>
                <w:numId w:val="29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من اجل</w:t>
            </w:r>
            <w:r w:rsidRPr="0032112B">
              <w:rPr>
                <w:rFonts w:ascii="Amiri" w:hAnsi="Amiri" w:cs="Amiri"/>
                <w:position w:val="-6"/>
                <w:sz w:val="28"/>
                <w:szCs w:val="28"/>
              </w:rPr>
              <w:object w:dxaOrig="520" w:dyaOrig="279" w14:anchorId="08381F16">
                <v:shape id="_x0000_i1142" type="#_x0000_t75" style="width:26.25pt;height:14.25pt" o:ole="">
                  <v:imagedata r:id="rId218" o:title=""/>
                </v:shape>
                <o:OLEObject Type="Embed" ProgID="Equation.DSMT4" ShapeID="_x0000_i1142" DrawAspect="Content" ObjectID="_1798395511" r:id="rId21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،ضع </w:t>
            </w:r>
            <w:r w:rsidRPr="0032112B">
              <w:rPr>
                <w:rFonts w:ascii="Amiri" w:hAnsi="Amiri" w:cs="Amiri"/>
                <w:position w:val="-6"/>
                <w:sz w:val="28"/>
                <w:szCs w:val="28"/>
              </w:rPr>
              <w:object w:dxaOrig="420" w:dyaOrig="279" w14:anchorId="6C0D3F2B">
                <v:shape id="_x0000_i1143" type="#_x0000_t75" style="width:21pt;height:14.25pt" o:ole="">
                  <v:imagedata r:id="rId220" o:title=""/>
                </v:shape>
                <o:OLEObject Type="Embed" ProgID="Equation.DSMT4" ShapeID="_x0000_i1143" DrawAspect="Content" ObjectID="_1798395512" r:id="rId22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كعامل مشترك في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533D4CF5">
                <v:shape id="_x0000_i1144" type="#_x0000_t75" style="width:29.25pt;height:20.25pt" o:ole="">
                  <v:imagedata r:id="rId222" o:title=""/>
                </v:shape>
                <o:OLEObject Type="Embed" ProgID="Equation.DSMT4" ShapeID="_x0000_i1144" DrawAspect="Content" ObjectID="_1798395513" r:id="rId22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، ثم عين نهاية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عند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71BE220D">
                <v:shape id="_x0000_i1145" type="#_x0000_t75" style="width:18.75pt;height:11.25pt" o:ole="">
                  <v:imagedata r:id="rId224" o:title=""/>
                </v:shape>
                <o:OLEObject Type="Embed" ProgID="Equation.DSMT4" ShapeID="_x0000_i1145" DrawAspect="Content" ObjectID="_1798395514" r:id="rId22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B560B2A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ت32ص 144</w:t>
            </w:r>
          </w:p>
          <w:p w14:paraId="0EF741C6" w14:textId="5096841C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أ) 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359" w:dyaOrig="460" w14:anchorId="262D3EC4">
                <v:shape id="_x0000_i1146" type="#_x0000_t75" style="width:68.25pt;height:23.25pt" o:ole="">
                  <v:imagedata r:id="rId226" o:title=""/>
                </v:shape>
                <o:OLEObject Type="Embed" ProgID="Equation.DSMT4" ShapeID="_x0000_i1146" DrawAspect="Content" ObjectID="_1798395515" r:id="rId22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؛    ب) 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540" w:dyaOrig="480" w14:anchorId="30CDAA5D">
                <v:shape id="_x0000_i1147" type="#_x0000_t75" style="width:77.25pt;height:24pt" o:ole="">
                  <v:imagedata r:id="rId228" o:title=""/>
                </v:shape>
                <o:OLEObject Type="Embed" ProgID="Equation.DSMT4" ShapeID="_x0000_i1147" DrawAspect="Content" ObjectID="_1798395516" r:id="rId22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ج) 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380" w:dyaOrig="460" w14:anchorId="5D0D7E5C">
                <v:shape id="_x0000_i1148" type="#_x0000_t75" style="width:69pt;height:23.25pt" o:ole="">
                  <v:imagedata r:id="rId230" o:title=""/>
                </v:shape>
                <o:OLEObject Type="Embed" ProgID="Equation.DSMT4" ShapeID="_x0000_i1148" DrawAspect="Content" ObjectID="_1798395517" r:id="rId23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؛    </w:t>
            </w:r>
            <w:r w:rsidR="0032112B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د) </w:t>
            </w:r>
            <w:r w:rsidRPr="0032112B">
              <w:rPr>
                <w:rFonts w:ascii="Amiri" w:hAnsi="Amiri" w:cs="Amiri"/>
                <w:position w:val="-26"/>
                <w:sz w:val="28"/>
                <w:szCs w:val="28"/>
              </w:rPr>
              <w:object w:dxaOrig="1719" w:dyaOrig="499" w14:anchorId="69B581AF">
                <v:shape id="_x0000_i1149" type="#_x0000_t75" style="width:86.25pt;height:24.75pt" o:ole="">
                  <v:imagedata r:id="rId232" o:title=""/>
                </v:shape>
                <o:OLEObject Type="Embed" ProgID="Equation.DSMT4" ShapeID="_x0000_i1149" DrawAspect="Content" ObjectID="_1798395518" r:id="rId233"/>
              </w:object>
            </w:r>
          </w:p>
          <w:p w14:paraId="3EA2F18B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0C192635" w14:textId="395713A5" w:rsidR="000443B7" w:rsidRDefault="000443B7" w:rsidP="0032112B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>ت33ص144</w:t>
            </w:r>
          </w:p>
          <w:p w14:paraId="3BDB8862" w14:textId="03D8F0D4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أ)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260" w:dyaOrig="620" w14:anchorId="733D16D9">
                <v:shape id="_x0000_i1150" type="#_x0000_t75" style="width:63pt;height:30.75pt" o:ole="">
                  <v:imagedata r:id="rId234" o:title=""/>
                </v:shape>
                <o:OLEObject Type="Embed" ProgID="Equation.DSMT4" ShapeID="_x0000_i1150" DrawAspect="Content" ObjectID="_1798395519" r:id="rId23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ب)</w:t>
            </w:r>
            <w:r w:rsidRPr="0032112B">
              <w:rPr>
                <w:rFonts w:ascii="Amiri" w:hAnsi="Amiri" w:cs="Amiri"/>
                <w:position w:val="-40"/>
                <w:sz w:val="28"/>
                <w:szCs w:val="28"/>
              </w:rPr>
              <w:object w:dxaOrig="1240" w:dyaOrig="780" w14:anchorId="09A281D7">
                <v:shape id="_x0000_i1151" type="#_x0000_t75" style="width:62.25pt;height:39pt" o:ole="">
                  <v:imagedata r:id="rId236" o:title=""/>
                </v:shape>
                <o:OLEObject Type="Embed" ProgID="Equation.DSMT4" ShapeID="_x0000_i1151" DrawAspect="Content" ObjectID="_1798395520" r:id="rId23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جـ)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560" w:dyaOrig="480" w14:anchorId="3A5BC416">
                <v:shape id="_x0000_i1152" type="#_x0000_t75" style="width:78pt;height:24pt" o:ole="">
                  <v:imagedata r:id="rId238" o:title=""/>
                </v:shape>
                <o:OLEObject Type="Embed" ProgID="Equation.DSMT4" ShapeID="_x0000_i1152" DrawAspect="Content" ObjectID="_1798395521" r:id="rId23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="0032112B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د)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2000" w:dyaOrig="520" w14:anchorId="6D7E558F">
                <v:shape id="_x0000_i1153" type="#_x0000_t75" style="width:99.75pt;height:26.25pt" o:ole="">
                  <v:imagedata r:id="rId240" o:title=""/>
                </v:shape>
                <o:OLEObject Type="Embed" ProgID="Equation.DSMT4" ShapeID="_x0000_i1153" DrawAspect="Content" ObjectID="_1798395522" r:id="rId241"/>
              </w:object>
            </w:r>
          </w:p>
          <w:p w14:paraId="700BFC3A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522300E0" w14:textId="001870FE" w:rsidR="0032112B" w:rsidRPr="0032112B" w:rsidRDefault="000443B7" w:rsidP="004845FF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ت34ص144</w:t>
            </w:r>
          </w:p>
          <w:p w14:paraId="362ECD8C" w14:textId="77777777" w:rsid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أ)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500" w:dyaOrig="499" w14:anchorId="22A5396D">
                <v:shape id="_x0000_i1154" type="#_x0000_t75" style="width:75pt;height:24.75pt" o:ole="">
                  <v:imagedata r:id="rId242" o:title=""/>
                </v:shape>
                <o:OLEObject Type="Embed" ProgID="Equation.DSMT4" ShapeID="_x0000_i1154" DrawAspect="Content" ObjectID="_1798395523" r:id="rId24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ب)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719" w:dyaOrig="460" w14:anchorId="3798C26C">
                <v:shape id="_x0000_i1155" type="#_x0000_t75" style="width:86.25pt;height:23.25pt" o:ole="">
                  <v:imagedata r:id="rId244" o:title=""/>
                </v:shape>
                <o:OLEObject Type="Embed" ProgID="Equation.DSMT4" ShapeID="_x0000_i1155" DrawAspect="Content" ObjectID="_1798395524" r:id="rId24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جـ) </w:t>
            </w:r>
            <w:r w:rsidRPr="0032112B">
              <w:rPr>
                <w:rFonts w:ascii="Amiri" w:hAnsi="Amiri" w:cs="Amiri"/>
                <w:position w:val="-22"/>
                <w:sz w:val="28"/>
                <w:szCs w:val="28"/>
              </w:rPr>
              <w:object w:dxaOrig="1579" w:dyaOrig="460" w14:anchorId="7A676912">
                <v:shape id="_x0000_i1156" type="#_x0000_t75" style="width:78.75pt;height:23.25pt" o:ole="">
                  <v:imagedata r:id="rId246" o:title=""/>
                </v:shape>
                <o:OLEObject Type="Embed" ProgID="Equation.DSMT4" ShapeID="_x0000_i1156" DrawAspect="Content" ObjectID="_1798395525" r:id="rId24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69A5C7EC" w14:textId="7CDD00D4" w:rsidR="000443B7" w:rsidRPr="0032112B" w:rsidRDefault="000443B7" w:rsidP="0032112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د) </w:t>
            </w:r>
            <w:r w:rsidRPr="0032112B">
              <w:rPr>
                <w:rFonts w:ascii="Amiri" w:hAnsi="Amiri" w:cs="Amiri"/>
                <w:position w:val="-26"/>
                <w:sz w:val="28"/>
                <w:szCs w:val="28"/>
              </w:rPr>
              <w:object w:dxaOrig="1740" w:dyaOrig="499" w14:anchorId="6C36CE73">
                <v:shape id="_x0000_i1157" type="#_x0000_t75" style="width:87pt;height:24.75pt" o:ole="">
                  <v:imagedata r:id="rId248" o:title=""/>
                </v:shape>
                <o:OLEObject Type="Embed" ProgID="Equation.DSMT4" ShapeID="_x0000_i1157" DrawAspect="Content" ObjectID="_1798395526" r:id="rId249"/>
              </w:object>
            </w:r>
          </w:p>
          <w:p w14:paraId="17F3A57E" w14:textId="3C903A11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دراســــــــــة اتجاه تغير الدالة </w:t>
            </w: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</w:rPr>
              <w:t>ln</w:t>
            </w: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14:paraId="792096CE" w14:textId="07FB5611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32112B">
              <w:rPr>
                <w:rFonts w:ascii="Amiri" w:hAnsi="Amiri" w:cs="Amiri"/>
                <w:sz w:val="28"/>
                <w:szCs w:val="28"/>
              </w:rPr>
              <w:t>ln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معرفة وقابلة للاشتقاق على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D9AF5CF">
                <v:shape id="_x0000_i1158" type="#_x0000_t75" style="width:36.75pt;height:20.25pt" o:ole="">
                  <v:imagedata r:id="rId250" o:title=""/>
                </v:shape>
                <o:OLEObject Type="Embed" ProgID="Equation.DSMT4" ShapeID="_x0000_i1158" DrawAspect="Content" ObjectID="_1798395527" r:id="rId25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32112B" w:rsidRPr="0032112B">
              <w:rPr>
                <w:rFonts w:ascii="Amiri" w:hAnsi="Amiri" w:cs="Amiri" w:hint="cs"/>
                <w:sz w:val="28"/>
                <w:szCs w:val="28"/>
                <w:rtl/>
              </w:rPr>
              <w:t>و: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440" w:dyaOrig="620" w14:anchorId="0CD4CC8F">
                <v:shape id="_x0000_i1159" type="#_x0000_t75" style="width:1in;height:30.75pt" o:ole="">
                  <v:imagedata r:id="rId252" o:title=""/>
                </v:shape>
                <o:OLEObject Type="Embed" ProgID="Equation.DSMT4" ShapeID="_x0000_i1159" DrawAspect="Content" ObjectID="_1798395528" r:id="rId25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10049F0A" w14:textId="679EE0C3" w:rsidR="000443B7" w:rsidRPr="0032112B" w:rsidRDefault="000443B7" w:rsidP="004D7A40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ومنه الدالة </w:t>
            </w:r>
            <w:r w:rsidRPr="0032112B">
              <w:rPr>
                <w:rFonts w:ascii="Amiri" w:hAnsi="Amiri" w:cs="Amiri"/>
                <w:sz w:val="28"/>
                <w:szCs w:val="28"/>
              </w:rPr>
              <w:t>ln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متزايدة تماما على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5AB852EE">
                <v:shape id="_x0000_i1160" type="#_x0000_t75" style="width:36.75pt;height:20.25pt" o:ole="">
                  <v:imagedata r:id="rId250" o:title=""/>
                </v:shape>
                <o:OLEObject Type="Embed" ProgID="Equation.DSMT4" ShapeID="_x0000_i1160" DrawAspect="Content" ObjectID="_1798395529" r:id="rId254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908DF42" w14:textId="7B4E1087" w:rsidR="000443B7" w:rsidRPr="0032112B" w:rsidRDefault="000443B7" w:rsidP="0032112B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جدول التغيرات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880"/>
              <w:gridCol w:w="921"/>
            </w:tblGrid>
            <w:tr w:rsidR="000443B7" w:rsidRPr="0032112B" w14:paraId="4E9852F0" w14:textId="77777777" w:rsidTr="005C6BA7">
              <w:trPr>
                <w:jc w:val="center"/>
              </w:trPr>
              <w:tc>
                <w:tcPr>
                  <w:tcW w:w="2880" w:type="dxa"/>
                  <w:shd w:val="clear" w:color="auto" w:fill="CCFFCC"/>
                </w:tcPr>
                <w:p w14:paraId="5469BAAC" w14:textId="30AA5829" w:rsidR="000443B7" w:rsidRPr="0032112B" w:rsidRDefault="000443B7" w:rsidP="000443B7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380" w:dyaOrig="220" w14:anchorId="6C524B27">
                      <v:shape id="_x0000_i1161" type="#_x0000_t75" style="width:18.75pt;height:11.25pt" o:ole="">
                        <v:imagedata r:id="rId85" o:title=""/>
                      </v:shape>
                      <o:OLEObject Type="Embed" ProgID="Equation.DSMT4" ShapeID="_x0000_i1161" DrawAspect="Content" ObjectID="_1798395530" r:id="rId255"/>
                    </w:object>
                  </w: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</w:t>
                  </w:r>
                  <w:r w:rsidRPr="0032112B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139" w:dyaOrig="260" w14:anchorId="2C19F714">
                      <v:shape id="_x0000_i1162" type="#_x0000_t75" style="width:6.75pt;height:12.75pt" o:ole="">
                        <v:imagedata r:id="rId87" o:title=""/>
                      </v:shape>
                      <o:OLEObject Type="Embed" ProgID="Equation.DSMT4" ShapeID="_x0000_i1162" DrawAspect="Content" ObjectID="_1798395531" r:id="rId256"/>
                    </w:object>
                  </w: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</w:t>
                  </w:r>
                  <w:r w:rsidRPr="0032112B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200" w:dyaOrig="279" w14:anchorId="7B2880EB">
                      <v:shape id="_x0000_i1163" type="#_x0000_t75" style="width:9.75pt;height:14.25pt" o:ole="">
                        <v:imagedata r:id="rId89" o:title=""/>
                      </v:shape>
                      <o:OLEObject Type="Embed" ProgID="Equation.DSMT4" ShapeID="_x0000_i1163" DrawAspect="Content" ObjectID="_1798395532" r:id="rId257"/>
                    </w:objec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772B2E33" w14:textId="77777777" w:rsidR="000443B7" w:rsidRPr="0032112B" w:rsidRDefault="000443B7" w:rsidP="000443B7">
                  <w:pPr>
                    <w:bidi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240" w:dyaOrig="200" w14:anchorId="5BE6C296">
                      <v:shape id="_x0000_i1164" type="#_x0000_t75" style="width:12pt;height:9.75pt" o:ole="">
                        <v:imagedata r:id="rId91" o:title=""/>
                      </v:shape>
                      <o:OLEObject Type="Embed" ProgID="Equation.DSMT4" ShapeID="_x0000_i1164" DrawAspect="Content" ObjectID="_1798395533" r:id="rId258"/>
                    </w:object>
                  </w:r>
                </w:p>
              </w:tc>
            </w:tr>
            <w:tr w:rsidR="000443B7" w:rsidRPr="0032112B" w14:paraId="096FEE0F" w14:textId="77777777" w:rsidTr="005C6BA7">
              <w:trPr>
                <w:jc w:val="center"/>
              </w:trPr>
              <w:tc>
                <w:tcPr>
                  <w:tcW w:w="2880" w:type="dxa"/>
                </w:tcPr>
                <w:p w14:paraId="44B29721" w14:textId="77777777" w:rsidR="000443B7" w:rsidRPr="0032112B" w:rsidRDefault="000443B7" w:rsidP="000443B7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            +</w: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125CB3F1" w14:textId="77777777" w:rsidR="000443B7" w:rsidRPr="0032112B" w:rsidRDefault="000443B7" w:rsidP="000443B7">
                  <w:pPr>
                    <w:bidi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position w:val="-14"/>
                      <w:sz w:val="28"/>
                      <w:szCs w:val="28"/>
                    </w:rPr>
                    <w:object w:dxaOrig="700" w:dyaOrig="400" w14:anchorId="3EC3E137">
                      <v:shape id="_x0000_i1165" type="#_x0000_t75" style="width:35.25pt;height:20.25pt" o:ole="">
                        <v:imagedata r:id="rId93" o:title=""/>
                      </v:shape>
                      <o:OLEObject Type="Embed" ProgID="Equation.DSMT4" ShapeID="_x0000_i1165" DrawAspect="Content" ObjectID="_1798395534" r:id="rId259"/>
                    </w:object>
                  </w:r>
                </w:p>
              </w:tc>
            </w:tr>
            <w:tr w:rsidR="000443B7" w:rsidRPr="0032112B" w14:paraId="7A47A672" w14:textId="77777777" w:rsidTr="005C6BA7">
              <w:trPr>
                <w:jc w:val="center"/>
              </w:trPr>
              <w:tc>
                <w:tcPr>
                  <w:tcW w:w="2880" w:type="dxa"/>
                </w:tcPr>
                <w:p w14:paraId="260C7032" w14:textId="77777777" w:rsidR="000443B7" w:rsidRPr="0032112B" w:rsidRDefault="000443B7" w:rsidP="000443B7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9792" behindDoc="0" locked="0" layoutInCell="1" allowOverlap="1" wp14:anchorId="4CEB8279" wp14:editId="01F928EA">
                            <wp:simplePos x="0" y="0"/>
                            <wp:positionH relativeFrom="column">
                              <wp:posOffset>101600</wp:posOffset>
                            </wp:positionH>
                            <wp:positionV relativeFrom="paragraph">
                              <wp:posOffset>-194310</wp:posOffset>
                            </wp:positionV>
                            <wp:extent cx="45719" cy="717550"/>
                            <wp:effectExtent l="0" t="0" r="12065" b="25400"/>
                            <wp:wrapNone/>
                            <wp:docPr id="15" name="Group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719" cy="717550"/>
                                      <a:chOff x="7346" y="10682"/>
                                      <a:chExt cx="60" cy="1620"/>
                                    </a:xfrm>
                                  </wpg:grpSpPr>
                                  <wps:wsp>
                                    <wps:cNvPr id="16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46" y="10682"/>
                                        <a:ext cx="0" cy="16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" name="Line 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06" y="10682"/>
                                        <a:ext cx="0" cy="16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94D2EE9" id="Groupe 15" o:spid="_x0000_s1026" style="position:absolute;margin-left:8pt;margin-top:-15.3pt;width:3.6pt;height:56.5pt;z-index:251809792" coordorigin="7346,10682" coordsize="6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">
                            <v:line id="Line 7" o:spid="_x0000_s1027" style="position:absolute;visibility:visible;mso-wrap-style:square" from="7346,10682" to="7346,1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            <v:line id="Line 8" o:spid="_x0000_s1028" style="position:absolute;visibility:visible;mso-wrap-style:square" from="7406,10682" to="7406,1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    </v:group>
                        </w:pict>
                      </mc:Fallback>
                    </mc:AlternateContent>
                  </w:r>
                  <w:r w:rsidRPr="0032112B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380" w:dyaOrig="220" w14:anchorId="7BA3C3F5">
                      <v:shape id="_x0000_i1166" type="#_x0000_t75" style="width:18.75pt;height:11.25pt" o:ole="">
                        <v:imagedata r:id="rId260" o:title=""/>
                      </v:shape>
                      <o:OLEObject Type="Embed" ProgID="Equation.DSMT4" ShapeID="_x0000_i1166" DrawAspect="Content" ObjectID="_1798395535" r:id="rId261"/>
                    </w:object>
                  </w:r>
                  <w:r w:rsidRPr="0032112B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816" behindDoc="0" locked="0" layoutInCell="1" allowOverlap="1" wp14:anchorId="4EA33B06" wp14:editId="671C40DA">
                            <wp:simplePos x="0" y="0"/>
                            <wp:positionH relativeFrom="column">
                              <wp:posOffset>297180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120140" cy="368935"/>
                            <wp:effectExtent l="11430" t="56515" r="30480" b="12700"/>
                            <wp:wrapNone/>
                            <wp:docPr id="18" name="Connecteur droit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120140" cy="3689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581462D" id="Connecteur droit 18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4pt,11.95pt" to="111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">
                            <v:stroke endarrow="block"/>
                          </v:line>
                        </w:pict>
                      </mc:Fallback>
                    </mc:AlternateContent>
                  </w:r>
                </w:p>
                <w:p w14:paraId="118B075A" w14:textId="3E4E900B" w:rsidR="000443B7" w:rsidRPr="0032112B" w:rsidRDefault="000443B7" w:rsidP="0032112B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 </w:t>
                  </w:r>
                  <w:r w:rsidR="0032112B">
                    <w:rPr>
                      <w:rFonts w:ascii="Amiri" w:hAnsi="Amiri" w:cs="Amiri" w:hint="cs"/>
                      <w:sz w:val="28"/>
                      <w:szCs w:val="28"/>
                      <w:rtl/>
                    </w:rPr>
                    <w:t xml:space="preserve">  </w:t>
                  </w: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</w:t>
                  </w:r>
                  <w:r w:rsidR="0032112B">
                    <w:rPr>
                      <w:rFonts w:ascii="Amiri" w:hAnsi="Amiri" w:cs="Amiri" w:hint="cs"/>
                      <w:sz w:val="28"/>
                      <w:szCs w:val="28"/>
                      <w:rtl/>
                    </w:rPr>
                    <w:t xml:space="preserve">          </w:t>
                  </w:r>
                  <w:r w:rsidRPr="0032112B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   </w:t>
                  </w:r>
                  <w:r w:rsidRPr="0032112B">
                    <w:rPr>
                      <w:rFonts w:ascii="Amiri" w:hAnsi="Amiri" w:cs="Amiri"/>
                      <w:position w:val="-10"/>
                      <w:sz w:val="28"/>
                      <w:szCs w:val="28"/>
                    </w:rPr>
                    <w:object w:dxaOrig="380" w:dyaOrig="260" w14:anchorId="54A18B0F">
                      <v:shape id="_x0000_i1167" type="#_x0000_t75" style="width:18.75pt;height:12.75pt" o:ole="">
                        <v:imagedata r:id="rId262" o:title=""/>
                      </v:shape>
                      <o:OLEObject Type="Embed" ProgID="Equation.DSMT4" ShapeID="_x0000_i1167" DrawAspect="Content" ObjectID="_1798395536" r:id="rId263"/>
                    </w:object>
                  </w:r>
                </w:p>
              </w:tc>
              <w:tc>
                <w:tcPr>
                  <w:tcW w:w="916" w:type="dxa"/>
                  <w:shd w:val="clear" w:color="auto" w:fill="CCFFCC"/>
                  <w:vAlign w:val="center"/>
                </w:tcPr>
                <w:p w14:paraId="20BC7E57" w14:textId="66F8DA66" w:rsidR="000443B7" w:rsidRPr="0032112B" w:rsidRDefault="000443B7" w:rsidP="0032112B">
                  <w:pPr>
                    <w:bidi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32112B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460" w:dyaOrig="260" w14:anchorId="54609E6E">
                      <v:shape id="_x0000_i1168" type="#_x0000_t75" style="width:23.25pt;height:12.75pt" o:ole="">
                        <v:imagedata r:id="rId95" o:title=""/>
                      </v:shape>
                      <o:OLEObject Type="Embed" ProgID="Equation.DSMT4" ShapeID="_x0000_i1168" DrawAspect="Content" ObjectID="_1798395537" r:id="rId264"/>
                    </w:object>
                  </w:r>
                </w:p>
              </w:tc>
            </w:tr>
          </w:tbl>
          <w:p w14:paraId="0CFC49C2" w14:textId="4046E864" w:rsidR="0032112B" w:rsidRPr="0032112B" w:rsidRDefault="000443B7" w:rsidP="0032112B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التمثيل البياني</w:t>
            </w:r>
          </w:p>
          <w:p w14:paraId="63752984" w14:textId="66F39D59" w:rsidR="0032112B" w:rsidRDefault="003C4C15" w:rsidP="0032112B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sz w:val="28"/>
                <w:szCs w:val="28"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AE84383" wp14:editId="2C376B0D">
                      <wp:simplePos x="0" y="0"/>
                      <wp:positionH relativeFrom="column">
                        <wp:posOffset>43814</wp:posOffset>
                      </wp:positionH>
                      <wp:positionV relativeFrom="paragraph">
                        <wp:posOffset>236220</wp:posOffset>
                      </wp:positionV>
                      <wp:extent cx="2543175" cy="2524125"/>
                      <wp:effectExtent l="0" t="0" r="9525" b="9525"/>
                      <wp:wrapNone/>
                      <wp:docPr id="206636846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175" cy="25241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169EAD" w14:textId="5FD737B3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80A4B8" wp14:editId="5A65A109">
                                        <wp:extent cx="2334895" cy="2359025"/>
                                        <wp:effectExtent l="0" t="0" r="8255" b="3175"/>
                                        <wp:docPr id="1302200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22007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4895" cy="235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E84383" id="Rectangle 74" o:spid="_x0000_s1037" style="position:absolute;left:0;text-align:left;margin-left:3.45pt;margin-top:18.6pt;width:200.25pt;height:198.7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" fillcolor="white [3201]" stroked="f" strokeweight="2pt">
                      <v:textbox>
                        <w:txbxContent>
                          <w:p w14:paraId="29169EAD" w14:textId="5FD737B3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0A4B8" wp14:editId="5A65A109">
                                  <wp:extent cx="2334895" cy="2359025"/>
                                  <wp:effectExtent l="0" t="0" r="8255" b="3175"/>
                                  <wp:docPr id="1302200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22007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95" cy="235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0989DB" w14:textId="195E8A8F" w:rsidR="0032112B" w:rsidRDefault="000443B7" w:rsidP="003C4C15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noProof/>
                <w:sz w:val="28"/>
                <w:szCs w:val="28"/>
                <w:u w:val="single"/>
                <w:rtl/>
                <w:lang w:bidi="ar-DZ"/>
              </w:rPr>
              <w:drawing>
                <wp:inline distT="0" distB="0" distL="0" distR="0" wp14:anchorId="41F0DCB6" wp14:editId="7ABB577E">
                  <wp:extent cx="2305050" cy="20764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2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CDCF1" w14:textId="7F97FC09" w:rsidR="000443B7" w:rsidRPr="0032112B" w:rsidRDefault="000443B7" w:rsidP="000443B7">
            <w:pPr>
              <w:bidi/>
              <w:rPr>
                <w:rFonts w:ascii="Amiri" w:hAnsi="Amiri" w:cs="Amiri"/>
                <w:noProof/>
                <w:sz w:val="28"/>
                <w:szCs w:val="28"/>
                <w:u w:val="single"/>
              </w:rPr>
            </w:pPr>
            <w:r w:rsidRPr="0032112B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العــــــــــــدد </w:t>
            </w:r>
            <w:r w:rsidRPr="0032112B">
              <w:rPr>
                <w:rFonts w:ascii="Amiri" w:hAnsi="Amiri" w:cs="Amiri"/>
                <w:color w:val="FF0000"/>
                <w:position w:val="-6"/>
                <w:sz w:val="28"/>
                <w:szCs w:val="28"/>
                <w:u w:val="single"/>
              </w:rPr>
              <w:object w:dxaOrig="240" w:dyaOrig="279" w14:anchorId="19AAD5F4">
                <v:shape id="_x0000_i1169" type="#_x0000_t75" style="width:12pt;height:14.25pt" o:ole="">
                  <v:imagedata r:id="rId266" o:title=""/>
                </v:shape>
                <o:OLEObject Type="Embed" ProgID="Equation.DSMT4" ShapeID="_x0000_i1169" DrawAspect="Content" ObjectID="_1798395538" r:id="rId267"/>
              </w:object>
            </w:r>
          </w:p>
          <w:p w14:paraId="5074C2A5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تعريف:</w:t>
            </w:r>
          </w:p>
          <w:p w14:paraId="2A5C1D84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العدد</w:t>
            </w:r>
            <w:r w:rsidRPr="0032112B">
              <w:rPr>
                <w:rFonts w:ascii="Amiri" w:hAnsi="Amiri" w:cs="Amiri"/>
                <w:noProof/>
                <w:position w:val="-6"/>
                <w:sz w:val="28"/>
                <w:szCs w:val="28"/>
                <w:lang w:bidi="ar-DZ"/>
              </w:rPr>
              <w:object w:dxaOrig="200" w:dyaOrig="220" w14:anchorId="49DEAC02">
                <v:shape id="_x0000_i1170" type="#_x0000_t75" style="width:9.75pt;height:11.25pt" o:ole="">
                  <v:imagedata r:id="rId268" o:title=""/>
                </v:shape>
                <o:OLEObject Type="Embed" ProgID="Equation.DSMT4" ShapeID="_x0000_i1170" DrawAspect="Content" ObjectID="_1798395539" r:id="rId269"/>
              </w:object>
            </w:r>
            <w:r w:rsidRPr="0032112B">
              <w:rPr>
                <w:rFonts w:ascii="Amiri" w:hAnsi="Amiri" w:cs="Amiri"/>
                <w:noProof/>
                <w:sz w:val="28"/>
                <w:szCs w:val="28"/>
                <w:rtl/>
                <w:lang w:bidi="ar-DZ"/>
              </w:rPr>
              <w:t xml:space="preserve"> هو العدد الذي لوغاريتمه النيبيري يساوي</w:t>
            </w:r>
            <w:r w:rsidRPr="0032112B">
              <w:rPr>
                <w:rFonts w:ascii="Amiri" w:hAnsi="Amiri" w:cs="Amiri"/>
                <w:b/>
                <w:bCs/>
                <w:color w:val="0000FF"/>
                <w:position w:val="-4"/>
                <w:sz w:val="28"/>
                <w:szCs w:val="28"/>
                <w:lang w:bidi="ar-DZ"/>
              </w:rPr>
              <w:object w:dxaOrig="139" w:dyaOrig="260" w14:anchorId="7E79B5AB">
                <v:shape id="_x0000_i1171" type="#_x0000_t75" style="width:6.75pt;height:12.75pt" o:ole="">
                  <v:imagedata r:id="rId270" o:title=""/>
                </v:shape>
                <o:OLEObject Type="Embed" ProgID="Equation.DSMT4" ShapeID="_x0000_i1171" DrawAspect="Content" ObjectID="_1798395540" r:id="rId27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00" w:dyaOrig="400" w14:anchorId="1E3B655F">
                <v:shape id="_x0000_i1172" type="#_x0000_t75" style="width:45pt;height:20.25pt" o:ole="">
                  <v:imagedata r:id="rId272" o:title=""/>
                </v:shape>
                <o:OLEObject Type="Embed" ProgID="Equation.DSMT4" ShapeID="_x0000_i1172" DrawAspect="Content" ObjectID="_1798395541" r:id="rId27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. تعطينا الحاسبة </w:t>
            </w: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1700" w:dyaOrig="320" w14:anchorId="67ACB7EA">
                <v:shape id="_x0000_i1173" type="#_x0000_t75" style="width:84.75pt;height:15.75pt" o:ole="">
                  <v:imagedata r:id="rId274" o:title=""/>
                </v:shape>
                <o:OLEObject Type="Embed" ProgID="Equation.DSMT4" ShapeID="_x0000_i1173" DrawAspect="Content" ObjectID="_1798395542" r:id="rId27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442E3F2" w14:textId="4D8A7276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مثـــــــــال01: ت 38 ص 144</w:t>
            </w:r>
          </w:p>
          <w:p w14:paraId="0BF7B279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احسب المشتقة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639" w:dyaOrig="400" w14:anchorId="68187402">
                <v:shape id="_x0000_i1174" type="#_x0000_t75" style="width:32.25pt;height:20.25pt" o:ole="">
                  <v:imagedata r:id="rId276" o:title=""/>
                </v:shape>
                <o:OLEObject Type="Embed" ProgID="Equation.DSMT4" ShapeID="_x0000_i1174" DrawAspect="Content" ObjectID="_1798395543" r:id="rId27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في كل حالة:</w:t>
            </w:r>
          </w:p>
          <w:p w14:paraId="3A99E0AA" w14:textId="02A32792" w:rsidR="000443B7" w:rsidRPr="0032112B" w:rsidRDefault="000443B7" w:rsidP="004845F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1920" w:dyaOrig="400" w14:anchorId="0D274F11">
                <v:shape id="_x0000_i1175" type="#_x0000_t75" style="width:96pt;height:20.25pt" o:ole="">
                  <v:imagedata r:id="rId278" o:title=""/>
                </v:shape>
                <o:OLEObject Type="Embed" ProgID="Equation.DSMT4" ShapeID="_x0000_i1175" DrawAspect="Content" ObjectID="_1798395544" r:id="rId27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2)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540" w:dyaOrig="620" w14:anchorId="3810E697">
                <v:shape id="_x0000_i1176" type="#_x0000_t75" style="width:77.25pt;height:30.75pt" o:ole="">
                  <v:imagedata r:id="rId280" o:title=""/>
                </v:shape>
                <o:OLEObject Type="Embed" ProgID="Equation.DSMT4" ShapeID="_x0000_i1176" DrawAspect="Content" ObjectID="_1798395545" r:id="rId28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     3)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1740" w:dyaOrig="420" w14:anchorId="7B6AF728">
                <v:shape id="_x0000_i1177" type="#_x0000_t75" style="width:84pt;height:21pt" o:ole="">
                  <v:imagedata r:id="rId282" o:title=""/>
                </v:shape>
                <o:OLEObject Type="Embed" ProgID="Equation.DSMT4" ShapeID="_x0000_i1177" DrawAspect="Content" ObjectID="_1798395546" r:id="rId28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        4)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200" w:dyaOrig="620" w14:anchorId="5198C499">
                <v:shape id="_x0000_i1178" type="#_x0000_t75" style="width:60pt;height:30.75pt" o:ole="">
                  <v:imagedata r:id="rId284" o:title=""/>
                </v:shape>
                <o:OLEObject Type="Embed" ProgID="Equation.DSMT4" ShapeID="_x0000_i1178" DrawAspect="Content" ObjectID="_1798395547" r:id="rId285"/>
              </w:object>
            </w:r>
            <w:r w:rsidR="004845F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5) 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2380" w:dyaOrig="460" w14:anchorId="6CBB0037">
                <v:shape id="_x0000_i1179" type="#_x0000_t75" style="width:119.25pt;height:23.25pt" o:ole="">
                  <v:imagedata r:id="rId286" o:title=""/>
                </v:shape>
                <o:OLEObject Type="Embed" ProgID="Equation.DSMT4" ShapeID="_x0000_i1179" DrawAspect="Content" ObjectID="_1798395548" r:id="rId28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  6)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1320" w:dyaOrig="400" w14:anchorId="5D0427A1">
                <v:shape id="_x0000_i1180" type="#_x0000_t75" style="width:66pt;height:20.25pt" o:ole="">
                  <v:imagedata r:id="rId288" o:title=""/>
                </v:shape>
                <o:OLEObject Type="Embed" ProgID="Equation.DSMT4" ShapeID="_x0000_i1180" DrawAspect="Content" ObjectID="_1798395549" r:id="rId28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  <w:r w:rsidR="0032112B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7) 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2240" w:dyaOrig="400" w14:anchorId="037129D4">
                <v:shape id="_x0000_i1181" type="#_x0000_t75" style="width:111.75pt;height:20.25pt" o:ole="">
                  <v:imagedata r:id="rId290" o:title=""/>
                </v:shape>
                <o:OLEObject Type="Embed" ProgID="Equation.DSMT4" ShapeID="_x0000_i1181" DrawAspect="Content" ObjectID="_1798395550" r:id="rId29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845FF">
              <w:rPr>
                <w:rFonts w:ascii="Amiri" w:hAnsi="Amiri" w:cs="Amiri" w:hint="cs"/>
                <w:sz w:val="28"/>
                <w:szCs w:val="28"/>
                <w:rtl/>
              </w:rPr>
              <w:t xml:space="preserve">   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    8)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200" w:dyaOrig="620" w14:anchorId="275E516E">
                <v:shape id="_x0000_i1182" type="#_x0000_t75" style="width:60pt;height:30.75pt" o:ole="">
                  <v:imagedata r:id="rId292" o:title=""/>
                </v:shape>
                <o:OLEObject Type="Embed" ProgID="Equation.DSMT4" ShapeID="_x0000_i1182" DrawAspect="Content" ObjectID="_1798395551" r:id="rId293"/>
              </w:object>
            </w:r>
          </w:p>
          <w:p w14:paraId="65258B2B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6C58CD28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مثــــــــــــــال02: ت39ص144</w:t>
            </w:r>
          </w:p>
          <w:p w14:paraId="25C35DE3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2F585BC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نفس السؤال السابق:</w:t>
            </w:r>
          </w:p>
          <w:p w14:paraId="301866F2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3332301A" w14:textId="5AB0D3F2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600" w:dyaOrig="620" w14:anchorId="6866B144">
                <v:shape id="_x0000_i1183" type="#_x0000_t75" style="width:80.25pt;height:30.75pt" o:ole="">
                  <v:imagedata r:id="rId294" o:title=""/>
                </v:shape>
                <o:OLEObject Type="Embed" ProgID="Equation.DSMT4" ShapeID="_x0000_i1183" DrawAspect="Content" ObjectID="_1798395552" r:id="rId29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2)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1860" w:dyaOrig="400" w14:anchorId="46AB6268">
                <v:shape id="_x0000_i1184" type="#_x0000_t75" style="width:93pt;height:20.25pt" o:ole="">
                  <v:imagedata r:id="rId296" o:title=""/>
                </v:shape>
                <o:OLEObject Type="Embed" ProgID="Equation.DSMT4" ShapeID="_x0000_i1184" DrawAspect="Content" ObjectID="_1798395553" r:id="rId29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3)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2140" w:dyaOrig="620" w14:anchorId="37EB0E6B">
                <v:shape id="_x0000_i1185" type="#_x0000_t75" style="width:103.5pt;height:30.75pt" o:ole="">
                  <v:imagedata r:id="rId298" o:title=""/>
                </v:shape>
                <o:OLEObject Type="Embed" ProgID="Equation.DSMT4" ShapeID="_x0000_i1185" DrawAspect="Content" ObjectID="_1798395554" r:id="rId29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</w:p>
          <w:p w14:paraId="276C1549" w14:textId="2E0656CE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4)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200" w:dyaOrig="620" w14:anchorId="4F94E228">
                <v:shape id="_x0000_i1186" type="#_x0000_t75" style="width:60pt;height:30.75pt" o:ole="">
                  <v:imagedata r:id="rId300" o:title=""/>
                </v:shape>
                <o:OLEObject Type="Embed" ProgID="Equation.DSMT4" ShapeID="_x0000_i1186" DrawAspect="Content" ObjectID="_1798395555" r:id="rId30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5)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540" w:dyaOrig="620" w14:anchorId="1DB4F6B8">
                <v:shape id="_x0000_i1187" type="#_x0000_t75" style="width:77.25pt;height:30.75pt" o:ole="">
                  <v:imagedata r:id="rId302" o:title=""/>
                </v:shape>
                <o:OLEObject Type="Embed" ProgID="Equation.DSMT4" ShapeID="_x0000_i1187" DrawAspect="Content" ObjectID="_1798395556" r:id="rId30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   6)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1939" w:dyaOrig="680" w14:anchorId="4269B0AF">
                <v:shape id="_x0000_i1188" type="#_x0000_t75" style="width:96.75pt;height:33.75pt" o:ole="">
                  <v:imagedata r:id="rId304" o:title=""/>
                </v:shape>
                <o:OLEObject Type="Embed" ProgID="Equation.DSMT4" ShapeID="_x0000_i1188" DrawAspect="Content" ObjectID="_1798395557" r:id="rId30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</w:p>
          <w:p w14:paraId="21CCBF3B" w14:textId="77777777" w:rsidR="0032112B" w:rsidRPr="0032112B" w:rsidRDefault="0032112B" w:rsidP="0032112B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63B40A21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ت44ص145</w:t>
            </w:r>
          </w:p>
          <w:p w14:paraId="404F1AFF" w14:textId="77777777" w:rsidR="000443B7" w:rsidRPr="0032112B" w:rsidRDefault="000443B7" w:rsidP="000443B7">
            <w:pPr>
              <w:bidi/>
              <w:ind w:left="319" w:hanging="319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لتكن الدالة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6BABFA1F">
                <v:shape id="_x0000_i1189" type="#_x0000_t75" style="width:39.75pt;height:20.25pt" o:ole="">
                  <v:imagedata r:id="rId306" o:title=""/>
                </v:shape>
                <o:OLEObject Type="Embed" ProgID="Equation.DSMT4" ShapeID="_x0000_i1189" DrawAspect="Content" ObjectID="_1798395558" r:id="rId30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بـ:  </w:t>
            </w:r>
            <w:r w:rsidRPr="0032112B">
              <w:rPr>
                <w:rFonts w:ascii="Amiri" w:hAnsi="Amiri" w:cs="Amiri"/>
                <w:position w:val="-24"/>
                <w:sz w:val="28"/>
                <w:szCs w:val="28"/>
              </w:rPr>
              <w:object w:dxaOrig="2140" w:dyaOrig="620" w14:anchorId="3FA75B37">
                <v:shape id="_x0000_i1190" type="#_x0000_t75" style="width:107.25pt;height:30.75pt" o:ole="">
                  <v:imagedata r:id="rId308" o:title=""/>
                </v:shape>
                <o:OLEObject Type="Embed" ProgID="Equation.DSMT4" ShapeID="_x0000_i1190" DrawAspect="Content" ObjectID="_1798395559" r:id="rId30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35CB7AD6" w14:textId="77777777" w:rsidR="000443B7" w:rsidRPr="0032112B" w:rsidRDefault="000443B7" w:rsidP="000443B7">
            <w:pPr>
              <w:bidi/>
              <w:ind w:left="319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1. ادرس نهايتي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عند 0 وعند </w:t>
            </w:r>
            <w:r w:rsidRPr="0032112B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126332D0">
                <v:shape id="_x0000_i1191" type="#_x0000_t75" style="width:18.75pt;height:11.25pt" o:ole="">
                  <v:imagedata r:id="rId310" o:title=""/>
                </v:shape>
                <o:OLEObject Type="Embed" ProgID="Equation.DSMT4" ShapeID="_x0000_i1191" DrawAspect="Content" ObjectID="_1798395560" r:id="rId31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، استنتج المستقيمات المقاربة للمنحني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الممثل للدالة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A34212F" w14:textId="77777777" w:rsidR="000443B7" w:rsidRPr="0032112B" w:rsidRDefault="000443B7" w:rsidP="000443B7">
            <w:pPr>
              <w:bidi/>
              <w:ind w:left="319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2. ادرس تغيرات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وشكل جدول تغيراتها.</w:t>
            </w:r>
          </w:p>
          <w:p w14:paraId="533C234D" w14:textId="53560882" w:rsidR="000443B7" w:rsidRPr="004B613B" w:rsidRDefault="000443B7" w:rsidP="004B613B">
            <w:pPr>
              <w:bidi/>
              <w:ind w:left="319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3.ارسم المنحني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الممثل للدالة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في معلم متعامد ومتجانس.</w:t>
            </w:r>
          </w:p>
          <w:p w14:paraId="45231AA9" w14:textId="77777777" w:rsidR="000443B7" w:rsidRPr="0032112B" w:rsidRDefault="000443B7" w:rsidP="000443B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2112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ت45ص145</w:t>
            </w:r>
          </w:p>
          <w:p w14:paraId="3DD35668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>لتكن الدالة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02A10346">
                <v:shape id="_x0000_i1192" type="#_x0000_t75" style="width:29.25pt;height:20.25pt" o:ole="">
                  <v:imagedata r:id="rId312" o:title=""/>
                </v:shape>
                <o:OLEObject Type="Embed" ProgID="Equation.DSMT4" ShapeID="_x0000_i1192" DrawAspect="Content" ObjectID="_1798395561" r:id="rId313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بـ:  </w:t>
            </w:r>
            <w:r w:rsidRPr="0032112B">
              <w:rPr>
                <w:rFonts w:ascii="Amiri" w:hAnsi="Amiri" w:cs="Amiri"/>
                <w:position w:val="-14"/>
                <w:sz w:val="28"/>
                <w:szCs w:val="28"/>
              </w:rPr>
              <w:object w:dxaOrig="2040" w:dyaOrig="420" w14:anchorId="76074043">
                <v:shape id="_x0000_i1193" type="#_x0000_t75" style="width:102pt;height:21pt" o:ole="">
                  <v:imagedata r:id="rId314" o:title=""/>
                </v:shape>
                <o:OLEObject Type="Embed" ProgID="Equation.DSMT4" ShapeID="_x0000_i1193" DrawAspect="Content" ObjectID="_1798395562" r:id="rId31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6FA6A154" w14:textId="77777777" w:rsidR="000443B7" w:rsidRPr="0032112B" w:rsidRDefault="000443B7" w:rsidP="000443B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0F392E26">
                <v:shape id="_x0000_i1194" type="#_x0000_t75" style="width:18.75pt;height:15.75pt" o:ole="">
                  <v:imagedata r:id="rId316" o:title=""/>
                </v:shape>
                <o:OLEObject Type="Embed" ProgID="Equation.DSMT4" ShapeID="_x0000_i1194" DrawAspect="Content" ObjectID="_1798395563" r:id="rId317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هو التمثيل البياني للدالة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في المستوي المنسوب إلى معلم متعامد</w:t>
            </w:r>
            <w:r w:rsidRPr="0032112B">
              <w:rPr>
                <w:rFonts w:ascii="Amiri" w:hAnsi="Amiri" w:cs="Amiri"/>
                <w:position w:val="-18"/>
                <w:sz w:val="28"/>
                <w:szCs w:val="28"/>
              </w:rPr>
              <w:object w:dxaOrig="800" w:dyaOrig="480" w14:anchorId="1FAC3043">
                <v:shape id="_x0000_i1195" type="#_x0000_t75" style="width:39.75pt;height:24pt" o:ole="">
                  <v:imagedata r:id="rId318" o:title=""/>
                </v:shape>
                <o:OLEObject Type="Embed" ProgID="Equation.DSMT4" ShapeID="_x0000_i1195" DrawAspect="Content" ObjectID="_1798395564" r:id="rId319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حيث</w:t>
            </w: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960" w:dyaOrig="380" w14:anchorId="2BC4469E">
                <v:shape id="_x0000_i1196" type="#_x0000_t75" style="width:48pt;height:18.75pt" o:ole="">
                  <v:imagedata r:id="rId320" o:title=""/>
                </v:shape>
                <o:OLEObject Type="Embed" ProgID="Equation.DSMT4" ShapeID="_x0000_i1196" DrawAspect="Content" ObjectID="_1798395565" r:id="rId321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1020" w:dyaOrig="380" w14:anchorId="23D5F1CB">
                <v:shape id="_x0000_i1197" type="#_x0000_t75" style="width:51pt;height:18.75pt" o:ole="">
                  <v:imagedata r:id="rId322" o:title=""/>
                </v:shape>
                <o:OLEObject Type="Embed" ProgID="Equation.DSMT4" ShapeID="_x0000_i1197" DrawAspect="Content" ObjectID="_1798395566" r:id="rId323"/>
              </w:object>
            </w:r>
          </w:p>
          <w:p w14:paraId="668813A4" w14:textId="77777777" w:rsidR="000443B7" w:rsidRPr="0032112B" w:rsidRDefault="000443B7" w:rsidP="000443B7">
            <w:pPr>
              <w:bidi/>
              <w:ind w:left="461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1. ادرس نهاية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عند 0، فسر النتيجة هندسيا.</w:t>
            </w:r>
          </w:p>
          <w:p w14:paraId="0D666BCC" w14:textId="77777777" w:rsidR="000443B7" w:rsidRPr="0032112B" w:rsidRDefault="000443B7" w:rsidP="000443B7">
            <w:pPr>
              <w:bidi/>
              <w:ind w:left="461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2. شكل جدول تغيرات الدالة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D423632" w14:textId="77777777" w:rsidR="000443B7" w:rsidRPr="0032112B" w:rsidRDefault="000443B7" w:rsidP="000443B7">
            <w:pPr>
              <w:bidi/>
              <w:ind w:left="461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3. عين معادلة المماس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T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للمنحني </w:t>
            </w: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61A9BCC7">
                <v:shape id="_x0000_i1198" type="#_x0000_t75" style="width:18.75pt;height:15.75pt" o:ole="">
                  <v:imagedata r:id="rId316" o:title=""/>
                </v:shape>
                <o:OLEObject Type="Embed" ProgID="Equation.DSMT4" ShapeID="_x0000_i1198" DrawAspect="Content" ObjectID="_1798395567" r:id="rId324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عند النقطة التي فاصلتها 1.</w:t>
            </w:r>
          </w:p>
          <w:p w14:paraId="10ED5392" w14:textId="77777777" w:rsidR="00314D3A" w:rsidRDefault="000443B7" w:rsidP="004845FF">
            <w:pPr>
              <w:bidi/>
              <w:ind w:left="461"/>
              <w:rPr>
                <w:rFonts w:ascii="Amiri" w:hAnsi="Amiri" w:cs="Amiri"/>
                <w:sz w:val="28"/>
                <w:szCs w:val="28"/>
                <w:rtl/>
              </w:rPr>
            </w:pP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4. ارسم </w:t>
            </w:r>
            <w:r w:rsidRPr="0032112B">
              <w:rPr>
                <w:rFonts w:ascii="Amiri" w:hAnsi="Amiri" w:cs="Amiri"/>
                <w:i/>
                <w:iCs/>
                <w:sz w:val="28"/>
                <w:szCs w:val="28"/>
              </w:rPr>
              <w:t>T</w: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32112B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47BC1BCC">
                <v:shape id="_x0000_i1199" type="#_x0000_t75" style="width:18.75pt;height:15.75pt" o:ole="">
                  <v:imagedata r:id="rId316" o:title=""/>
                </v:shape>
                <o:OLEObject Type="Embed" ProgID="Equation.DSMT4" ShapeID="_x0000_i1199" DrawAspect="Content" ObjectID="_1798395568" r:id="rId325"/>
              </w:object>
            </w:r>
            <w:r w:rsidRPr="0032112B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7E652E1" w14:textId="44B36942" w:rsidR="004845FF" w:rsidRPr="004845FF" w:rsidRDefault="004845FF" w:rsidP="004845FF">
            <w:pPr>
              <w:bidi/>
              <w:ind w:left="461"/>
              <w:rPr>
                <w:rFonts w:ascii="Amiri" w:hAnsi="Amiri" w:cs="Amir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6A0651E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813F2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5F5C2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603B5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D1180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295F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8FCFA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1E89A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9447F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99258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13D0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CFFE7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628E9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055C3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AFCBF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31046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836B8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C171D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38FD6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5D359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DE13B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A7F56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7D5B2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1F145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5BAB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D2880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B8B1D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8C057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B95C3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13DBE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E948E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9D865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370CE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F698DD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EEDE87E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D21F69" wp14:editId="260BDF21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579628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8A441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7B823617" w14:textId="2F9AF41F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DD6D78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D6D78" w:rsidRPr="00DD6D7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حساب نهايات جداء </w:t>
                            </w:r>
                            <w:proofErr w:type="spellStart"/>
                            <w:r w:rsidR="00DD6D78" w:rsidRPr="00DD6D7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اوحاصل</w:t>
                            </w:r>
                            <w:proofErr w:type="spellEnd"/>
                            <w:r w:rsidR="00DD6D78" w:rsidRPr="00DD6D7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قسمة دوال تتعلق باللوغاريتم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21F69" id="_x0000_s1038" style="position:absolute;left:0;text-align:left;margin-left:-46.15pt;margin-top:66.05pt;width:543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UljwGH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39B8A441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7B823617" w14:textId="2F9AF41F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DD6D78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DD6D78" w:rsidRPr="00DD6D7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حساب نهايات جداء </w:t>
                      </w:r>
                      <w:proofErr w:type="spellStart"/>
                      <w:r w:rsidR="00DD6D78" w:rsidRPr="00DD6D7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اوحاصل</w:t>
                      </w:r>
                      <w:proofErr w:type="spellEnd"/>
                      <w:r w:rsidR="00DD6D78" w:rsidRPr="00DD6D7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قسمة دوال تتعلق باللوغاريتم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7BC29E" wp14:editId="16E5E1C5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3935888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80B6D" w14:textId="77777777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069B31AA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BC29E" id="_x0000_s1039" style="position:absolute;left:0;text-align:left;margin-left:-44.65pt;margin-top:.8pt;width:100.5pt;height:5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Udcg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U2tOo2ZxacllNuFZx66RQhO3lfUnAcRcCE8TT71k7YZn+jQBpqCQ09xtgL/69h71KeBJCln&#10;DW1SwcPPtfCKM/PN0qhe5ZNJXL3ETM4uxsT4Q8nyUGLX9S1Qm3P6N5xMZNRHsyO1h/qNln4evZJI&#10;WEm+Cy7R75hb7Dacvg2p5vOkRuvmBD7YFycjeCx0nLvX9k14108o0mw/wm7rxPTDjHa60dLCfI2g&#10;qzTA+7r2LaBVTXvQfyvxLzjkk9b+85v9Bg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3AkUd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43B80B6D" w14:textId="77777777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069B31AA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130927" wp14:editId="5152D4B0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55682765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87C1B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30927" id="_x0000_s1040" style="position:absolute;left:0;text-align:left;margin-left:396.35pt;margin-top:-.7pt;width:100.5pt;height:6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vqsQ6X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2587C1B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B654A0" wp14:editId="7AD98584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43897027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87514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1A704F8B" w14:textId="22FACF66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DD6D78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D6D78" w:rsidRPr="00DD6D7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التزايد المقارن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B654A0" id="_x0000_s1041" style="position:absolute;left:0;text-align:left;margin-left:66.35pt;margin-top:1.55pt;width:323.25pt;height:58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OKMbA3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17B87514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1A704F8B" w14:textId="22FACF66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DD6D78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DD6D78" w:rsidRPr="00DD6D7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التزايد المقارن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7FCE989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39D3A87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C981CB7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2925A32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139AEF1B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40048537" w14:textId="77777777" w:rsidTr="00305590">
        <w:tc>
          <w:tcPr>
            <w:tcW w:w="1278" w:type="dxa"/>
          </w:tcPr>
          <w:p w14:paraId="07F2A5EA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2D3BCD5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FFDB0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83208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8371E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B5476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80A211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D63EB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31CD53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9EBBE0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9A483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D1E0B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FA5B74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75C60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3A2E0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05246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51628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03E6F5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43798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9A576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190EE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5E463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B91EC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DD730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91E39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D5568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661D4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7D7C7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1CB51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5B7D8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ECA0E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E5A279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3F1348AB" w14:textId="77777777" w:rsidR="00AD1E48" w:rsidRDefault="00AD1E48" w:rsidP="00DD6D78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3FC74F49" w14:textId="41ADAEAF" w:rsidR="00DD6D78" w:rsidRPr="00AD1E48" w:rsidRDefault="00DD6D78" w:rsidP="00AD1E48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التزايد المقارن للدوال </w:t>
            </w:r>
            <w:r w:rsidRPr="00AD1E48">
              <w:rPr>
                <w:rFonts w:ascii="Amiri" w:hAnsi="Amiri" w:cs="Amiri"/>
                <w:color w:val="FF0000"/>
                <w:position w:val="-6"/>
                <w:sz w:val="28"/>
                <w:szCs w:val="28"/>
                <w:u w:val="single"/>
              </w:rPr>
              <w:object w:dxaOrig="900" w:dyaOrig="279" w14:anchorId="6F6EDC18">
                <v:shape id="_x0000_i1200" type="#_x0000_t75" style="width:45pt;height:14.25pt" o:ole="">
                  <v:imagedata r:id="rId326" o:title=""/>
                </v:shape>
                <o:OLEObject Type="Embed" ProgID="Equation.DSMT4" ShapeID="_x0000_i1200" DrawAspect="Content" ObjectID="_1798395569" r:id="rId327"/>
              </w:object>
            </w: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 ، </w:t>
            </w:r>
            <w:r w:rsidRPr="00AD1E48">
              <w:rPr>
                <w:rFonts w:ascii="Amiri" w:hAnsi="Amiri" w:cs="Amiri"/>
                <w:color w:val="FF0000"/>
                <w:position w:val="-6"/>
                <w:sz w:val="28"/>
                <w:szCs w:val="28"/>
                <w:u w:val="single"/>
              </w:rPr>
              <w:object w:dxaOrig="680" w:dyaOrig="240" w14:anchorId="0AFE79D6">
                <v:shape id="_x0000_i1201" type="#_x0000_t75" style="width:33.75pt;height:12pt" o:ole="">
                  <v:imagedata r:id="rId328" o:title=""/>
                </v:shape>
                <o:OLEObject Type="Embed" ProgID="Equation.DSMT4" ShapeID="_x0000_i1201" DrawAspect="Content" ObjectID="_1798395570" r:id="rId329"/>
              </w:object>
            </w: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، </w:t>
            </w:r>
            <w:r w:rsidRPr="00AD1E48">
              <w:rPr>
                <w:rFonts w:ascii="Amiri" w:hAnsi="Amiri" w:cs="Amiri"/>
                <w:color w:val="FF0000"/>
                <w:position w:val="-6"/>
                <w:sz w:val="28"/>
                <w:szCs w:val="28"/>
                <w:u w:val="single"/>
              </w:rPr>
              <w:object w:dxaOrig="760" w:dyaOrig="320" w14:anchorId="5F94B69F">
                <v:shape id="_x0000_i1202" type="#_x0000_t75" style="width:38.25pt;height:15.75pt" o:ole="">
                  <v:imagedata r:id="rId330" o:title=""/>
                </v:shape>
                <o:OLEObject Type="Embed" ProgID="Equation.DSMT4" ShapeID="_x0000_i1202" DrawAspect="Content" ObjectID="_1798395571" r:id="rId331"/>
              </w:object>
            </w:r>
          </w:p>
          <w:p w14:paraId="64C1BC3B" w14:textId="77777777" w:rsidR="00DD6D78" w:rsidRPr="00AD1E48" w:rsidRDefault="00DD6D78" w:rsidP="00DD6D78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نشاط 04 ص 185 (الجزء01)</w:t>
            </w:r>
          </w:p>
          <w:p w14:paraId="3EFB3139" w14:textId="77777777" w:rsidR="00E309FE" w:rsidRDefault="00E309FE" w:rsidP="00E309FE">
            <w:pPr>
              <w:bidi/>
              <w:ind w:right="-851"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59C1CDE" w14:textId="77777777" w:rsidR="00E309FE" w:rsidRPr="002A415E" w:rsidRDefault="00E309FE" w:rsidP="00E309FE">
            <w:pPr>
              <w:pStyle w:val="Paragraphedeliste"/>
              <w:numPr>
                <w:ilvl w:val="0"/>
                <w:numId w:val="30"/>
              </w:numPr>
              <w:bidi/>
              <w:rPr>
                <w:rFonts w:ascii="Amiri" w:hAnsi="Amiri" w:cs="Amiri"/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 wp14:anchorId="7ED99542" wp14:editId="7C3FFA0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131445</wp:posOffset>
                  </wp:positionV>
                  <wp:extent cx="1864995" cy="1235075"/>
                  <wp:effectExtent l="19050" t="19050" r="20955" b="22225"/>
                  <wp:wrapNone/>
                  <wp:docPr id="319828294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235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15E">
              <w:rPr>
                <w:rFonts w:cs="Simplified Arabic" w:hint="cs"/>
                <w:b/>
                <w:bCs/>
                <w:color w:val="0000FF"/>
                <w:rtl/>
              </w:rPr>
              <w:t xml:space="preserve">مقارنة </w:t>
            </w:r>
            <w:r w:rsidRPr="00D15508">
              <w:rPr>
                <w:position w:val="-14"/>
              </w:rPr>
              <w:object w:dxaOrig="639" w:dyaOrig="400" w14:anchorId="1FF1868A">
                <v:shape id="_x0000_i1203" type="#_x0000_t75" style="width:32.25pt;height:20.25pt" o:ole="">
                  <v:imagedata r:id="rId333" o:title=""/>
                </v:shape>
                <o:OLEObject Type="Embed" ProgID="Equation.DSMT4" ShapeID="_x0000_i1203" DrawAspect="Content" ObjectID="_1798395572" r:id="rId334"/>
              </w:object>
            </w:r>
            <w:r w:rsidRPr="002A415E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  و</w:t>
            </w:r>
            <w:r w:rsidRPr="00D15508">
              <w:rPr>
                <w:position w:val="-4"/>
              </w:rPr>
              <w:object w:dxaOrig="340" w:dyaOrig="300" w14:anchorId="0FC32FE8">
                <v:shape id="_x0000_i1204" type="#_x0000_t75" style="width:17.25pt;height:15pt" o:ole="">
                  <v:imagedata r:id="rId335" o:title=""/>
                </v:shape>
                <o:OLEObject Type="Embed" ProgID="Equation.DSMT4" ShapeID="_x0000_i1204" DrawAspect="Content" ObjectID="_1798395573" r:id="rId336"/>
              </w:object>
            </w:r>
          </w:p>
          <w:p w14:paraId="110C3D3A" w14:textId="77777777" w:rsidR="00E309FE" w:rsidRPr="00D15508" w:rsidRDefault="00E309FE" w:rsidP="00E309FE">
            <w:pPr>
              <w:tabs>
                <w:tab w:val="left" w:pos="5591"/>
              </w:tabs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15508">
              <w:rPr>
                <w:rFonts w:ascii="Amiri" w:hAnsi="Amiri" w:cs="Amiri"/>
                <w:sz w:val="28"/>
                <w:szCs w:val="28"/>
                <w:rtl/>
              </w:rPr>
              <w:t>باستعمال حاسبة بيانية خمن على المجال</w:t>
            </w:r>
            <w:r w:rsidRPr="00D15508">
              <w:rPr>
                <w:rFonts w:ascii="Amiri" w:hAnsi="Amiri" w:cs="Amiri"/>
                <w:b/>
                <w:bCs/>
                <w:color w:val="FF0000"/>
                <w:position w:val="-14"/>
                <w:sz w:val="28"/>
                <w:szCs w:val="28"/>
                <w:lang w:bidi="ar-DZ"/>
              </w:rPr>
              <w:object w:dxaOrig="800" w:dyaOrig="400" w14:anchorId="4E118D9B">
                <v:shape id="_x0000_i1205" type="#_x0000_t75" style="width:39.75pt;height:20.25pt" o:ole="">
                  <v:imagedata r:id="rId337" o:title=""/>
                </v:shape>
                <o:OLEObject Type="Embed" ProgID="Equation.DSMT4" ShapeID="_x0000_i1205" DrawAspect="Content" ObjectID="_1798395574" r:id="rId338"/>
              </w:object>
            </w:r>
            <w:r w:rsidRPr="00D1550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ab/>
            </w:r>
          </w:p>
          <w:p w14:paraId="1D95A5FA" w14:textId="77777777" w:rsidR="00E309FE" w:rsidRPr="00D15508" w:rsidRDefault="00E309FE" w:rsidP="00E309FE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الأوضاع النسبية للمنحني الممثل للدالة</w:t>
            </w:r>
            <w:r w:rsidRPr="00D15508">
              <w:rPr>
                <w:rFonts w:ascii="Amiri" w:hAnsi="Amiri" w:cs="Amiri"/>
                <w:position w:val="-14"/>
                <w:sz w:val="28"/>
                <w:szCs w:val="28"/>
              </w:rPr>
              <w:object w:dxaOrig="1160" w:dyaOrig="400" w14:anchorId="1272413D">
                <v:shape id="_x0000_i1206" type="#_x0000_t75" style="width:57.75pt;height:20.25pt" o:ole="">
                  <v:imagedata r:id="rId339" o:title=""/>
                </v:shape>
                <o:OLEObject Type="Embed" ProgID="Equation.DSMT4" ShapeID="_x0000_i1206" DrawAspect="Content" ObjectID="_1798395575" r:id="rId340"/>
              </w:object>
            </w:r>
          </w:p>
          <w:p w14:paraId="110D1B60" w14:textId="77777777" w:rsidR="00E309FE" w:rsidRPr="00D15508" w:rsidRDefault="00E309FE" w:rsidP="00E309FE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بالنسبة لمنحنيات الدوال 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740" w:dyaOrig="220" w14:anchorId="443D710A">
                <v:shape id="_x0000_i1207" type="#_x0000_t75" style="width:36.75pt;height:11.25pt" o:ole="">
                  <v:imagedata r:id="rId341" o:title=""/>
                </v:shape>
                <o:OLEObject Type="Embed" ProgID="Equation.DSMT4" ShapeID="_x0000_i1207" DrawAspect="Content" ObjectID="_1798395576" r:id="rId342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820" w:dyaOrig="300" w14:anchorId="04266919">
                <v:shape id="_x0000_i1208" type="#_x0000_t75" style="width:41.25pt;height:15pt" o:ole="">
                  <v:imagedata r:id="rId343" o:title=""/>
                </v:shape>
                <o:OLEObject Type="Embed" ProgID="Equation.DSMT4" ShapeID="_x0000_i1208" DrawAspect="Content" ObjectID="_1798395577" r:id="rId344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820" w:dyaOrig="300" w14:anchorId="509A9D1A">
                <v:shape id="_x0000_i1209" type="#_x0000_t75" style="width:41.25pt;height:15pt" o:ole="">
                  <v:imagedata r:id="rId345" o:title=""/>
                </v:shape>
                <o:OLEObject Type="Embed" ProgID="Equation.DSMT4" ShapeID="_x0000_i1209" DrawAspect="Content" ObjectID="_1798395578" r:id="rId346"/>
              </w:object>
            </w:r>
          </w:p>
          <w:p w14:paraId="3EDFE427" w14:textId="77777777" w:rsidR="00E309FE" w:rsidRPr="00D15508" w:rsidRDefault="00E309FE" w:rsidP="00E309FE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ثم قارن بين 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460" w:dyaOrig="260" w14:anchorId="5689D10D">
                <v:shape id="_x0000_i1210" type="#_x0000_t75" style="width:23.25pt;height:12.75pt" o:ole="">
                  <v:imagedata r:id="rId347" o:title=""/>
                </v:shape>
                <o:OLEObject Type="Embed" ProgID="Equation.DSMT4" ShapeID="_x0000_i1210" DrawAspect="Content" ObjectID="_1798395579" r:id="rId348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 و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340" w:dyaOrig="300" w14:anchorId="0025BB11">
                <v:shape id="_x0000_i1211" type="#_x0000_t75" style="width:17.25pt;height:15pt" o:ole="">
                  <v:imagedata r:id="rId349" o:title=""/>
                </v:shape>
                <o:OLEObject Type="Embed" ProgID="Equation.DSMT4" ShapeID="_x0000_i1211" DrawAspect="Content" ObjectID="_1798395580" r:id="rId350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من أجل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540" w:dyaOrig="260" w14:anchorId="42861866">
                <v:shape id="_x0000_i1212" type="#_x0000_t75" style="width:27pt;height:12.75pt" o:ole="">
                  <v:imagedata r:id="rId351" o:title=""/>
                </v:shape>
                <o:OLEObject Type="Embed" ProgID="Equation.DSMT4" ShapeID="_x0000_i1212" DrawAspect="Content" ObjectID="_1798395581" r:id="rId352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>،</w:t>
            </w:r>
            <w:r w:rsidRPr="00D15508">
              <w:rPr>
                <w:rFonts w:ascii="Amiri" w:hAnsi="Amiri" w:cs="Amiri"/>
                <w:position w:val="-4"/>
                <w:sz w:val="28"/>
                <w:szCs w:val="28"/>
              </w:rPr>
              <w:object w:dxaOrig="580" w:dyaOrig="260" w14:anchorId="2D62D4C1">
                <v:shape id="_x0000_i1213" type="#_x0000_t75" style="width:29.25pt;height:12.75pt" o:ole="">
                  <v:imagedata r:id="rId353" o:title=""/>
                </v:shape>
                <o:OLEObject Type="Embed" ProgID="Equation.DSMT4" ShapeID="_x0000_i1213" DrawAspect="Content" ObjectID="_1798395582" r:id="rId354"/>
              </w:object>
            </w:r>
            <w:r w:rsidRPr="00D15508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D1550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4388ADDB">
                <v:shape id="_x0000_i1214" type="#_x0000_t75" style="width:27.75pt;height:14.25pt" o:ole="">
                  <v:imagedata r:id="rId355" o:title=""/>
                </v:shape>
                <o:OLEObject Type="Embed" ProgID="Equation.DSMT4" ShapeID="_x0000_i1214" DrawAspect="Content" ObjectID="_1798395583" r:id="rId356"/>
              </w:object>
            </w:r>
          </w:p>
          <w:p w14:paraId="450780D1" w14:textId="77777777" w:rsidR="00E309FE" w:rsidRPr="00DD6D78" w:rsidRDefault="00E309FE" w:rsidP="00E309F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30CDF07E" w14:textId="2560459A" w:rsidR="00DD6D78" w:rsidRPr="004845FF" w:rsidRDefault="00DD6D78" w:rsidP="004845FF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D6D7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خواص:</w:t>
            </w:r>
          </w:p>
          <w:p w14:paraId="678FDD73" w14:textId="77777777" w:rsidR="00DD6D78" w:rsidRPr="00DD6D78" w:rsidRDefault="00DD6D78" w:rsidP="00DD6D78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DD6D78">
              <w:rPr>
                <w:rFonts w:ascii="Amiri" w:hAnsi="Amiri" w:cs="Amiri"/>
                <w:position w:val="-24"/>
                <w:sz w:val="28"/>
                <w:szCs w:val="28"/>
              </w:rPr>
              <w:object w:dxaOrig="1780" w:dyaOrig="620" w14:anchorId="672ECE39">
                <v:shape id="_x0000_i1215" type="#_x0000_t75" style="width:89.25pt;height:30.75pt" o:ole="">
                  <v:imagedata r:id="rId357" o:title=""/>
                </v:shape>
                <o:OLEObject Type="Embed" ProgID="Equation.DSMT4" ShapeID="_x0000_i1215" DrawAspect="Content" ObjectID="_1798395584" r:id="rId358"/>
              </w:object>
            </w:r>
            <w:r w:rsidRPr="00DD6D78">
              <w:rPr>
                <w:rFonts w:ascii="Amiri" w:hAnsi="Amiri" w:cs="Amiri"/>
                <w:sz w:val="28"/>
                <w:szCs w:val="28"/>
                <w:rtl/>
              </w:rPr>
              <w:t xml:space="preserve">     و      </w:t>
            </w:r>
            <w:r w:rsidRPr="00DD6D78">
              <w:rPr>
                <w:rFonts w:ascii="Amiri" w:hAnsi="Amiri" w:cs="Amiri"/>
                <w:position w:val="-20"/>
                <w:sz w:val="28"/>
                <w:szCs w:val="28"/>
              </w:rPr>
              <w:object w:dxaOrig="1860" w:dyaOrig="460" w14:anchorId="09AA4018">
                <v:shape id="_x0000_i1216" type="#_x0000_t75" style="width:93pt;height:23.25pt" o:ole="">
                  <v:imagedata r:id="rId359" o:title=""/>
                </v:shape>
                <o:OLEObject Type="Embed" ProgID="Equation.DSMT4" ShapeID="_x0000_i1216" DrawAspect="Content" ObjectID="_1798395585" r:id="rId360"/>
              </w:object>
            </w:r>
          </w:p>
          <w:p w14:paraId="152F7027" w14:textId="77777777" w:rsidR="00DD6D78" w:rsidRPr="00DD6D78" w:rsidRDefault="00DD6D78" w:rsidP="00DD6D78">
            <w:pPr>
              <w:bidi/>
              <w:ind w:right="-851"/>
              <w:rPr>
                <w:rFonts w:ascii="Amiri" w:hAnsi="Amiri" w:cs="Amiri"/>
                <w:sz w:val="28"/>
                <w:szCs w:val="28"/>
                <w:u w:val="single"/>
                <w:rtl/>
              </w:rPr>
            </w:pPr>
          </w:p>
          <w:p w14:paraId="43045826" w14:textId="324F5C3A" w:rsidR="00E309FE" w:rsidRPr="00B914A5" w:rsidRDefault="00DD6D78" w:rsidP="00B914A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DD6D78">
              <w:rPr>
                <w:rFonts w:ascii="Amiri" w:hAnsi="Amiri" w:cs="Amiri"/>
                <w:position w:val="-24"/>
                <w:sz w:val="28"/>
                <w:szCs w:val="28"/>
              </w:rPr>
              <w:object w:dxaOrig="1800" w:dyaOrig="620" w14:anchorId="636994F6">
                <v:shape id="_x0000_i1217" type="#_x0000_t75" style="width:90pt;height:30.75pt" o:ole="">
                  <v:imagedata r:id="rId361" o:title=""/>
                </v:shape>
                <o:OLEObject Type="Embed" ProgID="Equation.DSMT4" ShapeID="_x0000_i1217" DrawAspect="Content" ObjectID="_1798395586" r:id="rId362"/>
              </w:object>
            </w:r>
            <w:r w:rsidRPr="00DD6D78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Pr="00DD6D78">
              <w:rPr>
                <w:rFonts w:ascii="Amiri" w:hAnsi="Amiri" w:cs="Amiri"/>
                <w:position w:val="-20"/>
                <w:sz w:val="28"/>
                <w:szCs w:val="28"/>
              </w:rPr>
              <w:object w:dxaOrig="1980" w:dyaOrig="460" w14:anchorId="64847CB4">
                <v:shape id="_x0000_i1218" type="#_x0000_t75" style="width:99pt;height:23.25pt" o:ole="">
                  <v:imagedata r:id="rId363" o:title=""/>
                </v:shape>
                <o:OLEObject Type="Embed" ProgID="Equation.DSMT4" ShapeID="_x0000_i1218" DrawAspect="Content" ObjectID="_1798395587" r:id="rId364"/>
              </w:object>
            </w:r>
          </w:p>
          <w:p w14:paraId="2A00D423" w14:textId="5003F615" w:rsidR="00DD6D78" w:rsidRPr="00DD6D78" w:rsidRDefault="00E309FE" w:rsidP="00E309FE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D6D7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مثــــــــــال: </w:t>
            </w:r>
            <w:r w:rsidRPr="00DD6D78">
              <w:rPr>
                <w:rFonts w:ascii="Amiri" w:hAnsi="Amiri" w:cs="Amiri" w:hint="eastAsia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</w:t>
            </w:r>
            <w:r w:rsidR="00DD6D78" w:rsidRPr="00DD6D7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62، ت 63 ص 204</w:t>
            </w:r>
          </w:p>
          <w:p w14:paraId="5E957D20" w14:textId="1730BA6D" w:rsidR="00DD6D78" w:rsidRPr="00DD6D78" w:rsidRDefault="003C4C15" w:rsidP="00DD6D78">
            <w:p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36CB573" wp14:editId="2F1CA7D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140335</wp:posOffset>
                      </wp:positionV>
                      <wp:extent cx="2286000" cy="2266950"/>
                      <wp:effectExtent l="0" t="0" r="0" b="0"/>
                      <wp:wrapNone/>
                      <wp:docPr id="177524184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2266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3FCBF" w14:textId="7B3CA086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E72957" wp14:editId="0AF4819C">
                                        <wp:extent cx="2077720" cy="2099310"/>
                                        <wp:effectExtent l="0" t="0" r="0" b="0"/>
                                        <wp:docPr id="33800833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008339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7720" cy="2099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6CB573" id="Rectangle 73" o:spid="_x0000_s1042" style="position:absolute;left:0;text-align:left;margin-left:.45pt;margin-top:11.05pt;width:180pt;height:178.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" fillcolor="white [3201]" stroked="f" strokeweight="2pt">
                      <v:textbox>
                        <w:txbxContent>
                          <w:p w14:paraId="5513FCBF" w14:textId="7B3CA086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72957" wp14:editId="0AF4819C">
                                  <wp:extent cx="2077720" cy="2099310"/>
                                  <wp:effectExtent l="0" t="0" r="0" b="0"/>
                                  <wp:docPr id="3380083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008339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2099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6D78" w:rsidRPr="00DD6D78">
              <w:rPr>
                <w:rFonts w:ascii="Amiri" w:hAnsi="Amiri" w:cs="Amiri"/>
                <w:sz w:val="28"/>
                <w:szCs w:val="28"/>
                <w:rtl/>
              </w:rPr>
              <w:t>عين النهاية عند</w:t>
            </w:r>
            <w:r w:rsidR="00DD6D78" w:rsidRPr="00DD6D78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49B0EF57">
                <v:shape id="_x0000_i1219" type="#_x0000_t75" style="width:18.75pt;height:11.25pt" o:ole="">
                  <v:imagedata r:id="rId365" o:title=""/>
                </v:shape>
                <o:OLEObject Type="Embed" ProgID="Equation.DSMT4" ShapeID="_x0000_i1219" DrawAspect="Content" ObjectID="_1798395588" r:id="rId366"/>
              </w:object>
            </w:r>
            <w:r w:rsidR="00DD6D78" w:rsidRPr="00DD6D78">
              <w:rPr>
                <w:rFonts w:ascii="Amiri" w:hAnsi="Amiri" w:cs="Amiri"/>
                <w:sz w:val="28"/>
                <w:szCs w:val="28"/>
                <w:rtl/>
              </w:rPr>
              <w:t xml:space="preserve">  للدالة </w:t>
            </w:r>
            <w:r w:rsidR="00DD6D78" w:rsidRPr="00DD6D78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23DAB04D">
                <v:shape id="_x0000_i1220" type="#_x0000_t75" style="width:12pt;height:15.75pt" o:ole="">
                  <v:imagedata r:id="rId367" o:title=""/>
                </v:shape>
                <o:OLEObject Type="Embed" ProgID="Equation.DSMT4" ShapeID="_x0000_i1220" DrawAspect="Content" ObjectID="_1798395589" r:id="rId368"/>
              </w:object>
            </w:r>
            <w:r w:rsidR="00DD6D78" w:rsidRPr="00DD6D78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="00DD6D78" w:rsidRPr="00DD6D78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17AA4FB2">
                <v:shape id="_x0000_i1221" type="#_x0000_t75" style="width:39.75pt;height:20.25pt" o:ole="">
                  <v:imagedata r:id="rId369" o:title=""/>
                </v:shape>
                <o:OLEObject Type="Embed" ProgID="Equation.DSMT4" ShapeID="_x0000_i1221" DrawAspect="Content" ObjectID="_1798395590" r:id="rId370"/>
              </w:object>
            </w:r>
            <w:r w:rsidR="00DD6D78" w:rsidRPr="00DD6D78">
              <w:rPr>
                <w:rFonts w:ascii="Amiri" w:hAnsi="Amiri" w:cs="Amiri"/>
                <w:sz w:val="28"/>
                <w:szCs w:val="28"/>
                <w:rtl/>
              </w:rPr>
              <w:t>:</w:t>
            </w:r>
          </w:p>
          <w:p w14:paraId="3D4B97F8" w14:textId="77777777" w:rsidR="00E309FE" w:rsidRDefault="00DD6D78" w:rsidP="00E309FE">
            <w:pPr>
              <w:pStyle w:val="Paragraphedeliste"/>
              <w:numPr>
                <w:ilvl w:val="0"/>
                <w:numId w:val="32"/>
              </w:numPr>
              <w:bidi/>
              <w:spacing w:line="257" w:lineRule="auto"/>
              <w:rPr>
                <w:rFonts w:ascii="Amiri" w:hAnsi="Amiri" w:cs="Amiri"/>
                <w:sz w:val="28"/>
                <w:szCs w:val="28"/>
              </w:rPr>
            </w:pPr>
            <w:r w:rsidRPr="00DD6D78">
              <w:rPr>
                <w:position w:val="-14"/>
              </w:rPr>
              <w:object w:dxaOrig="1939" w:dyaOrig="400" w14:anchorId="7BC00B58">
                <v:shape id="_x0000_i1222" type="#_x0000_t75" style="width:96.75pt;height:20.25pt" o:ole="">
                  <v:imagedata r:id="rId371" o:title=""/>
                </v:shape>
                <o:OLEObject Type="Embed" ProgID="Equation.DSMT4" ShapeID="_x0000_i1222" DrawAspect="Content" ObjectID="_1798395591" r:id="rId372"/>
              </w:object>
            </w: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</w:p>
          <w:p w14:paraId="27EE1DC0" w14:textId="0A2D060D" w:rsidR="00DD6D78" w:rsidRDefault="00DD6D78" w:rsidP="00E309FE">
            <w:pPr>
              <w:pStyle w:val="Paragraphedeliste"/>
              <w:numPr>
                <w:ilvl w:val="0"/>
                <w:numId w:val="32"/>
              </w:numPr>
              <w:bidi/>
              <w:spacing w:line="257" w:lineRule="auto"/>
              <w:rPr>
                <w:rFonts w:ascii="Amiri" w:hAnsi="Amiri" w:cs="Amiri"/>
                <w:sz w:val="28"/>
                <w:szCs w:val="28"/>
              </w:rPr>
            </w:pP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E309FE" w:rsidRPr="00E309FE">
              <w:rPr>
                <w:position w:val="-24"/>
              </w:rPr>
              <w:object w:dxaOrig="1660" w:dyaOrig="620" w14:anchorId="11802B34">
                <v:shape id="_x0000_i1223" type="#_x0000_t75" style="width:83.25pt;height:30.75pt" o:ole="">
                  <v:imagedata r:id="rId373" o:title=""/>
                </v:shape>
                <o:OLEObject Type="Embed" ProgID="Equation.DSMT4" ShapeID="_x0000_i1223" DrawAspect="Content" ObjectID="_1798395592" r:id="rId374"/>
              </w:object>
            </w: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0CAC11A6" w14:textId="77777777" w:rsidR="00E309FE" w:rsidRDefault="00DD6D78" w:rsidP="00E309FE">
            <w:pPr>
              <w:pStyle w:val="Paragraphedeliste"/>
              <w:numPr>
                <w:ilvl w:val="0"/>
                <w:numId w:val="32"/>
              </w:numPr>
              <w:bidi/>
              <w:spacing w:line="257" w:lineRule="auto"/>
              <w:rPr>
                <w:rFonts w:ascii="Amiri" w:hAnsi="Amiri" w:cs="Amiri"/>
                <w:sz w:val="28"/>
                <w:szCs w:val="28"/>
              </w:rPr>
            </w:pP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DD6D78">
              <w:rPr>
                <w:position w:val="-24"/>
              </w:rPr>
              <w:object w:dxaOrig="1620" w:dyaOrig="620" w14:anchorId="7D0623A8">
                <v:shape id="_x0000_i1224" type="#_x0000_t75" style="width:81pt;height:30.75pt" o:ole="">
                  <v:imagedata r:id="rId375" o:title=""/>
                </v:shape>
                <o:OLEObject Type="Embed" ProgID="Equation.DSMT4" ShapeID="_x0000_i1224" DrawAspect="Content" ObjectID="_1798395593" r:id="rId376"/>
              </w:object>
            </w: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</w:p>
          <w:p w14:paraId="74F82284" w14:textId="73090740" w:rsidR="00DD6D78" w:rsidRPr="00E309FE" w:rsidRDefault="00DD6D78" w:rsidP="00E309FE">
            <w:pPr>
              <w:pStyle w:val="Paragraphedeliste"/>
              <w:numPr>
                <w:ilvl w:val="0"/>
                <w:numId w:val="32"/>
              </w:numPr>
              <w:bidi/>
              <w:spacing w:line="257" w:lineRule="auto"/>
              <w:rPr>
                <w:rFonts w:ascii="Amiri" w:hAnsi="Amiri" w:cs="Amiri"/>
                <w:sz w:val="28"/>
                <w:szCs w:val="28"/>
              </w:rPr>
            </w:pPr>
            <w:r w:rsidRPr="00E309FE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DD6D78">
              <w:rPr>
                <w:position w:val="-24"/>
              </w:rPr>
              <w:object w:dxaOrig="1780" w:dyaOrig="660" w14:anchorId="6F92E5F4">
                <v:shape id="_x0000_i1225" type="#_x0000_t75" style="width:89.25pt;height:33pt" o:ole="">
                  <v:imagedata r:id="rId377" o:title=""/>
                </v:shape>
                <o:OLEObject Type="Embed" ProgID="Equation.DSMT4" ShapeID="_x0000_i1225" DrawAspect="Content" ObjectID="_1798395594" r:id="rId378"/>
              </w:object>
            </w:r>
          </w:p>
          <w:p w14:paraId="6936148F" w14:textId="2991F0C4" w:rsidR="00E309FE" w:rsidRPr="004845FF" w:rsidRDefault="00E309FE" w:rsidP="004845FF">
            <w:pPr>
              <w:pStyle w:val="Paragraphedeliste"/>
              <w:numPr>
                <w:ilvl w:val="0"/>
                <w:numId w:val="32"/>
              </w:num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E309FE">
              <w:rPr>
                <w:position w:val="-14"/>
              </w:rPr>
              <w:object w:dxaOrig="1600" w:dyaOrig="400" w14:anchorId="718CC0A4">
                <v:shape id="_x0000_i1226" type="#_x0000_t75" style="width:80.25pt;height:20.25pt" o:ole="">
                  <v:imagedata r:id="rId379" o:title=""/>
                </v:shape>
                <o:OLEObject Type="Embed" ProgID="Equation.DSMT4" ShapeID="_x0000_i1226" DrawAspect="Content" ObjectID="_1798395595" r:id="rId380"/>
              </w:object>
            </w:r>
            <w:r w:rsidR="00B914A5">
              <w:rPr>
                <w:rtl/>
              </w:rPr>
              <w:br/>
            </w:r>
          </w:p>
        </w:tc>
        <w:tc>
          <w:tcPr>
            <w:tcW w:w="1179" w:type="dxa"/>
          </w:tcPr>
          <w:p w14:paraId="5ABF8F6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EC8FD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574B3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EDD04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5C2D6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69AB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A93CB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8AE5D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9F324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58DD3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2B070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BA84E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8912B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A0DCC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2FC1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CDB58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B8E3B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04B2C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4A76B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B869B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BDB17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4EA78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7CE85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E926D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407E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2F33A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DD839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0EA78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3EA8A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DA20F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2F399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2A978B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4CEA974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D2EB9C" wp14:editId="6AA5A9B1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68126921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AA8B6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41F74CAC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2EB9C" id="_x0000_s1043" style="position:absolute;left:0;text-align:left;margin-left:-46.15pt;margin-top:66.05pt;width:543pt;height:5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H7uKz3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660AA8B6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41F74CAC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6BEC53" wp14:editId="7756241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09786007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47BA9" w14:textId="064BB746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FB0E33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7238EEBD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BEC53" id="_x0000_s1044" style="position:absolute;left:0;text-align:left;margin-left:-44.65pt;margin-top:.8pt;width:100.5pt;height:5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nlcgIAAEQ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U2tuoiZxacllNuFZx66RQhO3lXUnHsRcCE8TT71k7YZH+nQBpqCQ09xtgL/+9h71KeBJCln&#10;DW1SwcOvtfCKM/Pd0qhe5pNJXL3ETE7Px8T4Q8nyUGLX9Q1Qm3P6N5xMZNRHsyO1h/qVln4evZJI&#10;WEm+Cy7R75gb7Dacvg2p5vOkRuvmBN7bZycjeCx0nLuX9lV4108o0mw/wG7rxPTDjHa60dLCfI2g&#10;qzTA+7r2LaBVTXvQfyvxLzjkk9b+85v9AQ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6oAnl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44F47BA9" w14:textId="064BB746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FB0E33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7238EEBD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B43F08" wp14:editId="23E2EF4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24909898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EF0D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43F08" id="_x0000_s1045" style="position:absolute;left:0;text-align:left;margin-left:396.35pt;margin-top:-.7pt;width:100.5pt;height:6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+LdA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1KrLiCw+raDcLT3z0C1CcPKuoubci4BL4WnyqZ+0zfhIhzbQFBx6irM1+F+n3qM+DSRJ&#10;OWtokwoefm6EV5yZb5ZG9TI/P4+rl5jzyXRMjD+WrI4ldlPfALU5p3/DyURGfTR7UnuoX2npFzEq&#10;iYSVFLvgEv2eucFuw+nbkGqxSGq0bk7gvX12MjqPhY5z99K+Cu/6CUWa7QfYb52YvZvRTjdaWlhs&#10;EHSVBvhQ174FtKppD/pvJf4Fx3zSOnx+89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xUsPi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1C5EF0D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0304D5" wp14:editId="12DD517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59682692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75B7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287AC6A6" w14:textId="2D9C28D8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FB0E33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B0E33" w:rsidRPr="00CE547B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FB0E33" w:rsidRPr="00CE547B">
                              <w:rPr>
                                <w:rFonts w:ascii="Amiri" w:hAnsi="Amiri" w:cs="Amiri"/>
                                <w:position w:val="-6"/>
                              </w:rPr>
                              <w:object w:dxaOrig="560" w:dyaOrig="279" w14:anchorId="1065D4AA">
                                <v:shape id="_x0000_i1228" type="#_x0000_t75" style="width:27.75pt;height:14.25pt" o:ole="">
                                  <v:imagedata r:id="rId381" o:title=""/>
                                </v:shape>
                                <o:OLEObject Type="Embed" ProgID="Equation.DSMT4" ShapeID="_x0000_i1228" DrawAspect="Content" ObjectID="_1798396167" r:id="rId38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304D5" id="_x0000_s1046" style="position:absolute;left:0;text-align:left;margin-left:66.35pt;margin-top:1.55pt;width:323.25pt;height:58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DwgCdldQIAAEQ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5A5275B7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287AC6A6" w14:textId="2D9C28D8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FB0E33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FB0E33" w:rsidRPr="00CE547B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FB0E33" w:rsidRPr="00CE547B">
                        <w:rPr>
                          <w:rFonts w:ascii="Amiri" w:hAnsi="Amiri" w:cs="Amiri"/>
                          <w:position w:val="-6"/>
                        </w:rPr>
                        <w:object w:dxaOrig="560" w:dyaOrig="279" w14:anchorId="1065D4AA">
                          <v:shape id="_x0000_i1228" type="#_x0000_t75" style="width:27.75pt;height:14.25pt" o:ole="">
                            <v:imagedata r:id="rId381" o:title=""/>
                          </v:shape>
                          <o:OLEObject Type="Embed" ProgID="Equation.DSMT4" ShapeID="_x0000_i1228" DrawAspect="Content" ObjectID="_1798396167" r:id="rId38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747A7A5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34A50259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2F76359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7AB114B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8C33A6C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10EE1936" w14:textId="77777777" w:rsidTr="00305590">
        <w:tc>
          <w:tcPr>
            <w:tcW w:w="1278" w:type="dxa"/>
          </w:tcPr>
          <w:p w14:paraId="3957E441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BDC55DF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D7380F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8E6E9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357A3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9E3DE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B9FAB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D548D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57C5F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5212C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A7674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32333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E27FD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4F5F4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07108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117D1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F956E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8739B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BF5B2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019EB3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61B8A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F6D67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8D376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92D3B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D0EBE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F696E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08905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95FA5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B210A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034EAB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1C925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8261D99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94A3536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9FB2A90" w14:textId="5E5ABFAA" w:rsidR="00FB0E33" w:rsidRPr="00AF1506" w:rsidRDefault="003C4C15" w:rsidP="00FB0E33">
            <w:pPr>
              <w:bidi/>
              <w:ind w:right="-851"/>
              <w:rPr>
                <w:rFonts w:ascii="Amiri" w:hAnsi="Amiri" w:cs="Amiri"/>
                <w:sz w:val="28"/>
                <w:szCs w:val="28"/>
                <w:u w:val="single"/>
              </w:rPr>
            </w:pPr>
            <w:r>
              <w:rPr>
                <w:rFonts w:ascii="Amiri" w:hAnsi="Amiri" w:cs="Amiri"/>
                <w:noProof/>
                <w:color w:val="FF0000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A77CA4D" wp14:editId="1FEFC05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137795</wp:posOffset>
                      </wp:positionV>
                      <wp:extent cx="2200275" cy="2286000"/>
                      <wp:effectExtent l="0" t="0" r="9525" b="0"/>
                      <wp:wrapNone/>
                      <wp:docPr id="245913309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2286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B8E59B" w14:textId="69521F59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8990B2" wp14:editId="14012211">
                                        <wp:extent cx="1991995" cy="2012315"/>
                                        <wp:effectExtent l="0" t="0" r="8255" b="6985"/>
                                        <wp:docPr id="10053427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534271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91995" cy="2012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77CA4D" id="Rectangle 72" o:spid="_x0000_s1047" style="position:absolute;left:0;text-align:left;margin-left:19.95pt;margin-top:10.85pt;width:173.25pt;height:180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" fillcolor="white [3201]" stroked="f" strokeweight="2pt">
                      <v:textbox>
                        <w:txbxContent>
                          <w:p w14:paraId="21B8E59B" w14:textId="69521F59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990B2" wp14:editId="14012211">
                                  <wp:extent cx="1991995" cy="2012315"/>
                                  <wp:effectExtent l="0" t="0" r="8255" b="6985"/>
                                  <wp:docPr id="1005342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534271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201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0E33" w:rsidRPr="00AF1506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النهــــــــــــــــــايات</w:t>
            </w:r>
          </w:p>
          <w:p w14:paraId="639CBC5D" w14:textId="77777777" w:rsidR="00FB0E33" w:rsidRPr="00AF1506" w:rsidRDefault="00FB0E33" w:rsidP="00FB0E33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EF324C3" w14:textId="3ABD2B11" w:rsidR="00FB0E33" w:rsidRPr="00AF1506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F1506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دراســــــــــــــة مثال:</w:t>
            </w:r>
          </w:p>
          <w:p w14:paraId="20D612AD" w14:textId="77777777" w:rsidR="00FB0E33" w:rsidRPr="00AF1506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4F97356A" w14:textId="0629EFBD" w:rsidR="00FB0E33" w:rsidRPr="00AF1506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F1506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مثـــــــــــال01: ت 53 ص 146</w:t>
            </w:r>
          </w:p>
          <w:p w14:paraId="76E8F0AE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16646DC" w14:textId="77777777" w:rsidR="00FB0E33" w:rsidRPr="00AF1506" w:rsidRDefault="00FB0E33" w:rsidP="00FB0E33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F1506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عين النهايات التالية:</w:t>
            </w:r>
          </w:p>
          <w:p w14:paraId="2BB9454F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DA4A3F0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420" w:dyaOrig="680" w14:anchorId="66FC6BB5">
                <v:shape id="_x0000_i1229" type="#_x0000_t75" style="width:71.25pt;height:33.75pt" o:ole="">
                  <v:imagedata r:id="rId384" o:title=""/>
                </v:shape>
                <o:OLEObject Type="Embed" ProgID="Equation.DSMT4" ShapeID="_x0000_i1229" DrawAspect="Content" ObjectID="_1798395596" r:id="rId38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؛        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520" w:dyaOrig="680" w14:anchorId="7CBCF01E">
                <v:shape id="_x0000_i1230" type="#_x0000_t75" style="width:75.75pt;height:33.75pt" o:ole="">
                  <v:imagedata r:id="rId386" o:title=""/>
                </v:shape>
                <o:OLEObject Type="Embed" ProgID="Equation.DSMT4" ShapeID="_x0000_i1230" DrawAspect="Content" ObjectID="_1798395597" r:id="rId38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، 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620" w:dyaOrig="680" w14:anchorId="7754A847">
                <v:shape id="_x0000_i1231" type="#_x0000_t75" style="width:81pt;height:33.75pt" o:ole="">
                  <v:imagedata r:id="rId388" o:title=""/>
                </v:shape>
                <o:OLEObject Type="Embed" ProgID="Equation.DSMT4" ShapeID="_x0000_i1231" DrawAspect="Content" ObjectID="_1798395598" r:id="rId38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؛     </w:t>
            </w:r>
            <w:r w:rsidRPr="00FB0E33">
              <w:rPr>
                <w:rFonts w:ascii="Amiri" w:hAnsi="Amiri" w:cs="Amiri"/>
                <w:position w:val="-20"/>
                <w:sz w:val="28"/>
                <w:szCs w:val="28"/>
              </w:rPr>
              <w:object w:dxaOrig="1600" w:dyaOrig="480" w14:anchorId="05C8B5E4">
                <v:shape id="_x0000_i1232" type="#_x0000_t75" style="width:80.25pt;height:24pt" o:ole="">
                  <v:imagedata r:id="rId390" o:title=""/>
                </v:shape>
                <o:OLEObject Type="Embed" ProgID="Equation.DSMT4" ShapeID="_x0000_i1232" DrawAspect="Content" ObjectID="_1798395599" r:id="rId391"/>
              </w:object>
            </w:r>
          </w:p>
          <w:p w14:paraId="30322FE4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position w:val="-22"/>
                <w:sz w:val="28"/>
                <w:szCs w:val="28"/>
              </w:rPr>
              <w:object w:dxaOrig="1740" w:dyaOrig="499" w14:anchorId="7FF6964F">
                <v:shape id="_x0000_i1233" type="#_x0000_t75" style="width:87pt;height:24.75pt" o:ole="">
                  <v:imagedata r:id="rId392" o:title=""/>
                </v:shape>
                <o:OLEObject Type="Embed" ProgID="Equation.DSMT4" ShapeID="_x0000_i1233" DrawAspect="Content" ObjectID="_1798395600" r:id="rId393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؛    </w:t>
            </w:r>
            <w:r w:rsidRPr="00FB0E33">
              <w:rPr>
                <w:rFonts w:ascii="Amiri" w:hAnsi="Amiri" w:cs="Amiri"/>
                <w:position w:val="-22"/>
                <w:sz w:val="28"/>
                <w:szCs w:val="28"/>
              </w:rPr>
              <w:object w:dxaOrig="1800" w:dyaOrig="499" w14:anchorId="31F15487">
                <v:shape id="_x0000_i1234" type="#_x0000_t75" style="width:90pt;height:24.75pt" o:ole="">
                  <v:imagedata r:id="rId394" o:title=""/>
                </v:shape>
                <o:OLEObject Type="Embed" ProgID="Equation.DSMT4" ShapeID="_x0000_i1234" DrawAspect="Content" ObjectID="_1798395601" r:id="rId39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، </w:t>
            </w:r>
            <w:r w:rsidRPr="00FB0E33">
              <w:rPr>
                <w:rFonts w:ascii="Amiri" w:hAnsi="Amiri" w:cs="Amiri"/>
                <w:position w:val="-22"/>
                <w:sz w:val="28"/>
                <w:szCs w:val="28"/>
              </w:rPr>
              <w:object w:dxaOrig="1980" w:dyaOrig="480" w14:anchorId="12449464">
                <v:shape id="_x0000_i1235" type="#_x0000_t75" style="width:99pt;height:24pt" o:ole="">
                  <v:imagedata r:id="rId396" o:title=""/>
                </v:shape>
                <o:OLEObject Type="Embed" ProgID="Equation.DSMT4" ShapeID="_x0000_i1235" DrawAspect="Content" ObjectID="_1798395602" r:id="rId39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؛ </w:t>
            </w:r>
            <w:r w:rsidRPr="00FB0E33">
              <w:rPr>
                <w:rFonts w:ascii="Amiri" w:hAnsi="Amiri" w:cs="Amiri"/>
                <w:position w:val="-22"/>
                <w:sz w:val="28"/>
                <w:szCs w:val="28"/>
              </w:rPr>
              <w:object w:dxaOrig="2020" w:dyaOrig="480" w14:anchorId="6BFD6F88">
                <v:shape id="_x0000_i1236" type="#_x0000_t75" style="width:101.25pt;height:24pt" o:ole="">
                  <v:imagedata r:id="rId398" o:title=""/>
                </v:shape>
                <o:OLEObject Type="Embed" ProgID="Equation.DSMT4" ShapeID="_x0000_i1236" DrawAspect="Content" ObjectID="_1798395603" r:id="rId399"/>
              </w:object>
            </w:r>
          </w:p>
          <w:p w14:paraId="1064017E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6799F312" w14:textId="77777777" w:rsidR="00FB0E33" w:rsidRPr="00AF1506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F1506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مثال02: ت 54 ص 146</w:t>
            </w:r>
          </w:p>
          <w:p w14:paraId="180EF181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0538DED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عين نهايات الدالة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عند حدود مجموعة التعريف</w:t>
            </w:r>
          </w:p>
          <w:p w14:paraId="70786914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56641601" w14:textId="2E64F811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>1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)</w:t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2280" w:dyaOrig="320" w14:anchorId="74AC9EE0">
                <v:shape id="_x0000_i1237" type="#_x0000_t75" style="width:114pt;height:15.75pt" o:ole="">
                  <v:imagedata r:id="rId400" o:title=""/>
                </v:shape>
                <o:OLEObject Type="Embed" ProgID="Equation.DSMT4" ShapeID="_x0000_i1237" DrawAspect="Content" ObjectID="_1798395604" r:id="rId40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859" w:dyaOrig="400" w14:anchorId="1D57FBED">
                <v:shape id="_x0000_i1238" type="#_x0000_t75" style="width:42.75pt;height:20.25pt" o:ole="">
                  <v:imagedata r:id="rId402" o:title=""/>
                </v:shape>
                <o:OLEObject Type="Embed" ProgID="Equation.DSMT4" ShapeID="_x0000_i1238" DrawAspect="Content" ObjectID="_1798395605" r:id="rId403"/>
              </w:object>
            </w:r>
          </w:p>
          <w:p w14:paraId="58AD1A60" w14:textId="21D166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2) 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780" w:dyaOrig="680" w14:anchorId="53687303">
                <v:shape id="_x0000_i1239" type="#_x0000_t75" style="width:89.25pt;height:33.75pt" o:ole="">
                  <v:imagedata r:id="rId404" o:title=""/>
                </v:shape>
                <o:OLEObject Type="Embed" ProgID="Equation.DSMT4" ShapeID="_x0000_i1239" DrawAspect="Content" ObjectID="_1798395606" r:id="rId40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6911119B">
                <v:shape id="_x0000_i1240" type="#_x0000_t75" style="width:36.75pt;height:20.25pt" o:ole="">
                  <v:imagedata r:id="rId406" o:title=""/>
                </v:shape>
                <o:OLEObject Type="Embed" ProgID="Equation.DSMT4" ShapeID="_x0000_i1240" DrawAspect="Content" ObjectID="_1798395607" r:id="rId40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3D9B1F1" w14:textId="409327FB" w:rsid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>3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) 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2020" w:dyaOrig="680" w14:anchorId="4EDD4724">
                <v:shape id="_x0000_i1241" type="#_x0000_t75" style="width:101.25pt;height:33.75pt" o:ole="">
                  <v:imagedata r:id="rId408" o:title=""/>
                </v:shape>
                <o:OLEObject Type="Embed" ProgID="Equation.DSMT4" ShapeID="_x0000_i1241" DrawAspect="Content" ObjectID="_1798395608" r:id="rId40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19FF1622">
                <v:shape id="_x0000_i1242" type="#_x0000_t75" style="width:35.25pt;height:20.25pt" o:ole="">
                  <v:imagedata r:id="rId410" o:title=""/>
                </v:shape>
                <o:OLEObject Type="Embed" ProgID="Equation.DSMT4" ShapeID="_x0000_i1242" DrawAspect="Content" ObjectID="_1798395609" r:id="rId41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6BAF02D9" w14:textId="77777777" w:rsid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48F78ED" w14:textId="77777777" w:rsid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3547730" w14:textId="77777777" w:rsidR="00AF1506" w:rsidRPr="00FB0E33" w:rsidRDefault="00AF1506" w:rsidP="00AF1506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518C0E97" w14:textId="77777777" w:rsidR="00FB0E33" w:rsidRPr="00AD1E48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2. المشتقة والدوال الأصلية:</w:t>
            </w:r>
          </w:p>
          <w:p w14:paraId="05189EDC" w14:textId="77777777" w:rsidR="00FB0E33" w:rsidRPr="00AD1E48" w:rsidRDefault="00FB0E33" w:rsidP="00FB0E33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1C9315E5" w14:textId="77777777" w:rsidR="00FB0E33" w:rsidRPr="00AD1E48" w:rsidRDefault="00FB0E33" w:rsidP="00FB0E33">
            <w:pPr>
              <w:bidi/>
              <w:ind w:left="177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خاصية: </w:t>
            </w:r>
          </w:p>
          <w:p w14:paraId="51BBBFF7" w14:textId="77777777" w:rsidR="00FB0E33" w:rsidRPr="00FB0E33" w:rsidRDefault="00FB0E33" w:rsidP="00FB0E33">
            <w:pPr>
              <w:bidi/>
              <w:ind w:left="177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AC05567" w14:textId="77777777" w:rsidR="00FB0E33" w:rsidRPr="00FB0E33" w:rsidRDefault="00FB0E33" w:rsidP="00FB0E33">
            <w:pPr>
              <w:bidi/>
              <w:ind w:left="17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>إذا كانت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A00D8F6">
                <v:shape id="_x0000_i1243" type="#_x0000_t75" style="width:9.75pt;height:11.25pt" o:ole="">
                  <v:imagedata r:id="rId412" o:title=""/>
                </v:shape>
                <o:OLEObject Type="Embed" ProgID="Equation.DSMT4" ShapeID="_x0000_i1243" DrawAspect="Content" ObjectID="_1798395610" r:id="rId413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دالة قابلة للاشتقاق وموجبة تماما على مجال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3D904190">
                <v:shape id="_x0000_i1244" type="#_x0000_t75" style="width:9.75pt;height:12.75pt" o:ole="">
                  <v:imagedata r:id="rId414" o:title=""/>
                </v:shape>
                <o:OLEObject Type="Embed" ProgID="Equation.DSMT4" ShapeID="_x0000_i1244" DrawAspect="Content" ObjectID="_1798395611" r:id="rId41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فإن:</w:t>
            </w:r>
          </w:p>
          <w:p w14:paraId="2F990EC2" w14:textId="690F9421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80" w:dyaOrig="200" w14:anchorId="6230163D">
                <v:shape id="_x0000_i1245" type="#_x0000_t75" style="width:9pt;height:9.75pt" o:ole="">
                  <v:imagedata r:id="rId416" o:title=""/>
                </v:shape>
                <o:OLEObject Type="Embed" ProgID="Equation.DSMT4" ShapeID="_x0000_i1245" DrawAspect="Content" ObjectID="_1798395612" r:id="rId41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الدالة 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20" w:dyaOrig="279" w14:anchorId="69D215B3">
                <v:shape id="_x0000_i1246" type="#_x0000_t75" style="width:26.25pt;height:14.25pt" o:ole="">
                  <v:imagedata r:id="rId418" o:title=""/>
                </v:shape>
                <o:OLEObject Type="Embed" ProgID="Equation.DSMT4" ShapeID="_x0000_i1246" DrawAspect="Content" ObjectID="_1798395613" r:id="rId41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قابلة للاشتقاق على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3B975150">
                <v:shape id="_x0000_i1247" type="#_x0000_t75" style="width:9.75pt;height:12.75pt" o:ole="">
                  <v:imagedata r:id="rId414" o:title=""/>
                </v:shape>
                <o:OLEObject Type="Embed" ProgID="Equation.DSMT4" ShapeID="_x0000_i1247" DrawAspect="Content" ObjectID="_1798395614" r:id="rId420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ولدينا من أجل كل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3717495F">
                <v:shape id="_x0000_i1248" type="#_x0000_t75" style="width:12pt;height:9.75pt" o:ole="">
                  <v:imagedata r:id="rId421" o:title=""/>
                </v:shape>
                <o:OLEObject Type="Embed" ProgID="Equation.DSMT4" ShapeID="_x0000_i1248" DrawAspect="Content" ObjectID="_1798395615" r:id="rId422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13669D27">
                <v:shape id="_x0000_i1249" type="#_x0000_t75" style="width:9.75pt;height:12.75pt" o:ole="">
                  <v:imagedata r:id="rId414" o:title=""/>
                </v:shape>
                <o:OLEObject Type="Embed" ProgID="Equation.DSMT4" ShapeID="_x0000_i1249" DrawAspect="Content" ObjectID="_1798395616" r:id="rId423"/>
              </w:object>
            </w:r>
            <w:r w:rsidR="00AF150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  <w:r w:rsidRPr="00FB0E33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2000" w:dyaOrig="740" w14:anchorId="62A79A43">
                <v:shape id="_x0000_i1250" type="#_x0000_t75" style="width:99.75pt;height:36.75pt" o:ole="">
                  <v:imagedata r:id="rId424" o:title=""/>
                </v:shape>
                <o:OLEObject Type="Embed" ProgID="Equation.DSMT4" ShapeID="_x0000_i1250" DrawAspect="Content" ObjectID="_1798395617" r:id="rId425"/>
              </w:object>
            </w:r>
          </w:p>
          <w:p w14:paraId="1DD8071D" w14:textId="1F8D9A63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80" w:dyaOrig="200" w14:anchorId="52D5E5EA">
                <v:shape id="_x0000_i1251" type="#_x0000_t75" style="width:9pt;height:9.75pt" o:ole="">
                  <v:imagedata r:id="rId426" o:title=""/>
                </v:shape>
                <o:OLEObject Type="Embed" ProgID="Equation.DSMT4" ShapeID="_x0000_i1251" DrawAspect="Content" ObjectID="_1798395618" r:id="rId42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الدالة </w:t>
            </w:r>
            <w:r w:rsidRPr="00FB0E33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1520" w:dyaOrig="440" w14:anchorId="72E21939">
                <v:shape id="_x0000_i1252" type="#_x0000_t75" style="width:75.75pt;height:21.75pt" o:ole="">
                  <v:imagedata r:id="rId428" o:title=""/>
                </v:shape>
                <o:OLEObject Type="Embed" ProgID="Equation.DSMT4" ShapeID="_x0000_i1252" DrawAspect="Content" ObjectID="_1798395619" r:id="rId42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دالة أصلية للدالة  </w:t>
            </w:r>
            <w:r w:rsidRPr="00FB0E33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1180" w:dyaOrig="740" w14:anchorId="66EE8A07">
                <v:shape id="_x0000_i1253" type="#_x0000_t75" style="width:59.25pt;height:36.75pt" o:ole="">
                  <v:imagedata r:id="rId430" o:title=""/>
                </v:shape>
                <o:OLEObject Type="Embed" ProgID="Equation.DSMT4" ShapeID="_x0000_i1253" DrawAspect="Content" ObjectID="_1798395620" r:id="rId43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</w:t>
            </w:r>
            <w:r w:rsidRPr="00FB0E3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68322527">
                <v:shape id="_x0000_i1254" type="#_x0000_t75" style="width:9.75pt;height:12.75pt" o:ole="">
                  <v:imagedata r:id="rId414" o:title=""/>
                </v:shape>
                <o:OLEObject Type="Embed" ProgID="Equation.DSMT4" ShapeID="_x0000_i1254" DrawAspect="Content" ObjectID="_1798395621" r:id="rId432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1D121C0B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ACA9821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B0E33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مثال01: ت55 ص 146</w:t>
            </w:r>
          </w:p>
          <w:p w14:paraId="293B046E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825ACA7" w14:textId="66EC77A6" w:rsidR="00FB0E33" w:rsidRPr="00FB0E33" w:rsidRDefault="003C4C15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8B70ED9" wp14:editId="3F513489">
                      <wp:simplePos x="0" y="0"/>
                      <wp:positionH relativeFrom="column">
                        <wp:posOffset>100964</wp:posOffset>
                      </wp:positionH>
                      <wp:positionV relativeFrom="paragraph">
                        <wp:posOffset>234950</wp:posOffset>
                      </wp:positionV>
                      <wp:extent cx="2752725" cy="2619375"/>
                      <wp:effectExtent l="0" t="0" r="9525" b="9525"/>
                      <wp:wrapNone/>
                      <wp:docPr id="1957460772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2619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5334B" w14:textId="79BBA4DB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B050EF" wp14:editId="3D1D9F8A">
                                        <wp:extent cx="2477135" cy="2502535"/>
                                        <wp:effectExtent l="0" t="0" r="0" b="0"/>
                                        <wp:docPr id="199915795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9157956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7713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B70ED9" id="Rectangle 71" o:spid="_x0000_s1048" style="position:absolute;left:0;text-align:left;margin-left:7.95pt;margin-top:18.5pt;width:216.75pt;height:206.2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" fillcolor="white [3201]" stroked="f" strokeweight="2pt">
                      <v:textbox>
                        <w:txbxContent>
                          <w:p w14:paraId="3425334B" w14:textId="79BBA4DB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050EF" wp14:editId="3D1D9F8A">
                                  <wp:extent cx="2477135" cy="2502535"/>
                                  <wp:effectExtent l="0" t="0" r="0" b="0"/>
                                  <wp:docPr id="19991579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9157956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13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0E33" w:rsidRPr="00FB0E33">
              <w:rPr>
                <w:rFonts w:ascii="Amiri" w:hAnsi="Amiri" w:cs="Amiri"/>
                <w:sz w:val="28"/>
                <w:szCs w:val="28"/>
                <w:rtl/>
              </w:rPr>
              <w:t>احسب المشتقة</w:t>
            </w:r>
            <w:r w:rsidR="00FB0E33"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639" w:dyaOrig="400" w14:anchorId="66C8379C">
                <v:shape id="_x0000_i1255" type="#_x0000_t75" style="width:32.25pt;height:20.25pt" o:ole="">
                  <v:imagedata r:id="rId276" o:title=""/>
                </v:shape>
                <o:OLEObject Type="Embed" ProgID="Equation.DSMT4" ShapeID="_x0000_i1255" DrawAspect="Content" ObjectID="_1798395622" r:id="rId433"/>
              </w:object>
            </w:r>
            <w:r w:rsidR="00FB0E33"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للدوال </w:t>
            </w:r>
            <w:r w:rsidR="00FB0E33"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="00FB0E33"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المعطاة:</w:t>
            </w:r>
          </w:p>
          <w:p w14:paraId="385D6174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170705C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 1)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2200" w:dyaOrig="400" w14:anchorId="2A0A51D6">
                <v:shape id="_x0000_i1256" type="#_x0000_t75" style="width:110.25pt;height:20.25pt" o:ole="">
                  <v:imagedata r:id="rId434" o:title=""/>
                </v:shape>
                <o:OLEObject Type="Embed" ProgID="Equation.DSMT4" ShapeID="_x0000_i1256" DrawAspect="Content" ObjectID="_1798395623" r:id="rId43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019375BB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2) </w:t>
            </w:r>
            <w:r w:rsidRPr="00FB0E33">
              <w:rPr>
                <w:rFonts w:ascii="Amiri" w:hAnsi="Amiri" w:cs="Amiri"/>
                <w:position w:val="-24"/>
                <w:sz w:val="28"/>
                <w:szCs w:val="28"/>
              </w:rPr>
              <w:object w:dxaOrig="1820" w:dyaOrig="620" w14:anchorId="68F24360">
                <v:shape id="_x0000_i1257" type="#_x0000_t75" style="width:90.75pt;height:30.75pt" o:ole="">
                  <v:imagedata r:id="rId436" o:title=""/>
                </v:shape>
                <o:OLEObject Type="Embed" ProgID="Equation.DSMT4" ShapeID="_x0000_i1257" DrawAspect="Content" ObjectID="_1798395624" r:id="rId43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1118479A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3) </w:t>
            </w:r>
            <w:r w:rsidRPr="00FB0E33">
              <w:rPr>
                <w:rFonts w:ascii="Amiri" w:hAnsi="Amiri" w:cs="Amiri"/>
                <w:position w:val="-24"/>
                <w:sz w:val="28"/>
                <w:szCs w:val="28"/>
              </w:rPr>
              <w:object w:dxaOrig="1620" w:dyaOrig="620" w14:anchorId="310FA267">
                <v:shape id="_x0000_i1258" type="#_x0000_t75" style="width:78pt;height:30.75pt" o:ole="">
                  <v:imagedata r:id="rId438" o:title=""/>
                </v:shape>
                <o:OLEObject Type="Embed" ProgID="Equation.DSMT4" ShapeID="_x0000_i1258" DrawAspect="Content" ObjectID="_1798395625" r:id="rId43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 </w:t>
            </w:r>
          </w:p>
          <w:p w14:paraId="6B7F890E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4)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1860" w:dyaOrig="400" w14:anchorId="3FD60BCE">
                <v:shape id="_x0000_i1259" type="#_x0000_t75" style="width:93pt;height:20.25pt" o:ole="">
                  <v:imagedata r:id="rId440" o:title=""/>
                </v:shape>
                <o:OLEObject Type="Embed" ProgID="Equation.DSMT4" ShapeID="_x0000_i1259" DrawAspect="Content" ObjectID="_1798395626" r:id="rId441"/>
              </w:object>
            </w:r>
          </w:p>
          <w:p w14:paraId="16B9C694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003C799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B0E33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مثال02: ت 61 ص 147</w:t>
            </w:r>
          </w:p>
          <w:p w14:paraId="5C0D1C63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E06D9B4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>ادرس اتجاه تغير الدالة</w:t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118FB521">
                <v:shape id="_x0000_i1260" type="#_x0000_t75" style="width:12pt;height:15.75pt" o:ole="">
                  <v:imagedata r:id="rId442" o:title=""/>
                </v:shape>
                <o:OLEObject Type="Embed" ProgID="Equation.DSMT4" ShapeID="_x0000_i1260" DrawAspect="Content" ObjectID="_1798395627" r:id="rId443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المجال المعطى.</w:t>
            </w:r>
          </w:p>
          <w:p w14:paraId="67DAC320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E7CA2D4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1)  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1740" w:dyaOrig="400" w14:anchorId="51247DEA">
                <v:shape id="_x0000_i1261" type="#_x0000_t75" style="width:87pt;height:20.25pt" o:ole="">
                  <v:imagedata r:id="rId444" o:title=""/>
                </v:shape>
                <o:OLEObject Type="Embed" ProgID="Equation.DSMT4" ShapeID="_x0000_i1261" DrawAspect="Content" ObjectID="_1798395628" r:id="rId44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7FFF6C6B">
                <v:shape id="_x0000_i1262" type="#_x0000_t75" style="width:36.75pt;height:20.25pt" o:ole="">
                  <v:imagedata r:id="rId446" o:title=""/>
                </v:shape>
                <o:OLEObject Type="Embed" ProgID="Equation.DSMT4" ShapeID="_x0000_i1262" DrawAspect="Content" ObjectID="_1798395629" r:id="rId447"/>
              </w:object>
            </w:r>
          </w:p>
          <w:p w14:paraId="1E7F70B1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2)  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2540" w:dyaOrig="400" w14:anchorId="04EF5317">
                <v:shape id="_x0000_i1263" type="#_x0000_t75" style="width:126.75pt;height:20.25pt" o:ole="">
                  <v:imagedata r:id="rId448" o:title=""/>
                </v:shape>
                <o:OLEObject Type="Embed" ProgID="Equation.DSMT4" ShapeID="_x0000_i1263" DrawAspect="Content" ObjectID="_1798395630" r:id="rId44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6C53438A">
                <v:shape id="_x0000_i1264" type="#_x0000_t75" style="width:35.25pt;height:20.25pt" o:ole="">
                  <v:imagedata r:id="rId450" o:title=""/>
                </v:shape>
                <o:OLEObject Type="Embed" ProgID="Equation.DSMT4" ShapeID="_x0000_i1264" DrawAspect="Content" ObjectID="_1798395631" r:id="rId45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</w:p>
          <w:p w14:paraId="1A12E954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    3) 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719" w:dyaOrig="680" w14:anchorId="5152E916">
                <v:shape id="_x0000_i1265" type="#_x0000_t75" style="width:86.25pt;height:33.75pt" o:ole="">
                  <v:imagedata r:id="rId452" o:title=""/>
                </v:shape>
                <o:OLEObject Type="Embed" ProgID="Equation.DSMT4" ShapeID="_x0000_i1265" DrawAspect="Content" ObjectID="_1798395632" r:id="rId453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74C4D6D1">
                <v:shape id="_x0000_i1266" type="#_x0000_t75" style="width:35.25pt;height:20.25pt" o:ole="">
                  <v:imagedata r:id="rId450" o:title=""/>
                </v:shape>
                <o:OLEObject Type="Embed" ProgID="Equation.DSMT4" ShapeID="_x0000_i1266" DrawAspect="Content" ObjectID="_1798395633" r:id="rId454"/>
              </w:object>
            </w:r>
          </w:p>
          <w:p w14:paraId="628E09BD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E1889C6" w14:textId="77777777" w:rsid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3015C05" w14:textId="77777777" w:rsid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E6A6346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B0E33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>تمرين 63 ص 147</w:t>
            </w:r>
          </w:p>
          <w:p w14:paraId="226F2F1A" w14:textId="77777777" w:rsidR="00FB0E33" w:rsidRPr="00FB0E33" w:rsidRDefault="00FB0E33" w:rsidP="00FB0E33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810DF89" w14:textId="77777777" w:rsidR="00FB0E33" w:rsidRPr="00FB0E33" w:rsidRDefault="00FB0E33" w:rsidP="00FB0E33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عين في كل حالة من الحالات التالية دالة أصلية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و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التي تحقق شرطا معينا</w:t>
            </w:r>
          </w:p>
          <w:p w14:paraId="5A5C5698" w14:textId="77777777" w:rsidR="00FB0E33" w:rsidRPr="00FB0E33" w:rsidRDefault="00FB0E33" w:rsidP="00FB0E33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FB0E33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20" w14:anchorId="3E720A5C">
                <v:shape id="_x0000_i1267" type="#_x0000_t75" style="width:69.75pt;height:30.75pt" o:ole="">
                  <v:imagedata r:id="rId455" o:title=""/>
                </v:shape>
                <o:OLEObject Type="Embed" ProgID="Equation.DSMT4" ShapeID="_x0000_i1267" DrawAspect="Content" ObjectID="_1798395634" r:id="rId456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،</w:t>
            </w:r>
            <w:r w:rsidRPr="00FB0E33">
              <w:rPr>
                <w:rFonts w:ascii="Amiri" w:hAnsi="Amiri" w:cs="Amiri"/>
                <w:position w:val="-28"/>
                <w:sz w:val="28"/>
                <w:szCs w:val="28"/>
              </w:rPr>
              <w:object w:dxaOrig="1420" w:dyaOrig="680" w14:anchorId="38043DC5">
                <v:shape id="_x0000_i1268" type="#_x0000_t75" style="width:71.25pt;height:33.75pt" o:ole="">
                  <v:imagedata r:id="rId457" o:title=""/>
                </v:shape>
                <o:OLEObject Type="Embed" ProgID="Equation.DSMT4" ShapeID="_x0000_i1268" DrawAspect="Content" ObjectID="_1798395635" r:id="rId458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940" w:dyaOrig="400" w14:anchorId="15C279F2">
                <v:shape id="_x0000_i1269" type="#_x0000_t75" style="width:47.25pt;height:20.25pt" o:ole="">
                  <v:imagedata r:id="rId459" o:title=""/>
                </v:shape>
                <o:OLEObject Type="Embed" ProgID="Equation.DSMT4" ShapeID="_x0000_i1269" DrawAspect="Content" ObjectID="_1798395636" r:id="rId460"/>
              </w:object>
            </w:r>
          </w:p>
          <w:p w14:paraId="2372FE88" w14:textId="77777777" w:rsidR="00FB0E33" w:rsidRPr="00FB0E33" w:rsidRDefault="00FB0E33" w:rsidP="00FB0E33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2) </w:t>
            </w:r>
            <w:r w:rsidRPr="00FB0E33">
              <w:rPr>
                <w:rFonts w:ascii="Amiri" w:hAnsi="Amiri" w:cs="Amiri"/>
                <w:position w:val="-26"/>
                <w:sz w:val="28"/>
                <w:szCs w:val="28"/>
              </w:rPr>
              <w:object w:dxaOrig="1380" w:dyaOrig="639" w14:anchorId="60CD0869">
                <v:shape id="_x0000_i1270" type="#_x0000_t75" style="width:69pt;height:32.25pt" o:ole="">
                  <v:imagedata r:id="rId461" o:title=""/>
                </v:shape>
                <o:OLEObject Type="Embed" ProgID="Equation.DSMT4" ShapeID="_x0000_i1270" DrawAspect="Content" ObjectID="_1798395637" r:id="rId462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،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1280" w:dyaOrig="400" w14:anchorId="34C899A2">
                <v:shape id="_x0000_i1271" type="#_x0000_t75" style="width:63.75pt;height:20.25pt" o:ole="">
                  <v:imagedata r:id="rId463" o:title=""/>
                </v:shape>
                <o:OLEObject Type="Embed" ProgID="Equation.DSMT4" ShapeID="_x0000_i1271" DrawAspect="Content" ObjectID="_1798395638" r:id="rId464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859" w:dyaOrig="400" w14:anchorId="0EBAAE80">
                <v:shape id="_x0000_i1272" type="#_x0000_t75" style="width:42.75pt;height:20.25pt" o:ole="">
                  <v:imagedata r:id="rId465" o:title=""/>
                </v:shape>
                <o:OLEObject Type="Embed" ProgID="Equation.DSMT4" ShapeID="_x0000_i1272" DrawAspect="Content" ObjectID="_1798395639" r:id="rId466"/>
              </w:object>
            </w:r>
          </w:p>
          <w:p w14:paraId="79F7B28A" w14:textId="3BA93494" w:rsidR="00FB0E33" w:rsidRDefault="00FB0E33" w:rsidP="00FB0E33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3) </w:t>
            </w:r>
            <w:r w:rsidRPr="00FB0E33">
              <w:rPr>
                <w:rFonts w:ascii="Amiri" w:hAnsi="Amiri" w:cs="Amiri"/>
                <w:position w:val="-26"/>
                <w:sz w:val="28"/>
                <w:szCs w:val="28"/>
              </w:rPr>
              <w:object w:dxaOrig="1760" w:dyaOrig="639" w14:anchorId="2AC52564">
                <v:shape id="_x0000_i1273" type="#_x0000_t75" style="width:87.75pt;height:32.25pt" o:ole="">
                  <v:imagedata r:id="rId467" o:title=""/>
                </v:shape>
                <o:OLEObject Type="Embed" ProgID="Equation.DSMT4" ShapeID="_x0000_i1273" DrawAspect="Content" ObjectID="_1798395640" r:id="rId468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،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1040" w:dyaOrig="400" w14:anchorId="68382C57">
                <v:shape id="_x0000_i1274" type="#_x0000_t75" style="width:51.75pt;height:20.25pt" o:ole="">
                  <v:imagedata r:id="rId469" o:title=""/>
                </v:shape>
                <o:OLEObject Type="Embed" ProgID="Equation.DSMT4" ShapeID="_x0000_i1274" DrawAspect="Content" ObjectID="_1798395641" r:id="rId470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900" w:dyaOrig="400" w14:anchorId="4E09FC97">
                <v:shape id="_x0000_i1275" type="#_x0000_t75" style="width:45pt;height:20.25pt" o:ole="">
                  <v:imagedata r:id="rId471" o:title=""/>
                </v:shape>
                <o:OLEObject Type="Embed" ProgID="Equation.DSMT4" ShapeID="_x0000_i1275" DrawAspect="Content" ObjectID="_1798395642" r:id="rId472"/>
              </w:object>
            </w:r>
          </w:p>
          <w:p w14:paraId="3A5EBCE2" w14:textId="77777777" w:rsidR="00FB0E33" w:rsidRPr="00FB0E33" w:rsidRDefault="00FB0E33" w:rsidP="00FB0E33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E895231" w14:textId="77777777" w:rsidR="00FB0E33" w:rsidRPr="00FB0E33" w:rsidRDefault="00FB0E33" w:rsidP="00FB0E33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B0E33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بكالوريا 2018 الموضوع الأول</w:t>
            </w:r>
          </w:p>
          <w:p w14:paraId="6522F797" w14:textId="77777777" w:rsidR="00FB0E33" w:rsidRPr="00FB0E33" w:rsidRDefault="00FB0E33" w:rsidP="00FB0E33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89E5AEF" w14:textId="77777777" w:rsidR="00FB0E33" w:rsidRPr="00FB0E33" w:rsidRDefault="00FB0E33" w:rsidP="00FB0E33">
            <w:pPr>
              <w:numPr>
                <w:ilvl w:val="0"/>
                <w:numId w:val="35"/>
              </w:numPr>
              <w:bidi/>
              <w:spacing w:after="240" w:line="259" w:lineRule="auto"/>
              <w:ind w:left="177" w:right="-142" w:firstLine="0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لتكن الدالة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المعرفة على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702C17C7">
                <v:shape id="_x0000_i1276" type="#_x0000_t75" style="width:37.5pt;height:21pt" o:ole="">
                  <v:imagedata r:id="rId473" o:title=""/>
                </v:shape>
                <o:OLEObject Type="Embed" ProgID="Equation.DSMT4" ShapeID="_x0000_i1276" DrawAspect="Content" ObjectID="_1798395643" r:id="rId474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بـ: 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3519" w:dyaOrig="400" w14:anchorId="66990ED9">
                <v:shape id="_x0000_i1277" type="#_x0000_t75" style="width:174.75pt;height:21.75pt" o:ole="">
                  <v:imagedata r:id="rId475" o:title=""/>
                </v:shape>
                <o:OLEObject Type="Embed" ProgID="Equation.DSMT4" ShapeID="_x0000_i1277" DrawAspect="Content" ObjectID="_1798395644" r:id="rId476"/>
              </w:object>
            </w:r>
          </w:p>
          <w:p w14:paraId="09815B3D" w14:textId="22A17F53" w:rsidR="00FB0E33" w:rsidRPr="00FB0E33" w:rsidRDefault="00FB0E33" w:rsidP="00FB0E33">
            <w:pPr>
              <w:bidi/>
              <w:spacing w:after="240" w:line="259" w:lineRule="auto"/>
              <w:ind w:left="177" w:right="-142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وليكن</w:t>
            </w:r>
            <w:r w:rsidRPr="00FB0E33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60" w14:anchorId="18DB87DB">
                <v:shape id="_x0000_i1278" type="#_x0000_t75" style="width:27.75pt;height:24.75pt" o:ole="">
                  <v:imagedata r:id="rId477" o:title=""/>
                </v:shape>
                <o:OLEObject Type="Embed" ProgID="Equation.DSMT4" ShapeID="_x0000_i1278" DrawAspect="Content" ObjectID="_1798395645" r:id="rId478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إلى التمثيل البياني للدالة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في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معلم متعامد ومتجانس</w:t>
            </w:r>
            <w:r w:rsidRPr="00FB0E33">
              <w:rPr>
                <w:rFonts w:ascii="Amiri" w:hAnsi="Amiri" w:cs="Amiri"/>
                <w:position w:val="-18"/>
                <w:sz w:val="28"/>
                <w:szCs w:val="28"/>
              </w:rPr>
              <w:object w:dxaOrig="800" w:dyaOrig="480" w14:anchorId="38F79B0D">
                <v:shape id="_x0000_i1279" type="#_x0000_t75" style="width:36pt;height:21.75pt" o:ole="">
                  <v:imagedata r:id="rId479" o:title=""/>
                </v:shape>
                <o:OLEObject Type="Embed" ProgID="Equation.DSMT4" ShapeID="_x0000_i1279" DrawAspect="Content" ObjectID="_1798395646" r:id="rId480"/>
              </w:object>
            </w:r>
          </w:p>
          <w:p w14:paraId="4295DE8B" w14:textId="59A90551" w:rsidR="00FB0E33" w:rsidRPr="00FB0E33" w:rsidRDefault="00FB0E33" w:rsidP="00FB0E33">
            <w:pPr>
              <w:bidi/>
              <w:spacing w:after="240" w:line="259" w:lineRule="auto"/>
              <w:ind w:right="-142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         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نأخذ</w:t>
            </w:r>
            <w:r w:rsidRPr="00FB0E33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الوحدة البيانية 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</w:rPr>
              <w:object w:dxaOrig="480" w:dyaOrig="279" w14:anchorId="0E0407EF">
                <v:shape id="_x0000_i1280" type="#_x0000_t75" style="width:24pt;height:14.25pt" o:ole="">
                  <v:imagedata r:id="rId481" o:title=""/>
                </v:shape>
                <o:OLEObject Type="Embed" ProgID="Equation.DSMT4" ShapeID="_x0000_i1280" DrawAspect="Content" ObjectID="_1798395647" r:id="rId482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.</w:t>
            </w:r>
          </w:p>
          <w:p w14:paraId="0A875ADC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أحسب نهايتي الدالة </w:t>
            </w:r>
            <w:r w:rsidRPr="00FB0E33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عند أطراف مجموعة التعريف وفسر النتيجتين بيانيا.</w:t>
            </w:r>
          </w:p>
          <w:p w14:paraId="05B54DAB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تحقق أنه من أجل كل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x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من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4BB116DE">
                <v:shape id="_x0000_i1281" type="#_x0000_t75" style="width:37.5pt;height:21pt" o:ole="">
                  <v:imagedata r:id="rId473" o:title=""/>
                </v:shape>
                <o:OLEObject Type="Embed" ProgID="Equation.DSMT4" ShapeID="_x0000_i1281" DrawAspect="Content" ObjectID="_1798395648" r:id="rId483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:</w:t>
            </w:r>
            <w:r w:rsidRPr="00FB0E33">
              <w:rPr>
                <w:rFonts w:ascii="Amiri" w:hAnsi="Amiri" w:cs="Amiri"/>
                <w:position w:val="-32"/>
                <w:sz w:val="28"/>
                <w:szCs w:val="28"/>
              </w:rPr>
              <w:object w:dxaOrig="2360" w:dyaOrig="700" w14:anchorId="63C72195">
                <v:shape id="_x0000_i1282" type="#_x0000_t75" style="width:120.75pt;height:33pt" o:ole="">
                  <v:imagedata r:id="rId484" o:title=""/>
                </v:shape>
                <o:OLEObject Type="Embed" ProgID="Equation.DSMT4" ShapeID="_x0000_i1282" DrawAspect="Content" ObjectID="_1798395649" r:id="rId48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حيث </w:t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300" w:dyaOrig="320" w14:anchorId="69603049">
                <v:shape id="_x0000_i1283" type="#_x0000_t75" style="width:14.25pt;height:14.25pt" o:ole="">
                  <v:imagedata r:id="rId486" o:title=""/>
                </v:shape>
                <o:OLEObject Type="Embed" ProgID="Equation.DSMT4" ShapeID="_x0000_i1283" DrawAspect="Content" ObjectID="_1798395650" r:id="rId48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هي الدالة المشتقة للدالة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>.</w:t>
            </w:r>
          </w:p>
          <w:p w14:paraId="17713EE3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ادرس إشارة  </w:t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600" w:dyaOrig="320" w14:anchorId="2A295496">
                <v:shape id="_x0000_i1284" type="#_x0000_t75" style="width:30pt;height:15.75pt" o:ole="">
                  <v:imagedata r:id="rId488" o:title=""/>
                </v:shape>
                <o:OLEObject Type="Embed" ProgID="Equation.DSMT4" ShapeID="_x0000_i1284" DrawAspect="Content" ObjectID="_1798395651" r:id="rId48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0E9EBFD5">
                <v:shape id="_x0000_i1285" type="#_x0000_t75" style="width:37.5pt;height:21pt" o:ole="">
                  <v:imagedata r:id="rId473" o:title=""/>
                </v:shape>
                <o:OLEObject Type="Embed" ProgID="Equation.DSMT4" ShapeID="_x0000_i1285" DrawAspect="Content" ObjectID="_1798395652" r:id="rId490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وشكل جدول تغيرات 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>.</w:t>
            </w:r>
          </w:p>
          <w:p w14:paraId="6E8652EB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عين نقاط تقاطع المنحنى </w:t>
            </w:r>
            <w:r w:rsidRPr="00FB0E33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60" w14:anchorId="7B3210D6">
                <v:shape id="_x0000_i1286" type="#_x0000_t75" style="width:27.75pt;height:24.75pt" o:ole="">
                  <v:imagedata r:id="rId477" o:title=""/>
                </v:shape>
                <o:OLEObject Type="Embed" ProgID="Equation.DSMT4" ShapeID="_x0000_i1286" DrawAspect="Content" ObjectID="_1798395653" r:id="rId49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مع محوري الإحداثيات.</w:t>
            </w:r>
          </w:p>
          <w:p w14:paraId="3227F403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بين أنه من أجل كل عدد حقيقي </w:t>
            </w:r>
            <w:r w:rsidRPr="00FB0E33">
              <w:rPr>
                <w:rFonts w:ascii="Amiri" w:hAnsi="Amiri" w:cs="Amiri"/>
                <w:sz w:val="28"/>
                <w:szCs w:val="28"/>
              </w:rPr>
              <w:t>x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من المجال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4ABCE65D">
                <v:shape id="_x0000_i1287" type="#_x0000_t75" style="width:37.5pt;height:21pt" o:ole="">
                  <v:imagedata r:id="rId473" o:title=""/>
                </v:shape>
                <o:OLEObject Type="Embed" ProgID="Equation.DSMT4" ShapeID="_x0000_i1287" DrawAspect="Content" ObjectID="_1798395654" r:id="rId492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: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4BDE6B1B">
                <v:shape id="_x0000_i1288" type="#_x0000_t75" style="width:35.25pt;height:20.25pt" o:ole="">
                  <v:imagedata r:id="rId493" o:title=""/>
                </v:shape>
                <o:OLEObject Type="Embed" ProgID="Equation.DSMT4" ShapeID="_x0000_i1288" DrawAspect="Content" ObjectID="_1798395655" r:id="rId494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ينتمي إلى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2EBFC52C">
                <v:shape id="_x0000_i1289" type="#_x0000_t75" style="width:37.5pt;height:21pt" o:ole="">
                  <v:imagedata r:id="rId473" o:title=""/>
                </v:shape>
                <o:OLEObject Type="Embed" ProgID="Equation.DSMT4" ShapeID="_x0000_i1289" DrawAspect="Content" ObjectID="_1798395656" r:id="rId49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1600" w:dyaOrig="400" w14:anchorId="0DFC0513">
                <v:shape id="_x0000_i1290" type="#_x0000_t75" style="width:80.25pt;height:20.25pt" o:ole="">
                  <v:imagedata r:id="rId496" o:title=""/>
                </v:shape>
                <o:OLEObject Type="Embed" ProgID="Equation.DSMT4" ShapeID="_x0000_i1290" DrawAspect="Content" ObjectID="_1798395657" r:id="rId497"/>
              </w:object>
            </w:r>
            <w:r w:rsidRPr="00FB0E33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ثم فسر النتيجة بيانيا.</w:t>
            </w:r>
          </w:p>
          <w:p w14:paraId="41C8EDA2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أرسم المنحنى </w:t>
            </w:r>
            <w:r w:rsidRPr="00FB0E33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60" w14:anchorId="185B6672">
                <v:shape id="_x0000_i1291" type="#_x0000_t75" style="width:27.75pt;height:24.75pt" o:ole="">
                  <v:imagedata r:id="rId477" o:title=""/>
                </v:shape>
                <o:OLEObject Type="Embed" ProgID="Equation.DSMT4" ShapeID="_x0000_i1291" DrawAspect="Content" ObjectID="_1798395658" r:id="rId498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45131D2" w14:textId="77777777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لتكن الدالة العددية </w:t>
            </w:r>
            <w:r w:rsidRPr="00FB0E33">
              <w:rPr>
                <w:rFonts w:ascii="Amiri" w:hAnsi="Amiri" w:cs="Amiri"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0575F444">
                <v:shape id="_x0000_i1292" type="#_x0000_t75" style="width:37.5pt;height:21pt" o:ole="">
                  <v:imagedata r:id="rId473" o:title=""/>
                </v:shape>
                <o:OLEObject Type="Embed" ProgID="Equation.DSMT4" ShapeID="_x0000_i1292" DrawAspect="Content" ObjectID="_1798395659" r:id="rId49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بـــــ: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5280" w:dyaOrig="320" w14:anchorId="192887CF">
                <v:shape id="_x0000_i1293" type="#_x0000_t75" style="width:264pt;height:15.75pt" o:ole="">
                  <v:imagedata r:id="rId500" o:title=""/>
                </v:shape>
                <o:OLEObject Type="Embed" ProgID="Equation.DSMT4" ShapeID="_x0000_i1293" DrawAspect="Content" ObjectID="_1798395660" r:id="rId501"/>
              </w:object>
            </w:r>
            <w:r w:rsidRPr="00FB0E33">
              <w:rPr>
                <w:rFonts w:ascii="Amiri" w:hAnsi="Amiri" w:cs="Amiri"/>
                <w:sz w:val="28"/>
                <w:szCs w:val="28"/>
              </w:rPr>
              <w:br/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بين أن </w:t>
            </w:r>
            <w:r w:rsidRPr="00FB0E33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دالة أصلية للدالة </w:t>
            </w:r>
            <w:r w:rsidRPr="00FB0E33">
              <w:rPr>
                <w:rFonts w:ascii="Amiri" w:hAnsi="Amiri" w:cs="Amiri"/>
                <w:sz w:val="28"/>
                <w:szCs w:val="28"/>
              </w:rPr>
              <w:t>f</w: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FB0E33">
              <w:rPr>
                <w:rFonts w:ascii="Amiri" w:hAnsi="Amiri" w:cs="Amiri"/>
                <w:position w:val="-14"/>
                <w:sz w:val="28"/>
                <w:szCs w:val="28"/>
              </w:rPr>
              <w:object w:dxaOrig="700" w:dyaOrig="400" w14:anchorId="42EEBF08">
                <v:shape id="_x0000_i1294" type="#_x0000_t75" style="width:37.5pt;height:21pt" o:ole="">
                  <v:imagedata r:id="rId473" o:title=""/>
                </v:shape>
                <o:OLEObject Type="Embed" ProgID="Equation.DSMT4" ShapeID="_x0000_i1294" DrawAspect="Content" ObjectID="_1798395661" r:id="rId502"/>
              </w:object>
            </w:r>
          </w:p>
          <w:p w14:paraId="6F6BBEC4" w14:textId="0EC683C0" w:rsidR="00FB0E33" w:rsidRPr="00FB0E33" w:rsidRDefault="00FB0E33" w:rsidP="00FB0E33">
            <w:pPr>
              <w:pStyle w:val="Paragraphedeliste"/>
              <w:numPr>
                <w:ilvl w:val="0"/>
                <w:numId w:val="34"/>
              </w:numPr>
              <w:bidi/>
              <w:spacing w:after="240" w:line="259" w:lineRule="auto"/>
              <w:ind w:right="-142"/>
              <w:rPr>
                <w:rFonts w:ascii="Amiri" w:hAnsi="Amiri" w:cs="Amiri"/>
                <w:sz w:val="28"/>
                <w:szCs w:val="28"/>
                <w:rtl/>
              </w:rPr>
            </w:pP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أحسب بـ 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</w:rPr>
              <w:object w:dxaOrig="440" w:dyaOrig="320" w14:anchorId="5C235D89">
                <v:shape id="_x0000_i1295" type="#_x0000_t75" style="width:21.75pt;height:15.75pt" o:ole="">
                  <v:imagedata r:id="rId503" o:title=""/>
                </v:shape>
                <o:OLEObject Type="Embed" ProgID="Equation.DSMT4" ShapeID="_x0000_i1295" DrawAspect="Content" ObjectID="_1798395662" r:id="rId504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مساحة الحيز المستوي المحدد بالمنحني</w:t>
            </w:r>
            <w:r w:rsidRPr="00FB0E33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60" w14:anchorId="53C8437C">
                <v:shape id="_x0000_i1296" type="#_x0000_t75" style="width:27.75pt;height:24.75pt" o:ole="">
                  <v:imagedata r:id="rId477" o:title=""/>
                </v:shape>
                <o:OLEObject Type="Embed" ProgID="Equation.DSMT4" ShapeID="_x0000_i1296" DrawAspect="Content" ObjectID="_1798395663" r:id="rId505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والمستقيمات التي معادلاتها: </w:t>
            </w:r>
            <w:r w:rsidRPr="00FB0E33">
              <w:rPr>
                <w:rFonts w:ascii="Amiri" w:hAnsi="Amiri" w:cs="Amiri"/>
                <w:position w:val="-10"/>
                <w:sz w:val="28"/>
                <w:szCs w:val="28"/>
              </w:rPr>
              <w:object w:dxaOrig="560" w:dyaOrig="320" w14:anchorId="44D1C968">
                <v:shape id="_x0000_i1297" type="#_x0000_t75" style="width:27.75pt;height:15.75pt" o:ole="">
                  <v:imagedata r:id="rId506" o:title=""/>
                </v:shape>
                <o:OLEObject Type="Embed" ProgID="Equation.DSMT4" ShapeID="_x0000_i1297" DrawAspect="Content" ObjectID="_1798395664" r:id="rId507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 xml:space="preserve">  ،   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3F28810F">
                <v:shape id="_x0000_i1298" type="#_x0000_t75" style="width:27.75pt;height:14.25pt" o:ole="">
                  <v:imagedata r:id="rId508" o:title=""/>
                </v:shape>
                <o:OLEObject Type="Embed" ProgID="Equation.DSMT4" ShapeID="_x0000_i1298" DrawAspect="Content" ObjectID="_1798395665" r:id="rId509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 </w:t>
            </w:r>
            <w:r w:rsidRPr="00FB0E33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0FEBF3F8">
                <v:shape id="_x0000_i1299" type="#_x0000_t75" style="width:27.75pt;height:14.25pt" o:ole="">
                  <v:imagedata r:id="rId510" o:title=""/>
                </v:shape>
                <o:OLEObject Type="Embed" ProgID="Equation.DSMT4" ShapeID="_x0000_i1299" DrawAspect="Content" ObjectID="_1798395666" r:id="rId511"/>
              </w:object>
            </w:r>
            <w:r w:rsidRPr="00FB0E33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EE843E1" w14:textId="77777777" w:rsidR="00314D3A" w:rsidRPr="00792B9B" w:rsidRDefault="00314D3A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7F80D61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A1476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3C422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C2E44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BC594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B9B86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E44FC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D5C25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8D41C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21FFC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5F73B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E7840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C007B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F39EE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25394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13156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2934F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E196B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5F99A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97B93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A89F3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F0B19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DA832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E6C5D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408BF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45774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FE2A7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AF4C1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066DF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B64AC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5F227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B9D9D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E7DAB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BD5EE4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348E140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D0BEBD" wp14:editId="5D32424F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68767966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606E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778F2CBB" w14:textId="14A628AF" w:rsidR="00314D3A" w:rsidRPr="002817B1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817B1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2817B1" w:rsidRPr="002817B1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817B1" w:rsidRPr="002817B1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دراسة دالة تتضمن دالة لوغاريتمية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0BEBD" id="_x0000_s1049" style="position:absolute;left:0;text-align:left;margin-left:-46.15pt;margin-top:66.05pt;width:543pt;height:5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Afp+JH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275B606E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778F2CBB" w14:textId="14A628AF" w:rsidR="00314D3A" w:rsidRPr="002817B1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2817B1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2817B1" w:rsidRPr="002817B1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2817B1" w:rsidRPr="002817B1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>دراسة دالة تتضمن دالة لوغاريتمية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26AEE2" wp14:editId="230FFA4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82568660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91722" w14:textId="77777777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72E967F0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6AEE2" id="_x0000_s1050" style="position:absolute;left:0;text-align:left;margin-left:-44.65pt;margin-top:.8pt;width:100.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FLimLt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75A91722" w14:textId="77777777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72E967F0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0252E2" wp14:editId="6F328C0E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2442137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00064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252E2" id="_x0000_s1051" style="position:absolute;left:0;text-align:left;margin-left:396.35pt;margin-top:-.7pt;width:100.5pt;height:6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7V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CXPqTHxaQblbIkPoFsE7eVdRc+6FD0uBNPnUT9rm8EiHNtAUHHqKszXgr1PvUZ8GkqSc&#10;NbRJBfc/NwIVZ+abpVG9zM/P4+ol5nwyHRODx5LVscRu6hugNuf0bziZyKgfzJ7UCPUrLf0iRiWR&#10;sJJiF1wG3DM3odtw+jakWiySGq2bE+HePjsZncdCx7l7aV8Fun5CA832A+y3TszezWinGy0tLDYB&#10;dJUG+FDXvgW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tCZ7V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1C00064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33DAC5" wp14:editId="3D5C576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25886208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0AB32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64846F0F" w14:textId="2A04E28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2817B1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817B1" w:rsidRPr="002817B1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حل مسائل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33DAC5" id="_x0000_s1052" style="position:absolute;left:0;text-align:left;margin-left:66.35pt;margin-top:1.55pt;width:323.25pt;height:58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CGwnT/dQIAAEQ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5210AB32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64846F0F" w14:textId="2A04E28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2817B1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817B1" w:rsidRPr="002817B1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حل مسائل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DF62121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0E89A5A4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661B067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5CB928D9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660E6F8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749DAAA1" w14:textId="77777777" w:rsidTr="00305590">
        <w:tc>
          <w:tcPr>
            <w:tcW w:w="1278" w:type="dxa"/>
          </w:tcPr>
          <w:p w14:paraId="51A44D7C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73D5DC6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43329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F8DDD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644FD0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56A0F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696192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D0E8F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863E2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0AF94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0A82A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42C9F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4AA9E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65AE7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E3862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9EDF2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E402E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5158E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CC53B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B5279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5BCB2F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2A387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C4464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C8FBF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771B5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60553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B2B1F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62426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9A0B9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BB4CB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7BC0E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A5553C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71C3B26A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F14D7E0" w14:textId="77777777" w:rsidR="002817B1" w:rsidRPr="00AD1E48" w:rsidRDefault="002817B1" w:rsidP="002817B1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تمرين01: باك 2020 الموضوع الأول</w:t>
            </w:r>
          </w:p>
          <w:p w14:paraId="7AF86DB4" w14:textId="77777777" w:rsidR="002817B1" w:rsidRPr="002817B1" w:rsidRDefault="002817B1" w:rsidP="002817B1">
            <w:pPr>
              <w:pStyle w:val="Paragraphedeliste"/>
              <w:numPr>
                <w:ilvl w:val="0"/>
                <w:numId w:val="36"/>
              </w:numPr>
              <w:bidi/>
              <w:spacing w:after="200" w:line="276" w:lineRule="auto"/>
              <w:ind w:left="461" w:right="-851" w:hanging="142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الدالة العددية </w:t>
            </w:r>
            <w:r w:rsidRPr="002817B1">
              <w:rPr>
                <w:rFonts w:ascii="Amiri" w:hAnsi="Amiri" w:cs="Amiri"/>
                <w:sz w:val="28"/>
                <w:szCs w:val="28"/>
              </w:rPr>
              <w:t>g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CAF5B36">
                <v:shape id="_x0000_i1300" type="#_x0000_t75" style="width:36.75pt;height:20.25pt" o:ole="">
                  <v:imagedata r:id="rId512" o:title=""/>
                </v:shape>
                <o:OLEObject Type="Embed" ProgID="Equation.DSMT4" ShapeID="_x0000_i1300" DrawAspect="Content" ObjectID="_1798395667" r:id="rId513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:   </w:t>
            </w:r>
            <w:r w:rsidRPr="002817B1">
              <w:rPr>
                <w:rFonts w:ascii="Amiri" w:hAnsi="Amiri" w:cs="Amiri"/>
                <w:position w:val="-10"/>
                <w:sz w:val="28"/>
                <w:szCs w:val="28"/>
              </w:rPr>
              <w:object w:dxaOrig="1820" w:dyaOrig="360" w14:anchorId="3E4ACDA8">
                <v:shape id="_x0000_i1301" type="#_x0000_t75" style="width:90.75pt;height:18pt" o:ole="">
                  <v:imagedata r:id="rId514" o:title=""/>
                </v:shape>
                <o:OLEObject Type="Embed" ProgID="Equation.DSMT4" ShapeID="_x0000_i1301" DrawAspect="Content" ObjectID="_1798395668" r:id="rId515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7957EBD" w14:textId="77777777" w:rsidR="002817B1" w:rsidRPr="002817B1" w:rsidRDefault="002817B1" w:rsidP="002817B1">
            <w:pPr>
              <w:pStyle w:val="Paragraphedeliste"/>
              <w:numPr>
                <w:ilvl w:val="0"/>
                <w:numId w:val="37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أحسب كلا من </w:t>
            </w:r>
            <w:r w:rsidRPr="002817B1">
              <w:rPr>
                <w:rFonts w:ascii="Amiri" w:hAnsi="Amiri" w:cs="Amiri"/>
                <w:position w:val="-22"/>
                <w:sz w:val="28"/>
                <w:szCs w:val="28"/>
              </w:rPr>
              <w:object w:dxaOrig="1060" w:dyaOrig="460" w14:anchorId="56C071DC">
                <v:shape id="_x0000_i1302" type="#_x0000_t75" style="width:53.25pt;height:23.25pt" o:ole="">
                  <v:imagedata r:id="rId516" o:title=""/>
                </v:shape>
                <o:OLEObject Type="Embed" ProgID="Equation.DSMT4" ShapeID="_x0000_i1302" DrawAspect="Content" ObjectID="_1798395669" r:id="rId517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 و  </w:t>
            </w:r>
            <w:r w:rsidRPr="002817B1">
              <w:rPr>
                <w:rFonts w:ascii="Amiri" w:hAnsi="Amiri" w:cs="Amiri"/>
                <w:position w:val="-20"/>
                <w:sz w:val="28"/>
                <w:szCs w:val="28"/>
              </w:rPr>
              <w:object w:dxaOrig="940" w:dyaOrig="440" w14:anchorId="2FDCD7DE">
                <v:shape id="_x0000_i1303" type="#_x0000_t75" style="width:47.25pt;height:21.75pt" o:ole="">
                  <v:imagedata r:id="rId518" o:title=""/>
                </v:shape>
                <o:OLEObject Type="Embed" ProgID="Equation.DSMT4" ShapeID="_x0000_i1303" DrawAspect="Content" ObjectID="_1798395670" r:id="rId519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D2BE550" w14:textId="77777777" w:rsidR="002817B1" w:rsidRPr="002817B1" w:rsidRDefault="002817B1" w:rsidP="002817B1">
            <w:pPr>
              <w:pStyle w:val="Paragraphedeliste"/>
              <w:numPr>
                <w:ilvl w:val="0"/>
                <w:numId w:val="37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أدرس اتجاه تغير الدالة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g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46523C69">
                <v:shape id="_x0000_i1304" type="#_x0000_t75" style="width:36.75pt;height:20.25pt" o:ole="">
                  <v:imagedata r:id="rId512" o:title=""/>
                </v:shape>
                <o:OLEObject Type="Embed" ProgID="Equation.DSMT4" ShapeID="_x0000_i1304" DrawAspect="Content" ObjectID="_1798395671" r:id="rId520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ثم شكل جدول تغيراتها.</w:t>
            </w:r>
          </w:p>
          <w:p w14:paraId="080900F0" w14:textId="77777777" w:rsidR="002817B1" w:rsidRPr="002817B1" w:rsidRDefault="002817B1" w:rsidP="002817B1">
            <w:pPr>
              <w:pStyle w:val="Paragraphedeliste"/>
              <w:numPr>
                <w:ilvl w:val="0"/>
                <w:numId w:val="37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أحسب </w:t>
            </w:r>
            <w:r w:rsidRPr="002817B1">
              <w:rPr>
                <w:rFonts w:ascii="Amiri" w:hAnsi="Amiri" w:cs="Amiri"/>
                <w:position w:val="-10"/>
                <w:sz w:val="28"/>
                <w:szCs w:val="28"/>
              </w:rPr>
              <w:object w:dxaOrig="460" w:dyaOrig="320" w14:anchorId="5BE45D09">
                <v:shape id="_x0000_i1305" type="#_x0000_t75" style="width:23.25pt;height:15.75pt" o:ole="">
                  <v:imagedata r:id="rId521" o:title=""/>
                </v:shape>
                <o:OLEObject Type="Embed" ProgID="Equation.DSMT4" ShapeID="_x0000_i1305" DrawAspect="Content" ObjectID="_1798395672" r:id="rId522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ثم استنتج حسب قيم </w:t>
            </w:r>
            <w:r w:rsidRPr="002817B1">
              <w:rPr>
                <w:rFonts w:ascii="Amiri" w:hAnsi="Amiri" w:cs="Amiri"/>
                <w:sz w:val="28"/>
                <w:szCs w:val="28"/>
              </w:rPr>
              <w:t>x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إشارة </w:t>
            </w:r>
            <w:r w:rsidRPr="002817B1">
              <w:rPr>
                <w:rFonts w:ascii="Amiri" w:hAnsi="Amiri" w:cs="Amiri"/>
                <w:sz w:val="28"/>
                <w:szCs w:val="28"/>
              </w:rPr>
              <w:t>g(x)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62D21AC1">
                <v:shape id="_x0000_i1306" type="#_x0000_t75" style="width:36.75pt;height:20.25pt" o:ole="">
                  <v:imagedata r:id="rId512" o:title=""/>
                </v:shape>
                <o:OLEObject Type="Embed" ProgID="Equation.DSMT4" ShapeID="_x0000_i1306" DrawAspect="Content" ObjectID="_1798395673" r:id="rId523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C75A69E" w14:textId="77777777" w:rsidR="002817B1" w:rsidRPr="002817B1" w:rsidRDefault="002817B1" w:rsidP="00AD1E48">
            <w:pPr>
              <w:pStyle w:val="Paragraphedeliste"/>
              <w:numPr>
                <w:ilvl w:val="0"/>
                <w:numId w:val="36"/>
              </w:num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الدالة العددية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31593AF3">
                <v:shape id="_x0000_i1307" type="#_x0000_t75" style="width:36.75pt;height:20.25pt" o:ole="">
                  <v:imagedata r:id="rId512" o:title=""/>
                </v:shape>
                <o:OLEObject Type="Embed" ProgID="Equation.DSMT4" ShapeID="_x0000_i1307" DrawAspect="Content" ObjectID="_1798395674" r:id="rId524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بــ: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2659" w:dyaOrig="620" w14:anchorId="47375824">
                <v:shape id="_x0000_i1308" type="#_x0000_t75" style="width:132.75pt;height:30.75pt" o:ole="">
                  <v:imagedata r:id="rId525" o:title=""/>
                </v:shape>
                <o:OLEObject Type="Embed" ProgID="Equation.DSMT4" ShapeID="_x0000_i1308" DrawAspect="Content" ObjectID="_1798395675" r:id="rId526"/>
              </w:object>
            </w:r>
          </w:p>
          <w:p w14:paraId="2885D46A" w14:textId="77777777" w:rsidR="002817B1" w:rsidRPr="002817B1" w:rsidRDefault="002817B1" w:rsidP="00AD1E48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313D2B14">
                <v:shape id="_x0000_i1309" type="#_x0000_t75" style="width:27pt;height:21.75pt" o:ole="">
                  <v:imagedata r:id="rId527" o:title=""/>
                </v:shape>
                <o:OLEObject Type="Embed" ProgID="Equation.DSMT4" ShapeID="_x0000_i1309" DrawAspect="Content" ObjectID="_1798395676" r:id="rId528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التمثيل البياني للدالة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في المستوي المنسوب إلى معلم متعامد ومتجانس </w:t>
            </w:r>
            <w:r w:rsidRPr="002817B1">
              <w:rPr>
                <w:rFonts w:ascii="Amiri" w:hAnsi="Amiri" w:cs="Amiri"/>
                <w:position w:val="-18"/>
                <w:sz w:val="28"/>
                <w:szCs w:val="28"/>
              </w:rPr>
              <w:object w:dxaOrig="800" w:dyaOrig="480" w14:anchorId="12AA7B7B">
                <v:shape id="_x0000_i1310" type="#_x0000_t75" style="width:39.75pt;height:24pt" o:ole="">
                  <v:imagedata r:id="rId529" o:title=""/>
                </v:shape>
                <o:OLEObject Type="Embed" ProgID="Equation.DSMT4" ShapeID="_x0000_i1310" DrawAspect="Content" ObjectID="_1798395677" r:id="rId530"/>
              </w:object>
            </w:r>
          </w:p>
          <w:p w14:paraId="3132B841" w14:textId="77777777" w:rsidR="002817B1" w:rsidRPr="002817B1" w:rsidRDefault="002817B1" w:rsidP="002817B1">
            <w:pPr>
              <w:pStyle w:val="Paragraphedeliste"/>
              <w:numPr>
                <w:ilvl w:val="0"/>
                <w:numId w:val="38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أحسب من </w:t>
            </w:r>
            <w:r w:rsidRPr="002817B1">
              <w:rPr>
                <w:rFonts w:ascii="Amiri" w:hAnsi="Amiri" w:cs="Amiri"/>
                <w:position w:val="-22"/>
                <w:sz w:val="28"/>
                <w:szCs w:val="28"/>
              </w:rPr>
              <w:object w:dxaOrig="1080" w:dyaOrig="460" w14:anchorId="314FCFA9">
                <v:shape id="_x0000_i1311" type="#_x0000_t75" style="width:54pt;height:23.25pt" o:ole="">
                  <v:imagedata r:id="rId531" o:title=""/>
                </v:shape>
                <o:OLEObject Type="Embed" ProgID="Equation.DSMT4" ShapeID="_x0000_i1311" DrawAspect="Content" ObjectID="_1798395678" r:id="rId532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 و  </w:t>
            </w:r>
            <w:r w:rsidRPr="002817B1">
              <w:rPr>
                <w:rFonts w:ascii="Amiri" w:hAnsi="Amiri" w:cs="Amiri"/>
                <w:position w:val="-20"/>
                <w:sz w:val="28"/>
                <w:szCs w:val="28"/>
              </w:rPr>
              <w:object w:dxaOrig="960" w:dyaOrig="440" w14:anchorId="5DDE6627">
                <v:shape id="_x0000_i1312" type="#_x0000_t75" style="width:48pt;height:21.75pt" o:ole="">
                  <v:imagedata r:id="rId533" o:title=""/>
                </v:shape>
                <o:OLEObject Type="Embed" ProgID="Equation.DSMT4" ShapeID="_x0000_i1312" DrawAspect="Content" ObjectID="_1798395679" r:id="rId534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(يعطى </w:t>
            </w:r>
            <w:r w:rsidRPr="002817B1">
              <w:rPr>
                <w:rFonts w:ascii="Amiri" w:hAnsi="Amiri" w:cs="Amiri"/>
                <w:position w:val="-22"/>
                <w:sz w:val="28"/>
                <w:szCs w:val="28"/>
              </w:rPr>
              <w:object w:dxaOrig="1480" w:dyaOrig="460" w14:anchorId="3801C541">
                <v:shape id="_x0000_i1313" type="#_x0000_t75" style="width:74.25pt;height:23.25pt" o:ole="">
                  <v:imagedata r:id="rId535" o:title=""/>
                </v:shape>
                <o:OLEObject Type="Embed" ProgID="Equation.DSMT4" ShapeID="_x0000_i1313" DrawAspect="Content" ObjectID="_1798395680" r:id="rId536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</w:p>
          <w:p w14:paraId="01D375FA" w14:textId="77777777" w:rsidR="002817B1" w:rsidRPr="002817B1" w:rsidRDefault="002817B1" w:rsidP="002817B1">
            <w:pPr>
              <w:pStyle w:val="Paragraphedeliste"/>
              <w:numPr>
                <w:ilvl w:val="0"/>
                <w:numId w:val="38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بين انه من اجل كل عدد حقيقي </w:t>
            </w:r>
            <w:r w:rsidRPr="002817B1">
              <w:rPr>
                <w:rFonts w:ascii="Amiri" w:hAnsi="Amiri" w:cs="Amiri"/>
                <w:sz w:val="28"/>
                <w:szCs w:val="28"/>
              </w:rPr>
              <w:t>x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موجب تماما: </w:t>
            </w:r>
            <w:r w:rsidRPr="002817B1">
              <w:rPr>
                <w:rFonts w:ascii="Amiri" w:hAnsi="Amiri" w:cs="Amiri"/>
                <w:position w:val="-10"/>
                <w:sz w:val="28"/>
                <w:szCs w:val="28"/>
              </w:rPr>
              <w:object w:dxaOrig="1280" w:dyaOrig="320" w14:anchorId="36F91559">
                <v:shape id="_x0000_i1314" type="#_x0000_t75" style="width:63.75pt;height:15.75pt" o:ole="">
                  <v:imagedata r:id="rId537" o:title=""/>
                </v:shape>
                <o:OLEObject Type="Embed" ProgID="Equation.DSMT4" ShapeID="_x0000_i1314" DrawAspect="Content" ObjectID="_1798395681" r:id="rId538"/>
              </w:object>
            </w:r>
          </w:p>
          <w:p w14:paraId="28619B90" w14:textId="77777777" w:rsidR="002817B1" w:rsidRPr="002817B1" w:rsidRDefault="002817B1" w:rsidP="002817B1">
            <w:pPr>
              <w:pStyle w:val="Paragraphedeliste"/>
              <w:numPr>
                <w:ilvl w:val="0"/>
                <w:numId w:val="38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استنتج اتجاه تغير الدالة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CB4BCCB">
                <v:shape id="_x0000_i1315" type="#_x0000_t75" style="width:36.75pt;height:20.25pt" o:ole="">
                  <v:imagedata r:id="rId512" o:title=""/>
                </v:shape>
                <o:OLEObject Type="Embed" ProgID="Equation.DSMT4" ShapeID="_x0000_i1315" DrawAspect="Content" ObjectID="_1798395682" r:id="rId539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ثم شكل جدول تغيراتها.</w:t>
            </w:r>
          </w:p>
          <w:p w14:paraId="4399AF71" w14:textId="77777777" w:rsidR="002817B1" w:rsidRPr="002817B1" w:rsidRDefault="002817B1" w:rsidP="002817B1">
            <w:pPr>
              <w:pStyle w:val="Paragraphedeliste"/>
              <w:numPr>
                <w:ilvl w:val="0"/>
                <w:numId w:val="38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أحسب </w:t>
            </w:r>
            <w:r w:rsidRPr="002817B1">
              <w:rPr>
                <w:rFonts w:ascii="Amiri" w:hAnsi="Amiri" w:cs="Amiri"/>
                <w:sz w:val="28"/>
                <w:szCs w:val="28"/>
              </w:rPr>
              <w:t>f (2)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ثم أنشئ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0CBB79D6">
                <v:shape id="_x0000_i1316" type="#_x0000_t75" style="width:27pt;height:21.75pt" o:ole="">
                  <v:imagedata r:id="rId527" o:title=""/>
                </v:shape>
                <o:OLEObject Type="Embed" ProgID="Equation.DSMT4" ShapeID="_x0000_i1316" DrawAspect="Content" ObjectID="_1798395683" r:id="rId540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9EC6182" w14:textId="77777777" w:rsidR="002817B1" w:rsidRPr="002817B1" w:rsidRDefault="002817B1" w:rsidP="002817B1">
            <w:pPr>
              <w:pStyle w:val="Paragraphedeliste"/>
              <w:numPr>
                <w:ilvl w:val="0"/>
                <w:numId w:val="38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الدالة </w:t>
            </w:r>
            <w:r w:rsidRPr="002817B1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F3DC22A">
                <v:shape id="_x0000_i1317" type="#_x0000_t75" style="width:36.75pt;height:20.25pt" o:ole="">
                  <v:imagedata r:id="rId512" o:title=""/>
                </v:shape>
                <o:OLEObject Type="Embed" ProgID="Equation.DSMT4" ShapeID="_x0000_i1317" DrawAspect="Content" ObjectID="_1798395684" r:id="rId541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بــ: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3700" w:dyaOrig="620" w14:anchorId="4F4E7A4E">
                <v:shape id="_x0000_i1318" type="#_x0000_t75" style="width:185.25pt;height:30.75pt" o:ole="">
                  <v:imagedata r:id="rId542" o:title=""/>
                </v:shape>
                <o:OLEObject Type="Embed" ProgID="Equation.DSMT4" ShapeID="_x0000_i1318" DrawAspect="Content" ObjectID="_1798395685" r:id="rId543"/>
              </w:object>
            </w:r>
          </w:p>
          <w:p w14:paraId="13508600" w14:textId="5BFD42E1" w:rsidR="002817B1" w:rsidRPr="002817B1" w:rsidRDefault="002817B1" w:rsidP="002817B1">
            <w:pPr>
              <w:pStyle w:val="Paragraphedeliste"/>
              <w:numPr>
                <w:ilvl w:val="0"/>
                <w:numId w:val="39"/>
              </w:numPr>
              <w:bidi/>
              <w:spacing w:after="200" w:line="276" w:lineRule="auto"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بين ان </w:t>
            </w:r>
            <w:r w:rsidRPr="002817B1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دالة أصلية للدالة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10B6F342">
                <v:shape id="_x0000_i1319" type="#_x0000_t75" style="width:36.75pt;height:20.25pt" o:ole="">
                  <v:imagedata r:id="rId512" o:title=""/>
                </v:shape>
                <o:OLEObject Type="Embed" ProgID="Equation.DSMT4" ShapeID="_x0000_i1319" DrawAspect="Content" ObjectID="_1798395686" r:id="rId544"/>
              </w:object>
            </w:r>
          </w:p>
          <w:p w14:paraId="6B079960" w14:textId="1DFB9206" w:rsidR="002817B1" w:rsidRPr="00AD1E48" w:rsidRDefault="002817B1" w:rsidP="002817B1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</w:rPr>
            </w:pPr>
            <w:r w:rsidRPr="00AD1E48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تمرين02: باك 2020 الموضوع02: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103"/>
              <w:gridCol w:w="3036"/>
            </w:tblGrid>
            <w:tr w:rsidR="002817B1" w:rsidRPr="002817B1" w14:paraId="235C106A" w14:textId="77777777" w:rsidTr="005C6BA7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3E0A1" w14:textId="77777777" w:rsidR="002817B1" w:rsidRPr="002817B1" w:rsidRDefault="002817B1" w:rsidP="002817B1">
                  <w:pPr>
                    <w:pStyle w:val="Paragraphedeliste"/>
                    <w:numPr>
                      <w:ilvl w:val="0"/>
                      <w:numId w:val="40"/>
                    </w:numPr>
                    <w:bidi/>
                    <w:ind w:left="360" w:hanging="183"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الجدول المقابل هو جدول تغيرات الدالة </w: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</w:rPr>
                    <w:t>g</w: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المعرفة على المجال </w:t>
                  </w:r>
                  <w:r w:rsidRPr="002817B1">
                    <w:rPr>
                      <w:rFonts w:ascii="Amiri" w:hAnsi="Amiri" w:cs="Amiri"/>
                      <w:position w:val="-14"/>
                      <w:sz w:val="28"/>
                      <w:szCs w:val="28"/>
                    </w:rPr>
                    <w:object w:dxaOrig="740" w:dyaOrig="400" w14:anchorId="559ED430">
                      <v:shape id="_x0000_i1320" type="#_x0000_t75" style="width:36.75pt;height:20.25pt" o:ole="">
                        <v:imagedata r:id="rId512" o:title=""/>
                      </v:shape>
                      <o:OLEObject Type="Embed" ProgID="Equation.DSMT4" ShapeID="_x0000_i1320" DrawAspect="Content" ObjectID="_1798395687" r:id="rId545"/>
                    </w:objec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>بــــ:</w: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</w:rPr>
                    <w:t xml:space="preserve"> </w:t>
                  </w:r>
                  <w:r w:rsidRPr="002817B1">
                    <w:rPr>
                      <w:rFonts w:ascii="Amiri" w:hAnsi="Amiri" w:cs="Amiri"/>
                      <w:position w:val="-10"/>
                      <w:sz w:val="28"/>
                      <w:szCs w:val="28"/>
                    </w:rPr>
                    <w:object w:dxaOrig="2120" w:dyaOrig="360" w14:anchorId="493F0B88">
                      <v:shape id="_x0000_i1321" type="#_x0000_t75" style="width:105.75pt;height:18pt" o:ole="">
                        <v:imagedata r:id="rId546" o:title=""/>
                      </v:shape>
                      <o:OLEObject Type="Embed" ProgID="Equation.DSMT4" ShapeID="_x0000_i1321" DrawAspect="Content" ObjectID="_1798395688" r:id="rId547"/>
                    </w:object>
                  </w:r>
                </w:p>
                <w:p w14:paraId="4D1D3191" w14:textId="77777777" w:rsidR="002817B1" w:rsidRPr="002817B1" w:rsidRDefault="002817B1" w:rsidP="002817B1">
                  <w:pPr>
                    <w:pStyle w:val="Paragraphedeliste"/>
                    <w:numPr>
                      <w:ilvl w:val="0"/>
                      <w:numId w:val="41"/>
                    </w:num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بين ان المعادلة </w:t>
                  </w:r>
                  <w:r w:rsidRPr="002817B1">
                    <w:rPr>
                      <w:rFonts w:ascii="Amiri" w:hAnsi="Amiri" w:cs="Amiri"/>
                      <w:position w:val="-10"/>
                      <w:sz w:val="28"/>
                      <w:szCs w:val="28"/>
                    </w:rPr>
                    <w:object w:dxaOrig="880" w:dyaOrig="320" w14:anchorId="12AA2EEF">
                      <v:shape id="_x0000_i1322" type="#_x0000_t75" style="width:44.25pt;height:15.75pt" o:ole="">
                        <v:imagedata r:id="rId548" o:title=""/>
                      </v:shape>
                      <o:OLEObject Type="Embed" ProgID="Equation.DSMT4" ShapeID="_x0000_i1322" DrawAspect="Content" ObjectID="_1798395689" r:id="rId549"/>
                    </w:objec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تقبل حلا وحيدا </w:t>
                  </w:r>
                  <w:r w:rsidRPr="002817B1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240" w:dyaOrig="220" w14:anchorId="25D74817">
                      <v:shape id="_x0000_i1323" type="#_x0000_t75" style="width:12pt;height:11.25pt" o:ole="">
                        <v:imagedata r:id="rId550" o:title=""/>
                      </v:shape>
                      <o:OLEObject Type="Embed" ProgID="Equation.DSMT4" ShapeID="_x0000_i1323" DrawAspect="Content" ObjectID="_1798395690" r:id="rId551"/>
                    </w:objec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حيث: </w:t>
                  </w:r>
                  <w:r w:rsidRPr="002817B1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1100" w:dyaOrig="279" w14:anchorId="4EF555D9">
                      <v:shape id="_x0000_i1324" type="#_x0000_t75" style="width:54.75pt;height:14.25pt" o:ole="">
                        <v:imagedata r:id="rId552" o:title=""/>
                      </v:shape>
                      <o:OLEObject Type="Embed" ProgID="Equation.DSMT4" ShapeID="_x0000_i1324" DrawAspect="Content" ObjectID="_1798395691" r:id="rId553"/>
                    </w:object>
                  </w:r>
                </w:p>
                <w:p w14:paraId="409B784E" w14:textId="2ED7399E" w:rsidR="002817B1" w:rsidRPr="00AD1E48" w:rsidRDefault="002817B1" w:rsidP="00AD1E48">
                  <w:pPr>
                    <w:pStyle w:val="Paragraphedeliste"/>
                    <w:numPr>
                      <w:ilvl w:val="0"/>
                      <w:numId w:val="41"/>
                    </w:numPr>
                    <w:bidi/>
                    <w:ind w:right="-851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استنتج إشارة </w:t>
                  </w:r>
                  <w:r w:rsidRPr="002817B1">
                    <w:rPr>
                      <w:rFonts w:ascii="Amiri" w:hAnsi="Amiri" w:cs="Amiri"/>
                      <w:position w:val="-10"/>
                      <w:sz w:val="28"/>
                      <w:szCs w:val="28"/>
                    </w:rPr>
                    <w:object w:dxaOrig="520" w:dyaOrig="320" w14:anchorId="34EB4837">
                      <v:shape id="_x0000_i1325" type="#_x0000_t75" style="width:26.25pt;height:15.75pt" o:ole="">
                        <v:imagedata r:id="rId554" o:title=""/>
                      </v:shape>
                      <o:OLEObject Type="Embed" ProgID="Equation.DSMT4" ShapeID="_x0000_i1325" DrawAspect="Content" ObjectID="_1798395692" r:id="rId555"/>
                    </w:objec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حسب قيم </w: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x</w:t>
                  </w:r>
                  <w:r w:rsidRPr="002817B1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من </w:t>
                  </w:r>
                  <w:r w:rsidRPr="002817B1">
                    <w:rPr>
                      <w:rFonts w:ascii="Amiri" w:hAnsi="Amiri" w:cs="Amiri"/>
                      <w:position w:val="-14"/>
                      <w:sz w:val="28"/>
                      <w:szCs w:val="28"/>
                    </w:rPr>
                    <w:object w:dxaOrig="740" w:dyaOrig="400" w14:anchorId="413E2C6A">
                      <v:shape id="_x0000_i1326" type="#_x0000_t75" style="width:36.75pt;height:20.25pt" o:ole="">
                        <v:imagedata r:id="rId512" o:title=""/>
                      </v:shape>
                      <o:OLEObject Type="Embed" ProgID="Equation.DSMT4" ShapeID="_x0000_i1326" DrawAspect="Content" ObjectID="_1798395693" r:id="rId556"/>
                    </w:object>
                  </w:r>
                </w:p>
              </w:tc>
              <w:tc>
                <w:tcPr>
                  <w:tcW w:w="27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38AADA" w14:textId="77777777" w:rsidR="00AD1E48" w:rsidRDefault="00AD1E48" w:rsidP="002817B1">
                  <w:pPr>
                    <w:bidi/>
                    <w:ind w:right="-851"/>
                    <w:rPr>
                      <w:rFonts w:ascii="Amiri" w:hAnsi="Amiri" w:cs="Amiri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</w:pPr>
                </w:p>
                <w:p w14:paraId="27633103" w14:textId="1FED5DEA" w:rsidR="002817B1" w:rsidRPr="002817B1" w:rsidRDefault="002817B1" w:rsidP="00AD1E48">
                  <w:pPr>
                    <w:bidi/>
                    <w:ind w:right="-851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817B1">
                    <w:rPr>
                      <w:rFonts w:ascii="Amiri" w:hAnsi="Amiri" w:cs="Amiri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inline distT="0" distB="0" distL="0" distR="0" wp14:anchorId="5EDDAFAC" wp14:editId="79A94574">
                        <wp:extent cx="1781424" cy="1267002"/>
                        <wp:effectExtent l="0" t="0" r="9525" b="9525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424" cy="1267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EE818F" w14:textId="77777777" w:rsidR="002817B1" w:rsidRPr="002817B1" w:rsidRDefault="002817B1" w:rsidP="002817B1">
            <w:pPr>
              <w:pStyle w:val="Paragraphedeliste"/>
              <w:numPr>
                <w:ilvl w:val="0"/>
                <w:numId w:val="40"/>
              </w:num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lastRenderedPageBreak/>
              <w:t xml:space="preserve">الدالة العددية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93AAE76">
                <v:shape id="_x0000_i1327" type="#_x0000_t75" style="width:36.75pt;height:20.25pt" o:ole="">
                  <v:imagedata r:id="rId512" o:title=""/>
                </v:shape>
                <o:OLEObject Type="Embed" ProgID="Equation.DSMT4" ShapeID="_x0000_i1327" DrawAspect="Content" ObjectID="_1798395694" r:id="rId558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بــ: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2079" w:dyaOrig="620" w14:anchorId="2B439114">
                <v:shape id="_x0000_i1328" type="#_x0000_t75" style="width:103.5pt;height:30.75pt" o:ole="">
                  <v:imagedata r:id="rId559" o:title=""/>
                </v:shape>
                <o:OLEObject Type="Embed" ProgID="Equation.DSMT4" ShapeID="_x0000_i1328" DrawAspect="Content" ObjectID="_1798395695" r:id="rId560"/>
              </w:object>
            </w:r>
          </w:p>
          <w:p w14:paraId="61ED16A0" w14:textId="77777777" w:rsidR="002817B1" w:rsidRPr="002817B1" w:rsidRDefault="002817B1" w:rsidP="002817B1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2817B1">
              <w:rPr>
                <w:rFonts w:ascii="Amiri" w:hAnsi="Amiri" w:cs="Amiri"/>
                <w:sz w:val="28"/>
                <w:szCs w:val="28"/>
              </w:rPr>
              <w:t xml:space="preserve"> 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5A21662F">
                <v:shape id="_x0000_i1329" type="#_x0000_t75" style="width:27pt;height:21.75pt" o:ole="">
                  <v:imagedata r:id="rId527" o:title=""/>
                </v:shape>
                <o:OLEObject Type="Embed" ProgID="Equation.DSMT4" ShapeID="_x0000_i1329" DrawAspect="Content" ObjectID="_1798395696" r:id="rId561"/>
              </w:object>
            </w:r>
            <w:r w:rsidRPr="002817B1">
              <w:rPr>
                <w:rFonts w:ascii="Amiri" w:hAnsi="Amiri" w:cs="Amiri"/>
                <w:sz w:val="28"/>
                <w:szCs w:val="28"/>
              </w:rPr>
              <w:t xml:space="preserve">     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التمثيل البياني للدالة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في المستوي المنسوب إلى معلم متعامد ومتجانس </w:t>
            </w:r>
            <w:r w:rsidRPr="002817B1">
              <w:rPr>
                <w:rFonts w:ascii="Amiri" w:hAnsi="Amiri" w:cs="Amiri"/>
                <w:position w:val="-18"/>
                <w:sz w:val="28"/>
                <w:szCs w:val="28"/>
              </w:rPr>
              <w:object w:dxaOrig="800" w:dyaOrig="480" w14:anchorId="4E5A0293">
                <v:shape id="_x0000_i1330" type="#_x0000_t75" style="width:39.75pt;height:24pt" o:ole="">
                  <v:imagedata r:id="rId529" o:title=""/>
                </v:shape>
                <o:OLEObject Type="Embed" ProgID="Equation.DSMT4" ShapeID="_x0000_i1330" DrawAspect="Content" ObjectID="_1798395697" r:id="rId562"/>
              </w:object>
            </w:r>
          </w:p>
          <w:p w14:paraId="5F89E37F" w14:textId="77777777" w:rsidR="002817B1" w:rsidRPr="002817B1" w:rsidRDefault="002817B1" w:rsidP="002817B1">
            <w:pPr>
              <w:pStyle w:val="Paragraphedeliste"/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(تؤخذ وحدة الطول </w:t>
            </w:r>
            <w:r w:rsidRPr="002817B1">
              <w:rPr>
                <w:rFonts w:ascii="Amiri" w:hAnsi="Amiri" w:cs="Amiri"/>
                <w:sz w:val="28"/>
                <w:szCs w:val="28"/>
                <w:lang w:bidi="ar-DZ"/>
              </w:rPr>
              <w:t>2cm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</w:p>
          <w:p w14:paraId="47E96424" w14:textId="77777777" w:rsidR="002817B1" w:rsidRPr="002817B1" w:rsidRDefault="002817B1" w:rsidP="002817B1">
            <w:pPr>
              <w:pStyle w:val="Paragraphedeliste"/>
              <w:numPr>
                <w:ilvl w:val="0"/>
                <w:numId w:val="42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أحسب من </w:t>
            </w:r>
            <w:r w:rsidRPr="002817B1">
              <w:rPr>
                <w:rFonts w:ascii="Amiri" w:hAnsi="Amiri" w:cs="Amiri"/>
                <w:position w:val="-22"/>
                <w:sz w:val="28"/>
                <w:szCs w:val="28"/>
              </w:rPr>
              <w:object w:dxaOrig="1080" w:dyaOrig="460" w14:anchorId="6E2191A6">
                <v:shape id="_x0000_i1331" type="#_x0000_t75" style="width:54pt;height:23.25pt" o:ole="">
                  <v:imagedata r:id="rId531" o:title=""/>
                </v:shape>
                <o:OLEObject Type="Embed" ProgID="Equation.DSMT4" ShapeID="_x0000_i1331" DrawAspect="Content" ObjectID="_1798395698" r:id="rId563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 و  </w:t>
            </w:r>
            <w:r w:rsidRPr="002817B1">
              <w:rPr>
                <w:rFonts w:ascii="Amiri" w:hAnsi="Amiri" w:cs="Amiri"/>
                <w:position w:val="-20"/>
                <w:sz w:val="28"/>
                <w:szCs w:val="28"/>
              </w:rPr>
              <w:object w:dxaOrig="960" w:dyaOrig="440" w14:anchorId="18DD7BC0">
                <v:shape id="_x0000_i1332" type="#_x0000_t75" style="width:48pt;height:21.75pt" o:ole="">
                  <v:imagedata r:id="rId533" o:title=""/>
                </v:shape>
                <o:OLEObject Type="Embed" ProgID="Equation.DSMT4" ShapeID="_x0000_i1332" DrawAspect="Content" ObjectID="_1798395699" r:id="rId564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(يعطى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1240" w:dyaOrig="620" w14:anchorId="03E144B4">
                <v:shape id="_x0000_i1333" type="#_x0000_t75" style="width:62.25pt;height:31.5pt" o:ole="">
                  <v:imagedata r:id="rId565" o:title=""/>
                </v:shape>
                <o:OLEObject Type="Embed" ProgID="Equation.DSMT4" ShapeID="_x0000_i1333" DrawAspect="Content" ObjectID="_1798395700" r:id="rId566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</w:p>
          <w:p w14:paraId="063D9CE0" w14:textId="02BA5724" w:rsidR="002817B1" w:rsidRPr="00AD1E48" w:rsidRDefault="002817B1" w:rsidP="00AD1E48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>أ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بين أن المستقيم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74155998">
                <v:shape id="_x0000_i1334" type="#_x0000_t75" style="width:21pt;height:20.25pt" o:ole="">
                  <v:imagedata r:id="rId567" o:title=""/>
                </v:shape>
                <o:OLEObject Type="Embed" ProgID="Equation.DSMT4" ShapeID="_x0000_i1334" DrawAspect="Content" ObjectID="_1798395701" r:id="rId568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ذا المعادلة:</w:t>
            </w:r>
            <w:r w:rsidRPr="002817B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817B1">
              <w:rPr>
                <w:rFonts w:ascii="Amiri" w:hAnsi="Amiri" w:cs="Amiri"/>
                <w:position w:val="-10"/>
                <w:sz w:val="28"/>
                <w:szCs w:val="28"/>
              </w:rPr>
              <w:object w:dxaOrig="1020" w:dyaOrig="320" w14:anchorId="721B22DD">
                <v:shape id="_x0000_i1335" type="#_x0000_t75" style="width:51pt;height:15.75pt" o:ole="">
                  <v:imagedata r:id="rId569" o:title=""/>
                </v:shape>
                <o:OLEObject Type="Embed" ProgID="Equation.DSMT4" ShapeID="_x0000_i1335" DrawAspect="Content" ObjectID="_1798395702" r:id="rId570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مقارب مائل للمنحنى </w:t>
            </w:r>
            <w:r w:rsidRPr="002817B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161561DD">
                <v:shape id="_x0000_i1336" type="#_x0000_t75" style="width:27pt;height:21.75pt" o:ole="">
                  <v:imagedata r:id="rId527" o:title=""/>
                </v:shape>
                <o:OLEObject Type="Embed" ProgID="Equation.DSMT4" ShapeID="_x0000_i1336" DrawAspect="Content" ObjectID="_1798395703" r:id="rId571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br/>
              <w:t>ب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أدرس وضعية المنحنى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4D580C36">
                <v:shape id="_x0000_i1337" type="#_x0000_t75" style="width:27pt;height:21.75pt" o:ole="">
                  <v:imagedata r:id="rId527" o:title=""/>
                </v:shape>
                <o:OLEObject Type="Embed" ProgID="Equation.DSMT4" ShapeID="_x0000_i1337" DrawAspect="Content" ObjectID="_1798395704" r:id="rId572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بالنسبة للمستقيم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45D964E9">
                <v:shape id="_x0000_i1338" type="#_x0000_t75" style="width:21pt;height:20.25pt" o:ole="">
                  <v:imagedata r:id="rId567" o:title=""/>
                </v:shape>
                <o:OLEObject Type="Embed" ProgID="Equation.DSMT4" ShapeID="_x0000_i1338" DrawAspect="Content" ObjectID="_1798395705" r:id="rId573"/>
              </w:object>
            </w:r>
          </w:p>
          <w:p w14:paraId="04B7F6B3" w14:textId="77777777" w:rsidR="002817B1" w:rsidRPr="002817B1" w:rsidRDefault="002817B1" w:rsidP="002817B1">
            <w:pPr>
              <w:pStyle w:val="Paragraphedeliste"/>
              <w:numPr>
                <w:ilvl w:val="0"/>
                <w:numId w:val="42"/>
              </w:numPr>
              <w:bidi/>
              <w:spacing w:after="200" w:line="276" w:lineRule="auto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أ- بين انه من اجل كل عدد حقيقي </w:t>
            </w:r>
            <w:r w:rsidRPr="002817B1">
              <w:rPr>
                <w:rFonts w:ascii="Amiri" w:hAnsi="Amiri" w:cs="Amiri"/>
                <w:sz w:val="28"/>
                <w:szCs w:val="28"/>
              </w:rPr>
              <w:t>x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من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40010AB2">
                <v:shape id="_x0000_i1339" type="#_x0000_t75" style="width:36.75pt;height:20.25pt" o:ole="">
                  <v:imagedata r:id="rId512" o:title=""/>
                </v:shape>
                <o:OLEObject Type="Embed" ProgID="Equation.DSMT4" ShapeID="_x0000_i1339" DrawAspect="Content" ObjectID="_1798395706" r:id="rId574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: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1320" w:dyaOrig="620" w14:anchorId="03043685">
                <v:shape id="_x0000_i1340" type="#_x0000_t75" style="width:66pt;height:30.75pt" o:ole="">
                  <v:imagedata r:id="rId575" o:title=""/>
                </v:shape>
                <o:OLEObject Type="Embed" ProgID="Equation.DSMT4" ShapeID="_x0000_i1340" DrawAspect="Content" ObjectID="_1798395707" r:id="rId576"/>
              </w:object>
            </w:r>
            <w:r w:rsidRPr="002817B1">
              <w:rPr>
                <w:rFonts w:ascii="Amiri" w:hAnsi="Amiri" w:cs="Amiri"/>
                <w:sz w:val="28"/>
                <w:szCs w:val="28"/>
              </w:rPr>
              <w:br/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>ب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استنتج اتجاه تغير الدالة </w:t>
            </w:r>
            <w:r w:rsidRPr="002817B1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ثم شكل جدول تغيراتها.</w:t>
            </w:r>
          </w:p>
          <w:p w14:paraId="207FE2C8" w14:textId="77777777" w:rsidR="002817B1" w:rsidRPr="002817B1" w:rsidRDefault="002817B1" w:rsidP="002817B1">
            <w:pPr>
              <w:pStyle w:val="Paragraphedeliste"/>
              <w:numPr>
                <w:ilvl w:val="0"/>
                <w:numId w:val="42"/>
              </w:numPr>
              <w:bidi/>
              <w:spacing w:after="200" w:line="276" w:lineRule="auto"/>
              <w:rPr>
                <w:rFonts w:ascii="Amiri" w:hAnsi="Amiri" w:cs="Amiri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أرسم كلا من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53AC365A">
                <v:shape id="_x0000_i1341" type="#_x0000_t75" style="width:21pt;height:20.25pt" o:ole="">
                  <v:imagedata r:id="rId567" o:title=""/>
                </v:shape>
                <o:OLEObject Type="Embed" ProgID="Equation.DSMT4" ShapeID="_x0000_i1341" DrawAspect="Content" ObjectID="_1798395708" r:id="rId577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2817B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10ADF0B8">
                <v:shape id="_x0000_i1342" type="#_x0000_t75" style="width:27pt;height:21.75pt" o:ole="">
                  <v:imagedata r:id="rId527" o:title=""/>
                </v:shape>
                <o:OLEObject Type="Embed" ProgID="Equation.DSMT4" ShapeID="_x0000_i1342" DrawAspect="Content" ObjectID="_1798395709" r:id="rId578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.( تؤخذ </w:t>
            </w:r>
            <w:r w:rsidRPr="002817B1">
              <w:rPr>
                <w:rFonts w:ascii="Amiri" w:hAnsi="Amiri" w:cs="Amiri"/>
                <w:position w:val="-10"/>
                <w:sz w:val="28"/>
                <w:szCs w:val="28"/>
              </w:rPr>
              <w:object w:dxaOrig="1100" w:dyaOrig="320" w14:anchorId="7BF87B09">
                <v:shape id="_x0000_i1343" type="#_x0000_t75" style="width:54.75pt;height:15.75pt" o:ole="">
                  <v:imagedata r:id="rId579" o:title=""/>
                </v:shape>
                <o:OLEObject Type="Embed" ProgID="Equation.DSMT4" ShapeID="_x0000_i1343" DrawAspect="Content" ObjectID="_1798395710" r:id="rId580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</w:p>
          <w:p w14:paraId="652BDD82" w14:textId="77777777" w:rsidR="002817B1" w:rsidRPr="002817B1" w:rsidRDefault="002817B1" w:rsidP="002817B1">
            <w:pPr>
              <w:pStyle w:val="Paragraphedeliste"/>
              <w:numPr>
                <w:ilvl w:val="0"/>
                <w:numId w:val="42"/>
              </w:numPr>
              <w:bidi/>
              <w:spacing w:after="200" w:line="276" w:lineRule="auto"/>
              <w:rPr>
                <w:rFonts w:ascii="Amiri" w:hAnsi="Amiri" w:cs="Amiri"/>
                <w:sz w:val="28"/>
                <w:szCs w:val="28"/>
              </w:rPr>
            </w:pP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2817B1">
              <w:rPr>
                <w:rFonts w:ascii="Amiri" w:hAnsi="Amiri" w:cs="Amiri"/>
                <w:sz w:val="28"/>
                <w:szCs w:val="28"/>
              </w:rPr>
              <w:t>H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معرفة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6951151">
                <v:shape id="_x0000_i1344" type="#_x0000_t75" style="width:36.75pt;height:20.25pt" o:ole="">
                  <v:imagedata r:id="rId512" o:title=""/>
                </v:shape>
                <o:OLEObject Type="Embed" ProgID="Equation.DSMT4" ShapeID="_x0000_i1344" DrawAspect="Content" ObjectID="_1798395711" r:id="rId581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بــ: 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1500" w:dyaOrig="620" w14:anchorId="1FC60C72">
                <v:shape id="_x0000_i1345" type="#_x0000_t75" style="width:75pt;height:30.75pt" o:ole="">
                  <v:imagedata r:id="rId582" o:title=""/>
                </v:shape>
                <o:OLEObject Type="Embed" ProgID="Equation.DSMT4" ShapeID="_x0000_i1345" DrawAspect="Content" ObjectID="_1798395712" r:id="rId583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br/>
              <w:t>أ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بين ان </w:t>
            </w:r>
            <w:r w:rsidRPr="002817B1">
              <w:rPr>
                <w:rFonts w:ascii="Amiri" w:hAnsi="Amiri" w:cs="Amiri"/>
                <w:sz w:val="28"/>
                <w:szCs w:val="28"/>
                <w:lang w:bidi="ar-DZ"/>
              </w:rPr>
              <w:t>H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دالة أصلية للدالة </w:t>
            </w:r>
            <w:r w:rsidRPr="002817B1">
              <w:rPr>
                <w:rFonts w:ascii="Amiri" w:hAnsi="Amiri" w:cs="Amiri"/>
                <w:position w:val="-24"/>
                <w:sz w:val="28"/>
                <w:szCs w:val="28"/>
              </w:rPr>
              <w:object w:dxaOrig="1100" w:dyaOrig="620" w14:anchorId="0BD837DA">
                <v:shape id="_x0000_i1346" type="#_x0000_t75" style="width:54.75pt;height:30.75pt" o:ole="">
                  <v:imagedata r:id="rId584" o:title=""/>
                </v:shape>
                <o:OLEObject Type="Embed" ProgID="Equation.DSMT4" ShapeID="_x0000_i1346" DrawAspect="Content" ObjectID="_1798395713" r:id="rId585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2817B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00E34FC9">
                <v:shape id="_x0000_i1347" type="#_x0000_t75" style="width:36.75pt;height:20.25pt" o:ole="">
                  <v:imagedata r:id="rId512" o:title=""/>
                </v:shape>
                <o:OLEObject Type="Embed" ProgID="Equation.DSMT4" ShapeID="_x0000_i1347" DrawAspect="Content" ObjectID="_1798395714" r:id="rId586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  <w:t xml:space="preserve">ب- أحسب بـ </w:t>
            </w:r>
            <w:r w:rsidRPr="002817B1">
              <w:rPr>
                <w:rFonts w:ascii="Amiri" w:hAnsi="Amiri" w:cs="Amiri"/>
                <w:position w:val="-6"/>
                <w:sz w:val="28"/>
                <w:szCs w:val="28"/>
              </w:rPr>
              <w:object w:dxaOrig="440" w:dyaOrig="320" w14:anchorId="2B787E3B">
                <v:shape id="_x0000_i1348" type="#_x0000_t75" style="width:21.75pt;height:15.75pt" o:ole="">
                  <v:imagedata r:id="rId587" o:title=""/>
                </v:shape>
                <o:OLEObject Type="Embed" ProgID="Equation.DSMT4" ShapeID="_x0000_i1348" DrawAspect="Content" ObjectID="_1798395715" r:id="rId588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مساحة الحيز المستوي المحدد بالمنحنى </w:t>
            </w:r>
            <w:r w:rsidRPr="002817B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488F575B">
                <v:shape id="_x0000_i1349" type="#_x0000_t75" style="width:27pt;height:21.75pt" o:ole="">
                  <v:imagedata r:id="rId527" o:title=""/>
                </v:shape>
                <o:OLEObject Type="Embed" ProgID="Equation.DSMT4" ShapeID="_x0000_i1349" DrawAspect="Content" ObjectID="_1798395716" r:id="rId589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وحامل محور الفواصل والمستقيمين الل</w:t>
            </w:r>
            <w:r w:rsidRPr="002817B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ذين معادلتاهما: </w:t>
            </w:r>
            <w:r w:rsidRPr="002817B1">
              <w:rPr>
                <w:rFonts w:ascii="Amiri" w:hAnsi="Amiri" w:cs="Amiri"/>
                <w:position w:val="-6"/>
                <w:sz w:val="28"/>
                <w:szCs w:val="28"/>
              </w:rPr>
              <w:object w:dxaOrig="520" w:dyaOrig="279" w14:anchorId="3E170CB2">
                <v:shape id="_x0000_i1350" type="#_x0000_t75" style="width:26.25pt;height:14.25pt" o:ole="">
                  <v:imagedata r:id="rId590" o:title=""/>
                </v:shape>
                <o:OLEObject Type="Embed" ProgID="Equation.DSMT4" ShapeID="_x0000_i1350" DrawAspect="Content" ObjectID="_1798395717" r:id="rId591"/>
              </w:object>
            </w:r>
            <w:r w:rsidRPr="002817B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 و </w:t>
            </w:r>
            <w:r w:rsidRPr="002817B1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154EE787">
                <v:shape id="_x0000_i1351" type="#_x0000_t75" style="width:27.75pt;height:14.25pt" o:ole="">
                  <v:imagedata r:id="rId592" o:title=""/>
                </v:shape>
                <o:OLEObject Type="Embed" ProgID="Equation.DSMT4" ShapeID="_x0000_i1351" DrawAspect="Content" ObjectID="_1798395718" r:id="rId593"/>
              </w:object>
            </w:r>
            <w:r w:rsidRPr="002817B1">
              <w:rPr>
                <w:rFonts w:ascii="Amiri" w:hAnsi="Amiri" w:cs="Amiri"/>
                <w:sz w:val="28"/>
                <w:szCs w:val="28"/>
                <w:rtl/>
              </w:rPr>
              <w:t xml:space="preserve"> .</w:t>
            </w:r>
          </w:p>
          <w:p w14:paraId="1DD49C5A" w14:textId="0974478E" w:rsidR="00314D3A" w:rsidRDefault="003C4C15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CE9CD2E" wp14:editId="5481AF97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205740</wp:posOffset>
                      </wp:positionV>
                      <wp:extent cx="3752850" cy="3648075"/>
                      <wp:effectExtent l="0" t="0" r="0" b="9525"/>
                      <wp:wrapNone/>
                      <wp:docPr id="1010400561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0" cy="3648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D886A" w14:textId="6BA929D8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B733A3" wp14:editId="3644CAE8">
                                        <wp:extent cx="2790476" cy="2819048"/>
                                        <wp:effectExtent l="0" t="0" r="0" b="635"/>
                                        <wp:docPr id="91655294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6552947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90476" cy="28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E9CD2E" id="Rectangle 70" o:spid="_x0000_s1053" style="position:absolute;left:0;text-align:left;margin-left:25.95pt;margin-top:16.2pt;width:295.5pt;height:287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" fillcolor="white [3201]" stroked="f" strokeweight="2pt">
                      <v:textbox>
                        <w:txbxContent>
                          <w:p w14:paraId="400D886A" w14:textId="6BA929D8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733A3" wp14:editId="3644CAE8">
                                  <wp:extent cx="2790476" cy="2819048"/>
                                  <wp:effectExtent l="0" t="0" r="0" b="635"/>
                                  <wp:docPr id="9165529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552947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476" cy="2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29EF1F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3C35062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4A70A24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4541724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8481218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D1445C2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E2A8510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5269F9A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CF936BC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4C8B703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EE0AB17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652FAE0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52C2C6E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8A8A732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1FD0F18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A065487" w14:textId="77777777" w:rsidR="002817B1" w:rsidRDefault="002817B1" w:rsidP="002817B1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FC3515D" w14:textId="77777777" w:rsidR="00AD1E48" w:rsidRDefault="00AD1E48" w:rsidP="00AD1E4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AC184A3" w14:textId="77777777" w:rsidR="00AD1E48" w:rsidRDefault="00AD1E48" w:rsidP="00AD1E4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BA0819E" w14:textId="77777777" w:rsidR="00AD1E48" w:rsidRPr="002817B1" w:rsidRDefault="00AD1E48" w:rsidP="00AD1E4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799870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DD0DE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6B16E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5AA0C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D65AE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6AA96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F2ECC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72660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C135A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33D4A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710E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49721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AC031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FFCF6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C40C1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10A34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53A05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3C395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70E73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62372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EB238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BF6AC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713C7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29CD6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BA451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F90DD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9501C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7298E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6156D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4D96C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9D2E6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08DE8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4EEAF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97F4F9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B991E36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E36B6F" wp14:editId="239D3D5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89324985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B7A37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5A2C4926" w14:textId="12D6CA73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9A2FC5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36B6F" id="_x0000_s1054" style="position:absolute;left:0;text-align:left;margin-left:-46.15pt;margin-top:66.05pt;width:543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DFgy3H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151B7A37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5A2C4926" w14:textId="12D6CA73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9A2FC5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471F66" wp14:editId="5D8C825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91641115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5546E" w14:textId="6205C801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9A2FC5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3DD4C45F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71F66" id="_x0000_s1055" style="position:absolute;left:0;text-align:left;margin-left:-44.65pt;margin-top:.8pt;width:100.5pt;height:5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CkCh9l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2A95546E" w14:textId="6205C801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9A2FC5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3DD4C45F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7222B7" wp14:editId="1FAACD21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10635943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89B1A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222B7" id="_x0000_s1056" style="position:absolute;left:0;text-align:left;margin-left:396.35pt;margin-top:-.7pt;width:100.5pt;height:6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jVdlt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55089B1A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8C2E32" wp14:editId="7AD531BE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1318017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AFE88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1F73648D" w14:textId="3B0D14B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9A2FC5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A2FC5" w:rsidRPr="009A2FC5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دوال اللوغاريتمية ذات الأساس </w:t>
                            </w:r>
                            <w:r w:rsidR="009A2FC5" w:rsidRPr="009A2FC5">
                              <w:rPr>
                                <w:rFonts w:ascii="Amiri" w:hAnsi="Amiri" w:cs="Amiri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8C2E32" id="_x0000_s1057" style="position:absolute;left:0;text-align:left;margin-left:66.35pt;margin-top:1.55pt;width:323.25pt;height:5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ClXdKHdQIAAEQ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2F2AFE88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1F73648D" w14:textId="3B0D14B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9A2FC5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9A2FC5" w:rsidRPr="009A2FC5">
                        <w:rPr>
                          <w:rFonts w:ascii="Amiri" w:hAnsi="Amiri" w:cs="Amiri"/>
                          <w:sz w:val="24"/>
                          <w:szCs w:val="24"/>
                          <w:rtl/>
                          <w:lang w:bidi="ar-DZ"/>
                        </w:rPr>
                        <w:t xml:space="preserve">دوال اللوغاريتمية ذات الأساس </w:t>
                      </w:r>
                      <w:r w:rsidR="009A2FC5" w:rsidRPr="009A2FC5">
                        <w:rPr>
                          <w:rFonts w:ascii="Amiri" w:hAnsi="Amiri" w:cs="Amiri"/>
                          <w:sz w:val="24"/>
                          <w:szCs w:val="24"/>
                          <w:lang w:bidi="ar-DZ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C28FC2C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00A4D33B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B5EF5E2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550BA708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B13C622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1039BE5C" w14:textId="77777777" w:rsidTr="00305590">
        <w:tc>
          <w:tcPr>
            <w:tcW w:w="1278" w:type="dxa"/>
          </w:tcPr>
          <w:p w14:paraId="4E483FD8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4C63143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5CBCF2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C94F1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B90D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1FE85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21047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B5C95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F9D350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2C938F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25933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8D7CA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DF3B3B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422AE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75AFD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E6F07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A3012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6F464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E7CBD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84AE5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21C76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EC8FD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58075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1FAB8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04D0C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CA680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062A5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92215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16F8F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15A62E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390972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0464BA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C990E92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A99DE2F" w14:textId="77777777" w:rsidR="009A2FC5" w:rsidRPr="00D00EF1" w:rsidRDefault="009A2FC5" w:rsidP="009A2FC5">
            <w:pPr>
              <w:bidi/>
              <w:ind w:right="-851"/>
              <w:rPr>
                <w:rFonts w:ascii="Amiri" w:hAnsi="Amiri" w:cs="Amiri"/>
                <w:color w:val="FF0000"/>
                <w:sz w:val="24"/>
                <w:szCs w:val="24"/>
                <w:rtl/>
              </w:rPr>
            </w:pPr>
            <w:r w:rsidRPr="00D00EF1">
              <w:rPr>
                <w:rFonts w:ascii="Amiri" w:hAnsi="Amiri" w:cs="Amiri"/>
                <w:color w:val="FF0000"/>
                <w:sz w:val="24"/>
                <w:szCs w:val="24"/>
                <w:rtl/>
              </w:rPr>
              <w:t>دالة اللوغاريتم للأساس</w:t>
            </w:r>
            <w:r w:rsidRPr="00D00EF1">
              <w:rPr>
                <w:rFonts w:ascii="Amiri" w:hAnsi="Amiri" w:cs="Amiri"/>
                <w:color w:val="FF0000"/>
                <w:position w:val="-6"/>
                <w:sz w:val="24"/>
                <w:szCs w:val="24"/>
              </w:rPr>
              <w:object w:dxaOrig="240" w:dyaOrig="279" w14:anchorId="0D9C67F9">
                <v:shape id="_x0000_i1352" type="#_x0000_t75" style="width:12pt;height:14.25pt" o:ole="">
                  <v:imagedata r:id="rId594" o:title=""/>
                </v:shape>
                <o:OLEObject Type="Embed" ProgID="Equation.DSMT4" ShapeID="_x0000_i1352" DrawAspect="Content" ObjectID="_1798395719" r:id="rId595"/>
              </w:object>
            </w:r>
          </w:p>
          <w:p w14:paraId="3BED7F9A" w14:textId="77777777" w:rsidR="009A2FC5" w:rsidRPr="00D00EF1" w:rsidRDefault="009A2FC5" w:rsidP="009A2FC5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21450F37" w14:textId="77777777" w:rsidR="009A2FC5" w:rsidRPr="00D00EF1" w:rsidRDefault="009A2FC5" w:rsidP="009A2FC5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تعريف:</w:t>
            </w:r>
          </w:p>
          <w:p w14:paraId="71656368" w14:textId="77777777" w:rsidR="009A2FC5" w:rsidRPr="009A2FC5" w:rsidRDefault="009A2FC5" w:rsidP="009A2FC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444D75FA">
                <v:shape id="_x0000_i1353" type="#_x0000_t75" style="width:9.75pt;height:11.25pt" o:ole="">
                  <v:imagedata r:id="rId596" o:title=""/>
                </v:shape>
                <o:OLEObject Type="Embed" ProgID="Equation.DSMT4" ShapeID="_x0000_i1353" DrawAspect="Content" ObjectID="_1798395720" r:id="rId597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عدد حقيقي موجب تماما ومختلف عن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139" w:dyaOrig="260" w14:anchorId="6AB3CC56">
                <v:shape id="_x0000_i1354" type="#_x0000_t75" style="width:6.75pt;height:12.75pt" o:ole="">
                  <v:imagedata r:id="rId598" o:title=""/>
                </v:shape>
                <o:OLEObject Type="Embed" ProgID="Equation.DSMT4" ShapeID="_x0000_i1354" DrawAspect="Content" ObjectID="_1798395721" r:id="rId599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br/>
              <w:t>نسمي دالة اللوغاريتم للأساس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0EB2FB40">
                <v:shape id="_x0000_i1355" type="#_x0000_t75" style="width:9.75pt;height:11.25pt" o:ole="">
                  <v:imagedata r:id="rId596" o:title=""/>
                </v:shape>
                <o:OLEObject Type="Embed" ProgID="Equation.DSMT4" ShapeID="_x0000_i1355" DrawAspect="Content" ObjectID="_1798395722" r:id="rId60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الدالة التي نرمز إليها بالرمز</w:t>
            </w:r>
            <w:r w:rsidRPr="009A2FC5">
              <w:rPr>
                <w:rFonts w:ascii="Amiri" w:hAnsi="Amiri" w:cs="Amiri"/>
                <w:position w:val="-12"/>
                <w:sz w:val="28"/>
                <w:szCs w:val="28"/>
              </w:rPr>
              <w:object w:dxaOrig="460" w:dyaOrig="360" w14:anchorId="035D9155">
                <v:shape id="_x0000_i1356" type="#_x0000_t75" style="width:23.25pt;height:18pt" o:ole="">
                  <v:imagedata r:id="rId601" o:title=""/>
                </v:shape>
                <o:OLEObject Type="Embed" ProgID="Equation.DSMT4" ShapeID="_x0000_i1356" DrawAspect="Content" ObjectID="_1798395723" r:id="rId60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والمعرفة على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379D1D81">
                <v:shape id="_x0000_i1357" type="#_x0000_t75" style="width:39.75pt;height:20.25pt" o:ole="">
                  <v:imagedata r:id="rId603" o:title=""/>
                </v:shape>
                <o:OLEObject Type="Embed" ProgID="Equation.DSMT4" ShapeID="_x0000_i1357" DrawAspect="Content" ObjectID="_1798395724" r:id="rId60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كما يلي: </w:t>
            </w:r>
            <w:r w:rsidRPr="009A2FC5">
              <w:rPr>
                <w:rFonts w:ascii="Amiri" w:hAnsi="Amiri" w:cs="Amiri"/>
                <w:position w:val="-32"/>
                <w:sz w:val="28"/>
                <w:szCs w:val="28"/>
              </w:rPr>
              <w:object w:dxaOrig="1700" w:dyaOrig="740" w14:anchorId="2181BD79">
                <v:shape id="_x0000_i1358" type="#_x0000_t75" style="width:84.75pt;height:36.75pt" o:ole="">
                  <v:imagedata r:id="rId605" o:title=""/>
                </v:shape>
                <o:OLEObject Type="Embed" ProgID="Equation.DSMT4" ShapeID="_x0000_i1358" DrawAspect="Content" ObjectID="_1798395725" r:id="rId606"/>
              </w:object>
            </w:r>
          </w:p>
          <w:p w14:paraId="59A36FFC" w14:textId="77777777" w:rsidR="009A2FC5" w:rsidRPr="009A2FC5" w:rsidRDefault="009A2FC5" w:rsidP="009A2FC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E0C0344" w14:textId="77777777" w:rsidR="009A2FC5" w:rsidRPr="00D00EF1" w:rsidRDefault="009A2FC5" w:rsidP="009A2FC5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ملاحظة:</w:t>
            </w:r>
          </w:p>
          <w:p w14:paraId="5DE6370C" w14:textId="77777777" w:rsidR="009A2FC5" w:rsidRPr="009A2FC5" w:rsidRDefault="009A2FC5" w:rsidP="009A2FC5">
            <w:pPr>
              <w:bidi/>
              <w:ind w:right="-851"/>
              <w:rPr>
                <w:rFonts w:ascii="Amiri" w:hAnsi="Amiri" w:cs="Amiri"/>
                <w:u w:val="single"/>
                <w:rtl/>
              </w:rPr>
            </w:pPr>
          </w:p>
          <w:p w14:paraId="63DA9E33" w14:textId="77777777" w:rsidR="009A2FC5" w:rsidRPr="009A2FC5" w:rsidRDefault="009A2FC5" w:rsidP="009A2FC5">
            <w:pPr>
              <w:numPr>
                <w:ilvl w:val="0"/>
                <w:numId w:val="25"/>
              </w:numPr>
              <w:tabs>
                <w:tab w:val="clear" w:pos="720"/>
              </w:tabs>
              <w:bidi/>
              <w:ind w:left="360"/>
              <w:rPr>
                <w:rFonts w:ascii="Amiri" w:hAnsi="Amiri" w:cs="Amiri"/>
                <w:noProof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إذا كان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20" w14:anchorId="094E9C1C">
                <v:shape id="_x0000_i1359" type="#_x0000_t75" style="width:27.75pt;height:11.25pt" o:ole="">
                  <v:imagedata r:id="rId607" o:title=""/>
                </v:shape>
                <o:OLEObject Type="Embed" ProgID="Equation.DSMT4" ShapeID="_x0000_i1359" DrawAspect="Content" ObjectID="_1798395726" r:id="rId60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فإن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1660" w:dyaOrig="400" w14:anchorId="27C786C9">
                <v:shape id="_x0000_i1360" type="#_x0000_t75" style="width:83.25pt;height:20.25pt" o:ole="">
                  <v:imagedata r:id="rId609" o:title=""/>
                </v:shape>
                <o:OLEObject Type="Embed" ProgID="Equation.DSMT4" ShapeID="_x0000_i1360" DrawAspect="Content" ObjectID="_1798395727" r:id="rId610"/>
              </w:object>
            </w:r>
            <w:r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لأن </w:t>
            </w:r>
            <w:r w:rsidRPr="009A2FC5">
              <w:rPr>
                <w:rFonts w:ascii="Amiri" w:hAnsi="Amiri" w:cs="Amiri"/>
                <w:noProof/>
                <w:position w:val="-14"/>
                <w:sz w:val="28"/>
                <w:szCs w:val="28"/>
              </w:rPr>
              <w:object w:dxaOrig="920" w:dyaOrig="400" w14:anchorId="2C8A91BB">
                <v:shape id="_x0000_i1361" type="#_x0000_t75" style="width:45.75pt;height:20.25pt" o:ole="">
                  <v:imagedata r:id="rId611" o:title=""/>
                </v:shape>
                <o:OLEObject Type="Embed" ProgID="Equation.DSMT4" ShapeID="_x0000_i1361" DrawAspect="Content" ObjectID="_1798395728" r:id="rId612"/>
              </w:object>
            </w:r>
            <w:r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>. إذن دالة اللوغاريتم للأساس</w:t>
            </w:r>
            <w:r w:rsidRPr="009A2FC5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object w:dxaOrig="200" w:dyaOrig="220" w14:anchorId="5B057C10">
                <v:shape id="_x0000_i1362" type="#_x0000_t75" style="width:9.75pt;height:11.25pt" o:ole="">
                  <v:imagedata r:id="rId613" o:title=""/>
                </v:shape>
                <o:OLEObject Type="Embed" ProgID="Equation.DSMT4" ShapeID="_x0000_i1362" DrawAspect="Content" ObjectID="_1798395729" r:id="rId614"/>
              </w:object>
            </w:r>
            <w:r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هي الدالة " </w:t>
            </w:r>
            <w:r w:rsidRPr="009A2FC5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60" w:dyaOrig="260" w14:anchorId="7C755670">
                <v:shape id="_x0000_i1363" type="#_x0000_t75" style="width:12.75pt;height:12.75pt" o:ole="">
                  <v:imagedata r:id="rId615" o:title=""/>
                </v:shape>
                <o:OLEObject Type="Embed" ProgID="Equation.DSMT4" ShapeID="_x0000_i1363" DrawAspect="Content" ObjectID="_1798395730" r:id="rId616"/>
              </w:object>
            </w:r>
            <w:r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".</w:t>
            </w:r>
          </w:p>
          <w:p w14:paraId="2E8C394B" w14:textId="2D6436D0" w:rsidR="009A2FC5" w:rsidRPr="00D00EF1" w:rsidRDefault="003C4C15" w:rsidP="00D00EF1">
            <w:pPr>
              <w:numPr>
                <w:ilvl w:val="0"/>
                <w:numId w:val="25"/>
              </w:numPr>
              <w:tabs>
                <w:tab w:val="clear" w:pos="720"/>
              </w:tabs>
              <w:bidi/>
              <w:ind w:left="360"/>
              <w:rPr>
                <w:rFonts w:ascii="Amiri" w:hAnsi="Amiri" w:cs="Amiri"/>
                <w:noProof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89788CD" wp14:editId="6860DD3B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419735</wp:posOffset>
                      </wp:positionV>
                      <wp:extent cx="1895475" cy="1695450"/>
                      <wp:effectExtent l="0" t="0" r="9525" b="0"/>
                      <wp:wrapNone/>
                      <wp:docPr id="559194288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1695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3F660" w14:textId="1DE6FE36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B3149D" wp14:editId="0E2AB151">
                                        <wp:extent cx="1562735" cy="1578610"/>
                                        <wp:effectExtent l="0" t="0" r="0" b="2540"/>
                                        <wp:docPr id="54892198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8921980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735" cy="1578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9788CD" id="Rectangle 69" o:spid="_x0000_s1058" style="position:absolute;left:0;text-align:left;margin-left:17.7pt;margin-top:33.05pt;width:149.25pt;height:13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" fillcolor="white [3201]" stroked="f" strokeweight="2pt">
                      <v:textbox>
                        <w:txbxContent>
                          <w:p w14:paraId="6E03F660" w14:textId="1DE6FE36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3149D" wp14:editId="0E2AB151">
                                  <wp:extent cx="1562735" cy="1578610"/>
                                  <wp:effectExtent l="0" t="0" r="0" b="2540"/>
                                  <wp:docPr id="5489219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921980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3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2FC5"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إذا كان </w:t>
            </w:r>
            <w:r w:rsidR="009A2FC5"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639" w:dyaOrig="279" w14:anchorId="3C8204B8">
                <v:shape id="_x0000_i1364" type="#_x0000_t75" style="width:32.25pt;height:14.25pt" o:ole="">
                  <v:imagedata r:id="rId617" o:title=""/>
                </v:shape>
                <o:OLEObject Type="Embed" ProgID="Equation.DSMT4" ShapeID="_x0000_i1364" DrawAspect="Content" ObjectID="_1798395731" r:id="rId618"/>
              </w:object>
            </w:r>
            <w:r w:rsidR="009A2FC5"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تسمى دالة اللوغلريتم للأساس</w:t>
            </w:r>
            <w:r w:rsidR="009A2FC5" w:rsidRPr="009A2FC5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object w:dxaOrig="279" w:dyaOrig="279" w14:anchorId="62FBCE66">
                <v:shape id="_x0000_i1365" type="#_x0000_t75" style="width:14.25pt;height:14.25pt" o:ole="">
                  <v:imagedata r:id="rId619" o:title=""/>
                </v:shape>
                <o:OLEObject Type="Embed" ProgID="Equation.DSMT4" ShapeID="_x0000_i1365" DrawAspect="Content" ObjectID="_1798395732" r:id="rId620"/>
              </w:object>
            </w:r>
            <w:r w:rsidR="009A2FC5"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دالة اللوغاريتم العشري و نرمز إليها بالرمز " </w:t>
            </w:r>
            <w:r w:rsidR="009A2FC5" w:rsidRPr="009A2FC5">
              <w:rPr>
                <w:rFonts w:ascii="Amiri" w:hAnsi="Amiri" w:cs="Amiri"/>
                <w:noProof/>
                <w:position w:val="-10"/>
                <w:sz w:val="28"/>
                <w:szCs w:val="28"/>
              </w:rPr>
              <w:object w:dxaOrig="380" w:dyaOrig="320" w14:anchorId="712A0ACD">
                <v:shape id="_x0000_i1366" type="#_x0000_t75" style="width:18.75pt;height:15.75pt" o:ole="">
                  <v:imagedata r:id="rId621" o:title=""/>
                </v:shape>
                <o:OLEObject Type="Embed" ProgID="Equation.DSMT4" ShapeID="_x0000_i1366" DrawAspect="Content" ObjectID="_1798395733" r:id="rId622"/>
              </w:object>
            </w:r>
            <w:r w:rsidR="009A2FC5"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" </w:t>
            </w:r>
          </w:p>
          <w:p w14:paraId="547EB17C" w14:textId="77777777" w:rsidR="009A2FC5" w:rsidRPr="00D00EF1" w:rsidRDefault="009A2FC5" w:rsidP="009A2FC5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دالة اللوغاريتم العشري</w:t>
            </w:r>
          </w:p>
          <w:p w14:paraId="1B6BC794" w14:textId="77777777" w:rsidR="009A2FC5" w:rsidRPr="00D00EF1" w:rsidRDefault="009A2FC5" w:rsidP="009A2FC5">
            <w:pPr>
              <w:bidi/>
              <w:rPr>
                <w:rFonts w:ascii="Amiri" w:hAnsi="Amiri" w:cs="Amiri"/>
                <w:sz w:val="28"/>
                <w:szCs w:val="28"/>
                <w:u w:val="single"/>
                <w:rtl/>
              </w:rPr>
            </w:pPr>
          </w:p>
          <w:p w14:paraId="10D430F7" w14:textId="77777777" w:rsidR="009A2FC5" w:rsidRPr="00D00EF1" w:rsidRDefault="009A2FC5" w:rsidP="009A2FC5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أعمال موجهة ص 138</w:t>
            </w:r>
          </w:p>
          <w:p w14:paraId="3767300C" w14:textId="77777777" w:rsidR="009A2FC5" w:rsidRPr="009A2FC5" w:rsidRDefault="009A2FC5" w:rsidP="009A2FC5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1BC44597" w14:textId="0D524EFC" w:rsidR="009A2FC5" w:rsidRPr="009A2FC5" w:rsidRDefault="009A2FC5" w:rsidP="00D00EF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تعريف: </w:t>
            </w:r>
          </w:p>
          <w:p w14:paraId="6394E982" w14:textId="46D68A8E" w:rsid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دالة اللوغاريتم العشري هي الدالة التي نرمز إليها بالرمز" </w:t>
            </w:r>
            <w:r w:rsidRPr="009A2FC5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74ED3BF4">
                <v:shape id="_x0000_i1367" type="#_x0000_t75" style="width:18.75pt;height:15.75pt" o:ole="">
                  <v:imagedata r:id="rId623" o:title=""/>
                </v:shape>
                <o:OLEObject Type="Embed" ProgID="Equation.DSMT4" ShapeID="_x0000_i1367" DrawAspect="Content" ObjectID="_1798395734" r:id="rId62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" والمعرفة على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4C21E59E">
                <v:shape id="_x0000_i1368" type="#_x0000_t75" style="width:39.75pt;height:20.25pt" o:ole="">
                  <v:imagedata r:id="rId625" o:title=""/>
                </v:shape>
                <o:OLEObject Type="Embed" ProgID="Equation.DSMT4" ShapeID="_x0000_i1368" DrawAspect="Content" ObjectID="_1798395735" r:id="rId62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بـِ: </w:t>
            </w:r>
            <w:r w:rsidRPr="009A2FC5">
              <w:rPr>
                <w:rFonts w:ascii="Amiri" w:hAnsi="Amiri" w:cs="Amiri"/>
                <w:position w:val="-24"/>
                <w:sz w:val="28"/>
                <w:szCs w:val="28"/>
              </w:rPr>
              <w:object w:dxaOrig="1460" w:dyaOrig="620" w14:anchorId="4B72C07B">
                <v:shape id="_x0000_i1369" type="#_x0000_t75" style="width:72.75pt;height:30.75pt" o:ole="">
                  <v:imagedata r:id="rId627" o:title=""/>
                </v:shape>
                <o:OLEObject Type="Embed" ProgID="Equation.DSMT4" ShapeID="_x0000_i1369" DrawAspect="Content" ObjectID="_1798395736" r:id="rId628"/>
              </w:object>
            </w:r>
          </w:p>
          <w:p w14:paraId="3C53DB0E" w14:textId="77777777" w:rsidR="006B1878" w:rsidRDefault="006B1878" w:rsidP="006B187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502A9423" w14:textId="77777777" w:rsidR="006B1878" w:rsidRDefault="006B1878" w:rsidP="006B187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B4218EA" w14:textId="77777777" w:rsidR="006B1878" w:rsidRPr="009A2FC5" w:rsidRDefault="006B1878" w:rsidP="006B1878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2CF0407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1. أحسب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680" w:dyaOrig="400" w14:anchorId="0C4EFF9C">
                <v:shape id="_x0000_i1370" type="#_x0000_t75" style="width:33.75pt;height:20.25pt" o:ole="">
                  <v:imagedata r:id="rId629" o:title=""/>
                </v:shape>
                <o:OLEObject Type="Embed" ProgID="Equation.DSMT4" ShapeID="_x0000_i1370" DrawAspect="Content" ObjectID="_1798395737" r:id="rId63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4DB0BDBE">
                <v:shape id="_x0000_i1371" type="#_x0000_t75" style="width:39.75pt;height:20.25pt" o:ole="">
                  <v:imagedata r:id="rId631" o:title=""/>
                </v:shape>
                <o:OLEObject Type="Embed" ProgID="Equation.DSMT4" ShapeID="_x0000_i1371" DrawAspect="Content" ObjectID="_1798395738" r:id="rId63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80" w:dyaOrig="400" w14:anchorId="106BF319">
                <v:shape id="_x0000_i1372" type="#_x0000_t75" style="width:44.25pt;height:20.25pt" o:ole="">
                  <v:imagedata r:id="rId633" o:title=""/>
                </v:shape>
                <o:OLEObject Type="Embed" ProgID="Equation.DSMT4" ShapeID="_x0000_i1372" DrawAspect="Content" ObjectID="_1798395739" r:id="rId63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ADA7EA6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2. أحسب </w:t>
            </w:r>
            <w:r w:rsidRPr="009A2FC5">
              <w:rPr>
                <w:rFonts w:ascii="Amiri" w:hAnsi="Amiri" w:cs="Amiri"/>
                <w:position w:val="-16"/>
                <w:sz w:val="28"/>
                <w:szCs w:val="28"/>
              </w:rPr>
              <w:object w:dxaOrig="920" w:dyaOrig="440" w14:anchorId="1859CE17">
                <v:shape id="_x0000_i1373" type="#_x0000_t75" style="width:45.75pt;height:21.75pt" o:ole="">
                  <v:imagedata r:id="rId635" o:title=""/>
                </v:shape>
                <o:OLEObject Type="Embed" ProgID="Equation.DSMT4" ShapeID="_x0000_i1373" DrawAspect="Content" ObjectID="_1798395740" r:id="rId63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من أجل كل عدد صحيح نسبي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00" w14:anchorId="48441130">
                <v:shape id="_x0000_i1374" type="#_x0000_t75" style="width:11.25pt;height:9.75pt" o:ole="">
                  <v:imagedata r:id="rId637" o:title=""/>
                </v:shape>
                <o:OLEObject Type="Embed" ProgID="Equation.DSMT4" ShapeID="_x0000_i1374" DrawAspect="Content" ObjectID="_1798395741" r:id="rId63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6B3974AD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3. بين أنه من أجل كل عددين حقيقيين موجبين تماما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76542731">
                <v:shape id="_x0000_i1375" type="#_x0000_t75" style="width:9.75pt;height:11.25pt" o:ole="">
                  <v:imagedata r:id="rId639" o:title=""/>
                </v:shape>
                <o:OLEObject Type="Embed" ProgID="Equation.DSMT4" ShapeID="_x0000_i1375" DrawAspect="Content" ObjectID="_1798395742" r:id="rId64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15706AF4">
                <v:shape id="_x0000_i1376" type="#_x0000_t75" style="width:9.75pt;height:14.25pt" o:ole="">
                  <v:imagedata r:id="rId641" o:title=""/>
                </v:shape>
                <o:OLEObject Type="Embed" ProgID="Equation.DSMT4" ShapeID="_x0000_i1376" DrawAspect="Content" ObjectID="_1798395743" r:id="rId64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لدينا:</w:t>
            </w:r>
          </w:p>
          <w:p w14:paraId="163E10E7" w14:textId="77777777" w:rsidR="009A2FC5" w:rsidRPr="009A2FC5" w:rsidRDefault="009A2FC5" w:rsidP="009A2FC5">
            <w:pPr>
              <w:bidi/>
              <w:ind w:left="360"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2580" w:dyaOrig="400" w14:anchorId="14C3D8B4">
                <v:shape id="_x0000_i1377" type="#_x0000_t75" style="width:129pt;height:20.25pt" o:ole="">
                  <v:imagedata r:id="rId643" o:title=""/>
                </v:shape>
                <o:OLEObject Type="Embed" ProgID="Equation.DSMT4" ShapeID="_x0000_i1377" DrawAspect="Content" ObjectID="_1798395744" r:id="rId64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و   </w:t>
            </w:r>
            <w:r w:rsidRPr="009A2FC5">
              <w:rPr>
                <w:rFonts w:ascii="Amiri" w:hAnsi="Amiri" w:cs="Amiri"/>
                <w:position w:val="-28"/>
                <w:sz w:val="28"/>
                <w:szCs w:val="28"/>
              </w:rPr>
              <w:object w:dxaOrig="2560" w:dyaOrig="680" w14:anchorId="385D1E80">
                <v:shape id="_x0000_i1378" type="#_x0000_t75" style="width:128.25pt;height:33.75pt" o:ole="">
                  <v:imagedata r:id="rId645" o:title=""/>
                </v:shape>
                <o:OLEObject Type="Embed" ProgID="Equation.DSMT4" ShapeID="_x0000_i1378" DrawAspect="Content" ObjectID="_1798395745" r:id="rId646"/>
              </w:object>
            </w:r>
          </w:p>
          <w:p w14:paraId="661B31BA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4. أحسب المجموع </w:t>
            </w:r>
            <w:r w:rsidRPr="009A2FC5">
              <w:rPr>
                <w:rFonts w:ascii="Amiri" w:hAnsi="Amiri" w:cs="Amiri"/>
                <w:position w:val="-24"/>
                <w:sz w:val="28"/>
                <w:szCs w:val="28"/>
              </w:rPr>
              <w:object w:dxaOrig="4440" w:dyaOrig="620" w14:anchorId="6767D550">
                <v:shape id="_x0000_i1379" type="#_x0000_t75" style="width:222pt;height:30.75pt" o:ole="">
                  <v:imagedata r:id="rId647" o:title=""/>
                </v:shape>
                <o:OLEObject Type="Embed" ProgID="Equation.DSMT4" ShapeID="_x0000_i1379" DrawAspect="Content" ObjectID="_1798395746" r:id="rId648"/>
              </w:object>
            </w:r>
          </w:p>
          <w:p w14:paraId="63019B98" w14:textId="61C2AEFC" w:rsidR="009A2FC5" w:rsidRPr="009A2FC5" w:rsidRDefault="009A2FC5" w:rsidP="006B1878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5. استنتج اتجاه تغير الدالة </w:t>
            </w:r>
            <w:r w:rsidRPr="009A2FC5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156F3C7A">
                <v:shape id="_x0000_i1380" type="#_x0000_t75" style="width:18.75pt;height:15.75pt" o:ole="">
                  <v:imagedata r:id="rId623" o:title=""/>
                </v:shape>
                <o:OLEObject Type="Embed" ProgID="Equation.DSMT4" ShapeID="_x0000_i1380" DrawAspect="Content" ObjectID="_1798395747" r:id="rId649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من اتجاه تغير دالة اللوغاريتم النيبيري " 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76FC2B3">
                <v:shape id="_x0000_i1381" type="#_x0000_t75" style="width:12.75pt;height:12.75pt" o:ole="">
                  <v:imagedata r:id="rId650" o:title=""/>
                </v:shape>
                <o:OLEObject Type="Embed" ProgID="Equation.DSMT4" ShapeID="_x0000_i1381" DrawAspect="Content" ObjectID="_1798395748" r:id="rId65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".</w:t>
            </w:r>
          </w:p>
          <w:p w14:paraId="4FBB051D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6. أدرس نهايتي الدالة </w:t>
            </w:r>
            <w:r w:rsidRPr="009A2FC5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458D3793">
                <v:shape id="_x0000_i1382" type="#_x0000_t75" style="width:18.75pt;height:15.75pt" o:ole="">
                  <v:imagedata r:id="rId623" o:title=""/>
                </v:shape>
                <o:OLEObject Type="Embed" ProgID="Equation.DSMT4" ShapeID="_x0000_i1382" DrawAspect="Content" ObjectID="_1798395749" r:id="rId65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عند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5599E77B">
                <v:shape id="_x0000_i1383" type="#_x0000_t75" style="width:9.75pt;height:14.25pt" o:ole="">
                  <v:imagedata r:id="rId653" o:title=""/>
                </v:shape>
                <o:OLEObject Type="Embed" ProgID="Equation.DSMT4" ShapeID="_x0000_i1383" DrawAspect="Content" ObjectID="_1798395750" r:id="rId65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وعند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0C5234CD">
                <v:shape id="_x0000_i1384" type="#_x0000_t75" style="width:18.75pt;height:11.25pt" o:ole="">
                  <v:imagedata r:id="rId655" o:title=""/>
                </v:shape>
                <o:OLEObject Type="Embed" ProgID="Equation.DSMT4" ShapeID="_x0000_i1384" DrawAspect="Content" ObjectID="_1798395751" r:id="rId65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ثم شكل جدول تغيراتها.</w:t>
            </w:r>
          </w:p>
          <w:p w14:paraId="54BFFCC8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7. أرسم في معلم متعامد ومتجانس </w:t>
            </w:r>
            <w:r w:rsidRPr="009A2FC5">
              <w:rPr>
                <w:rFonts w:ascii="Amiri" w:hAnsi="Amiri" w:cs="Amiri"/>
                <w:position w:val="-18"/>
                <w:sz w:val="28"/>
                <w:szCs w:val="28"/>
              </w:rPr>
              <w:object w:dxaOrig="920" w:dyaOrig="480" w14:anchorId="48C04B27">
                <v:shape id="_x0000_i1385" type="#_x0000_t75" style="width:45.75pt;height:24pt" o:ole="">
                  <v:imagedata r:id="rId657" o:title=""/>
                </v:shape>
                <o:OLEObject Type="Embed" ProgID="Equation.DSMT4" ShapeID="_x0000_i1385" DrawAspect="Content" ObjectID="_1798395752" r:id="rId65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المنحني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440" w:dyaOrig="400" w14:anchorId="140FF73B">
                <v:shape id="_x0000_i1386" type="#_x0000_t75" style="width:21.75pt;height:20.25pt" o:ole="">
                  <v:imagedata r:id="rId659" o:title=""/>
                </v:shape>
                <o:OLEObject Type="Embed" ProgID="Equation.DSMT4" ShapeID="_x0000_i1386" DrawAspect="Content" ObjectID="_1798395753" r:id="rId66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الممثل للدالة </w:t>
            </w:r>
            <w:r w:rsidRPr="009A2FC5">
              <w:rPr>
                <w:rFonts w:ascii="Amiri" w:hAnsi="Amiri" w:cs="Amiri"/>
                <w:position w:val="-10"/>
                <w:sz w:val="28"/>
                <w:szCs w:val="28"/>
              </w:rPr>
              <w:object w:dxaOrig="380" w:dyaOrig="320" w14:anchorId="438C40AA">
                <v:shape id="_x0000_i1387" type="#_x0000_t75" style="width:18.75pt;height:15.75pt" o:ole="">
                  <v:imagedata r:id="rId623" o:title=""/>
                </v:shape>
                <o:OLEObject Type="Embed" ProgID="Equation.DSMT4" ShapeID="_x0000_i1387" DrawAspect="Content" ObjectID="_1798395754" r:id="rId66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.( وحدة الأطوال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440" w:dyaOrig="279" w14:anchorId="7699965E">
                <v:shape id="_x0000_i1388" type="#_x0000_t75" style="width:21.75pt;height:14.25pt" o:ole="">
                  <v:imagedata r:id="rId662" o:title=""/>
                </v:shape>
                <o:OLEObject Type="Embed" ProgID="Equation.DSMT4" ShapeID="_x0000_i1388" DrawAspect="Content" ObjectID="_1798395755" r:id="rId663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)</w:t>
            </w:r>
          </w:p>
          <w:p w14:paraId="645156ED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8. أحسب بالسنتيمتر محيط المستطيل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760" w:dyaOrig="279" w14:anchorId="7D2A8177">
                <v:shape id="_x0000_i1389" type="#_x0000_t75" style="width:38.25pt;height:14.25pt" o:ole="">
                  <v:imagedata r:id="rId664" o:title=""/>
                </v:shape>
                <o:OLEObject Type="Embed" ProgID="Equation.DSMT4" ShapeID="_x0000_i1389" DrawAspect="Content" ObjectID="_1798395756" r:id="rId665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حيث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40" w:dyaOrig="400" w14:anchorId="62B5B308">
                <v:shape id="_x0000_i1390" type="#_x0000_t75" style="width:42pt;height:20.25pt" o:ole="">
                  <v:imagedata r:id="rId666" o:title=""/>
                </v:shape>
                <o:OLEObject Type="Embed" ProgID="Equation.DSMT4" ShapeID="_x0000_i1390" DrawAspect="Content" ObjectID="_1798395757" r:id="rId667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1219" w:dyaOrig="400" w14:anchorId="6FA21D09">
                <v:shape id="_x0000_i1391" type="#_x0000_t75" style="width:60.75pt;height:20.25pt" o:ole="">
                  <v:imagedata r:id="rId668" o:title=""/>
                </v:shape>
                <o:OLEObject Type="Embed" ProgID="Equation.DSMT4" ShapeID="_x0000_i1391" DrawAspect="Content" ObjectID="_1798395758" r:id="rId669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880" w:dyaOrig="400" w14:anchorId="3940C806">
                <v:shape id="_x0000_i1392" type="#_x0000_t75" style="width:44.25pt;height:20.25pt" o:ole="">
                  <v:imagedata r:id="rId670" o:title=""/>
                </v:shape>
                <o:OLEObject Type="Embed" ProgID="Equation.DSMT4" ShapeID="_x0000_i1392" DrawAspect="Content" ObjectID="_1798395759" r:id="rId67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780" w:dyaOrig="400" w14:anchorId="05465B6F">
                <v:shape id="_x0000_i1393" type="#_x0000_t75" style="width:39pt;height:20.25pt" o:ole="">
                  <v:imagedata r:id="rId672" o:title=""/>
                </v:shape>
                <o:OLEObject Type="Embed" ProgID="Equation.DSMT4" ShapeID="_x0000_i1393" DrawAspect="Content" ObjectID="_1798395760" r:id="rId673"/>
              </w:object>
            </w:r>
          </w:p>
          <w:p w14:paraId="1F80ACDF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</w:p>
          <w:p w14:paraId="2674BAA2" w14:textId="77777777" w:rsidR="009A2FC5" w:rsidRPr="009A2FC5" w:rsidRDefault="009A2FC5" w:rsidP="009A2FC5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9A2FC5">
              <w:rPr>
                <w:rFonts w:ascii="Amiri" w:hAnsi="Amiri" w:cs="Ami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7814A69D" wp14:editId="4B48C25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8890</wp:posOffset>
                      </wp:positionV>
                      <wp:extent cx="5372100" cy="553720"/>
                      <wp:effectExtent l="1270" t="0" r="0" b="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55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EC381" id="Rectangle 37" o:spid="_x0000_s1026" style="position:absolute;margin-left:18pt;margin-top:.7pt;width:423pt;height:43.6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" stroked="f"/>
                  </w:pict>
                </mc:Fallback>
              </mc:AlternateConten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9A2FC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خاصية:</w:t>
            </w:r>
            <w:r w:rsidRPr="009A2FC5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14:paraId="6728A799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u w:val="single"/>
                <w:rtl/>
              </w:rPr>
            </w:pPr>
          </w:p>
          <w:p w14:paraId="1DB2951E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من أجل كل عدد طبيعي غير معدوم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772E6F36">
                <v:shape id="_x0000_i1394" type="#_x0000_t75" style="width:15pt;height:14.25pt" o:ole="">
                  <v:imagedata r:id="rId674" o:title=""/>
                </v:shape>
                <o:OLEObject Type="Embed" ProgID="Equation.DSMT4" ShapeID="_x0000_i1394" DrawAspect="Content" ObjectID="_1798395761" r:id="rId675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، يوجد عدد طبيعي وحيد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00" w14:anchorId="4B6D6C2B">
                <v:shape id="_x0000_i1395" type="#_x0000_t75" style="width:11.25pt;height:9.75pt" o:ole="">
                  <v:imagedata r:id="rId676" o:title=""/>
                </v:shape>
                <o:OLEObject Type="Embed" ProgID="Equation.DSMT4" ShapeID="_x0000_i1395" DrawAspect="Content" ObjectID="_1798395762" r:id="rId677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بحيث: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560" w:dyaOrig="320" w14:anchorId="3FDB89B5">
                <v:shape id="_x0000_i1396" type="#_x0000_t75" style="width:78pt;height:15.75pt" o:ole="">
                  <v:imagedata r:id="rId678" o:title=""/>
                </v:shape>
                <o:OLEObject Type="Embed" ProgID="Equation.DSMT4" ShapeID="_x0000_i1396" DrawAspect="Content" ObjectID="_1798395763" r:id="rId679"/>
              </w:object>
            </w:r>
          </w:p>
          <w:p w14:paraId="670F4F07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              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499" w:dyaOrig="260" w14:anchorId="643EC7A8">
                <v:shape id="_x0000_i1397" type="#_x0000_t75" style="width:24.75pt;height:12.75pt" o:ole="">
                  <v:imagedata r:id="rId680" o:title=""/>
                </v:shape>
                <o:OLEObject Type="Embed" ProgID="Equation.DSMT4" ShapeID="_x0000_i1397" DrawAspect="Content" ObjectID="_1798395764" r:id="rId68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هو عدد الأرقام الموجودة في الكتابة العشرية للعدد الطبيعي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577E6F3E">
                <v:shape id="_x0000_i1398" type="#_x0000_t75" style="width:15pt;height:14.25pt" o:ole="">
                  <v:imagedata r:id="rId674" o:title=""/>
                </v:shape>
                <o:OLEObject Type="Embed" ProgID="Equation.DSMT4" ShapeID="_x0000_i1398" DrawAspect="Content" ObjectID="_1798395765" r:id="rId68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157A30C" w14:textId="77777777" w:rsidR="009A2FC5" w:rsidRPr="009A2FC5" w:rsidRDefault="009A2FC5" w:rsidP="009A2FC5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A16E598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u w:val="single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9A2FC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أمثلة:</w:t>
            </w:r>
            <w:r w:rsidRPr="009A2FC5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14:paraId="4B72B0B7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       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180" w:dyaOrig="220" w14:anchorId="287E76FD">
                <v:shape id="_x0000_i1399" type="#_x0000_t75" style="width:9pt;height:11.25pt" o:ole="">
                  <v:imagedata r:id="rId683" o:title=""/>
                </v:shape>
                <o:OLEObject Type="Embed" ProgID="Equation.DSMT4" ShapeID="_x0000_i1399" DrawAspect="Content" ObjectID="_1798395766" r:id="rId68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إذا كان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900" w:dyaOrig="279" w14:anchorId="16A79D1B">
                <v:shape id="_x0000_i1400" type="#_x0000_t75" style="width:45pt;height:14.25pt" o:ole="">
                  <v:imagedata r:id="rId685" o:title=""/>
                </v:shape>
                <o:OLEObject Type="Embed" ProgID="Equation.DSMT4" ShapeID="_x0000_i1400" DrawAspect="Content" ObjectID="_1798395767" r:id="rId68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فإن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380" w:dyaOrig="320" w14:anchorId="3742DC71">
                <v:shape id="_x0000_i1401" type="#_x0000_t75" style="width:69pt;height:15.75pt" o:ole="">
                  <v:imagedata r:id="rId687" o:title=""/>
                </v:shape>
                <o:OLEObject Type="Embed" ProgID="Equation.DSMT4" ShapeID="_x0000_i1401" DrawAspect="Content" ObjectID="_1798395768" r:id="rId68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(عدد أرقام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1B0FA768">
                <v:shape id="_x0000_i1402" type="#_x0000_t75" style="width:15pt;height:14.25pt" o:ole="">
                  <v:imagedata r:id="rId689" o:title=""/>
                </v:shape>
                <o:OLEObject Type="Embed" ProgID="Equation.DSMT4" ShapeID="_x0000_i1402" DrawAspect="Content" ObjectID="_1798395769" r:id="rId69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هو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80" w:dyaOrig="279" w14:anchorId="4295F7C7">
                <v:shape id="_x0000_i1403" type="#_x0000_t75" style="width:9pt;height:14.25pt" o:ole="">
                  <v:imagedata r:id="rId691" o:title=""/>
                </v:shape>
                <o:OLEObject Type="Embed" ProgID="Equation.DSMT4" ShapeID="_x0000_i1403" DrawAspect="Content" ObjectID="_1798395770" r:id="rId69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).</w:t>
            </w:r>
          </w:p>
          <w:p w14:paraId="09F234AD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        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180" w:dyaOrig="220" w14:anchorId="0E4F7393">
                <v:shape id="_x0000_i1404" type="#_x0000_t75" style="width:9pt;height:11.25pt" o:ole="">
                  <v:imagedata r:id="rId693" o:title=""/>
                </v:shape>
                <o:OLEObject Type="Embed" ProgID="Equation.DSMT4" ShapeID="_x0000_i1404" DrawAspect="Content" ObjectID="_1798395771" r:id="rId69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إذا كان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279" w14:anchorId="19117F8F">
                <v:shape id="_x0000_i1405" type="#_x0000_t75" style="width:57pt;height:14.25pt" o:ole="">
                  <v:imagedata r:id="rId695" o:title=""/>
                </v:shape>
                <o:OLEObject Type="Embed" ProgID="Equation.DSMT4" ShapeID="_x0000_i1405" DrawAspect="Content" ObjectID="_1798395772" r:id="rId69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فإن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380" w:dyaOrig="320" w14:anchorId="4F574A6B">
                <v:shape id="_x0000_i1406" type="#_x0000_t75" style="width:69pt;height:15.75pt" o:ole="">
                  <v:imagedata r:id="rId697" o:title=""/>
                </v:shape>
                <o:OLEObject Type="Embed" ProgID="Equation.DSMT4" ShapeID="_x0000_i1406" DrawAspect="Content" ObjectID="_1798395773" r:id="rId69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(عدد أرقام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62CED0EC">
                <v:shape id="_x0000_i1407" type="#_x0000_t75" style="width:15pt;height:14.25pt" o:ole="">
                  <v:imagedata r:id="rId689" o:title=""/>
                </v:shape>
                <o:OLEObject Type="Embed" ProgID="Equation.DSMT4" ShapeID="_x0000_i1407" DrawAspect="Content" ObjectID="_1798395774" r:id="rId699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هو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80" w:dyaOrig="279" w14:anchorId="3331D6B6">
                <v:shape id="_x0000_i1408" type="#_x0000_t75" style="width:9pt;height:14.25pt" o:ole="">
                  <v:imagedata r:id="rId700" o:title=""/>
                </v:shape>
                <o:OLEObject Type="Embed" ProgID="Equation.DSMT4" ShapeID="_x0000_i1408" DrawAspect="Content" ObjectID="_1798395775" r:id="rId70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).</w:t>
            </w:r>
          </w:p>
          <w:p w14:paraId="2BDB7C4F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1. ليكن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1A06C9F4">
                <v:shape id="_x0000_i1409" type="#_x0000_t75" style="width:15pt;height:14.25pt" o:ole="">
                  <v:imagedata r:id="rId674" o:title=""/>
                </v:shape>
                <o:OLEObject Type="Embed" ProgID="Equation.DSMT4" ShapeID="_x0000_i1409" DrawAspect="Content" ObjectID="_1798395776" r:id="rId70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عددا طبيعيا غير معدوم.</w:t>
            </w:r>
          </w:p>
          <w:p w14:paraId="1E3CA3AA" w14:textId="77777777" w:rsidR="009A2FC5" w:rsidRPr="009A2FC5" w:rsidRDefault="009A2FC5" w:rsidP="009A2FC5">
            <w:pPr>
              <w:numPr>
                <w:ilvl w:val="1"/>
                <w:numId w:val="43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بين أنه يوجد عدد طبيعي وحيد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00" w14:anchorId="117E5435">
                <v:shape id="_x0000_i1410" type="#_x0000_t75" style="width:11.25pt;height:9.75pt" o:ole="">
                  <v:imagedata r:id="rId676" o:title=""/>
                </v:shape>
                <o:OLEObject Type="Embed" ProgID="Equation.DSMT4" ShapeID="_x0000_i1410" DrawAspect="Content" ObjectID="_1798395777" r:id="rId703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بحيث: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1880" w:dyaOrig="400" w14:anchorId="3671426E">
                <v:shape id="_x0000_i1411" type="#_x0000_t75" style="width:93.75pt;height:20.25pt" o:ole="">
                  <v:imagedata r:id="rId704" o:title=""/>
                </v:shape>
                <o:OLEObject Type="Embed" ProgID="Equation.DSMT4" ShapeID="_x0000_i1411" DrawAspect="Content" ObjectID="_1798395778" r:id="rId705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75F76BE" w14:textId="77777777" w:rsidR="009A2FC5" w:rsidRPr="009A2FC5" w:rsidRDefault="009A2FC5" w:rsidP="009A2FC5">
            <w:pPr>
              <w:numPr>
                <w:ilvl w:val="1"/>
                <w:numId w:val="43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بين أن عدد الأرقام الموجودة في الكتابة العشرية للعدد الطبيعي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320E533F">
                <v:shape id="_x0000_i1412" type="#_x0000_t75" style="width:15pt;height:14.25pt" o:ole="">
                  <v:imagedata r:id="rId674" o:title=""/>
                </v:shape>
                <o:OLEObject Type="Embed" ProgID="Equation.DSMT4" ShapeID="_x0000_i1412" DrawAspect="Content" ObjectID="_1798395779" r:id="rId706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هو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1340" w:dyaOrig="400" w14:anchorId="6A9C7731">
                <v:shape id="_x0000_i1413" type="#_x0000_t75" style="width:66.75pt;height:20.25pt" o:ole="">
                  <v:imagedata r:id="rId707" o:title=""/>
                </v:shape>
                <o:OLEObject Type="Embed" ProgID="Equation.DSMT4" ShapeID="_x0000_i1413" DrawAspect="Content" ObjectID="_1798395780" r:id="rId708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45B2386" w14:textId="77777777" w:rsidR="009A2FC5" w:rsidRPr="009A2FC5" w:rsidRDefault="009A2FC5" w:rsidP="009A2FC5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   نذكر أن </w:t>
            </w:r>
            <w:r w:rsidRPr="009A2FC5">
              <w:rPr>
                <w:rFonts w:ascii="Amiri" w:hAnsi="Amiri" w:cs="Amiri"/>
                <w:position w:val="-14"/>
                <w:sz w:val="28"/>
                <w:szCs w:val="28"/>
              </w:rPr>
              <w:object w:dxaOrig="639" w:dyaOrig="400" w14:anchorId="0F9594CE">
                <v:shape id="_x0000_i1414" type="#_x0000_t75" style="width:32.25pt;height:20.25pt" o:ole="">
                  <v:imagedata r:id="rId709" o:title=""/>
                </v:shape>
                <o:OLEObject Type="Embed" ProgID="Equation.DSMT4" ShapeID="_x0000_i1414" DrawAspect="Content" ObjectID="_1798395781" r:id="rId710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هو الجزء الصحيح للعدد الحقيقي</w:t>
            </w:r>
            <w:r w:rsidRPr="009A2FC5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787A5BEE">
                <v:shape id="_x0000_i1415" type="#_x0000_t75" style="width:12pt;height:9.75pt" o:ole="">
                  <v:imagedata r:id="rId711" o:title=""/>
                </v:shape>
                <o:OLEObject Type="Embed" ProgID="Equation.DSMT4" ShapeID="_x0000_i1415" DrawAspect="Content" ObjectID="_1798395782" r:id="rId71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F598069" w14:textId="77777777" w:rsidR="006B1878" w:rsidRDefault="006B1878" w:rsidP="009A2FC5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4752AD7" w14:textId="77777777" w:rsidR="006B1878" w:rsidRDefault="006B1878" w:rsidP="006B187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83E304F" w14:textId="77777777" w:rsidR="006B1878" w:rsidRDefault="006B1878" w:rsidP="006B1878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76EB6F9" w14:textId="375FFB73" w:rsidR="009A2FC5" w:rsidRPr="00D00EF1" w:rsidRDefault="009A2FC5" w:rsidP="006B1878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تطبيق:</w:t>
            </w:r>
          </w:p>
          <w:p w14:paraId="6D6E72DA" w14:textId="77777777" w:rsidR="009A2FC5" w:rsidRPr="009A2FC5" w:rsidRDefault="009A2FC5" w:rsidP="009A2FC5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413913E6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2. ما هو عدد أرقام العدد الطبيعي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840" w:dyaOrig="320" w14:anchorId="0925A30A">
                <v:shape id="_x0000_i1416" type="#_x0000_t75" style="width:42pt;height:15.75pt" o:ole="">
                  <v:imagedata r:id="rId713" o:title=""/>
                </v:shape>
                <o:OLEObject Type="Embed" ProgID="Equation.DSMT4" ShapeID="_x0000_i1416" DrawAspect="Content" ObjectID="_1798395783" r:id="rId714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؟</w:t>
            </w:r>
          </w:p>
          <w:p w14:paraId="45BD3E63" w14:textId="77777777" w:rsidR="009A2FC5" w:rsidRPr="009A2FC5" w:rsidRDefault="009A2FC5" w:rsidP="009A2FC5">
            <w:pPr>
              <w:bidi/>
              <w:ind w:left="360"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3. نعتبر العدد الطبيعي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03EC6791">
                <v:shape id="_x0000_i1417" type="#_x0000_t75" style="width:15pt;height:14.25pt" o:ole="">
                  <v:imagedata r:id="rId674" o:title=""/>
                </v:shape>
                <o:OLEObject Type="Embed" ProgID="Equation.DSMT4" ShapeID="_x0000_i1417" DrawAspect="Content" ObjectID="_1798395784" r:id="rId715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 xml:space="preserve"> حيث: 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320" w14:anchorId="1F4DCA3E">
                <v:shape id="_x0000_i1418" type="#_x0000_t75" style="width:50.25pt;height:15.75pt" o:ole="">
                  <v:imagedata r:id="rId716" o:title=""/>
                </v:shape>
                <o:OLEObject Type="Embed" ProgID="Equation.DSMT4" ShapeID="_x0000_i1418" DrawAspect="Content" ObjectID="_1798395785" r:id="rId717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80F4205" w14:textId="77777777" w:rsidR="009A2FC5" w:rsidRPr="009A2FC5" w:rsidRDefault="009A2FC5" w:rsidP="009A2FC5">
            <w:pPr>
              <w:pStyle w:val="MTDisplayEquation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عين باستعمال حاسبة الجزء الصحيح للعدد</w:t>
            </w:r>
            <w:r w:rsidRPr="009A2FC5">
              <w:rPr>
                <w:rFonts w:ascii="Amiri" w:hAnsi="Amiri" w:cs="Amiri"/>
                <w:position w:val="-10"/>
                <w:sz w:val="28"/>
                <w:szCs w:val="28"/>
              </w:rPr>
              <w:object w:dxaOrig="639" w:dyaOrig="320" w14:anchorId="06547894">
                <v:shape id="_x0000_i1419" type="#_x0000_t75" style="width:32.25pt;height:15.75pt" o:ole="">
                  <v:imagedata r:id="rId718" o:title=""/>
                </v:shape>
                <o:OLEObject Type="Embed" ProgID="Equation.DSMT4" ShapeID="_x0000_i1419" DrawAspect="Content" ObjectID="_1798395786" r:id="rId719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C647C6D" w14:textId="77777777" w:rsidR="009A2FC5" w:rsidRPr="009A2FC5" w:rsidRDefault="009A2FC5" w:rsidP="009A2FC5">
            <w:pPr>
              <w:pStyle w:val="MTDisplayEquation"/>
              <w:rPr>
                <w:rFonts w:ascii="Amiri" w:hAnsi="Amiri" w:cs="Amiri"/>
                <w:sz w:val="28"/>
                <w:szCs w:val="28"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استنتج الحصر التالي: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1800" w:dyaOrig="320" w14:anchorId="71A28740">
                <v:shape id="_x0000_i1420" type="#_x0000_t75" style="width:90pt;height:15.75pt" o:ole="">
                  <v:imagedata r:id="rId720" o:title=""/>
                </v:shape>
                <o:OLEObject Type="Embed" ProgID="Equation.DSMT4" ShapeID="_x0000_i1420" DrawAspect="Content" ObjectID="_1798395787" r:id="rId721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6064DCB" w14:textId="77777777" w:rsidR="009A2FC5" w:rsidRPr="009A2FC5" w:rsidRDefault="009A2FC5" w:rsidP="009A2FC5">
            <w:pPr>
              <w:pStyle w:val="MTDisplayEquation"/>
              <w:rPr>
                <w:rFonts w:ascii="Amiri" w:hAnsi="Amiri" w:cs="Amiri"/>
                <w:sz w:val="28"/>
                <w:szCs w:val="28"/>
                <w:rtl/>
              </w:rPr>
            </w:pPr>
            <w:r w:rsidRPr="009A2FC5">
              <w:rPr>
                <w:rFonts w:ascii="Amiri" w:hAnsi="Amiri" w:cs="Amiri"/>
                <w:sz w:val="28"/>
                <w:szCs w:val="28"/>
                <w:rtl/>
              </w:rPr>
              <w:t>حدد عدد الأرقام في الكتابة العشرية للعدد</w:t>
            </w:r>
            <w:r w:rsidRPr="009A2FC5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279" w14:anchorId="032B9904">
                <v:shape id="_x0000_i1421" type="#_x0000_t75" style="width:15pt;height:14.25pt" o:ole="">
                  <v:imagedata r:id="rId674" o:title=""/>
                </v:shape>
                <o:OLEObject Type="Embed" ProgID="Equation.DSMT4" ShapeID="_x0000_i1421" DrawAspect="Content" ObjectID="_1798395788" r:id="rId722"/>
              </w:object>
            </w:r>
            <w:r w:rsidRPr="009A2FC5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AE349AC" w14:textId="77777777" w:rsidR="009A2FC5" w:rsidRDefault="009A2FC5" w:rsidP="009A2FC5">
            <w:pPr>
              <w:ind w:left="360"/>
              <w:rPr>
                <w:rFonts w:cs="Simplified Arabic"/>
              </w:rPr>
            </w:pPr>
          </w:p>
          <w:p w14:paraId="7C8E3F05" w14:textId="77777777" w:rsidR="009A2FC5" w:rsidRDefault="009A2FC5" w:rsidP="009A2FC5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</w:pPr>
          </w:p>
          <w:p w14:paraId="42B8FAA2" w14:textId="77777777" w:rsidR="00314D3A" w:rsidRDefault="00314D3A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5885294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B678930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4C4B8BC" w14:textId="13B89459" w:rsidR="006B1878" w:rsidRDefault="003C4C15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B1FD6BA" wp14:editId="75001D2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165735</wp:posOffset>
                      </wp:positionV>
                      <wp:extent cx="3771900" cy="3686175"/>
                      <wp:effectExtent l="0" t="0" r="0" b="9525"/>
                      <wp:wrapNone/>
                      <wp:docPr id="1354810520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0" cy="3686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8523D" w14:textId="277D5A5B" w:rsidR="003C4C15" w:rsidRDefault="003C4C15" w:rsidP="003C4C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029BB" wp14:editId="144DA827">
                                        <wp:extent cx="2790476" cy="2819048"/>
                                        <wp:effectExtent l="0" t="0" r="0" b="635"/>
                                        <wp:docPr id="126438890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4388900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90476" cy="28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1FD6BA" id="Rectangle 68" o:spid="_x0000_s1059" style="position:absolute;left:0;text-align:left;margin-left:37.2pt;margin-top:13.05pt;width:297pt;height:290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" fillcolor="white [3201]" stroked="f" strokeweight="2pt">
                      <v:textbox>
                        <w:txbxContent>
                          <w:p w14:paraId="26D8523D" w14:textId="277D5A5B" w:rsidR="003C4C15" w:rsidRDefault="003C4C15" w:rsidP="003C4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029BB" wp14:editId="144DA827">
                                  <wp:extent cx="2790476" cy="2819048"/>
                                  <wp:effectExtent l="0" t="0" r="0" b="635"/>
                                  <wp:docPr id="126438890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388900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476" cy="2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2116C7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E5BF9AD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D2586AF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B7B2CA8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5DD0220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BC23211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0C53FC7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F66E473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CBC39F8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26CBFDF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AAA05AB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F3F31C5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19C2C82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3B26B70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05C25D7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EA7A153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268C15A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095E11B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C56DFE5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CB8D99E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E6EF0D5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E765945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6FAD455" w14:textId="77777777" w:rsidR="006B1878" w:rsidRDefault="006B1878" w:rsidP="006B187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6D0A6D7" w14:textId="77777777" w:rsidR="00253DC5" w:rsidRPr="00792B9B" w:rsidRDefault="00253DC5" w:rsidP="00253DC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6D9D81F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8F9DD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A8563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01676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7F2F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FE74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39A0C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DA05D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1E627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B36D6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78046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4D6E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98267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078E8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F2890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80E60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04AED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B57A2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1CF00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313B0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B2370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F636A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9B6B1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68AB6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83D58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A43AF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761CA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35D1C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BD0E4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DA0EA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716B2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29418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C41AB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167D9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24890B0" w14:textId="77777777" w:rsidR="00314D3A" w:rsidRPr="00792B9B" w:rsidRDefault="00314D3A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235944BE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225A0D" wp14:editId="0EE561CB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82074370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A5A17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5B7EEAA3" w14:textId="73FB6F50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4A59B9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4A59B9" w:rsidRPr="004A59B9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تعريف الدالة الأسية ومعرفة خواصها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25A0D" id="_x0000_s1060" style="position:absolute;left:0;text-align:left;margin-left:-46.15pt;margin-top:66.05pt;width:543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" fillcolor="white [3201]" strokecolor="black [3213]" strokeweight="2pt">
                <v:textbox>
                  <w:txbxContent>
                    <w:p w14:paraId="2B9A5A17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5B7EEAA3" w14:textId="73FB6F50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4A59B9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4A59B9" w:rsidRPr="004A59B9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تعريف الدالة الأسية ومعرفة خواصها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E55DA6" wp14:editId="4A4665E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3918470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916AC" w14:textId="2F69813E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4A59B9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ساعات</w:t>
                            </w:r>
                          </w:p>
                          <w:p w14:paraId="54A77DA7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55DA6" id="_x0000_s1061" style="position:absolute;left:0;text-align:left;margin-left:-44.65pt;margin-top:.8pt;width:100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1Zcw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7OYWXxaQrldeOahW4Tg5H1FzXkQARfC0+RTP2mb8YkObaApOPQUZyvwv469R30aSJJy&#10;1tAmFTz8XAuvODPfLI3qVT6ZxNVLzOTsYkyMP5QsDyV2Xd8CtTmnf8PJREZ9NDtSe6jfaOnn0SuJ&#10;hJXku+AS/Y65xW7D6duQaj5ParRuTuCDfXEygsdCx7l7bd+Ed/2EIs32I+y2Tkw/zGinGy0tzNcI&#10;ukoDvK9r3wJa1bQH/bcS/4JDPmntP7/Zb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Bz9tW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1B916AC" w14:textId="2F69813E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4A59B9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ساعات</w:t>
                      </w:r>
                    </w:p>
                    <w:p w14:paraId="54A77DA7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0E68E" wp14:editId="48598491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86509441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3CAB6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0E68E" id="_x0000_s1062" style="position:absolute;left:0;text-align:left;margin-left:396.35pt;margin-top:-.7pt;width:100.5pt;height:6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r3cw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OUWXxaQrl9QobQLYJ38q6i5twLH54E0uRTP2mbwyMd2kBTcOgpzlaAv469R30aSJJy&#10;1tAmFdz/XAtUnJlvlkb1Mj87i6uXmLPJdEwMHkqWhxK7rm+A2pzTv+FkIqN+MDtSI9RvtPSL6JVE&#10;wkryXXAZcMfchG7D6duQarFIarRuToR7++JkBI+FjnP32r4JdP2EBprtB9htnZh9mNFON1paWKwD&#10;6CoN8L6ufQtoVdMe9N9K/AsO+aS1//zmvwE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VF4r3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7C53CAB6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3F843F" wp14:editId="78C128FE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69124858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12894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360E88A3" w14:textId="160DA25C" w:rsidR="00314D3A" w:rsidRPr="00305590" w:rsidRDefault="004A59B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A59B9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</w:t>
                            </w:r>
                            <w:r w:rsidRPr="004A59B9">
                              <w:rPr>
                                <w:rFonts w:ascii="Amiri" w:hAnsi="Amiri" w:cs="Amiri" w:hint="eastAsia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 w:rsidRPr="004A59B9">
                              <w:rPr>
                                <w:rFonts w:ascii="Amiri" w:hAnsi="Amiri" w:cs="Amiri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الأسية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F843F" id="_x0000_s1063" style="position:absolute;left:0;text-align:left;margin-left:66.35pt;margin-top:1.55pt;width:323.25pt;height:58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0x+BHX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1FD12894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360E88A3" w14:textId="160DA25C" w:rsidR="00314D3A" w:rsidRPr="00305590" w:rsidRDefault="004A59B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A59B9">
                        <w:rPr>
                          <w:rFonts w:ascii="Amiri" w:hAnsi="Amiri" w:cs="Amiri" w:hint="cs"/>
                          <w:color w:val="0D0D0D" w:themeColor="text1" w:themeTint="F2"/>
                          <w:sz w:val="26"/>
                          <w:szCs w:val="26"/>
                          <w:rtl/>
                          <w:lang w:bidi="ar-DZ"/>
                        </w:rPr>
                        <w:t>الدال</w:t>
                      </w:r>
                      <w:r w:rsidRPr="004A59B9">
                        <w:rPr>
                          <w:rFonts w:ascii="Amiri" w:hAnsi="Amiri" w:cs="Amiri" w:hint="eastAsia"/>
                          <w:color w:val="0D0D0D" w:themeColor="text1" w:themeTint="F2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 w:rsidRPr="004A59B9">
                        <w:rPr>
                          <w:rFonts w:ascii="Amiri" w:hAnsi="Amiri" w:cs="Amiri" w:hint="cs"/>
                          <w:color w:val="0D0D0D" w:themeColor="text1" w:themeTint="F2"/>
                          <w:sz w:val="26"/>
                          <w:szCs w:val="26"/>
                          <w:rtl/>
                          <w:lang w:bidi="ar-DZ"/>
                        </w:rPr>
                        <w:t xml:space="preserve"> الأسية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2AEFEC5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2343D825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E70ABEC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43806D34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0EA3018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72E26D1B" w14:textId="77777777" w:rsidTr="00305590">
        <w:tc>
          <w:tcPr>
            <w:tcW w:w="1278" w:type="dxa"/>
          </w:tcPr>
          <w:p w14:paraId="7CC7CB98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7DA835A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EDD45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F89DE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CE372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27A32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AAAE91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F7A84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FF56BA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AEFA7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CC238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7B48D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A5F0F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1A088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C6D46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E47D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A691D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36C33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ED1A4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171B0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7566B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F3302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8B640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88E67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FE243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BF583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A8562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FEE38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6B6A1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D1C91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1CAEB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671B70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0946ED5" w14:textId="77777777" w:rsidR="00314D3A" w:rsidRPr="004A59B9" w:rsidRDefault="00314D3A" w:rsidP="00347F5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93678E0" w14:textId="77777777" w:rsidR="004A59B9" w:rsidRPr="00D00EF1" w:rsidRDefault="004A59B9" w:rsidP="004A59B9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نشاط 01 ص 158</w:t>
            </w:r>
          </w:p>
          <w:p w14:paraId="09C7D3A3" w14:textId="77777777" w:rsidR="004A59B9" w:rsidRPr="00D00EF1" w:rsidRDefault="004A59B9" w:rsidP="004A59B9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1E9F057D" w14:textId="29ACC861" w:rsidR="004A59B9" w:rsidRPr="00D00EF1" w:rsidRDefault="004A59B9" w:rsidP="00D00EF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تعريف:</w:t>
            </w:r>
          </w:p>
          <w:p w14:paraId="55A252EB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الدالة الأسية والتي نرمز إليها بالرمز "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420" w:dyaOrig="260" w14:anchorId="327B1B3D">
                <v:shape id="_x0000_i1422" type="#_x0000_t75" style="width:21pt;height:12.75pt" o:ole="">
                  <v:imagedata r:id="rId723" o:title=""/>
                </v:shape>
                <o:OLEObject Type="Embed" ProgID="Equation.DSMT4" ShapeID="_x0000_i1422" DrawAspect="Content" ObjectID="_1798395789" r:id="rId72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" هي الدالة المعرفة على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37D0CE0D">
                <v:shape id="_x0000_i1423" type="#_x0000_t75" style="width:12.75pt;height:12.75pt" o:ole="">
                  <v:imagedata r:id="rId725" o:title=""/>
                </v:shape>
                <o:OLEObject Type="Embed" ProgID="Equation.DSMT4" ShapeID="_x0000_i1423" DrawAspect="Content" ObjectID="_1798395790" r:id="rId72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والتي ترفق</w:t>
            </w:r>
            <w:r w:rsidRPr="004A59B9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بكل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607D88DC">
                <v:shape id="_x0000_i1424" type="#_x0000_t75" style="width:12pt;height:9.75pt" o:ole="">
                  <v:imagedata r:id="rId727" o:title=""/>
                </v:shape>
                <o:OLEObject Type="Embed" ProgID="Equation.DSMT4" ShapeID="_x0000_i1424" DrawAspect="Content" ObjectID="_1798395791" r:id="rId72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4AF84C58">
                <v:shape id="_x0000_i1425" type="#_x0000_t75" style="width:12.75pt;height:12.75pt" o:ole="">
                  <v:imagedata r:id="rId725" o:title=""/>
                </v:shape>
                <o:OLEObject Type="Embed" ProgID="Equation.DSMT4" ShapeID="_x0000_i1425" DrawAspect="Content" ObjectID="_1798395792" r:id="rId72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العدد الحقيقي الموجب تماما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260" w:dyaOrig="260" w14:anchorId="32959F71">
                <v:shape id="_x0000_i1426" type="#_x0000_t75" style="width:12.75pt;height:12.75pt" o:ole="">
                  <v:imagedata r:id="rId730" o:title=""/>
                </v:shape>
                <o:OLEObject Type="Embed" ProgID="Equation.DSMT4" ShapeID="_x0000_i1426" DrawAspect="Content" ObjectID="_1798395793" r:id="rId73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حيث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1060" w:dyaOrig="400" w14:anchorId="311272DD">
                <v:shape id="_x0000_i1427" type="#_x0000_t75" style="width:53.25pt;height:20.25pt" o:ole="">
                  <v:imagedata r:id="rId732" o:title=""/>
                </v:shape>
                <o:OLEObject Type="Embed" ProgID="Equation.DSMT4" ShapeID="_x0000_i1427" DrawAspect="Content" ObjectID="_1798395794" r:id="rId73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F53D84A" w14:textId="77777777" w:rsidR="004A59B9" w:rsidRPr="004A59B9" w:rsidRDefault="004A59B9" w:rsidP="004A59B9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من أجل 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2BCD66B2">
                <v:shape id="_x0000_i1428" type="#_x0000_t75" style="width:12pt;height:9.75pt" o:ole="">
                  <v:imagedata r:id="rId727" o:title=""/>
                </v:shape>
                <o:OLEObject Type="Embed" ProgID="Equation.DSMT4" ShapeID="_x0000_i1428" DrawAspect="Content" ObjectID="_1798395795" r:id="rId73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1E98F69">
                <v:shape id="_x0000_i1429" type="#_x0000_t75" style="width:12.75pt;height:12.75pt" o:ole="">
                  <v:imagedata r:id="rId725" o:title=""/>
                </v:shape>
                <o:OLEObject Type="Embed" ProgID="Equation.DSMT4" ShapeID="_x0000_i1429" DrawAspect="Content" ObjectID="_1798395796" r:id="rId73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ومن أجل كل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260" w:dyaOrig="260" w14:anchorId="782F7354">
                <v:shape id="_x0000_i1430" type="#_x0000_t75" style="width:12.75pt;height:12.75pt" o:ole="">
                  <v:imagedata r:id="rId730" o:title=""/>
                </v:shape>
                <o:OLEObject Type="Embed" ProgID="Equation.DSMT4" ShapeID="_x0000_i1430" DrawAspect="Content" ObjectID="_1798395797" r:id="rId73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4F684298">
                <v:shape id="_x0000_i1431" type="#_x0000_t75" style="width:39.75pt;height:20.25pt" o:ole="">
                  <v:imagedata r:id="rId11" o:title=""/>
                </v:shape>
                <o:OLEObject Type="Embed" ProgID="Equation.DSMT4" ShapeID="_x0000_i1431" DrawAspect="Content" ObjectID="_1798395798" r:id="rId73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219" w:dyaOrig="400" w14:anchorId="6DCFB355">
                <v:shape id="_x0000_i1432" type="#_x0000_t75" style="width:60.75pt;height:20.25pt" o:ole="">
                  <v:imagedata r:id="rId738" o:title=""/>
                </v:shape>
                <o:OLEObject Type="Embed" ProgID="Equation.DSMT4" ShapeID="_x0000_i1432" DrawAspect="Content" ObjectID="_1798395799" r:id="rId73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يعني 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60" w:dyaOrig="400" w14:anchorId="541FB638">
                <v:shape id="_x0000_i1433" type="#_x0000_t75" style="width:53.25pt;height:20.25pt" o:ole="">
                  <v:imagedata r:id="rId740" o:title=""/>
                </v:shape>
                <o:OLEObject Type="Embed" ProgID="Equation.DSMT4" ShapeID="_x0000_i1433" DrawAspect="Content" ObjectID="_1798395800" r:id="rId741"/>
              </w:object>
            </w:r>
          </w:p>
          <w:p w14:paraId="5E9D5D55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1AF47BC0" w14:textId="648FF8DE" w:rsidR="004A59B9" w:rsidRPr="004A59B9" w:rsidRDefault="004A59B9" w:rsidP="00D00EF1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الرمز</w:t>
            </w:r>
            <w:r w:rsidRPr="004A59B9">
              <w:rPr>
                <w:rFonts w:ascii="Amiri" w:hAnsi="Amiri" w:cs="Amiri"/>
                <w:b/>
                <w:bCs/>
                <w:color w:val="FF0000"/>
                <w:position w:val="-6"/>
                <w:sz w:val="28"/>
                <w:szCs w:val="28"/>
              </w:rPr>
              <w:object w:dxaOrig="380" w:dyaOrig="420" w14:anchorId="5F9E6360">
                <v:shape id="_x0000_i1434" type="#_x0000_t75" style="width:18.75pt;height:21pt" o:ole="">
                  <v:imagedata r:id="rId742" o:title=""/>
                </v:shape>
                <o:OLEObject Type="Embed" ProgID="Equation.DSMT4" ShapeID="_x0000_i1434" DrawAspect="Content" ObjectID="_1798395801" r:id="rId743"/>
              </w:object>
            </w:r>
          </w:p>
          <w:p w14:paraId="10195CA6" w14:textId="7CD95496" w:rsidR="004A59B9" w:rsidRPr="0087442D" w:rsidRDefault="004A59B9" w:rsidP="0087442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>من أجل كل عدد حقيقي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5A573C54">
                <v:shape id="_x0000_i1435" type="#_x0000_t75" style="width:12pt;height:9.75pt" o:ole="">
                  <v:imagedata r:id="rId744" o:title=""/>
                </v:shape>
                <o:OLEObject Type="Embed" ProgID="Equation.DSMT4" ShapeID="_x0000_i1435" DrawAspect="Content" ObjectID="_1798395802" r:id="rId74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1260" w:dyaOrig="400" w14:anchorId="5FB25647">
                <v:shape id="_x0000_i1436" type="#_x0000_t75" style="width:63pt;height:20.25pt" o:ole="">
                  <v:imagedata r:id="rId746" o:title=""/>
                </v:shape>
                <o:OLEObject Type="Embed" ProgID="Equation.DSMT4" ShapeID="_x0000_i1436" DrawAspect="Content" ObjectID="_1798395803" r:id="rId74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وتقرأ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300" w:dyaOrig="320" w14:anchorId="57A4D3FC">
                <v:shape id="_x0000_i1437" type="#_x0000_t75" style="width:15pt;height:15.75pt" o:ole="">
                  <v:imagedata r:id="rId748" o:title=""/>
                </v:shape>
                <o:OLEObject Type="Embed" ProgID="Equation.DSMT4" ShapeID="_x0000_i1437" DrawAspect="Content" ObjectID="_1798395804" r:id="rId74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: " أسية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69653D7E">
                <v:shape id="_x0000_i1438" type="#_x0000_t75" style="width:12pt;height:9.75pt" o:ole="">
                  <v:imagedata r:id="rId750" o:title=""/>
                </v:shape>
                <o:OLEObject Type="Embed" ProgID="Equation.DSMT4" ShapeID="_x0000_i1438" DrawAspect="Content" ObjectID="_1798395805" r:id="rId75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".</w:t>
            </w:r>
          </w:p>
          <w:p w14:paraId="38040A7F" w14:textId="37A62B56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خـــــــــــواص:</w:t>
            </w:r>
          </w:p>
          <w:p w14:paraId="0E137AD6" w14:textId="170F84EB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rtl/>
              </w:rPr>
              <w:t xml:space="preserve">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340" w:dyaOrig="400" w14:anchorId="6BF4E788">
                <v:shape id="_x0000_i1439" type="#_x0000_t75" style="width:17.25pt;height:20.25pt" o:ole="">
                  <v:imagedata r:id="rId752" o:title=""/>
                </v:shape>
                <o:OLEObject Type="Embed" ProgID="Equation.DSMT4" ShapeID="_x0000_i1439" DrawAspect="Content" ObjectID="_1798395806" r:id="rId75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أجل 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2D6347AA">
                <v:shape id="_x0000_i1440" type="#_x0000_t75" style="width:12pt;height:9.75pt" o:ole="">
                  <v:imagedata r:id="rId744" o:title=""/>
                </v:shape>
                <o:OLEObject Type="Embed" ProgID="Equation.DSMT4" ShapeID="_x0000_i1440" DrawAspect="Content" ObjectID="_1798395807" r:id="rId75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54C116F4">
                <v:shape id="_x0000_i1441" type="#_x0000_t75" style="width:12.75pt;height:12.75pt" o:ole="">
                  <v:imagedata r:id="rId755" o:title=""/>
                </v:shape>
                <o:OLEObject Type="Embed" ProgID="Equation.DSMT4" ShapeID="_x0000_i1441" DrawAspect="Content" ObjectID="_1798395808" r:id="rId75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680" w:dyaOrig="320" w14:anchorId="0E9A7273">
                <v:shape id="_x0000_i1442" type="#_x0000_t75" style="width:33.75pt;height:15.75pt" o:ole="">
                  <v:imagedata r:id="rId757" o:title=""/>
                </v:shape>
                <o:OLEObject Type="Embed" ProgID="Equation.DSMT4" ShapeID="_x0000_i1442" DrawAspect="Content" ObjectID="_1798395809" r:id="rId75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C5C2F46" w14:textId="2749B619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380" w:dyaOrig="400" w14:anchorId="56255727">
                <v:shape id="_x0000_i1443" type="#_x0000_t75" style="width:18.75pt;height:20.25pt" o:ole="">
                  <v:imagedata r:id="rId759" o:title=""/>
                </v:shape>
                <o:OLEObject Type="Embed" ProgID="Equation.DSMT4" ShapeID="_x0000_i1443" DrawAspect="Content" ObjectID="_1798395810" r:id="rId76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أجل 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718D67E7">
                <v:shape id="_x0000_i1444" type="#_x0000_t75" style="width:12pt;height:9.75pt" o:ole="">
                  <v:imagedata r:id="rId744" o:title=""/>
                </v:shape>
                <o:OLEObject Type="Embed" ProgID="Equation.DSMT4" ShapeID="_x0000_i1444" DrawAspect="Content" ObjectID="_1798395811" r:id="rId76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58D808F8">
                <v:shape id="_x0000_i1445" type="#_x0000_t75" style="width:12.75pt;height:12.75pt" o:ole="">
                  <v:imagedata r:id="rId755" o:title=""/>
                </v:shape>
                <o:OLEObject Type="Embed" ProgID="Equation.DSMT4" ShapeID="_x0000_i1445" DrawAspect="Content" ObjectID="_1798395812" r:id="rId762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ومن أجل كل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260" w:dyaOrig="260" w14:anchorId="72DCFC44">
                <v:shape id="_x0000_i1446" type="#_x0000_t75" style="width:12.75pt;height:12.75pt" o:ole="">
                  <v:imagedata r:id="rId763" o:title=""/>
                </v:shape>
                <o:OLEObject Type="Embed" ProgID="Equation.DSMT4" ShapeID="_x0000_i1446" DrawAspect="Content" ObjectID="_1798395813" r:id="rId76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22C6A54E">
                <v:shape id="_x0000_i1447" type="#_x0000_t75" style="width:39.75pt;height:20.25pt" o:ole="">
                  <v:imagedata r:id="rId11" o:title=""/>
                </v:shape>
                <o:OLEObject Type="Embed" ProgID="Equation.DSMT4" ShapeID="_x0000_i1447" DrawAspect="Content" ObjectID="_1798395814" r:id="rId76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720" w:dyaOrig="360" w14:anchorId="39C06AB1">
                <v:shape id="_x0000_i1448" type="#_x0000_t75" style="width:36pt;height:18pt" o:ole="">
                  <v:imagedata r:id="rId766" o:title=""/>
                </v:shape>
                <o:OLEObject Type="Embed" ProgID="Equation.DSMT4" ShapeID="_x0000_i1448" DrawAspect="Content" ObjectID="_1798395815" r:id="rId76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يعني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1060" w:dyaOrig="400" w14:anchorId="25C9DB79">
                <v:shape id="_x0000_i1449" type="#_x0000_t75" style="width:53.25pt;height:20.25pt" o:ole="">
                  <v:imagedata r:id="rId768" o:title=""/>
                </v:shape>
                <o:OLEObject Type="Embed" ProgID="Equation.DSMT4" ShapeID="_x0000_i1449" DrawAspect="Content" ObjectID="_1798395816" r:id="rId76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78E4781" w14:textId="51DB93C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360" w:dyaOrig="400" w14:anchorId="4BF57C42">
                <v:shape id="_x0000_i1450" type="#_x0000_t75" style="width:18pt;height:20.25pt" o:ole="">
                  <v:imagedata r:id="rId770" o:title=""/>
                </v:shape>
                <o:OLEObject Type="Embed" ProgID="Equation.DSMT4" ShapeID="_x0000_i1450" DrawAspect="Content" ObjectID="_1798395817" r:id="rId77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أجل 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23ACDEDF">
                <v:shape id="_x0000_i1451" type="#_x0000_t75" style="width:12pt;height:9.75pt" o:ole="">
                  <v:imagedata r:id="rId744" o:title=""/>
                </v:shape>
                <o:OLEObject Type="Embed" ProgID="Equation.DSMT4" ShapeID="_x0000_i1451" DrawAspect="Content" ObjectID="_1798395818" r:id="rId772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39EEE442">
                <v:shape id="_x0000_i1452" type="#_x0000_t75" style="width:12.75pt;height:12.75pt" o:ole="">
                  <v:imagedata r:id="rId755" o:title=""/>
                </v:shape>
                <o:OLEObject Type="Embed" ProgID="Equation.DSMT4" ShapeID="_x0000_i1452" DrawAspect="Content" ObjectID="_1798395819" r:id="rId77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4A59B9">
              <w:rPr>
                <w:rFonts w:ascii="Amiri" w:hAnsi="Amiri" w:cs="Amiri"/>
                <w:position w:val="-16"/>
                <w:sz w:val="28"/>
                <w:szCs w:val="28"/>
              </w:rPr>
              <w:object w:dxaOrig="1120" w:dyaOrig="440" w14:anchorId="1CB78A40">
                <v:shape id="_x0000_i1453" type="#_x0000_t75" style="width:56.25pt;height:21.75pt" o:ole="">
                  <v:imagedata r:id="rId774" o:title=""/>
                </v:shape>
                <o:OLEObject Type="Embed" ProgID="Equation.DSMT4" ShapeID="_x0000_i1453" DrawAspect="Content" ObjectID="_1798395820" r:id="rId77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859E6BF" w14:textId="60776973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380" w:dyaOrig="400" w14:anchorId="483F7DA9">
                <v:shape id="_x0000_i1454" type="#_x0000_t75" style="width:18.75pt;height:20.25pt" o:ole="">
                  <v:imagedata r:id="rId776" o:title=""/>
                </v:shape>
                <o:OLEObject Type="Embed" ProgID="Equation.DSMT4" ShapeID="_x0000_i1454" DrawAspect="Content" ObjectID="_1798395821" r:id="rId77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أجل كل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46C49004">
                <v:shape id="_x0000_i1455" type="#_x0000_t75" style="width:12pt;height:9.75pt" o:ole="">
                  <v:imagedata r:id="rId744" o:title=""/>
                </v:shape>
                <o:OLEObject Type="Embed" ProgID="Equation.DSMT4" ShapeID="_x0000_i1455" DrawAspect="Content" ObjectID="_1798395822" r:id="rId77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800" w:dyaOrig="400" w14:anchorId="7DD5B833">
                <v:shape id="_x0000_i1456" type="#_x0000_t75" style="width:39.75pt;height:20.25pt" o:ole="">
                  <v:imagedata r:id="rId11" o:title=""/>
                </v:shape>
                <o:OLEObject Type="Embed" ProgID="Equation.DSMT4" ShapeID="_x0000_i1456" DrawAspect="Content" ObjectID="_1798395823" r:id="rId77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940" w:dyaOrig="340" w14:anchorId="0B087910">
                <v:shape id="_x0000_i1457" type="#_x0000_t75" style="width:47.25pt;height:17.25pt" o:ole="">
                  <v:imagedata r:id="rId780" o:title=""/>
                </v:shape>
                <o:OLEObject Type="Embed" ProgID="Equation.DSMT4" ShapeID="_x0000_i1457" DrawAspect="Content" ObjectID="_1798395824" r:id="rId78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360" w:dyaOrig="400" w14:anchorId="5F190A17">
                <v:shape id="_x0000_i1458" type="#_x0000_t75" style="width:18pt;height:20.25pt" o:ole="">
                  <v:imagedata r:id="rId782" o:title=""/>
                </v:shape>
                <o:OLEObject Type="Embed" ProgID="Equation.DSMT4" ShapeID="_x0000_i1458" DrawAspect="Content" ObjectID="_1798395825" r:id="rId78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من أجل كل عددين حقيقيين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5EA505CC">
                <v:shape id="_x0000_i1459" type="#_x0000_t75" style="width:9.75pt;height:11.25pt" o:ole="">
                  <v:imagedata r:id="rId784" o:title=""/>
                </v:shape>
                <o:OLEObject Type="Embed" ProgID="Equation.DSMT4" ShapeID="_x0000_i1459" DrawAspect="Content" ObjectID="_1798395826" r:id="rId78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7BDC3D18">
                <v:shape id="_x0000_i1460" type="#_x0000_t75" style="width:9.75pt;height:14.25pt" o:ole="">
                  <v:imagedata r:id="rId786" o:title=""/>
                </v:shape>
                <o:OLEObject Type="Embed" ProgID="Equation.DSMT4" ShapeID="_x0000_i1460" DrawAspect="Content" ObjectID="_1798395827" r:id="rId78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لدينا:</w:t>
            </w:r>
          </w:p>
          <w:p w14:paraId="3BF600C8" w14:textId="2A230950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740" w:dyaOrig="320" w14:anchorId="4B20C7B1">
                <v:shape id="_x0000_i1461" type="#_x0000_t75" style="width:36.75pt;height:15.75pt" o:ole="">
                  <v:imagedata r:id="rId788" o:title=""/>
                </v:shape>
                <o:OLEObject Type="Embed" ProgID="Equation.DSMT4" ShapeID="_x0000_i1461" DrawAspect="Content" ObjectID="_1798395828" r:id="rId78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يعني 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4399A273">
                <v:shape id="_x0000_i1462" type="#_x0000_t75" style="width:27.75pt;height:14.25pt" o:ole="">
                  <v:imagedata r:id="rId790" o:title=""/>
                </v:shape>
                <o:OLEObject Type="Embed" ProgID="Equation.DSMT4" ShapeID="_x0000_i1462" DrawAspect="Content" ObjectID="_1798395829" r:id="rId79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،            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740" w:dyaOrig="320" w14:anchorId="77F9E4C0">
                <v:shape id="_x0000_i1463" type="#_x0000_t75" style="width:36.75pt;height:15.75pt" o:ole="">
                  <v:imagedata r:id="rId792" o:title=""/>
                </v:shape>
                <o:OLEObject Type="Embed" ProgID="Equation.DSMT4" ShapeID="_x0000_i1463" DrawAspect="Content" ObjectID="_1798395830" r:id="rId79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يعني 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48C984D3">
                <v:shape id="_x0000_i1464" type="#_x0000_t75" style="width:27.75pt;height:14.25pt" o:ole="">
                  <v:imagedata r:id="rId794" o:title=""/>
                </v:shape>
                <o:OLEObject Type="Embed" ProgID="Equation.DSMT4" ShapeID="_x0000_i1464" DrawAspect="Content" ObjectID="_1798395831" r:id="rId79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6788D8DD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مثال01:</w:t>
            </w:r>
          </w:p>
          <w:p w14:paraId="07F478D2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48CBBE4B" w14:textId="77777777" w:rsidR="004A59B9" w:rsidRPr="004A59B9" w:rsidRDefault="004A59B9" w:rsidP="004A59B9">
            <w:pPr>
              <w:numPr>
                <w:ilvl w:val="0"/>
                <w:numId w:val="45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لدينا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920" w:dyaOrig="400" w14:anchorId="75F95BDB">
                <v:shape id="_x0000_i1465" type="#_x0000_t75" style="width:45.75pt;height:20.25pt" o:ole="">
                  <v:imagedata r:id="rId796" o:title=""/>
                </v:shape>
                <o:OLEObject Type="Embed" ProgID="Equation.DSMT4" ShapeID="_x0000_i1465" DrawAspect="Content" ObjectID="_1798395832" r:id="rId79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ومنه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600" w:dyaOrig="320" w14:anchorId="7A45CC27">
                <v:shape id="_x0000_i1466" type="#_x0000_t75" style="width:30pt;height:15.75pt" o:ole="">
                  <v:imagedata r:id="rId798" o:title=""/>
                </v:shape>
                <o:OLEObject Type="Embed" ProgID="Equation.DSMT4" ShapeID="_x0000_i1466" DrawAspect="Content" ObjectID="_1798395833" r:id="rId799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B503151" w14:textId="77777777" w:rsidR="004A59B9" w:rsidRPr="004A59B9" w:rsidRDefault="004A59B9" w:rsidP="004A59B9">
            <w:pPr>
              <w:numPr>
                <w:ilvl w:val="0"/>
                <w:numId w:val="45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لدينا </w:t>
            </w:r>
            <w:r w:rsidRPr="004A59B9">
              <w:rPr>
                <w:rFonts w:ascii="Amiri" w:hAnsi="Amiri" w:cs="Amiri"/>
                <w:position w:val="-14"/>
                <w:sz w:val="28"/>
                <w:szCs w:val="28"/>
              </w:rPr>
              <w:object w:dxaOrig="920" w:dyaOrig="400" w14:anchorId="62B5EE13">
                <v:shape id="_x0000_i1467" type="#_x0000_t75" style="width:45.75pt;height:20.25pt" o:ole="">
                  <v:imagedata r:id="rId800" o:title=""/>
                </v:shape>
                <o:OLEObject Type="Embed" ProgID="Equation.DSMT4" ShapeID="_x0000_i1467" DrawAspect="Content" ObjectID="_1798395834" r:id="rId801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ومنه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620" w:dyaOrig="320" w14:anchorId="787B3D1E">
                <v:shape id="_x0000_i1468" type="#_x0000_t75" style="width:30.75pt;height:15.75pt" o:ole="">
                  <v:imagedata r:id="rId802" o:title=""/>
                </v:shape>
                <o:OLEObject Type="Embed" ProgID="Equation.DSMT4" ShapeID="_x0000_i1468" DrawAspect="Content" ObjectID="_1798395835" r:id="rId80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E80C3BF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4A7F9CDA" w14:textId="77777777" w:rsidR="0087442D" w:rsidRDefault="0087442D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CE24FA1" w14:textId="1D290A5F" w:rsidR="004A59B9" w:rsidRPr="00D00EF1" w:rsidRDefault="004A59B9" w:rsidP="0087442D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مثال02: ت 02 ص 172</w:t>
            </w:r>
          </w:p>
          <w:p w14:paraId="13D30D4A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AE4AF85">
                <v:shape id="_x0000_i1469" type="#_x0000_t75" style="width:12.75pt;height:12.75pt" o:ole="">
                  <v:imagedata r:id="rId804" o:title=""/>
                </v:shape>
                <o:OLEObject Type="Embed" ProgID="Equation.DSMT4" ShapeID="_x0000_i1469" DrawAspect="Content" ObjectID="_1798395836" r:id="rId80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المعادلات التالية:</w:t>
            </w:r>
          </w:p>
          <w:p w14:paraId="22B19B1D" w14:textId="17E523A0" w:rsidR="004A59B9" w:rsidRPr="004A59B9" w:rsidRDefault="00633041" w:rsidP="004A59B9">
            <w:p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C9472FD" wp14:editId="37D9C45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433071</wp:posOffset>
                      </wp:positionV>
                      <wp:extent cx="2371725" cy="2228850"/>
                      <wp:effectExtent l="0" t="0" r="9525" b="0"/>
                      <wp:wrapNone/>
                      <wp:docPr id="833086012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2228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09746" w14:textId="56621002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CF49F" wp14:editId="0B112DB7">
                                        <wp:extent cx="2090420" cy="2112010"/>
                                        <wp:effectExtent l="0" t="0" r="5080" b="2540"/>
                                        <wp:docPr id="127216311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2163119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0420" cy="2112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72FD" id="Rectangle 67" o:spid="_x0000_s1064" style="position:absolute;left:0;text-align:left;margin-left:-.3pt;margin-top:34.1pt;width:186.75pt;height:17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" fillcolor="white [3201]" stroked="f" strokeweight="2pt">
                      <v:textbox>
                        <w:txbxContent>
                          <w:p w14:paraId="47209746" w14:textId="56621002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CF49F" wp14:editId="0B112DB7">
                                  <wp:extent cx="2090420" cy="2112010"/>
                                  <wp:effectExtent l="0" t="0" r="5080" b="2540"/>
                                  <wp:docPr id="12721631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163119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420" cy="211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1)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639" w:dyaOrig="320" w14:anchorId="222E5277">
                <v:shape id="_x0000_i1470" type="#_x0000_t75" style="width:32.25pt;height:15.75pt" o:ole="">
                  <v:imagedata r:id="rId806" o:title=""/>
                </v:shape>
                <o:OLEObject Type="Embed" ProgID="Equation.DSMT4" ShapeID="_x0000_i1470" DrawAspect="Content" ObjectID="_1798395837" r:id="rId807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2) 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800" w:dyaOrig="320" w14:anchorId="661E6E34">
                <v:shape id="_x0000_i1471" type="#_x0000_t75" style="width:39.75pt;height:15.75pt" o:ole="">
                  <v:imagedata r:id="rId808" o:title=""/>
                </v:shape>
                <o:OLEObject Type="Embed" ProgID="Equation.DSMT4" ShapeID="_x0000_i1471" DrawAspect="Content" ObjectID="_1798395838" r:id="rId809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3)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920" w:dyaOrig="320" w14:anchorId="3876ABF7">
                <v:shape id="_x0000_i1472" type="#_x0000_t75" style="width:45.75pt;height:15.75pt" o:ole="">
                  <v:imagedata r:id="rId810" o:title=""/>
                </v:shape>
                <o:OLEObject Type="Embed" ProgID="Equation.DSMT4" ShapeID="_x0000_i1472" DrawAspect="Content" ObjectID="_1798395839" r:id="rId811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="0087442D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4) </w:t>
            </w:r>
            <w:r w:rsidR="004A59B9" w:rsidRPr="004A59B9">
              <w:rPr>
                <w:rFonts w:ascii="Amiri" w:hAnsi="Amiri" w:cs="Amiri"/>
                <w:noProof/>
                <w:position w:val="-10"/>
                <w:sz w:val="28"/>
                <w:szCs w:val="28"/>
              </w:rPr>
              <w:drawing>
                <wp:inline distT="0" distB="0" distL="0" distR="0" wp14:anchorId="29567672" wp14:editId="750AC156">
                  <wp:extent cx="1171575" cy="228600"/>
                  <wp:effectExtent l="0" t="0" r="952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EC8C7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7296691" w14:textId="77777777" w:rsidR="004A59B9" w:rsidRPr="00D00EF1" w:rsidRDefault="004A59B9" w:rsidP="004A59B9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مثال03: ت 03 ص172</w:t>
            </w:r>
          </w:p>
          <w:p w14:paraId="45B0F1B9" w14:textId="77777777" w:rsidR="00D00EF1" w:rsidRDefault="00D00EF1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5F6C76AC" w14:textId="1E308026" w:rsidR="004A59B9" w:rsidRPr="004A59B9" w:rsidRDefault="004A59B9" w:rsidP="00D00EF1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3BAFEBDC">
                <v:shape id="_x0000_i1473" type="#_x0000_t75" style="width:12.75pt;height:12.75pt" o:ole="">
                  <v:imagedata r:id="rId804" o:title=""/>
                </v:shape>
                <o:OLEObject Type="Embed" ProgID="Equation.DSMT4" ShapeID="_x0000_i1473" DrawAspect="Content" ObjectID="_1798395840" r:id="rId81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المعادلتين التاليتين:  </w:t>
            </w:r>
          </w:p>
          <w:p w14:paraId="5F118225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1) </w:t>
            </w: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1080" w:dyaOrig="660" w14:anchorId="66F83B8C">
                <v:shape id="_x0000_i1474" type="#_x0000_t75" style="width:54pt;height:33pt" o:ole="">
                  <v:imagedata r:id="rId814" o:title=""/>
                </v:shape>
                <o:OLEObject Type="Embed" ProgID="Equation.DSMT4" ShapeID="_x0000_i1474" DrawAspect="Content" ObjectID="_1798395841" r:id="rId815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2)  </w:t>
            </w: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1100" w:dyaOrig="660" w14:anchorId="5C1167E3">
                <v:shape id="_x0000_i1475" type="#_x0000_t75" style="width:54.75pt;height:33pt" o:ole="">
                  <v:imagedata r:id="rId816" o:title=""/>
                </v:shape>
                <o:OLEObject Type="Embed" ProgID="Equation.DSMT4" ShapeID="_x0000_i1475" DrawAspect="Content" ObjectID="_1798395842" r:id="rId817"/>
              </w:object>
            </w:r>
          </w:p>
          <w:p w14:paraId="3DBAA13B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3BC81B77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 05 ص 172</w:t>
            </w:r>
          </w:p>
          <w:p w14:paraId="06D28591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55ABD47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2CB5D3D">
                <v:shape id="_x0000_i1476" type="#_x0000_t75" style="width:12.75pt;height:12.75pt" o:ole="">
                  <v:imagedata r:id="rId804" o:title=""/>
                </v:shape>
                <o:OLEObject Type="Embed" ProgID="Equation.DSMT4" ShapeID="_x0000_i1476" DrawAspect="Content" ObjectID="_1798395843" r:id="rId81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المعادلات التالية:</w:t>
            </w:r>
          </w:p>
          <w:p w14:paraId="4A615B40" w14:textId="77777777" w:rsidR="00223CDD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920" w:dyaOrig="279" w14:anchorId="6EC4A49B">
                <v:shape id="_x0000_i1477" type="#_x0000_t75" style="width:45.75pt;height:14.25pt" o:ole="">
                  <v:imagedata r:id="rId819" o:title=""/>
                </v:shape>
                <o:OLEObject Type="Embed" ProgID="Equation.DSMT4" ShapeID="_x0000_i1477" DrawAspect="Content" ObjectID="_1798395844" r:id="rId82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   2)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120" w:dyaOrig="360" w14:anchorId="08EBB809">
                <v:shape id="_x0000_i1478" type="#_x0000_t75" style="width:56.25pt;height:18pt" o:ole="">
                  <v:imagedata r:id="rId821" o:title=""/>
                </v:shape>
                <o:OLEObject Type="Embed" ProgID="Equation.DSMT4" ShapeID="_x0000_i1478" DrawAspect="Content" ObjectID="_1798395845" r:id="rId822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3)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460" w:dyaOrig="360" w14:anchorId="55FFF022">
                <v:shape id="_x0000_i1479" type="#_x0000_t75" style="width:72.75pt;height:18pt" o:ole="">
                  <v:imagedata r:id="rId823" o:title=""/>
                </v:shape>
                <o:OLEObject Type="Embed" ProgID="Equation.DSMT4" ShapeID="_x0000_i1479" DrawAspect="Content" ObjectID="_1798395846" r:id="rId82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</w:p>
          <w:p w14:paraId="151C3013" w14:textId="0E90217C" w:rsidR="004A59B9" w:rsidRPr="004A59B9" w:rsidRDefault="004A59B9" w:rsidP="00223CD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4)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200" w:dyaOrig="320" w14:anchorId="56AC3166">
                <v:shape id="_x0000_i1480" type="#_x0000_t75" style="width:60pt;height:15.75pt" o:ole="">
                  <v:imagedata r:id="rId825" o:title=""/>
                </v:shape>
                <o:OLEObject Type="Embed" ProgID="Equation.DSMT4" ShapeID="_x0000_i1480" DrawAspect="Content" ObjectID="_1798395847" r:id="rId826"/>
              </w:object>
            </w:r>
          </w:p>
          <w:p w14:paraId="756D163A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74FA9A4A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ت09 ص 172</w:t>
            </w:r>
          </w:p>
          <w:p w14:paraId="4CFE0663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984E8F5" w14:textId="024B4F5E" w:rsidR="004A59B9" w:rsidRPr="004A59B9" w:rsidRDefault="004A59B9" w:rsidP="00D00EF1">
            <w:pPr>
              <w:bidi/>
              <w:jc w:val="both"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6F00939">
                <v:shape id="_x0000_i1481" type="#_x0000_t75" style="width:12.75pt;height:12.75pt" o:ole="">
                  <v:imagedata r:id="rId827" o:title=""/>
                </v:shape>
                <o:OLEObject Type="Embed" ProgID="Equation.DSMT4" ShapeID="_x0000_i1481" DrawAspect="Content" ObjectID="_1798395848" r:id="rId82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المتراجحتين التالية:</w:t>
            </w:r>
          </w:p>
          <w:p w14:paraId="4E69F51C" w14:textId="02792AF2" w:rsidR="004A59B9" w:rsidRPr="0087442D" w:rsidRDefault="004A59B9" w:rsidP="0087442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1)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020" w:dyaOrig="360" w14:anchorId="619E8A26">
                <v:shape id="_x0000_i1482" type="#_x0000_t75" style="width:51pt;height:18pt" o:ole="">
                  <v:imagedata r:id="rId829" o:title=""/>
                </v:shape>
                <o:OLEObject Type="Embed" ProgID="Equation.DSMT4" ShapeID="_x0000_i1482" DrawAspect="Content" ObjectID="_1798395849" r:id="rId83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 2) </w:t>
            </w:r>
            <w:r w:rsidRPr="004A59B9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drawing>
                <wp:inline distT="0" distB="0" distL="0" distR="0" wp14:anchorId="38A7FCD9" wp14:editId="1F9BED5F">
                  <wp:extent cx="676275" cy="200025"/>
                  <wp:effectExtent l="0" t="0" r="952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  <w:rtl/>
              </w:rPr>
              <w:t xml:space="preserve">   </w: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3)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320" w14:anchorId="1A26C7B9">
                <v:shape id="_x0000_i1483" type="#_x0000_t75" style="width:57pt;height:15.75pt" o:ole="">
                  <v:imagedata r:id="rId832" o:title=""/>
                </v:shape>
                <o:OLEObject Type="Embed" ProgID="Equation.DSMT4" ShapeID="_x0000_i1483" DrawAspect="Content" ObjectID="_1798395850" r:id="rId833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  <w:r w:rsidR="0087442D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4)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280" w:dyaOrig="360" w14:anchorId="5CC8B79B">
                <v:shape id="_x0000_i1484" type="#_x0000_t75" style="width:63.75pt;height:18pt" o:ole="">
                  <v:imagedata r:id="rId834" o:title=""/>
                </v:shape>
                <o:OLEObject Type="Embed" ProgID="Equation.DSMT4" ShapeID="_x0000_i1484" DrawAspect="Content" ObjectID="_1798395851" r:id="rId835"/>
              </w:object>
            </w:r>
          </w:p>
          <w:p w14:paraId="51ED08BD" w14:textId="77777777" w:rsidR="004A59B9" w:rsidRPr="00D00EF1" w:rsidRDefault="004A59B9" w:rsidP="004A59B9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الخواص الجبرية</w:t>
            </w:r>
          </w:p>
          <w:p w14:paraId="0D752523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21E6776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>من أجل كل عددين حقيقيين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1B38A661">
                <v:shape id="_x0000_i1485" type="#_x0000_t75" style="width:9.75pt;height:11.25pt" o:ole="">
                  <v:imagedata r:id="rId138" o:title=""/>
                </v:shape>
                <o:OLEObject Type="Embed" ProgID="Equation.DSMT4" ShapeID="_x0000_i1485" DrawAspect="Content" ObjectID="_1798395852" r:id="rId83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67538E62">
                <v:shape id="_x0000_i1486" type="#_x0000_t75" style="width:9.75pt;height:14.25pt" o:ole="">
                  <v:imagedata r:id="rId140" o:title=""/>
                </v:shape>
                <o:OLEObject Type="Embed" ProgID="Equation.DSMT4" ShapeID="_x0000_i1486" DrawAspect="Content" ObjectID="_1798395853" r:id="rId837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ومن أجل كل صحيح نسبي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00" w14:anchorId="0B8A39D2">
                <v:shape id="_x0000_i1487" type="#_x0000_t75" style="width:11.25pt;height:9.75pt" o:ole="">
                  <v:imagedata r:id="rId143" o:title=""/>
                </v:shape>
                <o:OLEObject Type="Embed" ProgID="Equation.DSMT4" ShapeID="_x0000_i1487" DrawAspect="Content" ObjectID="_1798395854" r:id="rId83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لدينا:</w:t>
            </w:r>
          </w:p>
          <w:p w14:paraId="53282F1D" w14:textId="77777777" w:rsidR="004A59B9" w:rsidRPr="004A59B9" w:rsidRDefault="004A59B9" w:rsidP="004A59B9">
            <w:pPr>
              <w:pStyle w:val="Paragraphedeliste"/>
              <w:numPr>
                <w:ilvl w:val="0"/>
                <w:numId w:val="46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100" w:dyaOrig="320" w14:anchorId="50D8D633">
                <v:shape id="_x0000_i1488" type="#_x0000_t75" style="width:54.75pt;height:15.75pt" o:ole="">
                  <v:imagedata r:id="rId839" o:title=""/>
                </v:shape>
                <o:OLEObject Type="Embed" ProgID="Equation.DSMT4" ShapeID="_x0000_i1488" DrawAspect="Content" ObjectID="_1798395855" r:id="rId84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7A44F1D" w14:textId="77777777" w:rsidR="004A59B9" w:rsidRPr="004A59B9" w:rsidRDefault="004A59B9" w:rsidP="004A59B9">
            <w:pPr>
              <w:pStyle w:val="Paragraphedeliste"/>
              <w:numPr>
                <w:ilvl w:val="0"/>
                <w:numId w:val="46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880" w:dyaOrig="620" w14:anchorId="299E431D">
                <v:shape id="_x0000_i1489" type="#_x0000_t75" style="width:44.25pt;height:30.75pt" o:ole="">
                  <v:imagedata r:id="rId841" o:title=""/>
                </v:shape>
                <o:OLEObject Type="Embed" ProgID="Equation.DSMT4" ShapeID="_x0000_i1489" DrawAspect="Content" ObjectID="_1798395856" r:id="rId842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و     </w:t>
            </w: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960" w:dyaOrig="660" w14:anchorId="3781682F">
                <v:shape id="_x0000_i1490" type="#_x0000_t75" style="width:48pt;height:33pt" o:ole="">
                  <v:imagedata r:id="rId843" o:title=""/>
                </v:shape>
                <o:OLEObject Type="Embed" ProgID="Equation.DSMT4" ShapeID="_x0000_i1490" DrawAspect="Content" ObjectID="_1798395857" r:id="rId84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57BF4BD" w14:textId="77777777" w:rsidR="004A59B9" w:rsidRPr="004A59B9" w:rsidRDefault="004A59B9" w:rsidP="004A59B9">
            <w:pPr>
              <w:pStyle w:val="Paragraphedeliste"/>
              <w:numPr>
                <w:ilvl w:val="0"/>
                <w:numId w:val="46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position w:val="-16"/>
                <w:sz w:val="28"/>
                <w:szCs w:val="28"/>
              </w:rPr>
              <w:object w:dxaOrig="1100" w:dyaOrig="499" w14:anchorId="7A8692D6">
                <v:shape id="_x0000_i1491" type="#_x0000_t75" style="width:54.75pt;height:24.75pt" o:ole="">
                  <v:imagedata r:id="rId845" o:title=""/>
                </v:shape>
                <o:OLEObject Type="Embed" ProgID="Equation.DSMT4" ShapeID="_x0000_i1491" DrawAspect="Content" ObjectID="_1798395858" r:id="rId84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F68AB08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4D1DC8E" w14:textId="77777777" w:rsidR="00D00EF1" w:rsidRDefault="00D00EF1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D7650D5" w14:textId="30360E5D" w:rsidR="004A59B9" w:rsidRPr="004A59B9" w:rsidRDefault="004A59B9" w:rsidP="00D00EF1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مثال01: ت12ص 172</w:t>
            </w:r>
          </w:p>
          <w:p w14:paraId="6F07F031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E966889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>بسط العبارات التالية:</w:t>
            </w:r>
          </w:p>
          <w:p w14:paraId="0B35166E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2400" w:dyaOrig="320" w14:anchorId="17BC0BB0">
                <v:shape id="_x0000_i1492" type="#_x0000_t75" style="width:120pt;height:15.75pt" o:ole="">
                  <v:imagedata r:id="rId847" o:title=""/>
                </v:shape>
                <o:OLEObject Type="Embed" ProgID="Equation.DSMT4" ShapeID="_x0000_i1492" DrawAspect="Content" ObjectID="_1798395859" r:id="rId84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 </w:t>
            </w: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1620" w:dyaOrig="780" w14:anchorId="241920CD">
                <v:shape id="_x0000_i1493" type="#_x0000_t75" style="width:81pt;height:39pt" o:ole="">
                  <v:imagedata r:id="rId849" o:title=""/>
                </v:shape>
                <o:OLEObject Type="Embed" ProgID="Equation.DSMT4" ShapeID="_x0000_i1493" DrawAspect="Content" ObjectID="_1798395860" r:id="rId85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Pr="004A59B9">
              <w:rPr>
                <w:rFonts w:ascii="Amiri" w:hAnsi="Amiri" w:cs="Amiri"/>
                <w:position w:val="-16"/>
                <w:sz w:val="28"/>
                <w:szCs w:val="28"/>
              </w:rPr>
              <w:object w:dxaOrig="1480" w:dyaOrig="499" w14:anchorId="730C2559">
                <v:shape id="_x0000_i1494" type="#_x0000_t75" style="width:74.25pt;height:24.75pt" o:ole="">
                  <v:imagedata r:id="rId851" o:title=""/>
                </v:shape>
                <o:OLEObject Type="Embed" ProgID="Equation.DSMT4" ShapeID="_x0000_i1494" DrawAspect="Content" ObjectID="_1798395861" r:id="rId852"/>
              </w:object>
            </w:r>
          </w:p>
          <w:p w14:paraId="0EAA3874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4A59B9">
              <w:rPr>
                <w:rFonts w:ascii="Amiri" w:hAnsi="Amiri" w:cs="Amiri"/>
                <w:position w:val="-16"/>
                <w:sz w:val="28"/>
                <w:szCs w:val="28"/>
              </w:rPr>
              <w:object w:dxaOrig="2320" w:dyaOrig="499" w14:anchorId="3401AF1C">
                <v:shape id="_x0000_i1495" type="#_x0000_t75" style="width:116.25pt;height:24.75pt" o:ole="">
                  <v:imagedata r:id="rId853" o:title=""/>
                </v:shape>
                <o:OLEObject Type="Embed" ProgID="Equation.DSMT4" ShapeID="_x0000_i1495" DrawAspect="Content" ObjectID="_1798395862" r:id="rId854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</w:p>
          <w:p w14:paraId="33448059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5FCB7BD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مثال02: ت 13 ص 172</w:t>
            </w:r>
          </w:p>
          <w:p w14:paraId="2B21AC99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45E72261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من أجل كل عدد حقيقي </w:t>
            </w:r>
            <w:r w:rsidRPr="004A59B9">
              <w:rPr>
                <w:rFonts w:ascii="Amiri" w:hAnsi="Amiri" w:cs="Amiri"/>
                <w:i/>
                <w:iCs/>
                <w:sz w:val="28"/>
                <w:szCs w:val="28"/>
              </w:rPr>
              <w:t>x</w: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بين ما يلي:</w:t>
            </w:r>
          </w:p>
          <w:p w14:paraId="4F1EB0F0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1) </w:t>
            </w:r>
            <w:r w:rsidRPr="004A59B9">
              <w:rPr>
                <w:rFonts w:ascii="Amiri" w:hAnsi="Amiri" w:cs="Amiri"/>
                <w:position w:val="-24"/>
                <w:sz w:val="28"/>
                <w:szCs w:val="28"/>
              </w:rPr>
              <w:object w:dxaOrig="1480" w:dyaOrig="660" w14:anchorId="3FA78EAD">
                <v:shape id="_x0000_i1496" type="#_x0000_t75" style="width:74.25pt;height:33pt" o:ole="">
                  <v:imagedata r:id="rId855" o:title=""/>
                </v:shape>
                <o:OLEObject Type="Embed" ProgID="Equation.DSMT4" ShapeID="_x0000_i1496" DrawAspect="Content" ObjectID="_1798395863" r:id="rId85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    2) </w:t>
            </w:r>
            <w:r w:rsidRPr="004A59B9">
              <w:rPr>
                <w:rFonts w:ascii="Amiri" w:hAnsi="Amiri" w:cs="Amiri"/>
                <w:noProof/>
                <w:position w:val="-24"/>
                <w:sz w:val="28"/>
                <w:szCs w:val="28"/>
              </w:rPr>
              <w:drawing>
                <wp:inline distT="0" distB="0" distL="0" distR="0" wp14:anchorId="3BEE1580" wp14:editId="37BBADFC">
                  <wp:extent cx="1152525" cy="4191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6CEE3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1E36E95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D1602A0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مثال03: ت 14 ص 172</w:t>
            </w:r>
          </w:p>
          <w:p w14:paraId="306F8C51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4266D13F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1A1963F5">
                <v:shape id="_x0000_i1497" type="#_x0000_t75" style="width:12.75pt;height:12.75pt" o:ole="">
                  <v:imagedata r:id="rId804" o:title=""/>
                </v:shape>
                <o:OLEObject Type="Embed" ProgID="Equation.DSMT4" ShapeID="_x0000_i1497" DrawAspect="Content" ObjectID="_1798395864" r:id="rId85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>المعادلات التالية:</w:t>
            </w:r>
          </w:p>
          <w:p w14:paraId="7D764536" w14:textId="438E3D7F" w:rsidR="004A59B9" w:rsidRPr="004A59B9" w:rsidRDefault="00633041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2DA18B0" wp14:editId="5C26138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337185</wp:posOffset>
                      </wp:positionV>
                      <wp:extent cx="2162175" cy="2085975"/>
                      <wp:effectExtent l="0" t="0" r="9525" b="9525"/>
                      <wp:wrapNone/>
                      <wp:docPr id="225547294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085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E642B" w14:textId="6E9F130D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AAD128" wp14:editId="1F26DA0E">
                                        <wp:extent cx="1949450" cy="1969135"/>
                                        <wp:effectExtent l="0" t="0" r="0" b="0"/>
                                        <wp:docPr id="76350847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3508471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9450" cy="1969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A18B0" id="Rectangle 66" o:spid="_x0000_s1065" style="position:absolute;left:0;text-align:left;margin-left:1.2pt;margin-top:26.55pt;width:170.25pt;height:164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" fillcolor="white [3201]" stroked="f" strokeweight="2pt">
                      <v:textbox>
                        <w:txbxContent>
                          <w:p w14:paraId="4E5E642B" w14:textId="6E9F130D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AD128" wp14:editId="1F26DA0E">
                                  <wp:extent cx="1949450" cy="1969135"/>
                                  <wp:effectExtent l="0" t="0" r="0" b="0"/>
                                  <wp:docPr id="7635084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3508471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50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260" w:dyaOrig="320" w14:anchorId="5B1C7110">
                <v:shape id="_x0000_i1498" type="#_x0000_t75" style="width:63pt;height:15.75pt" o:ole="">
                  <v:imagedata r:id="rId859" o:title=""/>
                </v:shape>
                <o:OLEObject Type="Embed" ProgID="Equation.DSMT4" ShapeID="_x0000_i1498" DrawAspect="Content" ObjectID="_1798395865" r:id="rId860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 2) 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380" w:dyaOrig="320" w14:anchorId="6D2A6274">
                <v:shape id="_x0000_i1499" type="#_x0000_t75" style="width:69pt;height:15.75pt" o:ole="">
                  <v:imagedata r:id="rId861" o:title=""/>
                </v:shape>
                <o:OLEObject Type="Embed" ProgID="Equation.DSMT4" ShapeID="_x0000_i1499" DrawAspect="Content" ObjectID="_1798395866" r:id="rId862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3) </w:t>
            </w:r>
            <w:r w:rsidR="004A59B9"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380" w:dyaOrig="320" w14:anchorId="0E0FEEB6">
                <v:shape id="_x0000_i1500" type="#_x0000_t75" style="width:69pt;height:15.75pt" o:ole="">
                  <v:imagedata r:id="rId863" o:title=""/>
                </v:shape>
                <o:OLEObject Type="Embed" ProgID="Equation.DSMT4" ShapeID="_x0000_i1500" DrawAspect="Content" ObjectID="_1798395867" r:id="rId864"/>
              </w:object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="00223CDD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="004A59B9"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4) </w:t>
            </w:r>
            <w:r w:rsidR="004A59B9" w:rsidRPr="004A59B9">
              <w:rPr>
                <w:rFonts w:ascii="Amiri" w:hAnsi="Amiri" w:cs="Amiri"/>
                <w:noProof/>
                <w:position w:val="-6"/>
                <w:sz w:val="28"/>
                <w:szCs w:val="28"/>
              </w:rPr>
              <w:drawing>
                <wp:inline distT="0" distB="0" distL="0" distR="0" wp14:anchorId="360E7843" wp14:editId="64286267">
                  <wp:extent cx="1038225" cy="200025"/>
                  <wp:effectExtent l="0" t="0" r="9525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A14F7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E131461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D01C67A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 19ص172</w:t>
            </w:r>
          </w:p>
          <w:p w14:paraId="6827E5BF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DA5CFC3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حل في </w:t>
            </w:r>
            <w:r w:rsidRPr="004A59B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14456541">
                <v:shape id="_x0000_i1501" type="#_x0000_t75" style="width:12.75pt;height:12.75pt" o:ole="">
                  <v:imagedata r:id="rId804" o:title=""/>
                </v:shape>
                <o:OLEObject Type="Embed" ProgID="Equation.DSMT4" ShapeID="_x0000_i1501" DrawAspect="Content" ObjectID="_1798395868" r:id="rId866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المتراجحات التالية:</w:t>
            </w:r>
          </w:p>
          <w:p w14:paraId="3D2063F3" w14:textId="77777777" w:rsidR="004A59B9" w:rsidRPr="004A59B9" w:rsidRDefault="004A59B9" w:rsidP="004A59B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EA741A3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1)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579" w:dyaOrig="320" w14:anchorId="454A3DBD">
                <v:shape id="_x0000_i1502" type="#_x0000_t75" style="width:78.75pt;height:15.75pt" o:ole="">
                  <v:imagedata r:id="rId867" o:title=""/>
                </v:shape>
                <o:OLEObject Type="Embed" ProgID="Equation.DSMT4" ShapeID="_x0000_i1502" DrawAspect="Content" ObjectID="_1798395869" r:id="rId868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      2) </w:t>
            </w:r>
            <w:r w:rsidRPr="004A59B9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320" w14:anchorId="4C2F4E4E">
                <v:shape id="_x0000_i1503" type="#_x0000_t75" style="width:57pt;height:15.75pt" o:ole="">
                  <v:imagedata r:id="rId869" o:title=""/>
                </v:shape>
                <o:OLEObject Type="Embed" ProgID="Equation.DSMT4" ShapeID="_x0000_i1503" DrawAspect="Content" ObjectID="_1798395870" r:id="rId870"/>
              </w:object>
            </w:r>
            <w:r w:rsidRPr="004A59B9">
              <w:rPr>
                <w:rFonts w:ascii="Amiri" w:hAnsi="Amiri" w:cs="Amiri"/>
                <w:sz w:val="28"/>
                <w:szCs w:val="28"/>
                <w:rtl/>
              </w:rPr>
              <w:t xml:space="preserve">    3) </w:t>
            </w:r>
            <w:r w:rsidRPr="004A59B9">
              <w:rPr>
                <w:rFonts w:ascii="Amiri" w:hAnsi="Amiri" w:cs="Amiri"/>
                <w:position w:val="-10"/>
                <w:sz w:val="28"/>
                <w:szCs w:val="28"/>
              </w:rPr>
              <w:object w:dxaOrig="1780" w:dyaOrig="360" w14:anchorId="4DDBED96">
                <v:shape id="_x0000_i1504" type="#_x0000_t75" style="width:89.25pt;height:18pt" o:ole="">
                  <v:imagedata r:id="rId871" o:title=""/>
                </v:shape>
                <o:OLEObject Type="Embed" ProgID="Equation.DSMT4" ShapeID="_x0000_i1504" DrawAspect="Content" ObjectID="_1798395871" r:id="rId872"/>
              </w:object>
            </w:r>
          </w:p>
          <w:p w14:paraId="118DD452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91719EB" w14:textId="77777777" w:rsidR="004A59B9" w:rsidRPr="004A59B9" w:rsidRDefault="004A59B9" w:rsidP="004A59B9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96C9E5E" w14:textId="77777777" w:rsidR="00314D3A" w:rsidRPr="004A59B9" w:rsidRDefault="00314D3A" w:rsidP="008251D7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70476C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4EA40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F6E58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CF343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14191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12AC9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75048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3AEAA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4828E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56473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F7CBC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5131E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F3ABD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13C01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BD885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24B58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5585F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0120D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56606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BC358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5DDF5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4E1D7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CC562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2422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7FC0A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0ED09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5D9D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641AC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63105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75C1B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95CF4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3E381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FB1EB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D5B089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3809007" w14:textId="77777777" w:rsidR="00314D3A" w:rsidRPr="00792B9B" w:rsidRDefault="00314D3A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1D29ED17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11ADE4" wp14:editId="0F48C0AC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21664228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5F729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607BC21" w14:textId="58E847DF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A824ED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824ED" w:rsidRPr="00A824ED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دراسة الدالة الأسية </w:t>
                            </w:r>
                            <w:r w:rsidR="00A824ED" w:rsidRPr="00A824ED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(</w:t>
                            </w:r>
                            <w:r w:rsidR="00A824ED" w:rsidRPr="00A824ED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>النهايات -اتجاه التغير-التمثيل البياني</w:t>
                            </w:r>
                            <w:r w:rsidR="00A824ED" w:rsidRPr="00A824ED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1ADE4" id="_x0000_s1066" style="position:absolute;left:0;text-align:left;margin-left:-46.15pt;margin-top:66.05pt;width:543pt;height:5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cdyr0H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5CA5F729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607BC21" w14:textId="58E847DF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A824ED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824ED" w:rsidRPr="00A824ED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 xml:space="preserve">دراسة الدالة الأسية </w:t>
                      </w:r>
                      <w:r w:rsidR="00A824ED" w:rsidRPr="00A824ED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  <w:lang w:bidi="ar-DZ"/>
                        </w:rPr>
                        <w:t>(</w:t>
                      </w:r>
                      <w:r w:rsidR="00A824ED" w:rsidRPr="00A824ED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>النهايات -اتجاه التغير-التمثيل البياني</w:t>
                      </w:r>
                      <w:r w:rsidR="00A824ED" w:rsidRPr="00A824ED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144CD7" wp14:editId="26D4C373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9245380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669FC" w14:textId="77777777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2CECC2C3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44CD7" id="_x0000_s1067" style="position:absolute;left:0;text-align:left;margin-left:-44.65pt;margin-top:.8pt;width:100.5pt;height:5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VIYe1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E1669FC" w14:textId="77777777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2CECC2C3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5AE99E" wp14:editId="79C1403D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40051048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5510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AE99E" id="_x0000_s1068" style="position:absolute;left:0;text-align:left;margin-left:396.35pt;margin-top:-.7pt;width:100.5pt;height:6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Bq75e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05795510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A6F4E" wp14:editId="421CC2A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96277574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0B5D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7F95ED30" w14:textId="26DFF3DC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A824ED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824ED" w:rsidRPr="00A824ED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دراسة الدالة الأسية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CA6F4E" id="_x0000_s1069" style="position:absolute;left:0;text-align:left;margin-left:66.35pt;margin-top:1.55pt;width:323.25pt;height:58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KRdgIAAEQ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loGtXnWFn8tYJyt0SG0C2Cd/KuouHcCx+WAon5tCO0zeGRDm2gKTj0N87WgL9O/Y/2&#10;REjSctbQJhXc/9wIVJyZb5aoeplPJnH1kjCZXoxJwGPN6lhjN/UN0JhzejecTNdoH8z+qhHqV1r6&#10;RYxKKmElxS64DLgXbkK34fRsSLVYJDNaNyfCvX12MjqPjY68e2lfBbqeoYG4/QD7rROzdxztbCPS&#10;wmITQFeJwIe+9iOgVU387J+V+BYcy8nq8PjNfwM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gKbykX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76D90B5D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7F95ED30" w14:textId="26DFF3DC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A824ED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A824ED" w:rsidRPr="00A824ED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>دراسة الدالة الأسية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6C79536F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41C611F5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582BF7D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03F8E320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E2DE563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238417BD" w14:textId="77777777" w:rsidTr="00305590">
        <w:tc>
          <w:tcPr>
            <w:tcW w:w="1278" w:type="dxa"/>
          </w:tcPr>
          <w:p w14:paraId="66ABBBBE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54E5CC2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497E8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87EB2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54A5B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66049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CB0E0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E57E5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2D26C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3653B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36C47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1BBE3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5CBAD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789DC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4A974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99E4B9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E8389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CFD93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CCDD1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4A611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47CAAB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AE212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3978A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D6891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55285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F88ED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8D42D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49554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590FF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C6065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ED22E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5FAFDB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CEA6582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B55BBDE" w14:textId="3DEDD0BD" w:rsidR="00A824ED" w:rsidRPr="00D00EF1" w:rsidRDefault="00A824ED" w:rsidP="00A824ED">
            <w:pPr>
              <w:pStyle w:val="Paragraphedeliste"/>
              <w:bidi/>
              <w:ind w:left="0"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النهـــــــــايات</w:t>
            </w:r>
          </w:p>
          <w:p w14:paraId="1314EBEC" w14:textId="77777777" w:rsidR="00A824ED" w:rsidRPr="00D00EF1" w:rsidRDefault="00A824ED" w:rsidP="00A824ED">
            <w:pPr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625B1E00" w14:textId="74FADBD6" w:rsidR="00A824ED" w:rsidRPr="00D00EF1" w:rsidRDefault="00A824ED" w:rsidP="00D00EF1">
            <w:pPr>
              <w:jc w:val="right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خواص:</w:t>
            </w:r>
          </w:p>
          <w:p w14:paraId="5C9ACC33" w14:textId="77777777" w:rsidR="00A824ED" w:rsidRPr="00A824ED" w:rsidRDefault="00A824ED" w:rsidP="00A824ED">
            <w:pPr>
              <w:bidi/>
              <w:ind w:left="177"/>
              <w:rPr>
                <w:rFonts w:ascii="Amiri" w:hAnsi="Amiri" w:cs="Amiri"/>
                <w:b/>
                <w:bCs/>
                <w:color w:val="0000FF"/>
                <w:sz w:val="28"/>
                <w:szCs w:val="28"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نهاية الدالة " </w:t>
            </w:r>
            <w:r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420" w:dyaOrig="260" w14:anchorId="2C7F5A5A">
                <v:shape id="_x0000_i1505" type="#_x0000_t75" style="width:21pt;height:12.75pt" o:ole="">
                  <v:imagedata r:id="rId873" o:title=""/>
                </v:shape>
                <o:OLEObject Type="Embed" ProgID="Equation.DSMT4" ShapeID="_x0000_i1505" DrawAspect="Content" ObjectID="_1798395872" r:id="rId874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"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2CB9F774">
                <v:shape id="_x0000_i1506" type="#_x0000_t75" style="width:18.75pt;height:11.25pt" o:ole="">
                  <v:imagedata r:id="rId194" o:title=""/>
                </v:shape>
                <o:OLEObject Type="Embed" ProgID="Equation.DSMT4" ShapeID="_x0000_i1506" DrawAspect="Content" ObjectID="_1798395873" r:id="rId875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هي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7556DEED">
                <v:shape id="_x0000_i1507" type="#_x0000_t75" style="width:18.75pt;height:11.25pt" o:ole="">
                  <v:imagedata r:id="rId196" o:title=""/>
                </v:shape>
                <o:OLEObject Type="Embed" ProgID="Equation.DSMT4" ShapeID="_x0000_i1507" DrawAspect="Content" ObjectID="_1798395874" r:id="rId87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ونهايتها عند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00" w14:anchorId="20B3165F">
                <v:shape id="_x0000_i1508" type="#_x0000_t75" style="width:18.75pt;height:9.75pt" o:ole="">
                  <v:imagedata r:id="rId198" o:title=""/>
                </v:shape>
                <o:OLEObject Type="Embed" ProgID="Equation.DSMT4" ShapeID="_x0000_i1508" DrawAspect="Content" ObjectID="_1798395875" r:id="rId877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هي0.</w:t>
            </w:r>
          </w:p>
          <w:p w14:paraId="3998B770" w14:textId="77777777" w:rsidR="00A824ED" w:rsidRPr="00A824ED" w:rsidRDefault="00A824ED" w:rsidP="00A824ED">
            <w:pPr>
              <w:bidi/>
              <w:ind w:left="177"/>
              <w:jc w:val="center"/>
              <w:rPr>
                <w:rFonts w:ascii="Amiri" w:hAnsi="Amiri" w:cs="Amiri"/>
                <w:b/>
                <w:bCs/>
                <w:color w:val="0000FF"/>
                <w:sz w:val="28"/>
                <w:szCs w:val="28"/>
              </w:rPr>
            </w:pPr>
            <w:r w:rsidRPr="00A824ED">
              <w:rPr>
                <w:rFonts w:ascii="Amiri" w:hAnsi="Amiri" w:cs="Amiri"/>
                <w:position w:val="-20"/>
                <w:sz w:val="28"/>
                <w:szCs w:val="28"/>
              </w:rPr>
              <w:object w:dxaOrig="1800" w:dyaOrig="460" w14:anchorId="116E0020">
                <v:shape id="_x0000_i1509" type="#_x0000_t75" style="width:90pt;height:23.25pt" o:ole="">
                  <v:imagedata r:id="rId878" o:title=""/>
                </v:shape>
                <o:OLEObject Type="Embed" ProgID="Equation.DSMT4" ShapeID="_x0000_i1509" DrawAspect="Content" ObjectID="_1798395876" r:id="rId879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و  </w:t>
            </w:r>
            <w:r w:rsidRPr="00A824ED">
              <w:rPr>
                <w:rFonts w:ascii="Amiri" w:hAnsi="Amiri" w:cs="Amiri"/>
                <w:position w:val="-20"/>
                <w:sz w:val="28"/>
                <w:szCs w:val="28"/>
              </w:rPr>
              <w:object w:dxaOrig="1640" w:dyaOrig="460" w14:anchorId="44077549">
                <v:shape id="_x0000_i1510" type="#_x0000_t75" style="width:81.75pt;height:23.25pt" o:ole="">
                  <v:imagedata r:id="rId880" o:title=""/>
                </v:shape>
                <o:OLEObject Type="Embed" ProgID="Equation.DSMT4" ShapeID="_x0000_i1510" DrawAspect="Content" ObjectID="_1798395877" r:id="rId881"/>
              </w:object>
            </w:r>
          </w:p>
          <w:p w14:paraId="32C227A5" w14:textId="77777777" w:rsidR="00A824ED" w:rsidRPr="00A824ED" w:rsidRDefault="00A824ED" w:rsidP="00A824ED">
            <w:pPr>
              <w:jc w:val="right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5D77A441" w14:textId="77777777" w:rsidR="00A824ED" w:rsidRPr="00A824ED" w:rsidRDefault="00A824ED" w:rsidP="00A824ED">
            <w:pPr>
              <w:jc w:val="right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مثال01: ت 27ص 173</w:t>
            </w:r>
          </w:p>
          <w:p w14:paraId="51E53E1C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28C929C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i/>
                <w:iCs/>
                <w:position w:val="-10"/>
                <w:sz w:val="28"/>
                <w:szCs w:val="28"/>
              </w:rPr>
              <w:object w:dxaOrig="240" w:dyaOrig="320" w14:anchorId="6D2B4B0E">
                <v:shape id="_x0000_i1511" type="#_x0000_t75" style="width:12pt;height:15.75pt" o:ole="">
                  <v:imagedata r:id="rId367" o:title=""/>
                </v:shape>
                <o:OLEObject Type="Embed" ProgID="Equation.DSMT4" ShapeID="_x0000_i1511" DrawAspect="Content" ObjectID="_1798395878" r:id="rId882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A824ED">
              <w:rPr>
                <w:rFonts w:ascii="Amiri" w:hAnsi="Amiri" w:cs="Amiri"/>
                <w:i/>
                <w:iCs/>
                <w:position w:val="-4"/>
                <w:sz w:val="28"/>
                <w:szCs w:val="28"/>
              </w:rPr>
              <w:object w:dxaOrig="260" w:dyaOrig="260" w14:anchorId="30EB5A9D">
                <v:shape id="_x0000_i1512" type="#_x0000_t75" style="width:12.75pt;height:12.75pt" o:ole="">
                  <v:imagedata r:id="rId883" o:title=""/>
                </v:shape>
                <o:OLEObject Type="Embed" ProgID="Equation.DSMT4" ShapeID="_x0000_i1512" DrawAspect="Content" ObjectID="_1798395879" r:id="rId884"/>
              </w:objec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بـ</w:t>
            </w:r>
            <w:r w:rsidRPr="00A824ED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800" w:dyaOrig="400" w14:anchorId="4FFFFCB2">
                <v:shape id="_x0000_i1513" type="#_x0000_t75" style="width:90pt;height:20.25pt" o:ole="">
                  <v:imagedata r:id="rId885" o:title=""/>
                </v:shape>
                <o:OLEObject Type="Embed" ProgID="Equation.DSMT4" ShapeID="_x0000_i1513" DrawAspect="Content" ObjectID="_1798395880" r:id="rId88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ادرس نهاية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00" w14:anchorId="2A8E1354">
                <v:shape id="_x0000_i1514" type="#_x0000_t75" style="width:18.75pt;height:9.75pt" o:ole="">
                  <v:imagedata r:id="rId887" o:title=""/>
                </v:shape>
                <o:OLEObject Type="Embed" ProgID="Equation.DSMT4" ShapeID="_x0000_i1514" DrawAspect="Content" ObjectID="_1798395881" r:id="rId88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27884F1D">
                <v:shape id="_x0000_i1515" type="#_x0000_t75" style="width:18.75pt;height:11.25pt" o:ole="">
                  <v:imagedata r:id="rId889" o:title=""/>
                </v:shape>
                <o:OLEObject Type="Embed" ProgID="Equation.DSMT4" ShapeID="_x0000_i1515" DrawAspect="Content" ObjectID="_1798395882" r:id="rId890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5E14DBA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F6FB75A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مثال02: ت 29ص173</w:t>
            </w:r>
          </w:p>
          <w:p w14:paraId="2BD9EF48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2BD7319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ادرس نهاية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: </w:t>
            </w:r>
            <w:r w:rsidRPr="00A824ED">
              <w:rPr>
                <w:rFonts w:ascii="Amiri" w:hAnsi="Amiri" w:cs="Amiri"/>
                <w:position w:val="-24"/>
                <w:sz w:val="28"/>
                <w:szCs w:val="28"/>
              </w:rPr>
              <w:object w:dxaOrig="1480" w:dyaOrig="660" w14:anchorId="334FDDF5">
                <v:shape id="_x0000_i1516" type="#_x0000_t75" style="width:74.25pt;height:33pt" o:ole="">
                  <v:imagedata r:id="rId891" o:title=""/>
                </v:shape>
                <o:OLEObject Type="Embed" ProgID="Equation.DSMT4" ShapeID="_x0000_i1516" DrawAspect="Content" ObjectID="_1798395883" r:id="rId892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،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00" w14:anchorId="1A02D25A">
                <v:shape id="_x0000_i1517" type="#_x0000_t75" style="width:18.75pt;height:9.75pt" o:ole="">
                  <v:imagedata r:id="rId887" o:title=""/>
                </v:shape>
                <o:OLEObject Type="Embed" ProgID="Equation.DSMT4" ShapeID="_x0000_i1517" DrawAspect="Content" ObjectID="_1798395884" r:id="rId893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وعند</w:t>
            </w:r>
            <w:r w:rsidRPr="00A824ED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drawing>
                <wp:inline distT="0" distB="0" distL="0" distR="0" wp14:anchorId="5AA3A2A5" wp14:editId="52A38D79">
                  <wp:extent cx="238125" cy="142875"/>
                  <wp:effectExtent l="0" t="0" r="9525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56D09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A64BBC7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 31ص173</w:t>
            </w:r>
          </w:p>
          <w:p w14:paraId="25847C0A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6974EB1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باستعمال المبرهنات حول النهايات ن عين النهايات التالية:</w:t>
            </w:r>
          </w:p>
          <w:p w14:paraId="55B2CBF1" w14:textId="676DB035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A824ED">
              <w:rPr>
                <w:rFonts w:ascii="Amiri" w:hAnsi="Amiri" w:cs="Amiri"/>
                <w:position w:val="-20"/>
                <w:sz w:val="28"/>
                <w:szCs w:val="28"/>
              </w:rPr>
              <w:object w:dxaOrig="1300" w:dyaOrig="460" w14:anchorId="794C9212">
                <v:shape id="_x0000_i1518" type="#_x0000_t75" style="width:65.25pt;height:23.25pt" o:ole="">
                  <v:imagedata r:id="rId895" o:title=""/>
                </v:shape>
                <o:OLEObject Type="Embed" ProgID="Equation.DSMT4" ShapeID="_x0000_i1518" DrawAspect="Content" ObjectID="_1798395885" r:id="rId89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2) </w:t>
            </w:r>
            <w:r w:rsidRPr="00A824ED">
              <w:rPr>
                <w:rFonts w:ascii="Amiri" w:hAnsi="Amiri" w:cs="Amiri"/>
                <w:position w:val="-20"/>
                <w:sz w:val="28"/>
                <w:szCs w:val="28"/>
              </w:rPr>
              <w:object w:dxaOrig="1460" w:dyaOrig="460" w14:anchorId="098CB268">
                <v:shape id="_x0000_i1519" type="#_x0000_t75" style="width:72.75pt;height:23.25pt" o:ole="">
                  <v:imagedata r:id="rId897" o:title=""/>
                </v:shape>
                <o:OLEObject Type="Embed" ProgID="Equation.DSMT4" ShapeID="_x0000_i1519" DrawAspect="Content" ObjectID="_1798395886" r:id="rId89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3) </w:t>
            </w:r>
            <w:r w:rsidRPr="00A824ED">
              <w:rPr>
                <w:rFonts w:ascii="Amiri" w:hAnsi="Amiri" w:cs="Amiri"/>
                <w:position w:val="-24"/>
                <w:sz w:val="28"/>
                <w:szCs w:val="28"/>
              </w:rPr>
              <w:object w:dxaOrig="1359" w:dyaOrig="620" w14:anchorId="75A4E89D">
                <v:shape id="_x0000_i1520" type="#_x0000_t75" style="width:68.25pt;height:30.75pt" o:ole="">
                  <v:imagedata r:id="rId899" o:title=""/>
                </v:shape>
                <o:OLEObject Type="Embed" ProgID="Equation.DSMT4" ShapeID="_x0000_i1520" DrawAspect="Content" ObjectID="_1798395887" r:id="rId900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4) </w:t>
            </w:r>
            <w:r w:rsidRPr="00A824ED">
              <w:rPr>
                <w:rFonts w:ascii="Amiri" w:hAnsi="Amiri" w:cs="Amiri"/>
                <w:position w:val="-28"/>
                <w:sz w:val="28"/>
                <w:szCs w:val="28"/>
              </w:rPr>
              <w:object w:dxaOrig="1320" w:dyaOrig="680" w14:anchorId="527CCF03">
                <v:shape id="_x0000_i1521" type="#_x0000_t75" style="width:66pt;height:33.75pt" o:ole="">
                  <v:imagedata r:id="rId901" o:title=""/>
                </v:shape>
                <o:OLEObject Type="Embed" ProgID="Equation.DSMT4" ShapeID="_x0000_i1521" DrawAspect="Content" ObjectID="_1798395888" r:id="rId902"/>
              </w:object>
            </w: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14:paraId="4746CF1E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48BB9A8E" w14:textId="77777777" w:rsid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2848154" w14:textId="602504BD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>المشتقة:</w:t>
            </w:r>
          </w:p>
          <w:p w14:paraId="2E47291D" w14:textId="63B233E2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خاصية:</w:t>
            </w:r>
          </w:p>
          <w:p w14:paraId="7B00F700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A824ED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الدالة الأسية قابلة للاشتقاق على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191E8939">
                <v:shape id="_x0000_i1522" type="#_x0000_t75" style="width:12.75pt;height:12.75pt" o:ole="">
                  <v:imagedata r:id="rId903" o:title=""/>
                </v:shape>
                <o:OLEObject Type="Embed" ProgID="Equation.DSMT4" ShapeID="_x0000_i1522" DrawAspect="Content" ObjectID="_1798395889" r:id="rId904"/>
              </w:object>
            </w:r>
            <w:r w:rsidRPr="00A824ED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ولدينا من أجل</w:t>
            </w:r>
            <w:r w:rsidRPr="00A824ED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كل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43830F19">
                <v:shape id="_x0000_i1523" type="#_x0000_t75" style="width:12pt;height:9.75pt" o:ole="">
                  <v:imagedata r:id="rId905" o:title=""/>
                </v:shape>
                <o:OLEObject Type="Embed" ProgID="Equation.DSMT4" ShapeID="_x0000_i1523" DrawAspect="Content" ObjectID="_1798395890" r:id="rId90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15E6FF30">
                <v:shape id="_x0000_i1524" type="#_x0000_t75" style="width:12.75pt;height:12.75pt" o:ole="">
                  <v:imagedata r:id="rId903" o:title=""/>
                </v:shape>
                <o:OLEObject Type="Embed" ProgID="Equation.DSMT4" ShapeID="_x0000_i1524" DrawAspect="Content" ObjectID="_1798395891" r:id="rId907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:</w:t>
            </w:r>
            <w:r w:rsidRPr="00A824ED">
              <w:rPr>
                <w:rFonts w:ascii="Amiri" w:hAnsi="Amiri" w:cs="Amiri"/>
                <w:position w:val="-14"/>
                <w:sz w:val="28"/>
                <w:szCs w:val="28"/>
              </w:rPr>
              <w:object w:dxaOrig="1300" w:dyaOrig="400" w14:anchorId="59D88464">
                <v:shape id="_x0000_i1525" type="#_x0000_t75" style="width:65.25pt;height:20.25pt" o:ole="">
                  <v:imagedata r:id="rId908" o:title=""/>
                </v:shape>
                <o:OLEObject Type="Embed" ProgID="Equation.DSMT4" ShapeID="_x0000_i1525" DrawAspect="Content" ObjectID="_1798395892" r:id="rId909"/>
              </w:object>
            </w:r>
          </w:p>
          <w:p w14:paraId="6F10C76A" w14:textId="77777777" w:rsidR="00A824ED" w:rsidRPr="00A824ED" w:rsidRDefault="00A824ED" w:rsidP="00A824ED">
            <w:pPr>
              <w:bidi/>
              <w:rPr>
                <w:rFonts w:ascii="Amiri" w:hAnsi="Amiri" w:cs="Amiri"/>
                <w:noProof/>
                <w:color w:val="FF0000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rtl/>
              </w:rPr>
              <w:t>نتائج:</w:t>
            </w:r>
          </w:p>
          <w:p w14:paraId="71BF16A1" w14:textId="77777777" w:rsidR="00A824ED" w:rsidRPr="00A824ED" w:rsidRDefault="00A824ED" w:rsidP="00A824ED">
            <w:pPr>
              <w:numPr>
                <w:ilvl w:val="0"/>
                <w:numId w:val="47"/>
              </w:numPr>
              <w:bidi/>
              <w:rPr>
                <w:rFonts w:ascii="Amiri" w:hAnsi="Amiri" w:cs="Amiri"/>
                <w:b/>
                <w:bCs/>
                <w:noProof/>
                <w:color w:val="008000"/>
                <w:sz w:val="28"/>
                <w:szCs w:val="28"/>
              </w:rPr>
            </w:pPr>
            <w:r w:rsidRPr="00A824ED">
              <w:rPr>
                <w:rFonts w:ascii="Amiri" w:hAnsi="Amiri" w:cs="Amiri"/>
                <w:noProof/>
                <w:sz w:val="28"/>
                <w:szCs w:val="28"/>
                <w:rtl/>
              </w:rPr>
              <w:t>الدالة الأسية متزايدة تماما على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25BD3C2">
                <v:shape id="_x0000_i1526" type="#_x0000_t75" style="width:12.75pt;height:12.75pt" o:ole="">
                  <v:imagedata r:id="rId903" o:title=""/>
                </v:shape>
                <o:OLEObject Type="Embed" ProgID="Equation.DSMT4" ShapeID="_x0000_i1526" DrawAspect="Content" ObjectID="_1798395893" r:id="rId910"/>
              </w:object>
            </w:r>
            <w:r w:rsidRPr="00A824ED">
              <w:rPr>
                <w:rFonts w:ascii="Amiri" w:hAnsi="Amiri" w:cs="Amiri"/>
                <w:b/>
                <w:bCs/>
                <w:noProof/>
                <w:color w:val="008000"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noProof/>
                <w:sz w:val="28"/>
                <w:szCs w:val="28"/>
                <w:rtl/>
              </w:rPr>
              <w:t>لأن من أجل كل</w:t>
            </w:r>
            <w:r w:rsidRPr="00A824ED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object w:dxaOrig="240" w:dyaOrig="200" w14:anchorId="77D794BC">
                <v:shape id="_x0000_i1527" type="#_x0000_t75" style="width:12pt;height:9.75pt" o:ole="">
                  <v:imagedata r:id="rId911" o:title=""/>
                </v:shape>
                <o:OLEObject Type="Embed" ProgID="Equation.DSMT4" ShapeID="_x0000_i1527" DrawAspect="Content" ObjectID="_1798395894" r:id="rId912"/>
              </w:object>
            </w:r>
            <w:r w:rsidRPr="00A824ED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 من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471F9A4">
                <v:shape id="_x0000_i1528" type="#_x0000_t75" style="width:12.75pt;height:12.75pt" o:ole="">
                  <v:imagedata r:id="rId903" o:title=""/>
                </v:shape>
                <o:OLEObject Type="Embed" ProgID="Equation.DSMT4" ShapeID="_x0000_i1528" DrawAspect="Content" ObjectID="_1798395895" r:id="rId913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،</w:t>
            </w:r>
            <w:r w:rsidRPr="00A824ED">
              <w:rPr>
                <w:rFonts w:ascii="Amiri" w:hAnsi="Amiri" w:cs="Amiri"/>
                <w:b/>
                <w:bCs/>
                <w:noProof/>
                <w:color w:val="008000"/>
                <w:position w:val="-6"/>
                <w:sz w:val="28"/>
                <w:szCs w:val="28"/>
              </w:rPr>
              <w:object w:dxaOrig="680" w:dyaOrig="320" w14:anchorId="4382E078">
                <v:shape id="_x0000_i1529" type="#_x0000_t75" style="width:33.75pt;height:15.75pt" o:ole="">
                  <v:imagedata r:id="rId914" o:title=""/>
                </v:shape>
                <o:OLEObject Type="Embed" ProgID="Equation.DSMT4" ShapeID="_x0000_i1529" DrawAspect="Content" ObjectID="_1798395896" r:id="rId915"/>
              </w:object>
            </w:r>
            <w:r w:rsidRPr="00A824ED">
              <w:rPr>
                <w:rFonts w:ascii="Amiri" w:hAnsi="Amiri" w:cs="Amiri"/>
                <w:b/>
                <w:bCs/>
                <w:noProof/>
                <w:color w:val="008000"/>
                <w:sz w:val="28"/>
                <w:szCs w:val="28"/>
                <w:rtl/>
              </w:rPr>
              <w:t>.</w:t>
            </w:r>
          </w:p>
          <w:p w14:paraId="7E594345" w14:textId="5BE7FBB7" w:rsidR="00A824ED" w:rsidRPr="00A824ED" w:rsidRDefault="00A824ED" w:rsidP="00A824ED">
            <w:pPr>
              <w:numPr>
                <w:ilvl w:val="0"/>
                <w:numId w:val="48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دالة أصلية للدالة </w:t>
            </w:r>
            <w:r w:rsidRPr="00A824ED">
              <w:rPr>
                <w:rFonts w:ascii="Amiri" w:hAnsi="Amiri" w:cs="Amiri"/>
                <w:position w:val="-6"/>
                <w:sz w:val="28"/>
                <w:szCs w:val="28"/>
              </w:rPr>
              <w:object w:dxaOrig="800" w:dyaOrig="320" w14:anchorId="0EEA37E9">
                <v:shape id="_x0000_i1530" type="#_x0000_t75" style="width:39.75pt;height:15.75pt" o:ole="">
                  <v:imagedata r:id="rId916" o:title=""/>
                </v:shape>
                <o:OLEObject Type="Embed" ProgID="Equation.DSMT4" ShapeID="_x0000_i1530" DrawAspect="Content" ObjectID="_1798395897" r:id="rId917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4A6F90BA">
                <v:shape id="_x0000_i1531" type="#_x0000_t75" style="width:12.75pt;height:12.75pt" o:ole="">
                  <v:imagedata r:id="rId903" o:title=""/>
                </v:shape>
                <o:OLEObject Type="Embed" ProgID="Equation.DSMT4" ShapeID="_x0000_i1531" DrawAspect="Content" ObjectID="_1798395898" r:id="rId91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هي الدالة </w:t>
            </w:r>
            <w:r w:rsidRPr="00A824ED">
              <w:rPr>
                <w:rFonts w:ascii="Amiri" w:hAnsi="Amiri" w:cs="Amiri"/>
                <w:position w:val="-6"/>
                <w:sz w:val="28"/>
                <w:szCs w:val="28"/>
              </w:rPr>
              <w:object w:dxaOrig="800" w:dyaOrig="320" w14:anchorId="35101A6B">
                <v:shape id="_x0000_i1532" type="#_x0000_t75" style="width:39.75pt;height:15.75pt" o:ole="">
                  <v:imagedata r:id="rId916" o:title=""/>
                </v:shape>
                <o:OLEObject Type="Embed" ProgID="Equation.DSMT4" ShapeID="_x0000_i1532" DrawAspect="Content" ObjectID="_1798395899" r:id="rId919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نفسها.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</w:t>
            </w:r>
          </w:p>
          <w:p w14:paraId="4176971E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جدول التغيرات</w:t>
            </w:r>
          </w:p>
          <w:p w14:paraId="1E2F4194" w14:textId="77777777" w:rsidR="00A824ED" w:rsidRPr="00A824ED" w:rsidRDefault="00A824ED" w:rsidP="00A824ED">
            <w:pPr>
              <w:bidi/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 wp14:anchorId="67774C9F" wp14:editId="66C35EA7">
                  <wp:extent cx="2514600" cy="1285875"/>
                  <wp:effectExtent l="0" t="0" r="0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BB751" w14:textId="6DB0947D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التمثيل البياني:</w:t>
            </w:r>
          </w:p>
          <w:p w14:paraId="6C8015F2" w14:textId="2A3D66AA" w:rsidR="00A824ED" w:rsidRPr="00A824ED" w:rsidRDefault="00A824ED" w:rsidP="00A824ED">
            <w:pPr>
              <w:bidi/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 wp14:anchorId="70132646" wp14:editId="29B04411">
                  <wp:extent cx="2524477" cy="2029108"/>
                  <wp:effectExtent l="0" t="0" r="9525" b="952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202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6E186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تمرين من 36 الى 42 ص 173</w:t>
            </w:r>
          </w:p>
          <w:p w14:paraId="47E69C8C" w14:textId="4F790692" w:rsidR="00A824ED" w:rsidRPr="00A824ED" w:rsidRDefault="00633041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0FDF16B" wp14:editId="482DD54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234315</wp:posOffset>
                      </wp:positionV>
                      <wp:extent cx="2181225" cy="2152650"/>
                      <wp:effectExtent l="0" t="0" r="9525" b="0"/>
                      <wp:wrapNone/>
                      <wp:docPr id="1609962227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2152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CB818" w14:textId="2A1D9D66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C1198" wp14:editId="23C3A368">
                                        <wp:extent cx="1972945" cy="1993265"/>
                                        <wp:effectExtent l="0" t="0" r="8255" b="6985"/>
                                        <wp:docPr id="151483096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4830961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2945" cy="1993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DF16B" id="Rectangle 65" o:spid="_x0000_s1070" style="position:absolute;left:0;text-align:left;margin-left:-1.8pt;margin-top:18.45pt;width:171.75pt;height:169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" fillcolor="white [3201]" stroked="f" strokeweight="2pt">
                      <v:textbox>
                        <w:txbxContent>
                          <w:p w14:paraId="601CB818" w14:textId="2A1D9D66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C1198" wp14:editId="23C3A368">
                                  <wp:extent cx="1972945" cy="1993265"/>
                                  <wp:effectExtent l="0" t="0" r="8255" b="6985"/>
                                  <wp:docPr id="151483096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4830961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199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24ED" w:rsidRPr="00A824ED">
              <w:rPr>
                <w:rFonts w:ascii="Amiri" w:hAnsi="Amiri" w:cs="Amiri"/>
                <w:sz w:val="28"/>
                <w:szCs w:val="28"/>
                <w:rtl/>
              </w:rPr>
              <w:t xml:space="preserve">احسب الدالة المشتقة </w:t>
            </w:r>
            <w:r w:rsidR="00A824ED"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300" w:dyaOrig="320" w14:anchorId="45D25576">
                <v:shape id="_x0000_i1533" type="#_x0000_t75" style="width:15pt;height:15.75pt" o:ole="">
                  <v:imagedata r:id="rId922" o:title=""/>
                </v:shape>
                <o:OLEObject Type="Embed" ProgID="Equation.DSMT4" ShapeID="_x0000_i1533" DrawAspect="Content" ObjectID="_1798395900" r:id="rId923"/>
              </w:object>
            </w:r>
            <w:r w:rsidR="00A824ED"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للدالة </w:t>
            </w:r>
            <w:r w:rsidR="00A824ED"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="00A824ED"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="00A824ED" w:rsidRPr="00A824ED">
              <w:rPr>
                <w:rFonts w:ascii="Amiri" w:hAnsi="Amiri" w:cs="Amiri"/>
                <w:sz w:val="28"/>
                <w:szCs w:val="28"/>
                <w:rtl/>
              </w:rPr>
              <w:t xml:space="preserve">على المجال </w:t>
            </w:r>
            <w:r w:rsidR="00A824ED"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I</w:t>
            </w:r>
            <w:r w:rsidR="00A824ED"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5108557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Pr="00A824ED">
              <w:rPr>
                <w:rFonts w:ascii="Amiri" w:hAnsi="Amiri" w:cs="Amiri"/>
                <w:noProof/>
                <w:position w:val="-14"/>
                <w:sz w:val="28"/>
                <w:szCs w:val="28"/>
              </w:rPr>
              <w:drawing>
                <wp:inline distT="0" distB="0" distL="0" distR="0" wp14:anchorId="6A3004BC" wp14:editId="4F3281DA">
                  <wp:extent cx="714375" cy="257175"/>
                  <wp:effectExtent l="0" t="0" r="9525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    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     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31255A7F">
                <v:shape id="_x0000_i1534" type="#_x0000_t75" style="width:30.75pt;height:12.75pt" o:ole="">
                  <v:imagedata r:id="rId925" o:title=""/>
                </v:shape>
                <o:OLEObject Type="Embed" ProgID="Equation.DSMT4" ShapeID="_x0000_i1534" DrawAspect="Content" ObjectID="_1798395901" r:id="rId926"/>
              </w:object>
            </w:r>
          </w:p>
          <w:p w14:paraId="15D85CAF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Pr="00A824ED">
              <w:rPr>
                <w:rFonts w:ascii="Amiri" w:hAnsi="Amiri" w:cs="Amiri"/>
                <w:position w:val="-14"/>
                <w:sz w:val="28"/>
                <w:szCs w:val="28"/>
              </w:rPr>
              <w:object w:dxaOrig="1780" w:dyaOrig="400" w14:anchorId="010D90AF">
                <v:shape id="_x0000_i1535" type="#_x0000_t75" style="width:89.25pt;height:20.25pt" o:ole="">
                  <v:imagedata r:id="rId927" o:title=""/>
                </v:shape>
                <o:OLEObject Type="Embed" ProgID="Equation.DSMT4" ShapeID="_x0000_i1535" DrawAspect="Content" ObjectID="_1798395902" r:id="rId92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00743530">
                <v:shape id="_x0000_i1536" type="#_x0000_t75" style="width:30.75pt;height:12.75pt" o:ole="">
                  <v:imagedata r:id="rId925" o:title=""/>
                </v:shape>
                <o:OLEObject Type="Embed" ProgID="Equation.DSMT4" ShapeID="_x0000_i1536" DrawAspect="Content" ObjectID="_1798395903" r:id="rId929"/>
              </w:object>
            </w:r>
          </w:p>
          <w:p w14:paraId="286865A4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</w:t>
            </w:r>
            <w:r w:rsidRPr="00A824ED">
              <w:rPr>
                <w:rFonts w:ascii="Amiri" w:hAnsi="Amiri" w:cs="Amiri"/>
                <w:position w:val="-16"/>
                <w:sz w:val="28"/>
                <w:szCs w:val="28"/>
              </w:rPr>
              <w:object w:dxaOrig="2079" w:dyaOrig="440" w14:anchorId="05291AFB">
                <v:shape id="_x0000_i1537" type="#_x0000_t75" style="width:104.25pt;height:21.75pt" o:ole="">
                  <v:imagedata r:id="rId930" o:title=""/>
                </v:shape>
                <o:OLEObject Type="Embed" ProgID="Equation.DSMT4" ShapeID="_x0000_i1537" DrawAspect="Content" ObjectID="_1798395904" r:id="rId931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14FCB210">
                <v:shape id="_x0000_i1538" type="#_x0000_t75" style="width:30.75pt;height:12.75pt" o:ole="">
                  <v:imagedata r:id="rId925" o:title=""/>
                </v:shape>
                <o:OLEObject Type="Embed" ProgID="Equation.DSMT4" ShapeID="_x0000_i1538" DrawAspect="Content" ObjectID="_1798395905" r:id="rId932"/>
              </w:object>
            </w:r>
          </w:p>
          <w:p w14:paraId="481003AB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    </w:t>
            </w:r>
            <w:r w:rsidRPr="00A824ED">
              <w:rPr>
                <w:rFonts w:ascii="Amiri" w:hAnsi="Amiri" w:cs="Amiri"/>
                <w:position w:val="-24"/>
                <w:sz w:val="28"/>
                <w:szCs w:val="28"/>
              </w:rPr>
              <w:object w:dxaOrig="1359" w:dyaOrig="660" w14:anchorId="3D47D4B8">
                <v:shape id="_x0000_i1539" type="#_x0000_t75" style="width:68.25pt;height:33pt" o:ole="">
                  <v:imagedata r:id="rId933" o:title=""/>
                </v:shape>
                <o:OLEObject Type="Embed" ProgID="Equation.DSMT4" ShapeID="_x0000_i1539" DrawAspect="Content" ObjectID="_1798395906" r:id="rId934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</w:t>
            </w:r>
            <w:r w:rsidRPr="00A824ED">
              <w:rPr>
                <w:rFonts w:ascii="Amiri" w:hAnsi="Amiri" w:cs="Amiri"/>
                <w:sz w:val="28"/>
                <w:szCs w:val="28"/>
              </w:rPr>
              <w:t xml:space="preserve">      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80" w:dyaOrig="300" w14:anchorId="07B86D77">
                <v:shape id="_x0000_i1540" type="#_x0000_t75" style="width:33.75pt;height:15pt" o:ole="">
                  <v:imagedata r:id="rId935" o:title=""/>
                </v:shape>
                <o:OLEObject Type="Embed" ProgID="Equation.DSMT4" ShapeID="_x0000_i1540" DrawAspect="Content" ObjectID="_1798395907" r:id="rId936"/>
              </w:object>
            </w:r>
          </w:p>
          <w:p w14:paraId="29698EB7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Pr="00A824ED">
              <w:rPr>
                <w:rFonts w:ascii="Amiri" w:hAnsi="Amiri" w:cs="Amiri"/>
                <w:position w:val="-24"/>
                <w:sz w:val="28"/>
                <w:szCs w:val="28"/>
              </w:rPr>
              <w:object w:dxaOrig="1500" w:dyaOrig="660" w14:anchorId="494C20CF">
                <v:shape id="_x0000_i1541" type="#_x0000_t75" style="width:75pt;height:33pt" o:ole="">
                  <v:imagedata r:id="rId937" o:title=""/>
                </v:shape>
                <o:OLEObject Type="Embed" ProgID="Equation.DSMT4" ShapeID="_x0000_i1541" DrawAspect="Content" ObjectID="_1798395908" r:id="rId93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              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08936FFB">
                <v:shape id="_x0000_i1542" type="#_x0000_t75" style="width:30.75pt;height:12.75pt" o:ole="">
                  <v:imagedata r:id="rId925" o:title=""/>
                </v:shape>
                <o:OLEObject Type="Embed" ProgID="Equation.DSMT4" ShapeID="_x0000_i1542" DrawAspect="Content" ObjectID="_1798395909" r:id="rId939"/>
              </w:object>
            </w:r>
          </w:p>
          <w:p w14:paraId="5194C2EB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        </w:t>
            </w:r>
            <w:r w:rsidRPr="00A824ED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60" w14:anchorId="1B3BAE4D">
                <v:shape id="_x0000_i1543" type="#_x0000_t75" style="width:69.75pt;height:33pt" o:ole="">
                  <v:imagedata r:id="rId940" o:title=""/>
                </v:shape>
                <o:OLEObject Type="Embed" ProgID="Equation.DSMT4" ShapeID="_x0000_i1543" DrawAspect="Content" ObjectID="_1798395910" r:id="rId941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،              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5B9A89B3">
                <v:shape id="_x0000_i1544" type="#_x0000_t75" style="width:30.75pt;height:12.75pt" o:ole="">
                  <v:imagedata r:id="rId925" o:title=""/>
                </v:shape>
                <o:OLEObject Type="Embed" ProgID="Equation.DSMT4" ShapeID="_x0000_i1544" DrawAspect="Content" ObjectID="_1798395911" r:id="rId942"/>
              </w:object>
            </w:r>
          </w:p>
          <w:p w14:paraId="5306934D" w14:textId="77777777" w:rsidR="00A824ED" w:rsidRPr="00A824ED" w:rsidRDefault="00A824ED" w:rsidP="00A824ED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position w:val="-10"/>
                <w:sz w:val="28"/>
                <w:szCs w:val="28"/>
                <w:rtl/>
              </w:rPr>
              <w:t xml:space="preserve">      </w:t>
            </w:r>
            <w:r w:rsidRPr="00A824ED">
              <w:rPr>
                <w:rFonts w:ascii="Amiri" w:hAnsi="Amiri" w:cs="Amiri"/>
                <w:position w:val="-16"/>
                <w:sz w:val="28"/>
                <w:szCs w:val="28"/>
              </w:rPr>
              <w:object w:dxaOrig="2260" w:dyaOrig="440" w14:anchorId="52A18E0A">
                <v:shape id="_x0000_i1545" type="#_x0000_t75" style="width:113.25pt;height:21.75pt" o:ole="">
                  <v:imagedata r:id="rId943" o:title=""/>
                </v:shape>
                <o:OLEObject Type="Embed" ProgID="Equation.DSMT4" ShapeID="_x0000_i1545" DrawAspect="Content" ObjectID="_1798395912" r:id="rId944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،         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620" w:dyaOrig="260" w14:anchorId="1AD2F2B2">
                <v:shape id="_x0000_i1546" type="#_x0000_t75" style="width:30.75pt;height:12.75pt" o:ole="">
                  <v:imagedata r:id="rId925" o:title=""/>
                </v:shape>
                <o:OLEObject Type="Embed" ProgID="Equation.DSMT4" ShapeID="_x0000_i1546" DrawAspect="Content" ObjectID="_1798395913" r:id="rId945"/>
              </w:object>
            </w:r>
          </w:p>
          <w:p w14:paraId="3E4DDA52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A0C3689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194D38D" w14:textId="0E54D3D6" w:rsidR="00A824ED" w:rsidRPr="00A824ED" w:rsidRDefault="00633041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4F68D8" wp14:editId="6139B4E9">
                      <wp:simplePos x="0" y="0"/>
                      <wp:positionH relativeFrom="column">
                        <wp:posOffset>43814</wp:posOffset>
                      </wp:positionH>
                      <wp:positionV relativeFrom="paragraph">
                        <wp:posOffset>58420</wp:posOffset>
                      </wp:positionV>
                      <wp:extent cx="2009775" cy="1962150"/>
                      <wp:effectExtent l="0" t="0" r="9525" b="0"/>
                      <wp:wrapNone/>
                      <wp:docPr id="1145787110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19621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3676C" w14:textId="3E2707D7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64AB07" wp14:editId="7868AEF0">
                                        <wp:extent cx="1801495" cy="1819910"/>
                                        <wp:effectExtent l="0" t="0" r="8255" b="8890"/>
                                        <wp:docPr id="208568572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5685726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1495" cy="181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4F68D8" id="Rectangle 64" o:spid="_x0000_s1071" style="position:absolute;left:0;text-align:left;margin-left:3.45pt;margin-top:4.6pt;width:158.25pt;height:154.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" fillcolor="white [3201]" stroked="f" strokeweight="2pt">
                      <v:textbox>
                        <w:txbxContent>
                          <w:p w14:paraId="3603676C" w14:textId="3E2707D7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4AB07" wp14:editId="7868AEF0">
                                  <wp:extent cx="1801495" cy="1819910"/>
                                  <wp:effectExtent l="0" t="0" r="8255" b="8890"/>
                                  <wp:docPr id="20856857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5685726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81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24ED"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ت43 ص 174</w:t>
            </w:r>
          </w:p>
          <w:p w14:paraId="2584A164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C3032A5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29B56112">
                <v:shape id="_x0000_i1547" type="#_x0000_t75" style="width:12pt;height:15.75pt" o:ole="">
                  <v:imagedata r:id="rId367" o:title=""/>
                </v:shape>
                <o:OLEObject Type="Embed" ProgID="Equation.DSMT4" ShapeID="_x0000_i1547" DrawAspect="Content" ObjectID="_1798395914" r:id="rId94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دالة معرفة على</w:t>
            </w:r>
            <w:r w:rsidRPr="00A824ED">
              <w:rPr>
                <w:rFonts w:ascii="Amiri" w:hAnsi="Amiri" w:cs="Amiri"/>
                <w:i/>
                <w:iCs/>
                <w:position w:val="-4"/>
                <w:sz w:val="28"/>
                <w:szCs w:val="28"/>
              </w:rPr>
              <w:object w:dxaOrig="260" w:dyaOrig="260" w14:anchorId="2E59B12D">
                <v:shape id="_x0000_i1548" type="#_x0000_t75" style="width:12.75pt;height:12.75pt" o:ole="">
                  <v:imagedata r:id="rId947" o:title=""/>
                </v:shape>
                <o:OLEObject Type="Embed" ProgID="Equation.DSMT4" ShapeID="_x0000_i1548" DrawAspect="Content" ObjectID="_1798395915" r:id="rId948"/>
              </w:objec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بـ:</w:t>
            </w:r>
            <w:r w:rsidRPr="00A824ED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640" w:dyaOrig="400" w14:anchorId="41EEE9AF">
                <v:shape id="_x0000_i1549" type="#_x0000_t75" style="width:81.75pt;height:20.25pt" o:ole="">
                  <v:imagedata r:id="rId949" o:title=""/>
                </v:shape>
                <o:OLEObject Type="Embed" ProgID="Equation.DSMT4" ShapeID="_x0000_i1549" DrawAspect="Content" ObjectID="_1798395916" r:id="rId950"/>
              </w:object>
            </w:r>
          </w:p>
          <w:p w14:paraId="1013E26C" w14:textId="77777777" w:rsidR="00A824ED" w:rsidRPr="00A824ED" w:rsidRDefault="00A824ED" w:rsidP="00A824ED">
            <w:pPr>
              <w:bidi/>
              <w:spacing w:line="250" w:lineRule="auto"/>
              <w:ind w:left="744"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1.ادرس تغيرات الدالة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>.</w:t>
            </w:r>
          </w:p>
          <w:p w14:paraId="65E21416" w14:textId="77777777" w:rsidR="00A824ED" w:rsidRPr="00A824ED" w:rsidRDefault="00A824ED" w:rsidP="00A824ED">
            <w:pPr>
              <w:bidi/>
              <w:spacing w:line="250" w:lineRule="auto"/>
              <w:ind w:left="744"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2.ادرس نهاية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عند</w:t>
            </w:r>
            <w:r w:rsidRPr="00A824ED">
              <w:rPr>
                <w:rFonts w:ascii="Amiri" w:hAnsi="Amiri" w:cs="Amiri"/>
                <w:noProof/>
                <w:position w:val="-4"/>
                <w:sz w:val="28"/>
                <w:szCs w:val="28"/>
              </w:rPr>
              <w:drawing>
                <wp:inline distT="0" distB="0" distL="0" distR="0" wp14:anchorId="5FAC7511" wp14:editId="7613E417">
                  <wp:extent cx="238125" cy="123825"/>
                  <wp:effectExtent l="0" t="0" r="9525" b="952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0587AC5B">
                <v:shape id="_x0000_i1550" type="#_x0000_t75" style="width:18.75pt;height:11.25pt" o:ole="">
                  <v:imagedata r:id="rId889" o:title=""/>
                </v:shape>
                <o:OLEObject Type="Embed" ProgID="Equation.DSMT4" ShapeID="_x0000_i1550" DrawAspect="Content" ObjectID="_1798395917" r:id="rId952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D297B71" w14:textId="77777777" w:rsidR="00A824ED" w:rsidRPr="00A824ED" w:rsidRDefault="00A824ED" w:rsidP="00A824ED">
            <w:pPr>
              <w:bidi/>
              <w:spacing w:line="250" w:lineRule="auto"/>
              <w:ind w:left="744"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3.شكل جدول تغيرات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>.</w:t>
            </w:r>
          </w:p>
          <w:p w14:paraId="50475469" w14:textId="56D08A51" w:rsidR="00A824ED" w:rsidRPr="00D00EF1" w:rsidRDefault="00A824ED" w:rsidP="00D00EF1">
            <w:pPr>
              <w:bidi/>
              <w:spacing w:line="250" w:lineRule="auto"/>
              <w:ind w:left="744"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4.أنشئ في معلم متعامد التمثيل البياني للدالة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>.</w:t>
            </w:r>
          </w:p>
          <w:p w14:paraId="5B7E1C4E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 33ص 174</w:t>
            </w:r>
          </w:p>
          <w:p w14:paraId="1010C636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E90D257" w14:textId="77777777" w:rsidR="00A824ED" w:rsidRPr="00A824ED" w:rsidRDefault="00A824ED" w:rsidP="00A824ED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i/>
                <w:iCs/>
                <w:noProof/>
                <w:position w:val="-10"/>
                <w:sz w:val="28"/>
                <w:szCs w:val="28"/>
              </w:rPr>
              <w:drawing>
                <wp:inline distT="0" distB="0" distL="0" distR="0" wp14:anchorId="74223B2A" wp14:editId="6044C15A">
                  <wp:extent cx="152400" cy="200025"/>
                  <wp:effectExtent l="0" t="0" r="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A824ED">
              <w:rPr>
                <w:rFonts w:ascii="Amiri" w:hAnsi="Amiri" w:cs="Amiri"/>
                <w:i/>
                <w:iCs/>
                <w:position w:val="-4"/>
                <w:sz w:val="28"/>
                <w:szCs w:val="28"/>
              </w:rPr>
              <w:object w:dxaOrig="320" w:dyaOrig="300" w14:anchorId="40EBC100">
                <v:shape id="_x0000_i1551" type="#_x0000_t75" style="width:15.75pt;height:15pt" o:ole="">
                  <v:imagedata r:id="rId954" o:title=""/>
                </v:shape>
                <o:OLEObject Type="Embed" ProgID="Equation.DSMT4" ShapeID="_x0000_i1551" DrawAspect="Content" ObjectID="_1798395918" r:id="rId955"/>
              </w:objec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بـ </w:t>
            </w:r>
            <w:r w:rsidRPr="00A824ED">
              <w:rPr>
                <w:rFonts w:ascii="Amiri" w:hAnsi="Amiri" w:cs="Amiri"/>
                <w:i/>
                <w:iCs/>
                <w:position w:val="-24"/>
                <w:sz w:val="28"/>
                <w:szCs w:val="28"/>
              </w:rPr>
              <w:object w:dxaOrig="1700" w:dyaOrig="660" w14:anchorId="2F5801B4">
                <v:shape id="_x0000_i1552" type="#_x0000_t75" style="width:84.75pt;height:33pt" o:ole="">
                  <v:imagedata r:id="rId956" o:title=""/>
                </v:shape>
                <o:OLEObject Type="Embed" ProgID="Equation.DSMT4" ShapeID="_x0000_i1552" DrawAspect="Content" ObjectID="_1798395919" r:id="rId957"/>
              </w:object>
            </w:r>
          </w:p>
          <w:p w14:paraId="44E253CF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1. احسب</w:t>
            </w:r>
            <w:r w:rsidRPr="00A824ED">
              <w:rPr>
                <w:rFonts w:ascii="Amiri" w:hAnsi="Amiri" w:cs="Amiri"/>
                <w:position w:val="-22"/>
                <w:sz w:val="28"/>
                <w:szCs w:val="28"/>
              </w:rPr>
              <w:object w:dxaOrig="1160" w:dyaOrig="480" w14:anchorId="5E463506">
                <v:shape id="_x0000_i1553" type="#_x0000_t75" style="width:57.75pt;height:24pt" o:ole="">
                  <v:imagedata r:id="rId958" o:title=""/>
                </v:shape>
                <o:OLEObject Type="Embed" ProgID="Equation.DSMT4" ShapeID="_x0000_i1553" DrawAspect="Content" ObjectID="_1798395920" r:id="rId959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A824ED">
              <w:rPr>
                <w:rFonts w:ascii="Amiri" w:hAnsi="Amiri" w:cs="Ami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48BA86B7" wp14:editId="36CEFF56">
                  <wp:extent cx="647700" cy="295275"/>
                  <wp:effectExtent l="0" t="0" r="0" b="952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5FDF2" w14:textId="77777777" w:rsidR="00A824ED" w:rsidRPr="00A824ED" w:rsidRDefault="00A824ED" w:rsidP="00A824ED">
            <w:pPr>
              <w:bidi/>
              <w:ind w:left="64"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2. بين أن المستقيم الذي معادلته</w:t>
            </w:r>
            <w:r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859" w:dyaOrig="320" w14:anchorId="466D10D4">
                <v:shape id="_x0000_i1554" type="#_x0000_t75" style="width:42.75pt;height:15.75pt" o:ole="">
                  <v:imagedata r:id="rId961" o:title=""/>
                </v:shape>
                <o:OLEObject Type="Embed" ProgID="Equation.DSMT4" ShapeID="_x0000_i1554" DrawAspect="Content" ObjectID="_1798395921" r:id="rId962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مقارب لمنحني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612B7333">
                <v:shape id="_x0000_i1555" type="#_x0000_t75" style="width:18.75pt;height:11.25pt" o:ole="">
                  <v:imagedata r:id="rId889" o:title=""/>
                </v:shape>
                <o:OLEObject Type="Embed" ProgID="Equation.DSMT4" ShapeID="_x0000_i1555" DrawAspect="Content" ObjectID="_1798395922" r:id="rId963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5DC0D46" w14:textId="77777777" w:rsidR="00A824ED" w:rsidRPr="00A824ED" w:rsidRDefault="00A824ED" w:rsidP="00A824ED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3.بين أن الدالة </w:t>
            </w:r>
            <w:r w:rsidRPr="00A824ED">
              <w:rPr>
                <w:rFonts w:ascii="Amiri" w:hAnsi="Amiri" w:cs="Amiri"/>
                <w:i/>
                <w:iCs/>
                <w:position w:val="-10"/>
                <w:sz w:val="28"/>
                <w:szCs w:val="28"/>
              </w:rPr>
              <w:object w:dxaOrig="240" w:dyaOrig="320" w14:anchorId="5AEF51BA">
                <v:shape id="_x0000_i1556" type="#_x0000_t75" style="width:12pt;height:15.75pt" o:ole="">
                  <v:imagedata r:id="rId367" o:title=""/>
                </v:shape>
                <o:OLEObject Type="Embed" ProgID="Equation.DSMT4" ShapeID="_x0000_i1556" DrawAspect="Content" ObjectID="_1798395923" r:id="rId964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فردية.</w:t>
            </w:r>
          </w:p>
          <w:p w14:paraId="35F60089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4.أ- استنتج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position w:val="-22"/>
                <w:sz w:val="28"/>
                <w:szCs w:val="28"/>
              </w:rPr>
              <w:object w:dxaOrig="1160" w:dyaOrig="480" w14:anchorId="2A1F437C">
                <v:shape id="_x0000_i1557" type="#_x0000_t75" style="width:57.75pt;height:24pt" o:ole="">
                  <v:imagedata r:id="rId965" o:title=""/>
                </v:shape>
                <o:OLEObject Type="Embed" ProgID="Equation.DSMT4" ShapeID="_x0000_i1557" DrawAspect="Content" ObjectID="_1798395924" r:id="rId96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A824ED">
              <w:rPr>
                <w:rFonts w:ascii="Amiri" w:hAnsi="Amiri" w:cs="Ami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3E264C73" wp14:editId="5E4FB92F">
                  <wp:extent cx="647700" cy="295275"/>
                  <wp:effectExtent l="0" t="0" r="0" b="952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397F53E6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ب- استنتج أن منحني الدالة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يقبل مستقيما مقاربا مائلا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00" w14:anchorId="0C6CA9A4">
                <v:shape id="_x0000_i1558" type="#_x0000_t75" style="width:18.75pt;height:9.75pt" o:ole="">
                  <v:imagedata r:id="rId887" o:title=""/>
                </v:shape>
                <o:OLEObject Type="Embed" ProgID="Equation.DSMT4" ShapeID="_x0000_i1558" DrawAspect="Content" ObjectID="_1798395925" r:id="rId96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يطلب تعيين معادلة له.</w:t>
            </w:r>
          </w:p>
          <w:p w14:paraId="64C26702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0F6AA5F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ت34ص 174</w:t>
            </w:r>
          </w:p>
          <w:p w14:paraId="61F2AE8A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61ECE88" w14:textId="77777777" w:rsidR="00A824ED" w:rsidRPr="00A824ED" w:rsidRDefault="00A824ED" w:rsidP="00A824ED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i/>
                <w:iCs/>
                <w:position w:val="-10"/>
                <w:sz w:val="28"/>
                <w:szCs w:val="28"/>
              </w:rPr>
              <w:object w:dxaOrig="240" w:dyaOrig="320" w14:anchorId="3FB4B7E5">
                <v:shape id="_x0000_i1559" type="#_x0000_t75" style="width:12pt;height:15.75pt" o:ole="">
                  <v:imagedata r:id="rId367" o:title=""/>
                </v:shape>
                <o:OLEObject Type="Embed" ProgID="Equation.DSMT4" ShapeID="_x0000_i1559" DrawAspect="Content" ObjectID="_1798395926" r:id="rId969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A824ED">
              <w:rPr>
                <w:rFonts w:ascii="Amiri" w:hAnsi="Amiri" w:cs="Amiri"/>
                <w:i/>
                <w:iCs/>
                <w:position w:val="-4"/>
                <w:sz w:val="28"/>
                <w:szCs w:val="28"/>
              </w:rPr>
              <w:object w:dxaOrig="260" w:dyaOrig="260" w14:anchorId="12FF9254">
                <v:shape id="_x0000_i1560" type="#_x0000_t75" style="width:12.75pt;height:12.75pt" o:ole="">
                  <v:imagedata r:id="rId970" o:title=""/>
                </v:shape>
                <o:OLEObject Type="Embed" ProgID="Equation.DSMT4" ShapeID="_x0000_i1560" DrawAspect="Content" ObjectID="_1798395927" r:id="rId971"/>
              </w:objec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بـ:</w:t>
            </w:r>
            <w:r w:rsidRPr="00A824ED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840" w:dyaOrig="400" w14:anchorId="719D5497">
                <v:shape id="_x0000_i1561" type="#_x0000_t75" style="width:92.25pt;height:20.25pt" o:ole="">
                  <v:imagedata r:id="rId972" o:title=""/>
                </v:shape>
                <o:OLEObject Type="Embed" ProgID="Equation.DSMT4" ShapeID="_x0000_i1561" DrawAspect="Content" ObjectID="_1798395928" r:id="rId973"/>
              </w:object>
            </w:r>
          </w:p>
          <w:p w14:paraId="56E60E8C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1. بين أن المستقيم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D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الذي معادلته</w:t>
            </w:r>
            <w:r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980" w:dyaOrig="320" w14:anchorId="3BC307E9">
                <v:shape id="_x0000_i1562" type="#_x0000_t75" style="width:48.75pt;height:15.75pt" o:ole="">
                  <v:imagedata r:id="rId974" o:title=""/>
                </v:shape>
                <o:OLEObject Type="Embed" ProgID="Equation.DSMT4" ShapeID="_x0000_i1562" DrawAspect="Content" ObjectID="_1798395929" r:id="rId975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مقارب للمنحني </w:t>
            </w:r>
            <w:r w:rsidRPr="00A824ED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44135494">
                <v:shape id="_x0000_i1563" type="#_x0000_t75" style="width:21pt;height:20.25pt" o:ole="">
                  <v:imagedata r:id="rId976" o:title=""/>
                </v:shape>
                <o:OLEObject Type="Embed" ProgID="Equation.DSMT4" ShapeID="_x0000_i1563" DrawAspect="Content" ObjectID="_1798395930" r:id="rId977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الممثل للدالة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34A090ED">
                <v:shape id="_x0000_i1564" type="#_x0000_t75" style="width:18.75pt;height:11.25pt" o:ole="">
                  <v:imagedata r:id="rId889" o:title=""/>
                </v:shape>
                <o:OLEObject Type="Embed" ProgID="Equation.DSMT4" ShapeID="_x0000_i1564" DrawAspect="Content" ObjectID="_1798395931" r:id="rId978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52C8F437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>2. ادرس وضعية المنحني</w:t>
            </w:r>
            <w:r w:rsidRPr="00A824ED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0EE4A1CD">
                <v:shape id="_x0000_i1565" type="#_x0000_t75" style="width:21pt;height:20.25pt" o:ole="">
                  <v:imagedata r:id="rId976" o:title=""/>
                </v:shape>
                <o:OLEObject Type="Embed" ProgID="Equation.DSMT4" ShapeID="_x0000_i1565" DrawAspect="Content" ObjectID="_1798395932" r:id="rId979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بالنسبة إلى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 xml:space="preserve"> D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24DB647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A568287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824ED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ت35ص 173</w:t>
            </w:r>
          </w:p>
          <w:p w14:paraId="63DA72D9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E74DEB3" w14:textId="77777777" w:rsidR="00A824ED" w:rsidRPr="00A824ED" w:rsidRDefault="00A824ED" w:rsidP="00A824ED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i/>
                <w:iCs/>
                <w:noProof/>
                <w:position w:val="-10"/>
                <w:sz w:val="28"/>
                <w:szCs w:val="28"/>
              </w:rPr>
              <w:drawing>
                <wp:inline distT="0" distB="0" distL="0" distR="0" wp14:anchorId="33801F02" wp14:editId="55326EE2">
                  <wp:extent cx="152400" cy="200025"/>
                  <wp:effectExtent l="0" t="0" r="0" b="952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دالة معرفة على</w:t>
            </w:r>
            <w:r w:rsidRPr="00A824ED">
              <w:rPr>
                <w:rFonts w:ascii="Amiri" w:hAnsi="Amiri" w:cs="Amiri"/>
                <w:i/>
                <w:iCs/>
                <w:position w:val="-4"/>
                <w:sz w:val="28"/>
                <w:szCs w:val="28"/>
              </w:rPr>
              <w:object w:dxaOrig="260" w:dyaOrig="260" w14:anchorId="741FF6CF">
                <v:shape id="_x0000_i1566" type="#_x0000_t75" style="width:12.75pt;height:12.75pt" o:ole="">
                  <v:imagedata r:id="rId970" o:title=""/>
                </v:shape>
                <o:OLEObject Type="Embed" ProgID="Equation.DSMT4" ShapeID="_x0000_i1566" DrawAspect="Content" ObjectID="_1798395933" r:id="rId980"/>
              </w:objec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بـ</w:t>
            </w:r>
            <w:r w:rsidRPr="00A824ED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2079" w:dyaOrig="400" w14:anchorId="094C4C07">
                <v:shape id="_x0000_i1567" type="#_x0000_t75" style="width:104.25pt;height:20.25pt" o:ole="">
                  <v:imagedata r:id="rId981" o:title=""/>
                </v:shape>
                <o:OLEObject Type="Embed" ProgID="Equation.DSMT4" ShapeID="_x0000_i1567" DrawAspect="Content" ObjectID="_1798395934" r:id="rId982"/>
              </w:object>
            </w:r>
          </w:p>
          <w:p w14:paraId="74905A22" w14:textId="77777777" w:rsidR="00A824ED" w:rsidRPr="00A824ED" w:rsidRDefault="00A824ED" w:rsidP="00A824E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بين أن المستقيم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D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>الذي معادلته</w:t>
            </w:r>
            <w:r w:rsidRPr="00A824ED">
              <w:rPr>
                <w:rFonts w:ascii="Amiri" w:hAnsi="Amiri" w:cs="Amiri"/>
                <w:position w:val="-10"/>
                <w:sz w:val="28"/>
                <w:szCs w:val="28"/>
              </w:rPr>
              <w:object w:dxaOrig="900" w:dyaOrig="320" w14:anchorId="4F0D6084">
                <v:shape id="_x0000_i1568" type="#_x0000_t75" style="width:45pt;height:15.75pt" o:ole="">
                  <v:imagedata r:id="rId983" o:title=""/>
                </v:shape>
                <o:OLEObject Type="Embed" ProgID="Equation.DSMT4" ShapeID="_x0000_i1568" DrawAspect="Content" ObjectID="_1798395935" r:id="rId984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مقارب للمنحني </w:t>
            </w:r>
            <w:r w:rsidRPr="00A824ED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4F3C75BA">
                <v:shape id="_x0000_i1569" type="#_x0000_t75" style="width:21pt;height:20.25pt" o:ole="">
                  <v:imagedata r:id="rId976" o:title=""/>
                </v:shape>
                <o:OLEObject Type="Embed" ProgID="Equation.DSMT4" ShapeID="_x0000_i1569" DrawAspect="Content" ObjectID="_1798395936" r:id="rId985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الممثل للدالة </w:t>
            </w:r>
            <w:r w:rsidRPr="00A824ED">
              <w:rPr>
                <w:rFonts w:ascii="Amiri" w:hAnsi="Amiri" w:cs="Amiri"/>
                <w:i/>
                <w:iCs/>
                <w:sz w:val="28"/>
                <w:szCs w:val="28"/>
              </w:rPr>
              <w:t>f</w: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 عند</w:t>
            </w:r>
            <w:r w:rsidRPr="00A824ED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5D7D4F3D">
                <v:shape id="_x0000_i1570" type="#_x0000_t75" style="width:18.75pt;height:11.25pt" o:ole="">
                  <v:imagedata r:id="rId889" o:title=""/>
                </v:shape>
                <o:OLEObject Type="Embed" ProgID="Equation.DSMT4" ShapeID="_x0000_i1570" DrawAspect="Content" ObjectID="_1798395937" r:id="rId986"/>
              </w:object>
            </w:r>
            <w:r w:rsidRPr="00A824ED">
              <w:rPr>
                <w:rFonts w:ascii="Amiri" w:hAnsi="Amiri" w:cs="Amiri"/>
                <w:sz w:val="28"/>
                <w:szCs w:val="28"/>
                <w:rtl/>
              </w:rPr>
              <w:t xml:space="preserve">. </w:t>
            </w:r>
          </w:p>
          <w:p w14:paraId="60DEB3C6" w14:textId="77777777" w:rsidR="00A824ED" w:rsidRPr="00A824ED" w:rsidRDefault="00A824ED" w:rsidP="00A824ED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7451D38" w14:textId="77777777" w:rsidR="00314D3A" w:rsidRPr="00792B9B" w:rsidRDefault="00314D3A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217EC3E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2DAD7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6370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E30E9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B3D0D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5F5FA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E4A50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9C4CA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3531E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C759C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CC2DB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029A1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DDA78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7039E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6A7A1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DA5AA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D5CA5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C0FCA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A91BE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9F940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FFA6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A6CFF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84F9C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6FAA0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DA9AC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F60D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E1EAB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F688E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EF13F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DE6D0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08C3F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5387B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8A6A5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1E9D45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345B1B7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700FF0" wp14:editId="5220403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07491079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17A64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77B10C97" w14:textId="56503C38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1763FD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763FD" w:rsidRPr="001763FD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معرفة وتفسير النهايات الخاصة بالتزايد المقارن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00FF0" id="_x0000_s1072" style="position:absolute;left:0;text-align:left;margin-left:-46.15pt;margin-top:66.05pt;width:543pt;height:5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B574Sn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14B17A64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77B10C97" w14:textId="56503C38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1763FD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1763FD" w:rsidRPr="001763FD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معرفة وتفسير النهايات الخاصة بالتزايد المقارن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4BF8D0" wp14:editId="0F9508F3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12478252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19E05" w14:textId="77777777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75C8118F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BF8D0" id="_x0000_s1073" style="position:absolute;left:0;text-align:left;margin-left:-44.65pt;margin-top:.8pt;width:100.5pt;height:5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1PcwIAAEQFAAAOAAAAZHJzL2Uyb0RvYy54bWysVM1u2zAMvg/YOwi6r46ztF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IsRNT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64719E05" w14:textId="77777777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75C8118F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850D65" wp14:editId="025FC199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06309068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02BB9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50D65" id="_x0000_s1074" style="position:absolute;left:0;text-align:left;margin-left:396.35pt;margin-top:-.7pt;width:100.5pt;height:6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3W59D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1B02BB9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92BF42" wp14:editId="4EC0150E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3778388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819EF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2EBA7A70" w14:textId="03632B97" w:rsidR="00A824ED" w:rsidRPr="00DF7F80" w:rsidRDefault="001763FD" w:rsidP="00A824ED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763FD">
                              <w:rPr>
                                <w:rFonts w:ascii="Amiri" w:hAnsi="Amiri" w:cs="Amiri" w:hint="cs"/>
                                <w:color w:val="4A442A" w:themeColor="background2" w:themeShade="4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التزايد</w:t>
                            </w:r>
                            <w:r w:rsidR="00A824ED" w:rsidRPr="001763FD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المقارن </w:t>
                            </w:r>
                            <w:r w:rsidR="00A824ED" w:rsidRPr="001763FD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</w:rPr>
                              <w:t xml:space="preserve">للدوال </w:t>
                            </w:r>
                            <w:r w:rsidR="00A824ED" w:rsidRPr="001763FD">
                              <w:rPr>
                                <w:rFonts w:ascii="Amiri" w:hAnsi="Amiri" w:cs="Amiri"/>
                                <w:position w:val="-6"/>
                              </w:rPr>
                              <w:object w:dxaOrig="680" w:dyaOrig="240" w14:anchorId="7D2FFCF1">
                                <v:shape id="_x0000_i1572" type="#_x0000_t75" style="width:33.75pt;height:12pt" o:ole="">
                                  <v:imagedata r:id="rId987" o:title=""/>
                                </v:shape>
                                <o:OLEObject Type="Embed" ProgID="Equation.DSMT4" ShapeID="_x0000_i1572" DrawAspect="Content" ObjectID="_1798396168" r:id="rId988"/>
                              </w:object>
                            </w:r>
                            <w:r w:rsidR="00A824ED" w:rsidRPr="001763FD">
                              <w:rPr>
                                <w:rFonts w:ascii="Amiri" w:hAnsi="Amiri" w:cs="Amiri"/>
                                <w:rtl/>
                              </w:rPr>
                              <w:t xml:space="preserve"> ،   </w:t>
                            </w:r>
                            <w:r w:rsidR="00A824ED" w:rsidRPr="001763FD">
                              <w:rPr>
                                <w:rFonts w:ascii="Amiri" w:hAnsi="Amiri" w:cs="Amiri"/>
                                <w:position w:val="-6"/>
                              </w:rPr>
                              <w:object w:dxaOrig="760" w:dyaOrig="320" w14:anchorId="3507A6E8">
                                <v:shape id="_x0000_i1574" type="#_x0000_t75" style="width:38.25pt;height:15.75pt" o:ole="">
                                  <v:imagedata r:id="rId989" o:title=""/>
                                </v:shape>
                                <o:OLEObject Type="Embed" ProgID="Equation.DSMT4" ShapeID="_x0000_i1574" DrawAspect="Content" ObjectID="_1798396169" r:id="rId990"/>
                              </w:object>
                            </w:r>
                            <w:r w:rsidR="00A824ED" w:rsidRPr="001763FD">
                              <w:rPr>
                                <w:rFonts w:ascii="Amiri" w:hAnsi="Amiri" w:cs="Amiri"/>
                                <w:rtl/>
                              </w:rPr>
                              <w:t xml:space="preserve"> ،  </w:t>
                            </w:r>
                            <w:r w:rsidR="00A824ED" w:rsidRPr="001763FD">
                              <w:rPr>
                                <w:rFonts w:ascii="Amiri" w:hAnsi="Amiri" w:cs="Amiri"/>
                                <w:position w:val="-6"/>
                              </w:rPr>
                              <w:object w:dxaOrig="740" w:dyaOrig="320" w14:anchorId="019AE7C7">
                                <v:shape id="_x0000_i1576" type="#_x0000_t75" style="width:36.75pt;height:15.75pt" o:ole="">
                                  <v:imagedata r:id="rId991" o:title=""/>
                                </v:shape>
                                <o:OLEObject Type="Embed" ProgID="Equation.DSMT4" ShapeID="_x0000_i1576" DrawAspect="Content" ObjectID="_1798396170" r:id="rId992"/>
                              </w:object>
                            </w:r>
                          </w:p>
                          <w:p w14:paraId="4E37CA61" w14:textId="42F7D68E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2BF42" id="_x0000_s1075" style="position:absolute;left:0;text-align:left;margin-left:66.35pt;margin-top:1.55pt;width:323.25pt;height:58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W2Z25H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67E819EF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2EBA7A70" w14:textId="03632B97" w:rsidR="00A824ED" w:rsidRPr="00DF7F80" w:rsidRDefault="001763FD" w:rsidP="00A824ED">
                      <w:pPr>
                        <w:bidi/>
                        <w:rPr>
                          <w:rFonts w:cstheme="minorHAnsi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1763FD">
                        <w:rPr>
                          <w:rFonts w:ascii="Amiri" w:hAnsi="Amiri" w:cs="Amiri" w:hint="cs"/>
                          <w:color w:val="4A442A" w:themeColor="background2" w:themeShade="40"/>
                          <w:sz w:val="26"/>
                          <w:szCs w:val="26"/>
                          <w:rtl/>
                          <w:lang w:bidi="ar-DZ"/>
                        </w:rPr>
                        <w:t>التزايد</w:t>
                      </w:r>
                      <w:r w:rsidR="00A824ED" w:rsidRPr="001763FD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 xml:space="preserve"> المقارن </w:t>
                      </w:r>
                      <w:r w:rsidR="00A824ED" w:rsidRPr="001763FD">
                        <w:rPr>
                          <w:rFonts w:ascii="Amiri" w:hAnsi="Amiri" w:cs="Amiri"/>
                          <w:sz w:val="26"/>
                          <w:szCs w:val="26"/>
                          <w:rtl/>
                        </w:rPr>
                        <w:t xml:space="preserve">للدوال </w:t>
                      </w:r>
                      <w:r w:rsidR="00A824ED" w:rsidRPr="001763FD">
                        <w:rPr>
                          <w:rFonts w:ascii="Amiri" w:hAnsi="Amiri" w:cs="Amiri"/>
                          <w:position w:val="-6"/>
                        </w:rPr>
                        <w:object w:dxaOrig="680" w:dyaOrig="240" w14:anchorId="7D2FFCF1">
                          <v:shape id="_x0000_i1572" type="#_x0000_t75" style="width:33.75pt;height:12pt" o:ole="">
                            <v:imagedata r:id="rId987" o:title=""/>
                          </v:shape>
                          <o:OLEObject Type="Embed" ProgID="Equation.DSMT4" ShapeID="_x0000_i1572" DrawAspect="Content" ObjectID="_1798396168" r:id="rId993"/>
                        </w:object>
                      </w:r>
                      <w:r w:rsidR="00A824ED" w:rsidRPr="001763FD">
                        <w:rPr>
                          <w:rFonts w:ascii="Amiri" w:hAnsi="Amiri" w:cs="Amiri"/>
                          <w:rtl/>
                        </w:rPr>
                        <w:t xml:space="preserve"> ،   </w:t>
                      </w:r>
                      <w:r w:rsidR="00A824ED" w:rsidRPr="001763FD">
                        <w:rPr>
                          <w:rFonts w:ascii="Amiri" w:hAnsi="Amiri" w:cs="Amiri"/>
                          <w:position w:val="-6"/>
                        </w:rPr>
                        <w:object w:dxaOrig="760" w:dyaOrig="320" w14:anchorId="3507A6E8">
                          <v:shape id="_x0000_i1574" type="#_x0000_t75" style="width:38.25pt;height:15.75pt" o:ole="">
                            <v:imagedata r:id="rId989" o:title=""/>
                          </v:shape>
                          <o:OLEObject Type="Embed" ProgID="Equation.DSMT4" ShapeID="_x0000_i1574" DrawAspect="Content" ObjectID="_1798396169" r:id="rId994"/>
                        </w:object>
                      </w:r>
                      <w:r w:rsidR="00A824ED" w:rsidRPr="001763FD">
                        <w:rPr>
                          <w:rFonts w:ascii="Amiri" w:hAnsi="Amiri" w:cs="Amiri"/>
                          <w:rtl/>
                        </w:rPr>
                        <w:t xml:space="preserve"> ،  </w:t>
                      </w:r>
                      <w:r w:rsidR="00A824ED" w:rsidRPr="001763FD">
                        <w:rPr>
                          <w:rFonts w:ascii="Amiri" w:hAnsi="Amiri" w:cs="Amiri"/>
                          <w:position w:val="-6"/>
                        </w:rPr>
                        <w:object w:dxaOrig="740" w:dyaOrig="320" w14:anchorId="019AE7C7">
                          <v:shape id="_x0000_i1576" type="#_x0000_t75" style="width:36.75pt;height:15.75pt" o:ole="">
                            <v:imagedata r:id="rId991" o:title=""/>
                          </v:shape>
                          <o:OLEObject Type="Embed" ProgID="Equation.DSMT4" ShapeID="_x0000_i1576" DrawAspect="Content" ObjectID="_1798396170" r:id="rId995"/>
                        </w:object>
                      </w:r>
                    </w:p>
                    <w:p w14:paraId="4E37CA61" w14:textId="42F7D68E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3BF96EB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7569F45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580D7C41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8649D03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6E835EF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24652A99" w14:textId="77777777" w:rsidTr="00305590">
        <w:tc>
          <w:tcPr>
            <w:tcW w:w="1278" w:type="dxa"/>
          </w:tcPr>
          <w:p w14:paraId="7CD01B6D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6B912D1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13BD43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5064F2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3D54D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EC3CB4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E1B09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414E2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60F7B3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0B88D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8D487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22DFF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F5F60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ECE78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79FBB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BB13C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F32AF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DC30B0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8A330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D5662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3BC6CF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ADEDB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84799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396B0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CC995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24046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CA0D8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74F42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C6E09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A3070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F5263C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CA8BE8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366091E" w14:textId="77777777" w:rsidR="00314D3A" w:rsidRPr="00680B32" w:rsidRDefault="00314D3A" w:rsidP="00347F5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C4AC3AC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التزايد المقارن للدوال: </w:t>
            </w:r>
            <w:r w:rsidRPr="00680B32">
              <w:rPr>
                <w:rFonts w:ascii="Amiri" w:hAnsi="Amiri" w:cs="Amiri"/>
                <w:b/>
                <w:bCs/>
                <w:color w:val="FF0000"/>
                <w:position w:val="-6"/>
                <w:sz w:val="28"/>
                <w:szCs w:val="28"/>
                <w:u w:val="single"/>
              </w:rPr>
              <w:object w:dxaOrig="680" w:dyaOrig="240" w14:anchorId="722FFFF3">
                <v:shape id="_x0000_i1577" type="#_x0000_t75" style="width:33.75pt;height:12pt" o:ole="">
                  <v:imagedata r:id="rId987" o:title=""/>
                </v:shape>
                <o:OLEObject Type="Embed" ProgID="Equation.DSMT4" ShapeID="_x0000_i1577" DrawAspect="Content" ObjectID="_1798395938" r:id="rId996"/>
              </w:object>
            </w: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،   </w:t>
            </w:r>
            <w:r w:rsidRPr="00680B32">
              <w:rPr>
                <w:rFonts w:ascii="Amiri" w:hAnsi="Amiri" w:cs="Amiri"/>
                <w:b/>
                <w:bCs/>
                <w:color w:val="FF0000"/>
                <w:position w:val="-6"/>
                <w:sz w:val="28"/>
                <w:szCs w:val="28"/>
                <w:u w:val="single"/>
              </w:rPr>
              <w:object w:dxaOrig="760" w:dyaOrig="320" w14:anchorId="367AF2E2">
                <v:shape id="_x0000_i1578" type="#_x0000_t75" style="width:38.25pt;height:15.75pt" o:ole="">
                  <v:imagedata r:id="rId989" o:title=""/>
                </v:shape>
                <o:OLEObject Type="Embed" ProgID="Equation.DSMT4" ShapeID="_x0000_i1578" DrawAspect="Content" ObjectID="_1798395939" r:id="rId997"/>
              </w:object>
            </w: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،  </w:t>
            </w:r>
            <w:r w:rsidRPr="00680B32">
              <w:rPr>
                <w:rFonts w:ascii="Amiri" w:hAnsi="Amiri" w:cs="Amiri"/>
                <w:b/>
                <w:bCs/>
                <w:color w:val="FF0000"/>
                <w:position w:val="-6"/>
                <w:sz w:val="28"/>
                <w:szCs w:val="28"/>
                <w:u w:val="single"/>
              </w:rPr>
              <w:object w:dxaOrig="740" w:dyaOrig="320" w14:anchorId="25C48745">
                <v:shape id="_x0000_i1579" type="#_x0000_t75" style="width:36.75pt;height:15.75pt" o:ole="">
                  <v:imagedata r:id="rId991" o:title=""/>
                </v:shape>
                <o:OLEObject Type="Embed" ProgID="Equation.DSMT4" ShapeID="_x0000_i1579" DrawAspect="Content" ObjectID="_1798395940" r:id="rId998"/>
              </w:object>
            </w:r>
          </w:p>
          <w:p w14:paraId="1B416A4A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</w:rPr>
            </w:pPr>
          </w:p>
          <w:p w14:paraId="37975354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04 ص 184 </w:t>
            </w: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(الجزء 02)</w:t>
            </w:r>
          </w:p>
          <w:p w14:paraId="75F69312" w14:textId="5DE87B3E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0000FF"/>
                <w:sz w:val="28"/>
                <w:szCs w:val="28"/>
              </w:rPr>
            </w:pPr>
            <w:r w:rsidRPr="00680B32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2. مقارنة </w:t>
            </w:r>
            <w:r w:rsidRPr="00680B32">
              <w:rPr>
                <w:rFonts w:ascii="Amiri" w:hAnsi="Amiri" w:cs="Amiri"/>
                <w:b/>
                <w:bCs/>
                <w:color w:val="0000FF"/>
                <w:position w:val="-6"/>
                <w:sz w:val="28"/>
                <w:szCs w:val="28"/>
              </w:rPr>
              <w:object w:dxaOrig="300" w:dyaOrig="320" w14:anchorId="42F850C8">
                <v:shape id="_x0000_i1580" type="#_x0000_t75" style="width:15pt;height:15.75pt" o:ole="">
                  <v:imagedata r:id="rId999" o:title=""/>
                </v:shape>
                <o:OLEObject Type="Embed" ProgID="Equation.DSMT4" ShapeID="_x0000_i1580" DrawAspect="Content" ObjectID="_1798395941" r:id="rId1000"/>
              </w:object>
            </w:r>
            <w:r w:rsidRPr="00680B32">
              <w:rPr>
                <w:rFonts w:ascii="Amiri" w:hAnsi="Amiri" w:cs="Amiri"/>
                <w:b/>
                <w:bCs/>
                <w:color w:val="0000FF"/>
                <w:sz w:val="28"/>
                <w:szCs w:val="28"/>
                <w:rtl/>
              </w:rPr>
              <w:t xml:space="preserve">  و</w:t>
            </w:r>
            <w:r w:rsidRPr="00680B32">
              <w:rPr>
                <w:rFonts w:ascii="Amiri" w:hAnsi="Amiri" w:cs="Amiri"/>
                <w:b/>
                <w:bCs/>
                <w:color w:val="0000FF"/>
                <w:position w:val="-4"/>
                <w:sz w:val="28"/>
                <w:szCs w:val="28"/>
              </w:rPr>
              <w:object w:dxaOrig="340" w:dyaOrig="300" w14:anchorId="4B3FDD41">
                <v:shape id="_x0000_i1581" type="#_x0000_t75" style="width:17.25pt;height:15pt" o:ole="">
                  <v:imagedata r:id="rId335" o:title=""/>
                </v:shape>
                <o:OLEObject Type="Embed" ProgID="Equation.DSMT4" ShapeID="_x0000_i1581" DrawAspect="Content" ObjectID="_1798395942" r:id="rId1001"/>
              </w:object>
            </w:r>
          </w:p>
          <w:p w14:paraId="0F75036B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باستعمال حاسبة بيانية خمن على المجال</w:t>
            </w:r>
            <w:r w:rsidRPr="00680B32">
              <w:rPr>
                <w:rFonts w:ascii="Amiri" w:hAnsi="Amiri" w:cs="Amiri"/>
                <w:b/>
                <w:bCs/>
                <w:color w:val="FF0000"/>
                <w:position w:val="-14"/>
                <w:sz w:val="28"/>
                <w:szCs w:val="28"/>
                <w:lang w:bidi="ar-DZ"/>
              </w:rPr>
              <w:object w:dxaOrig="800" w:dyaOrig="400" w14:anchorId="6C17D3DD">
                <v:shape id="_x0000_i1582" type="#_x0000_t75" style="width:39.75pt;height:20.25pt" o:ole="">
                  <v:imagedata r:id="rId337" o:title=""/>
                </v:shape>
                <o:OLEObject Type="Embed" ProgID="Equation.DSMT4" ShapeID="_x0000_i1582" DrawAspect="Content" ObjectID="_1798395943" r:id="rId1002"/>
              </w:object>
            </w:r>
          </w:p>
          <w:p w14:paraId="1710C650" w14:textId="77777777" w:rsidR="00680B32" w:rsidRPr="00680B32" w:rsidRDefault="00680B32" w:rsidP="00680B3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الأوضاع النسبية للمنحني الممثل للدالة</w:t>
            </w:r>
            <w:r w:rsidRPr="00680B32">
              <w:rPr>
                <w:rFonts w:ascii="Amiri" w:hAnsi="Amiri" w:cs="Amiri"/>
                <w:position w:val="-6"/>
                <w:sz w:val="28"/>
                <w:szCs w:val="28"/>
              </w:rPr>
              <w:object w:dxaOrig="800" w:dyaOrig="320" w14:anchorId="6927A989">
                <v:shape id="_x0000_i1583" type="#_x0000_t75" style="width:39.75pt;height:15.75pt" o:ole="">
                  <v:imagedata r:id="rId1003" o:title=""/>
                </v:shape>
                <o:OLEObject Type="Embed" ProgID="Equation.DSMT4" ShapeID="_x0000_i1583" DrawAspect="Content" ObjectID="_1798395944" r:id="rId1004"/>
              </w:object>
            </w:r>
          </w:p>
          <w:p w14:paraId="7994A581" w14:textId="77777777" w:rsidR="00680B32" w:rsidRPr="00680B32" w:rsidRDefault="00680B32" w:rsidP="00680B3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بالنسبة لمنحنيات الدوال </w:t>
            </w:r>
            <w:r w:rsidRPr="00680B32">
              <w:rPr>
                <w:rFonts w:ascii="Amiri" w:hAnsi="Amiri" w:cs="Amiri"/>
                <w:position w:val="-4"/>
                <w:sz w:val="28"/>
                <w:szCs w:val="28"/>
              </w:rPr>
              <w:object w:dxaOrig="740" w:dyaOrig="220" w14:anchorId="319FEE79">
                <v:shape id="_x0000_i1584" type="#_x0000_t75" style="width:36.75pt;height:11.25pt" o:ole="">
                  <v:imagedata r:id="rId341" o:title=""/>
                </v:shape>
                <o:OLEObject Type="Embed" ProgID="Equation.DSMT4" ShapeID="_x0000_i1584" DrawAspect="Content" ObjectID="_1798395945" r:id="rId1005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680B32">
              <w:rPr>
                <w:rFonts w:ascii="Amiri" w:hAnsi="Amiri" w:cs="Amiri"/>
                <w:position w:val="-4"/>
                <w:sz w:val="28"/>
                <w:szCs w:val="28"/>
              </w:rPr>
              <w:object w:dxaOrig="820" w:dyaOrig="300" w14:anchorId="5F8C5B8A">
                <v:shape id="_x0000_i1585" type="#_x0000_t75" style="width:41.25pt;height:15pt" o:ole="">
                  <v:imagedata r:id="rId343" o:title=""/>
                </v:shape>
                <o:OLEObject Type="Embed" ProgID="Equation.DSMT4" ShapeID="_x0000_i1585" DrawAspect="Content" ObjectID="_1798395946" r:id="rId1006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680B32">
              <w:rPr>
                <w:rFonts w:ascii="Amiri" w:hAnsi="Amiri" w:cs="Amiri"/>
                <w:position w:val="-4"/>
                <w:sz w:val="28"/>
                <w:szCs w:val="28"/>
              </w:rPr>
              <w:object w:dxaOrig="820" w:dyaOrig="300" w14:anchorId="26A0B731">
                <v:shape id="_x0000_i1586" type="#_x0000_t75" style="width:41.25pt;height:15pt" o:ole="">
                  <v:imagedata r:id="rId345" o:title=""/>
                </v:shape>
                <o:OLEObject Type="Embed" ProgID="Equation.DSMT4" ShapeID="_x0000_i1586" DrawAspect="Content" ObjectID="_1798395947" r:id="rId1007"/>
              </w:object>
            </w:r>
          </w:p>
          <w:p w14:paraId="43648B11" w14:textId="50086F7D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ثم قارن بين </w:t>
            </w:r>
            <w:r w:rsidRPr="00680B32">
              <w:rPr>
                <w:position w:val="-6"/>
              </w:rPr>
              <w:object w:dxaOrig="300" w:dyaOrig="320" w14:anchorId="7EA0A884">
                <v:shape id="_x0000_i1587" type="#_x0000_t75" style="width:15pt;height:15.75pt" o:ole="">
                  <v:imagedata r:id="rId1008" o:title=""/>
                </v:shape>
                <o:OLEObject Type="Embed" ProgID="Equation.DSMT4" ShapeID="_x0000_i1587" DrawAspect="Content" ObjectID="_1798395948" r:id="rId1009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و </w:t>
            </w:r>
            <w:r w:rsidRPr="00680B32">
              <w:rPr>
                <w:position w:val="-4"/>
              </w:rPr>
              <w:object w:dxaOrig="340" w:dyaOrig="300" w14:anchorId="746DC85C">
                <v:shape id="_x0000_i1588" type="#_x0000_t75" style="width:17.25pt;height:15pt" o:ole="">
                  <v:imagedata r:id="rId349" o:title=""/>
                </v:shape>
                <o:OLEObject Type="Embed" ProgID="Equation.DSMT4" ShapeID="_x0000_i1588" DrawAspect="Content" ObjectID="_1798395949" r:id="rId1010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من أجل</w:t>
            </w:r>
            <w:r w:rsidRPr="00680B32">
              <w:rPr>
                <w:position w:val="-4"/>
              </w:rPr>
              <w:object w:dxaOrig="540" w:dyaOrig="260" w14:anchorId="32AC6DBB">
                <v:shape id="_x0000_i1589" type="#_x0000_t75" style="width:27pt;height:12.75pt" o:ole="">
                  <v:imagedata r:id="rId351" o:title=""/>
                </v:shape>
                <o:OLEObject Type="Embed" ProgID="Equation.DSMT4" ShapeID="_x0000_i1589" DrawAspect="Content" ObjectID="_1798395950" r:id="rId1011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>،</w:t>
            </w:r>
            <w:r w:rsidRPr="00680B32">
              <w:rPr>
                <w:position w:val="-4"/>
              </w:rPr>
              <w:object w:dxaOrig="580" w:dyaOrig="260" w14:anchorId="1BFA5F99">
                <v:shape id="_x0000_i1590" type="#_x0000_t75" style="width:29.25pt;height:12.75pt" o:ole="">
                  <v:imagedata r:id="rId353" o:title=""/>
                </v:shape>
                <o:OLEObject Type="Embed" ProgID="Equation.DSMT4" ShapeID="_x0000_i1590" DrawAspect="Content" ObjectID="_1798395951" r:id="rId1012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680B32">
              <w:rPr>
                <w:position w:val="-6"/>
              </w:rPr>
              <w:object w:dxaOrig="560" w:dyaOrig="279" w14:anchorId="6F32410D">
                <v:shape id="_x0000_i1591" type="#_x0000_t75" style="width:27.75pt;height:14.25pt" o:ole="">
                  <v:imagedata r:id="rId355" o:title=""/>
                </v:shape>
                <o:OLEObject Type="Embed" ProgID="Equation.DSMT4" ShapeID="_x0000_i1591" DrawAspect="Content" ObjectID="_1798395952" r:id="rId1013"/>
              </w:object>
            </w:r>
          </w:p>
          <w:p w14:paraId="651F70E9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337E4F2" w14:textId="77777777" w:rsidR="00680B32" w:rsidRPr="00680B32" w:rsidRDefault="00680B32" w:rsidP="00680B32">
            <w:pPr>
              <w:pStyle w:val="Paragraphedeliste"/>
              <w:numPr>
                <w:ilvl w:val="0"/>
                <w:numId w:val="49"/>
              </w:num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خواص:</w:t>
            </w:r>
          </w:p>
          <w:p w14:paraId="1256BC42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480E721" w14:textId="77777777" w:rsidR="00680B32" w:rsidRPr="00680B32" w:rsidRDefault="00680B32" w:rsidP="00680B3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300" w:dyaOrig="660" w14:anchorId="7F861A42">
                <v:shape id="_x0000_i1592" type="#_x0000_t75" style="width:65.25pt;height:33pt" o:ole="">
                  <v:imagedata r:id="rId1014" o:title=""/>
                </v:shape>
                <o:OLEObject Type="Embed" ProgID="Equation.DSMT4" ShapeID="_x0000_i1592" DrawAspect="Content" ObjectID="_1798395953" r:id="rId1015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    ،         </w:t>
            </w:r>
            <w:r w:rsidRPr="00680B32">
              <w:rPr>
                <w:rFonts w:ascii="Amiri" w:hAnsi="Amiri" w:cs="Amiri"/>
                <w:position w:val="-20"/>
                <w:sz w:val="28"/>
                <w:szCs w:val="28"/>
              </w:rPr>
              <w:object w:dxaOrig="1200" w:dyaOrig="460" w14:anchorId="56AA5F05">
                <v:shape id="_x0000_i1593" type="#_x0000_t75" style="width:60pt;height:23.25pt" o:ole="">
                  <v:imagedata r:id="rId1016" o:title=""/>
                </v:shape>
                <o:OLEObject Type="Embed" ProgID="Equation.DSMT4" ShapeID="_x0000_i1593" DrawAspect="Content" ObjectID="_1798395954" r:id="rId1017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،       </w:t>
            </w: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320" w:dyaOrig="660" w14:anchorId="610C2532">
                <v:shape id="_x0000_i1594" type="#_x0000_t75" style="width:66pt;height:33pt" o:ole="">
                  <v:imagedata r:id="rId1018" o:title=""/>
                </v:shape>
                <o:OLEObject Type="Embed" ProgID="Equation.DSMT4" ShapeID="_x0000_i1594" DrawAspect="Content" ObjectID="_1798395955" r:id="rId1019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 ،   </w:t>
            </w:r>
            <w:r w:rsidRPr="00680B32">
              <w:rPr>
                <w:rFonts w:ascii="Amiri" w:hAnsi="Amiri" w:cs="Amiri"/>
                <w:position w:val="-20"/>
                <w:sz w:val="28"/>
                <w:szCs w:val="28"/>
              </w:rPr>
              <w:object w:dxaOrig="1280" w:dyaOrig="460" w14:anchorId="29FBDBF6">
                <v:shape id="_x0000_i1595" type="#_x0000_t75" style="width:63.75pt;height:23.25pt" o:ole="">
                  <v:imagedata r:id="rId1020" o:title=""/>
                </v:shape>
                <o:OLEObject Type="Embed" ProgID="Equation.DSMT4" ShapeID="_x0000_i1595" DrawAspect="Content" ObjectID="_1798395956" r:id="rId1021"/>
              </w:object>
            </w:r>
          </w:p>
          <w:p w14:paraId="002F9B7C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3D6C83E4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مثال01: ت 59 ص 204</w:t>
            </w:r>
          </w:p>
          <w:p w14:paraId="070CA33D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ADF221F" w14:textId="77777777" w:rsidR="00680B32" w:rsidRPr="00680B32" w:rsidRDefault="00680B32" w:rsidP="00680B32">
            <w:p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ادرس النهاية عند</w:t>
            </w:r>
            <w:r w:rsidRPr="00680B32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3E323C51">
                <v:shape id="_x0000_i1596" type="#_x0000_t75" style="width:18.75pt;height:11.25pt" o:ole="">
                  <v:imagedata r:id="rId365" o:title=""/>
                </v:shape>
                <o:OLEObject Type="Embed" ProgID="Equation.DSMT4" ShapeID="_x0000_i1596" DrawAspect="Content" ObjectID="_1798395957" r:id="rId1022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للدالتين التاليتين:</w:t>
            </w:r>
          </w:p>
          <w:p w14:paraId="2D2CB343" w14:textId="77777777" w:rsidR="00680B32" w:rsidRPr="00680B32" w:rsidRDefault="00680B32" w:rsidP="00680B32">
            <w:p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6E5ED6E" w14:textId="77777777" w:rsidR="00680B32" w:rsidRPr="00680B32" w:rsidRDefault="00680B32" w:rsidP="00680B32">
            <w:pPr>
              <w:bidi/>
              <w:spacing w:line="257" w:lineRule="auto"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680B32">
              <w:rPr>
                <w:rFonts w:ascii="Amiri" w:hAnsi="Amiri" w:cs="Amiri"/>
                <w:position w:val="-14"/>
                <w:sz w:val="28"/>
                <w:szCs w:val="28"/>
              </w:rPr>
              <w:object w:dxaOrig="1740" w:dyaOrig="400" w14:anchorId="2840C200">
                <v:shape id="_x0000_i1597" type="#_x0000_t75" style="width:87pt;height:20.25pt" o:ole="">
                  <v:imagedata r:id="rId1023" o:title=""/>
                </v:shape>
                <o:OLEObject Type="Embed" ProgID="Equation.DSMT4" ShapeID="_x0000_i1597" DrawAspect="Content" ObjectID="_1798395958" r:id="rId1024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                 2) </w:t>
            </w: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60" w14:anchorId="575F33EB">
                <v:shape id="_x0000_i1598" type="#_x0000_t75" style="width:69.75pt;height:33pt" o:ole="">
                  <v:imagedata r:id="rId1025" o:title=""/>
                </v:shape>
                <o:OLEObject Type="Embed" ProgID="Equation.DSMT4" ShapeID="_x0000_i1598" DrawAspect="Content" ObjectID="_1798395959" r:id="rId1026"/>
              </w:object>
            </w:r>
          </w:p>
          <w:p w14:paraId="5DD25180" w14:textId="77777777" w:rsidR="00680B32" w:rsidRPr="00680B32" w:rsidRDefault="00680B32" w:rsidP="00680B32">
            <w:pPr>
              <w:bidi/>
              <w:spacing w:line="257" w:lineRule="auto"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2DF8E24" w14:textId="77777777" w:rsidR="00680B32" w:rsidRDefault="00680B32" w:rsidP="00680B32">
            <w:pPr>
              <w:bidi/>
              <w:spacing w:line="257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3DF589C6" w14:textId="77777777" w:rsidR="00D00EF1" w:rsidRDefault="00D00EF1" w:rsidP="00D00EF1">
            <w:pPr>
              <w:bidi/>
              <w:spacing w:line="257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88D92B5" w14:textId="1F2AAA9A" w:rsidR="00680B32" w:rsidRPr="00680B32" w:rsidRDefault="00680B32" w:rsidP="00680B32">
            <w:pPr>
              <w:bidi/>
              <w:spacing w:line="257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مثـــــال02: ت 60 ص204</w:t>
            </w:r>
          </w:p>
          <w:p w14:paraId="1A422996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77420E52" w14:textId="77777777" w:rsidR="00680B32" w:rsidRPr="00680B32" w:rsidRDefault="00680B32" w:rsidP="00680B32">
            <w:p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باستعمال تبديل المتغير، ادرس النهاية عند</w:t>
            </w:r>
            <w:r w:rsidRPr="00680B32">
              <w:rPr>
                <w:rFonts w:ascii="Amiri" w:hAnsi="Amiri" w:cs="Amiri"/>
                <w:position w:val="-4"/>
                <w:sz w:val="28"/>
                <w:szCs w:val="28"/>
              </w:rPr>
              <w:object w:dxaOrig="380" w:dyaOrig="220" w14:anchorId="7A57A7DE">
                <v:shape id="_x0000_i1599" type="#_x0000_t75" style="width:18.75pt;height:11.25pt" o:ole="">
                  <v:imagedata r:id="rId365" o:title=""/>
                </v:shape>
                <o:OLEObject Type="Embed" ProgID="Equation.DSMT4" ShapeID="_x0000_i1599" DrawAspect="Content" ObjectID="_1798395960" r:id="rId1027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للدالتين التاليتين:</w:t>
            </w:r>
          </w:p>
          <w:p w14:paraId="3C2C4DC9" w14:textId="77777777" w:rsidR="00680B32" w:rsidRPr="00680B32" w:rsidRDefault="00680B32" w:rsidP="00680B32">
            <w:pPr>
              <w:bidi/>
              <w:spacing w:line="257" w:lineRule="auto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AB0E460" w14:textId="77777777" w:rsidR="00680B32" w:rsidRPr="00680B32" w:rsidRDefault="00680B32" w:rsidP="00680B32">
            <w:pPr>
              <w:spacing w:line="257" w:lineRule="auto"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1)</w:t>
            </w: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280" w:dyaOrig="660" w14:anchorId="0FCFE643">
                <v:shape id="_x0000_i1600" type="#_x0000_t75" style="width:63.75pt;height:33pt" o:ole="">
                  <v:imagedata r:id="rId1028" o:title=""/>
                </v:shape>
                <o:OLEObject Type="Embed" ProgID="Equation.DSMT4" ShapeID="_x0000_i1600" DrawAspect="Content" ObjectID="_1798395961" r:id="rId1029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          2) </w:t>
            </w: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300" w:dyaOrig="680" w14:anchorId="35C1607F">
                <v:shape id="_x0000_i1601" type="#_x0000_t75" style="width:65.25pt;height:33.75pt" o:ole="">
                  <v:imagedata r:id="rId1030" o:title=""/>
                </v:shape>
                <o:OLEObject Type="Embed" ProgID="Equation.DSMT4" ShapeID="_x0000_i1601" DrawAspect="Content" ObjectID="_1798395962" r:id="rId1031"/>
              </w:object>
            </w:r>
          </w:p>
          <w:p w14:paraId="3F35EDDF" w14:textId="77777777" w:rsidR="00680B32" w:rsidRPr="00680B32" w:rsidRDefault="00680B32" w:rsidP="00680B3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2F36A4B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680B32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مثال: ت 67 ص204</w:t>
            </w:r>
          </w:p>
          <w:p w14:paraId="1F417067" w14:textId="77777777" w:rsidR="00680B32" w:rsidRPr="00680B32" w:rsidRDefault="00680B32" w:rsidP="00680B32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C81D8E4" w14:textId="77777777" w:rsidR="00680B32" w:rsidRPr="00680B32" w:rsidRDefault="00680B32" w:rsidP="00680B32">
            <w:pPr>
              <w:bidi/>
              <w:spacing w:line="228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>احسب النهايات التالية:</w:t>
            </w:r>
          </w:p>
          <w:p w14:paraId="0C6A6285" w14:textId="77777777" w:rsidR="00680B32" w:rsidRPr="00680B32" w:rsidRDefault="00680B32" w:rsidP="00680B32">
            <w:pPr>
              <w:bidi/>
              <w:spacing w:line="228" w:lineRule="auto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8524AED" w14:textId="77777777" w:rsidR="00680B32" w:rsidRPr="00680B32" w:rsidRDefault="00680B32" w:rsidP="00680B32">
            <w:pPr>
              <w:bidi/>
              <w:spacing w:line="228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1) </w:t>
            </w:r>
            <w:r w:rsidRPr="00680B32">
              <w:rPr>
                <w:rFonts w:ascii="Amiri" w:hAnsi="Amiri" w:cs="Amiri"/>
                <w:position w:val="-24"/>
                <w:sz w:val="28"/>
                <w:szCs w:val="28"/>
              </w:rPr>
              <w:object w:dxaOrig="1640" w:dyaOrig="660" w14:anchorId="569FBEE7">
                <v:shape id="_x0000_i1602" type="#_x0000_t75" style="width:81.75pt;height:33pt" o:ole="">
                  <v:imagedata r:id="rId1032" o:title=""/>
                </v:shape>
                <o:OLEObject Type="Embed" ProgID="Equation.DSMT4" ShapeID="_x0000_i1602" DrawAspect="Content" ObjectID="_1798395963" r:id="rId1033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   2) </w:t>
            </w:r>
            <w:r w:rsidRPr="00680B32">
              <w:rPr>
                <w:rFonts w:ascii="Amiri" w:hAnsi="Amiri" w:cs="Amiri"/>
                <w:position w:val="-20"/>
                <w:sz w:val="28"/>
                <w:szCs w:val="28"/>
              </w:rPr>
              <w:object w:dxaOrig="1380" w:dyaOrig="460" w14:anchorId="496B8ACB">
                <v:shape id="_x0000_i1603" type="#_x0000_t75" style="width:69pt;height:23.25pt" o:ole="">
                  <v:imagedata r:id="rId1034" o:title=""/>
                </v:shape>
                <o:OLEObject Type="Embed" ProgID="Equation.DSMT4" ShapeID="_x0000_i1603" DrawAspect="Content" ObjectID="_1798395964" r:id="rId1035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  3) </w:t>
            </w:r>
            <w:r w:rsidRPr="00680B32">
              <w:rPr>
                <w:rFonts w:ascii="Amiri" w:hAnsi="Amiri" w:cs="Amiri"/>
                <w:position w:val="-20"/>
                <w:sz w:val="28"/>
                <w:szCs w:val="28"/>
              </w:rPr>
              <w:object w:dxaOrig="2020" w:dyaOrig="460" w14:anchorId="3DB876A5">
                <v:shape id="_x0000_i1604" type="#_x0000_t75" style="width:101.25pt;height:23.25pt" o:ole="">
                  <v:imagedata r:id="rId1036" o:title=""/>
                </v:shape>
                <o:OLEObject Type="Embed" ProgID="Equation.DSMT4" ShapeID="_x0000_i1604" DrawAspect="Content" ObjectID="_1798395965" r:id="rId1037"/>
              </w:objec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</w:p>
          <w:p w14:paraId="3811524B" w14:textId="77777777" w:rsidR="00680B32" w:rsidRPr="003E5929" w:rsidRDefault="00680B32" w:rsidP="00680B32">
            <w:pPr>
              <w:bidi/>
              <w:spacing w:line="228" w:lineRule="auto"/>
              <w:rPr>
                <w:rFonts w:cstheme="minorHAns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680B32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4) </w:t>
            </w:r>
            <w:r w:rsidRPr="00680B32">
              <w:rPr>
                <w:rFonts w:ascii="Amiri" w:hAnsi="Amiri" w:cs="Amiri"/>
                <w:position w:val="-20"/>
                <w:sz w:val="28"/>
                <w:szCs w:val="28"/>
              </w:rPr>
              <w:object w:dxaOrig="1719" w:dyaOrig="460" w14:anchorId="68AC7D2B">
                <v:shape id="_x0000_i1605" type="#_x0000_t75" style="width:86.25pt;height:23.25pt" o:ole="">
                  <v:imagedata r:id="rId1038" o:title=""/>
                </v:shape>
                <o:OLEObject Type="Embed" ProgID="Equation.DSMT4" ShapeID="_x0000_i1605" DrawAspect="Content" ObjectID="_1798395966" r:id="rId1039"/>
              </w:object>
            </w:r>
          </w:p>
          <w:p w14:paraId="22D1A58C" w14:textId="77777777" w:rsidR="001763FD" w:rsidRPr="00792B9B" w:rsidRDefault="001763FD" w:rsidP="001763FD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6B43DC9" w14:textId="3ED2490D" w:rsidR="00314D3A" w:rsidRDefault="00633041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449577C" wp14:editId="758A3DA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12700</wp:posOffset>
                      </wp:positionV>
                      <wp:extent cx="3524250" cy="3695700"/>
                      <wp:effectExtent l="0" t="0" r="0" b="0"/>
                      <wp:wrapNone/>
                      <wp:docPr id="768481476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0" cy="3695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1EBD2" w14:textId="2143C3AC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B6535C" wp14:editId="50A8BAE6">
                                        <wp:extent cx="2790476" cy="2819048"/>
                                        <wp:effectExtent l="0" t="0" r="0" b="635"/>
                                        <wp:docPr id="58401321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4013219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90476" cy="28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9577C" id="Rectangle 63" o:spid="_x0000_s1076" style="position:absolute;left:0;text-align:left;margin-left:5.7pt;margin-top:1pt;width:277.5pt;height:29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" fillcolor="white [3201]" stroked="f" strokeweight="2pt">
                      <v:textbox>
                        <w:txbxContent>
                          <w:p w14:paraId="72F1EBD2" w14:textId="2143C3AC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6535C" wp14:editId="50A8BAE6">
                                  <wp:extent cx="2790476" cy="2819048"/>
                                  <wp:effectExtent l="0" t="0" r="0" b="635"/>
                                  <wp:docPr id="5840132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013219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476" cy="2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E32F41E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28C3D45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8947F03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C539968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C53F970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BFFA6E1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CE5A85F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D26E489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D2BFA03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E047B04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9960166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952BF33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FBB4FB3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194AD09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E014E33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35E7182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421C854" w14:textId="77777777" w:rsidR="00680B32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C788277" w14:textId="77777777" w:rsidR="00680B32" w:rsidRPr="00792B9B" w:rsidRDefault="00680B32" w:rsidP="00680B3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4631DC6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E15F1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08EE7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B1E6A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EBBE0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E63FDA" w14:textId="30F70FD4" w:rsidR="00314D3A" w:rsidRDefault="00680B32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680B32">
              <w:rPr>
                <w:rFonts w:ascii="Amiri" w:hAnsi="Amiri" w:cs="Amiri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1" locked="0" layoutInCell="1" allowOverlap="1" wp14:anchorId="023B960E" wp14:editId="20FCE485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121285</wp:posOffset>
                  </wp:positionV>
                  <wp:extent cx="1877060" cy="1313815"/>
                  <wp:effectExtent l="19050" t="19050" r="27940" b="19685"/>
                  <wp:wrapNone/>
                  <wp:docPr id="152595573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138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2C6D49" w14:textId="434E6149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6929E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78D54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9B485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33A80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C297C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4632D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1A4C9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F9CDF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5F800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BE893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A20D0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DB3C9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AFF4F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54D96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2631E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55DFD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79CC7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A4FCD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85A71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68F4E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8814F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981EE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6EE2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AD3F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B1779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4536F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5B7A06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A293C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7147F0" wp14:editId="07E17E49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86921116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64D88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E493B11" w14:textId="1D7FFBE0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F634D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 xml:space="preserve">دراسة الدالة الاسية 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ذات الأساس 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147F0" id="_x0000_s1077" style="position:absolute;left:0;text-align:left;margin-left:-46.15pt;margin-top:66.05pt;width:543pt;height:5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AkAV4ycgIAAEQ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60364D88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E493B11" w14:textId="1D7FFBE0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F634D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F634D7" w:rsidRPr="00F634D7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 xml:space="preserve">دراسة الدالة الاسية </w:t>
                      </w:r>
                      <w:r w:rsidR="00F634D7" w:rsidRPr="00F634D7">
                        <w:rPr>
                          <w:rFonts w:ascii="Amiri" w:hAnsi="Amiri" w:cs="Amiri"/>
                          <w:sz w:val="24"/>
                          <w:szCs w:val="24"/>
                          <w:rtl/>
                          <w:lang w:bidi="ar-DZ"/>
                        </w:rPr>
                        <w:t xml:space="preserve">ذات الأساس </w:t>
                      </w:r>
                      <w:r w:rsidR="00F634D7" w:rsidRPr="00F634D7">
                        <w:rPr>
                          <w:rFonts w:ascii="Amiri" w:hAnsi="Amiri" w:cs="Amiri"/>
                          <w:sz w:val="24"/>
                          <w:szCs w:val="24"/>
                          <w:lang w:bidi="ar-DZ"/>
                        </w:rPr>
                        <w:t>a</w:t>
                      </w:r>
                      <w:r w:rsidR="00F634D7" w:rsidRPr="00F634D7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B65D8E" wp14:editId="1F3002C7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27858623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9B964" w14:textId="77777777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</w:p>
                          <w:p w14:paraId="4E79FB48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65D8E" id="_x0000_s1078" style="position:absolute;left:0;text-align:left;margin-left:-44.65pt;margin-top:.8pt;width:100.5pt;height:5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7JgK9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11E9B964" w14:textId="77777777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</w:p>
                    <w:p w14:paraId="4E79FB48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E75F3E" wp14:editId="3A3D83E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2801502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5FD0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75F3E" id="_x0000_s1079" style="position:absolute;left:0;text-align:left;margin-left:396.35pt;margin-top:-.7pt;width:100.5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yZdA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MlpzCw+LaHcPiFD6BbBO3lXUXPuhQ9PAmnyqZ+0zeGRDm2gKTj0FGcrwF/H3qM+DSRJ&#10;OWtokwruf64FKs7MN0ujepmfncXVS8zZZDomBg8ly0OJXdc3QG3O6d9wMpFRP5gdqRHqN1r6RfRK&#10;ImEl+S64DLhjbkK34fRtSLVYJDVaNyfCvX1xMoLHQse5e23fBLp+QgPN9gPstk7MPsxopxstLSzW&#10;AXSVBnhf174FtKppD/pvJf4Fh3zS2n9+89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U3MMmX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7AB5FD0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4FAC9A0" wp14:editId="0415F79D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20174065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35F93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321677A6" w14:textId="3A302ACE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F634D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الدالة الأسية ذات الأساس </w:t>
                            </w:r>
                            <w:r w:rsidR="00F634D7" w:rsidRPr="00F634D7">
                              <w:rPr>
                                <w:rFonts w:ascii="Amiri" w:hAnsi="Amiri" w:cs="Amiri"/>
                                <w:sz w:val="26"/>
                                <w:szCs w:val="26"/>
                                <w:lang w:bidi="ar-DZ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FAC9A0" id="_x0000_s1080" style="position:absolute;left:0;text-align:left;margin-left:66.35pt;margin-top:1.55pt;width:323.25pt;height:58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ozlU6X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52235F93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321677A6" w14:textId="3A302ACE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F634D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F634D7" w:rsidRPr="00F634D7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 xml:space="preserve">الدالة الأسية ذات الأساس </w:t>
                      </w:r>
                      <w:r w:rsidR="00F634D7" w:rsidRPr="00F634D7">
                        <w:rPr>
                          <w:rFonts w:ascii="Amiri" w:hAnsi="Amiri" w:cs="Amiri"/>
                          <w:sz w:val="26"/>
                          <w:szCs w:val="26"/>
                          <w:lang w:bidi="ar-DZ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2C3CC554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5C917B93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26AFBE3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4D4DFB2C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43A99A4E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75E17FDB" w14:textId="77777777" w:rsidTr="00305590">
        <w:tc>
          <w:tcPr>
            <w:tcW w:w="1278" w:type="dxa"/>
          </w:tcPr>
          <w:p w14:paraId="543E9D0E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11BF616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BC4ED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2A0F7C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A0EAE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60F383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6AE6F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2C889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8125C1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92449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5E28C7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4F1E8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53F34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A8753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A5559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D215F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A18BE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B8121B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F6580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9C888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2F219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27DF9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B97FD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6B439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00CA677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05AD61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D4B07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82808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89311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2CA01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0735D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A8CFF8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793F41A5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045E5A1" w14:textId="77777777" w:rsidR="00B04C3C" w:rsidRPr="00D00EF1" w:rsidRDefault="00B04C3C" w:rsidP="00B04C3C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نشاط 02 ص184 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(السؤال1)</w:t>
            </w:r>
          </w:p>
          <w:p w14:paraId="54872375" w14:textId="77777777" w:rsidR="00B04C3C" w:rsidRPr="00D00EF1" w:rsidRDefault="00B04C3C" w:rsidP="00B04C3C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F6834C4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تعريف القوى الحقيقية للعدد 3</w:t>
            </w:r>
          </w:p>
          <w:p w14:paraId="3BBD274F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6299CEF3" w14:textId="77777777" w:rsidR="00B04C3C" w:rsidRPr="00B04C3C" w:rsidRDefault="00B04C3C" w:rsidP="00B04C3C">
            <w:pPr>
              <w:numPr>
                <w:ilvl w:val="1"/>
                <w:numId w:val="50"/>
              </w:numPr>
              <w:tabs>
                <w:tab w:val="clear" w:pos="1560"/>
              </w:tabs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ليكن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00" w14:anchorId="6C67B61E">
                <v:shape id="_x0000_i1606" type="#_x0000_t75" style="width:11.25pt;height:9.75pt" o:ole="">
                  <v:imagedata r:id="rId1041" o:title=""/>
                </v:shape>
                <o:OLEObject Type="Embed" ProgID="Equation.DSMT4" ShapeID="_x0000_i1606" DrawAspect="Content" ObjectID="_1798395967" r:id="rId104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 صحيحا نسبيا. أكتب العدد </w:t>
            </w:r>
            <w:r w:rsidRPr="00B04C3C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700" w:dyaOrig="440" w14:anchorId="61C2954E">
                <v:shape id="_x0000_i1607" type="#_x0000_t75" style="width:35.25pt;height:21.75pt" o:ole="">
                  <v:imagedata r:id="rId1043" o:title=""/>
                </v:shape>
                <o:OLEObject Type="Embed" ProgID="Equation.DSMT4" ShapeID="_x0000_i1607" DrawAspect="Content" ObjectID="_1798395968" r:id="rId1044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بكيفية أخرى ثم استنتج أن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40" w:dyaOrig="320" w14:anchorId="00E6CDA5">
                <v:shape id="_x0000_i1608" type="#_x0000_t75" style="width:47.25pt;height:15.75pt" o:ole="">
                  <v:imagedata r:id="rId1045" o:title=""/>
                </v:shape>
                <o:OLEObject Type="Embed" ProgID="Equation.DSMT4" ShapeID="_x0000_i1608" DrawAspect="Content" ObjectID="_1798395969" r:id="rId1046"/>
              </w:object>
            </w:r>
          </w:p>
          <w:p w14:paraId="41A52488" w14:textId="77777777" w:rsidR="00B04C3C" w:rsidRPr="00B04C3C" w:rsidRDefault="00B04C3C" w:rsidP="00B04C3C">
            <w:pPr>
              <w:bidi/>
              <w:ind w:left="36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الدستور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40" w:dyaOrig="320" w14:anchorId="316BF388">
                <v:shape id="_x0000_i1609" type="#_x0000_t75" style="width:47.25pt;height:15.75pt" o:ole="">
                  <v:imagedata r:id="rId1045" o:title=""/>
                </v:shape>
                <o:OLEObject Type="Embed" ProgID="Equation.DSMT4" ShapeID="_x0000_i1609" DrawAspect="Content" ObjectID="_1798395970" r:id="rId104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يمنحنا فكرة تمديد مفهوم القوى. هذا التمديد يفرض علينا طرح السؤال التالي:  </w:t>
            </w:r>
          </w:p>
          <w:p w14:paraId="77775097" w14:textId="77777777" w:rsidR="00B04C3C" w:rsidRPr="00D00EF1" w:rsidRDefault="00B04C3C" w:rsidP="00B04C3C">
            <w:pPr>
              <w:bidi/>
              <w:ind w:left="36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كيف يمكن تعريف </w:t>
            </w:r>
            <w:r w:rsidRPr="00D00EF1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79" w:dyaOrig="320" w14:anchorId="156A71EA">
                <v:shape id="_x0000_i1610" type="#_x0000_t75" style="width:14.25pt;height:15.75pt" o:ole="">
                  <v:imagedata r:id="rId1048" o:title=""/>
                </v:shape>
                <o:OLEObject Type="Embed" ProgID="Equation.DSMT4" ShapeID="_x0000_i1610" DrawAspect="Content" ObjectID="_1798395971" r:id="rId1049"/>
              </w:objec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من أجل كل عدد حقيقي</w:t>
            </w:r>
            <w:r w:rsidRPr="00D00EF1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00" w14:anchorId="2FA0E441">
                <v:shape id="_x0000_i1611" type="#_x0000_t75" style="width:12pt;height:9.75pt" o:ole="">
                  <v:imagedata r:id="rId1050" o:title=""/>
                </v:shape>
                <o:OLEObject Type="Embed" ProgID="Equation.DSMT4" ShapeID="_x0000_i1611" DrawAspect="Content" ObjectID="_1798395972" r:id="rId1051"/>
              </w:objec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؟</w:t>
            </w:r>
          </w:p>
          <w:p w14:paraId="375BB33B" w14:textId="77777777" w:rsidR="00B04C3C" w:rsidRPr="00B04C3C" w:rsidRDefault="00B04C3C" w:rsidP="00B04C3C">
            <w:pPr>
              <w:bidi/>
              <w:ind w:left="36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53F7BA5F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نضع، تعريفا، من أجل كل عدد حقيقي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4A616353">
                <v:shape id="_x0000_i1612" type="#_x0000_t75" style="width:12pt;height:9.75pt" o:ole="">
                  <v:imagedata r:id="rId1052" o:title=""/>
                </v:shape>
                <o:OLEObject Type="Embed" ProgID="Equation.DSMT4" ShapeID="_x0000_i1612" DrawAspect="Content" ObjectID="_1798395973" r:id="rId1053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60" w:dyaOrig="320" w14:anchorId="152C30D9">
                <v:shape id="_x0000_i1613" type="#_x0000_t75" style="width:48pt;height:15.75pt" o:ole="">
                  <v:imagedata r:id="rId1054" o:title=""/>
                </v:shape>
                <o:OLEObject Type="Embed" ProgID="Equation.DSMT4" ShapeID="_x0000_i1613" DrawAspect="Content" ObjectID="_1798395974" r:id="rId1055"/>
              </w:object>
            </w:r>
          </w:p>
          <w:p w14:paraId="61B5A37B" w14:textId="575772FA" w:rsidR="00B04C3C" w:rsidRPr="00B04C3C" w:rsidRDefault="00D00EF1" w:rsidP="00D00EF1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D00EF1">
              <w:rPr>
                <w:rFonts w:ascii="Amiri" w:hAnsi="Amiri" w:cs="Amiri" w:hint="cs"/>
                <w:b/>
                <w:bCs/>
                <w:sz w:val="28"/>
                <w:szCs w:val="28"/>
                <w:rtl/>
                <w:lang w:bidi="ar-DZ"/>
              </w:rPr>
              <w:t>*</w:t>
            </w:r>
            <w:r w:rsidR="00B04C3C"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عين، باستعمال حاسبة، المدور إلى </w:t>
            </w:r>
            <w:r w:rsidR="00B04C3C"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40" w:dyaOrig="320" w14:anchorId="5B5AADC7">
                <v:shape id="_x0000_i1614" type="#_x0000_t75" style="width:21.75pt;height:15.75pt" o:ole="">
                  <v:imagedata r:id="rId1056" o:title=""/>
                </v:shape>
                <o:OLEObject Type="Embed" ProgID="Equation.DSMT4" ShapeID="_x0000_i1614" DrawAspect="Content" ObjectID="_1798395975" r:id="rId1057"/>
              </w:object>
            </w:r>
            <w:r w:rsidR="00B04C3C"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لكل عدد من الأعداد التالية: </w:t>
            </w:r>
            <w:r w:rsidR="00B04C3C"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9" w:dyaOrig="480" w14:anchorId="40C986EE">
                <v:shape id="_x0000_i1615" type="#_x0000_t75" style="width:14.25pt;height:24pt" o:ole="">
                  <v:imagedata r:id="rId1058" o:title=""/>
                </v:shape>
                <o:OLEObject Type="Embed" ProgID="Equation.DSMT4" ShapeID="_x0000_i1615" DrawAspect="Content" ObjectID="_1798395976" r:id="rId1059"/>
              </w:object>
            </w:r>
            <w:r w:rsidR="00B04C3C"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  <w:r w:rsidR="00B04C3C"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60" w:dyaOrig="320" w14:anchorId="0E4A37EC">
                <v:shape id="_x0000_i1616" type="#_x0000_t75" style="width:12.75pt;height:15.75pt" o:ole="">
                  <v:imagedata r:id="rId1060" o:title=""/>
                </v:shape>
                <o:OLEObject Type="Embed" ProgID="Equation.DSMT4" ShapeID="_x0000_i1616" DrawAspect="Content" ObjectID="_1798395977" r:id="rId1061"/>
              </w:object>
            </w:r>
            <w:r w:rsidR="00B04C3C"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="00B04C3C"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60" w:dyaOrig="480" w14:anchorId="50501BF2">
                <v:shape id="_x0000_i1617" type="#_x0000_t75" style="width:18pt;height:24pt" o:ole="">
                  <v:imagedata r:id="rId1062" o:title=""/>
                </v:shape>
                <o:OLEObject Type="Embed" ProgID="Equation.DSMT4" ShapeID="_x0000_i1617" DrawAspect="Content" ObjectID="_1798395978" r:id="rId1063"/>
              </w:object>
            </w:r>
            <w:r w:rsidR="00B04C3C"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="00B04C3C"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60" w:dyaOrig="360" w14:anchorId="2C4CEA22">
                <v:shape id="_x0000_i1618" type="#_x0000_t75" style="width:18pt;height:18pt" o:ole="">
                  <v:imagedata r:id="rId1064" o:title=""/>
                </v:shape>
                <o:OLEObject Type="Embed" ProgID="Equation.DSMT4" ShapeID="_x0000_i1618" DrawAspect="Content" ObjectID="_1798395979" r:id="rId1065"/>
              </w:object>
            </w:r>
          </w:p>
          <w:p w14:paraId="104D7EC7" w14:textId="77777777" w:rsidR="00B04C3C" w:rsidRPr="00B04C3C" w:rsidRDefault="00B04C3C" w:rsidP="00B04C3C">
            <w:pPr>
              <w:bidi/>
              <w:ind w:right="-851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08054AA6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تعريف01:</w:t>
            </w:r>
          </w:p>
          <w:p w14:paraId="4E0D782D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نضع </w:t>
            </w:r>
            <w:r w:rsidRPr="00D00EF1">
              <w:rPr>
                <w:rFonts w:ascii="Amiri" w:hAnsi="Amiri" w:cs="Amiri"/>
                <w:position w:val="-6"/>
                <w:sz w:val="28"/>
                <w:szCs w:val="28"/>
              </w:rPr>
              <w:object w:dxaOrig="960" w:dyaOrig="320" w14:anchorId="1DBEDE50">
                <v:shape id="_x0000_i1619" type="#_x0000_t75" style="width:48pt;height:15.75pt" o:ole="">
                  <v:imagedata r:id="rId1066" o:title=""/>
                </v:shape>
                <o:OLEObject Type="Embed" ProgID="Equation.DSMT4" ShapeID="_x0000_i1619" DrawAspect="Content" ObjectID="_1798395980" r:id="rId1067"/>
              </w:object>
            </w: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 من أجل كل عددين حقيقيين</w:t>
            </w:r>
            <w:r w:rsidRPr="00D00EF1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3E63733C">
                <v:shape id="_x0000_i1620" type="#_x0000_t75" style="width:9.75pt;height:11.25pt" o:ole="">
                  <v:imagedata r:id="rId1068" o:title=""/>
                </v:shape>
                <o:OLEObject Type="Embed" ProgID="Equation.DSMT4" ShapeID="_x0000_i1620" DrawAspect="Content" ObjectID="_1798395981" r:id="rId1069"/>
              </w:object>
            </w: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D00EF1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0848AC47">
                <v:shape id="_x0000_i1621" type="#_x0000_t75" style="width:9.75pt;height:14.25pt" o:ole="">
                  <v:imagedata r:id="rId1070" o:title=""/>
                </v:shape>
                <o:OLEObject Type="Embed" ProgID="Equation.DSMT4" ShapeID="_x0000_i1621" DrawAspect="Content" ObjectID="_1798395982" r:id="rId1071"/>
              </w:object>
            </w: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 حيث </w:t>
            </w:r>
            <w:r w:rsidRPr="00D00EF1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6705CD59">
                <v:shape id="_x0000_i1622" type="#_x0000_t75" style="width:27.75pt;height:14.25pt" o:ole="">
                  <v:imagedata r:id="rId1072" o:title=""/>
                </v:shape>
                <o:OLEObject Type="Embed" ProgID="Equation.DSMT4" ShapeID="_x0000_i1622" DrawAspect="Content" ObjectID="_1798395983" r:id="rId1073"/>
              </w:object>
            </w: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D00EF1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64A3B9F4">
                <v:shape id="_x0000_i1623" type="#_x0000_t75" style="width:9.75pt;height:14.25pt" o:ole="">
                  <v:imagedata r:id="rId1074" o:title=""/>
                </v:shape>
                <o:OLEObject Type="Embed" ProgID="Equation.DSMT4" ShapeID="_x0000_i1623" DrawAspect="Content" ObjectID="_1798395984" r:id="rId1075"/>
              </w:object>
            </w:r>
            <w:r w:rsidRPr="00D00EF1">
              <w:rPr>
                <w:rFonts w:ascii="Amiri" w:hAnsi="Amiri" w:cs="Amiri"/>
                <w:sz w:val="28"/>
                <w:szCs w:val="28"/>
                <w:rtl/>
              </w:rPr>
              <w:t xml:space="preserve"> كيفي.</w:t>
            </w:r>
          </w:p>
          <w:p w14:paraId="75C84730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F5FEB69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تعريف02:</w:t>
            </w:r>
          </w:p>
          <w:p w14:paraId="3DD6CF12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4D2BAA8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7821B1AF">
                <v:shape id="_x0000_i1624" type="#_x0000_t75" style="width:9.75pt;height:11.25pt" o:ole="">
                  <v:imagedata r:id="rId1068" o:title=""/>
                </v:shape>
                <o:OLEObject Type="Embed" ProgID="Equation.DSMT4" ShapeID="_x0000_i1624" DrawAspect="Content" ObjectID="_1798395985" r:id="rId1076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عدد حقيقي موجب تماما ومختلف عن1.</w:t>
            </w:r>
          </w:p>
          <w:p w14:paraId="534FA60F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    تسمى الدالة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3FAA83EE">
                <v:shape id="_x0000_i1625" type="#_x0000_t75" style="width:12pt;height:12.75pt" o:ole="">
                  <v:imagedata r:id="rId1077" o:title=""/>
                </v:shape>
                <o:OLEObject Type="Embed" ProgID="Equation.DSMT4" ShapeID="_x0000_i1625" DrawAspect="Content" ObjectID="_1798395986" r:id="rId107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B9416F5">
                <v:shape id="_x0000_i1626" type="#_x0000_t75" style="width:12.75pt;height:12.75pt" o:ole="">
                  <v:imagedata r:id="rId1079" o:title=""/>
                </v:shape>
                <o:OLEObject Type="Embed" ProgID="Equation.DSMT4" ShapeID="_x0000_i1626" DrawAspect="Content" ObjectID="_1798395987" r:id="rId1080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بـِ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780" w:dyaOrig="400" w14:anchorId="4B417225">
                <v:shape id="_x0000_i1627" type="#_x0000_t75" style="width:89.25pt;height:20.25pt" o:ole="">
                  <v:imagedata r:id="rId1081" o:title=""/>
                </v:shape>
                <o:OLEObject Type="Embed" ProgID="Equation.DSMT4" ShapeID="_x0000_i1627" DrawAspect="Content" ObjectID="_1798395988" r:id="rId108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، الدالة الأسية ذات الأساس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28C4D7AD">
                <v:shape id="_x0000_i1628" type="#_x0000_t75" style="width:9.75pt;height:11.25pt" o:ole="">
                  <v:imagedata r:id="rId1083" o:title=""/>
                </v:shape>
                <o:OLEObject Type="Embed" ProgID="Equation.DSMT4" ShapeID="_x0000_i1628" DrawAspect="Content" ObjectID="_1798395989" r:id="rId1084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4AF9C1D" w14:textId="77777777" w:rsidR="00D00EF1" w:rsidRDefault="00D00EF1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5119B0FE" w14:textId="77777777" w:rsidR="00D00EF1" w:rsidRDefault="00D00EF1" w:rsidP="00D00EF1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00A0BBFA" w14:textId="77777777" w:rsidR="00D00EF1" w:rsidRDefault="00D00EF1" w:rsidP="00D00EF1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31A25E00" w14:textId="61A7E248" w:rsidR="00B04C3C" w:rsidRPr="00D00EF1" w:rsidRDefault="00B04C3C" w:rsidP="00D00EF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قـــــــــــــــــــــواعد الحساب</w:t>
            </w:r>
          </w:p>
          <w:p w14:paraId="3CFCE397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4CB3FD88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نشاط 02 ص 184 (السؤال2)</w:t>
            </w:r>
          </w:p>
          <w:p w14:paraId="301236E7" w14:textId="77777777" w:rsidR="00B04C3C" w:rsidRPr="00D00EF1" w:rsidRDefault="00B04C3C" w:rsidP="00B04C3C">
            <w:pPr>
              <w:bidi/>
              <w:ind w:left="480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2)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بعض الدساتير</w:t>
            </w:r>
          </w:p>
          <w:p w14:paraId="45D1165B" w14:textId="7C17A183" w:rsidR="00B04C3C" w:rsidRPr="00B04C3C" w:rsidRDefault="00B04C3C" w:rsidP="00D00EF1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بين أنه من أجل كل عددين حقيقيين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2292C059">
                <v:shape id="_x0000_i1629" type="#_x0000_t75" style="width:12pt;height:9.75pt" o:ole="">
                  <v:imagedata r:id="rId1052" o:title=""/>
                </v:shape>
                <o:OLEObject Type="Embed" ProgID="Equation.DSMT4" ShapeID="_x0000_i1629" DrawAspect="Content" ObjectID="_1798395990" r:id="rId1085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  <w:r w:rsidRPr="00B04C3C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60" w:dyaOrig="260" w14:anchorId="72E9C828">
                <v:shape id="_x0000_i1630" type="#_x0000_t75" style="width:12.75pt;height:12.75pt" o:ole="">
                  <v:imagedata r:id="rId1086" o:title=""/>
                </v:shape>
                <o:OLEObject Type="Embed" ProgID="Equation.DSMT4" ShapeID="_x0000_i1630" DrawAspect="Content" ObjectID="_1798395991" r:id="rId108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 أجل كل عدد صحيح نسبي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00" w14:anchorId="0DB09EB8">
                <v:shape id="_x0000_i1631" type="#_x0000_t75" style="width:11.25pt;height:9.75pt" o:ole="">
                  <v:imagedata r:id="rId1088" o:title=""/>
                </v:shape>
                <o:OLEObject Type="Embed" ProgID="Equation.DSMT4" ShapeID="_x0000_i1631" DrawAspect="Content" ObjectID="_1798395992" r:id="rId1089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</w:p>
          <w:p w14:paraId="0153841E" w14:textId="319C2829" w:rsidR="00B04C3C" w:rsidRPr="00B04C3C" w:rsidRDefault="00B04C3C" w:rsidP="00B04C3C">
            <w:pPr>
              <w:ind w:left="84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أ)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380" w:dyaOrig="320" w14:anchorId="4BC5B9CE">
                <v:shape id="_x0000_i1632" type="#_x0000_t75" style="width:69pt;height:15.75pt" o:ole="">
                  <v:imagedata r:id="rId1090" o:title=""/>
                </v:shape>
                <o:OLEObject Type="Embed" ProgID="Equation.DSMT4" ShapeID="_x0000_i1632" DrawAspect="Content" ObjectID="_1798395993" r:id="rId1091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ب) </w:t>
            </w:r>
            <w:r w:rsidRPr="00B04C3C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1120" w:dyaOrig="499" w14:anchorId="7B76002E">
                <v:shape id="_x0000_i1633" type="#_x0000_t75" style="width:56.25pt;height:24.75pt" o:ole="">
                  <v:imagedata r:id="rId1092" o:title=""/>
                </v:shape>
                <o:OLEObject Type="Embed" ProgID="Equation.DSMT4" ShapeID="_x0000_i1633" DrawAspect="Content" ObjectID="_1798395994" r:id="rId1093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جـ)  </w:t>
            </w:r>
            <w:r w:rsidRPr="00B04C3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999" w:dyaOrig="660" w14:anchorId="78F1D793">
                <v:shape id="_x0000_i1634" type="#_x0000_t75" style="width:50.25pt;height:33pt" o:ole="">
                  <v:imagedata r:id="rId1094" o:title=""/>
                </v:shape>
                <o:OLEObject Type="Embed" ProgID="Equation.DSMT4" ShapeID="_x0000_i1634" DrawAspect="Content" ObjectID="_1798395995" r:id="rId1095"/>
              </w:object>
            </w:r>
          </w:p>
          <w:p w14:paraId="7C002B51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خـــــــــــــواص:</w:t>
            </w:r>
          </w:p>
          <w:p w14:paraId="2D8ABA04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من أجل كل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70E80DC6">
                <v:shape id="_x0000_i1635" type="#_x0000_t75" style="width:9.75pt;height:11.25pt" o:ole="">
                  <v:imagedata r:id="rId1096" o:title=""/>
                </v:shape>
                <o:OLEObject Type="Embed" ProgID="Equation.DSMT4" ShapeID="_x0000_i1635" DrawAspect="Content" ObjectID="_1798395996" r:id="rId109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،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11654A03">
                <v:shape id="_x0000_i1636" type="#_x0000_t75" style="width:9.75pt;height:14.25pt" o:ole="">
                  <v:imagedata r:id="rId1098" o:title=""/>
                </v:shape>
                <o:OLEObject Type="Embed" ProgID="Equation.DSMT4" ShapeID="_x0000_i1636" DrawAspect="Content" ObjectID="_1798395997" r:id="rId1099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75D509E9">
                <v:shape id="_x0000_i1637" type="#_x0000_t75" style="width:39.75pt;height:20.25pt" o:ole="">
                  <v:imagedata r:id="rId1100" o:title=""/>
                </v:shape>
                <o:OLEObject Type="Embed" ProgID="Equation.DSMT4" ShapeID="_x0000_i1637" DrawAspect="Content" ObjectID="_1798395998" r:id="rId1101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ومن أجل كل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08EA3206">
                <v:shape id="_x0000_i1638" type="#_x0000_t75" style="width:12pt;height:9.75pt" o:ole="">
                  <v:imagedata r:id="rId1102" o:title=""/>
                </v:shape>
                <o:OLEObject Type="Embed" ProgID="Equation.DSMT4" ShapeID="_x0000_i1638" DrawAspect="Content" ObjectID="_1798395999" r:id="rId1103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،</w:t>
            </w:r>
            <w:r w:rsidRPr="00B04C3C">
              <w:rPr>
                <w:rFonts w:ascii="Amiri" w:hAnsi="Amiri" w:cs="Amiri"/>
                <w:position w:val="-10"/>
                <w:sz w:val="28"/>
                <w:szCs w:val="28"/>
              </w:rPr>
              <w:object w:dxaOrig="260" w:dyaOrig="260" w14:anchorId="1B8DC5C2">
                <v:shape id="_x0000_i1639" type="#_x0000_t75" style="width:12.75pt;height:12.75pt" o:ole="">
                  <v:imagedata r:id="rId1104" o:title=""/>
                </v:shape>
                <o:OLEObject Type="Embed" ProgID="Equation.DSMT4" ShapeID="_x0000_i1639" DrawAspect="Content" ObjectID="_1798396000" r:id="rId1105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من 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8E85215">
                <v:shape id="_x0000_i1640" type="#_x0000_t75" style="width:12.75pt;height:12.75pt" o:ole="">
                  <v:imagedata r:id="rId1106" o:title=""/>
                </v:shape>
                <o:OLEObject Type="Embed" ProgID="Equation.DSMT4" ShapeID="_x0000_i1640" DrawAspect="Content" ObjectID="_1798396001" r:id="rId110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لدينا: </w:t>
            </w:r>
          </w:p>
          <w:p w14:paraId="3E0EE692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B04C3C">
              <w:rPr>
                <w:rFonts w:ascii="Amiri" w:hAnsi="Amiri" w:cs="Amiri"/>
                <w:position w:val="-16"/>
                <w:sz w:val="28"/>
                <w:szCs w:val="28"/>
              </w:rPr>
              <w:object w:dxaOrig="1880" w:dyaOrig="440" w14:anchorId="73A1C8B7">
                <v:shape id="_x0000_i1641" type="#_x0000_t75" style="width:93.75pt;height:21.75pt" o:ole="">
                  <v:imagedata r:id="rId1108" o:title=""/>
                </v:shape>
                <o:OLEObject Type="Embed" ProgID="Equation.DSMT4" ShapeID="_x0000_i1641" DrawAspect="Content" ObjectID="_1798396002" r:id="rId1109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660" w:dyaOrig="400" w14:anchorId="209E1390">
                <v:shape id="_x0000_i1642" type="#_x0000_t75" style="width:83.25pt;height:20.25pt" o:ole="">
                  <v:imagedata r:id="rId1110" o:title=""/>
                </v:shape>
                <o:OLEObject Type="Embed" ProgID="Equation.DSMT4" ShapeID="_x0000_i1642" DrawAspect="Content" ObjectID="_1798396003" r:id="rId1111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B04C3C">
              <w:rPr>
                <w:rFonts w:ascii="Amiri" w:hAnsi="Amiri" w:cs="Amiri"/>
                <w:position w:val="-24"/>
                <w:sz w:val="28"/>
                <w:szCs w:val="28"/>
              </w:rPr>
              <w:object w:dxaOrig="1440" w:dyaOrig="620" w14:anchorId="6B61312F">
                <v:shape id="_x0000_i1643" type="#_x0000_t75" style="width:1in;height:30.75pt" o:ole="">
                  <v:imagedata r:id="rId1112" o:title=""/>
                </v:shape>
                <o:OLEObject Type="Embed" ProgID="Equation.DSMT4" ShapeID="_x0000_i1643" DrawAspect="Content" ObjectID="_1798396004" r:id="rId1113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  <w:r w:rsidRPr="00B04C3C">
              <w:rPr>
                <w:rFonts w:ascii="Amiri" w:hAnsi="Amiri" w:cs="Amiri"/>
                <w:position w:val="-24"/>
                <w:sz w:val="28"/>
                <w:szCs w:val="28"/>
              </w:rPr>
              <w:object w:dxaOrig="1480" w:dyaOrig="660" w14:anchorId="0AA8C8EB">
                <v:shape id="_x0000_i1644" type="#_x0000_t75" style="width:74.25pt;height:33pt" o:ole="">
                  <v:imagedata r:id="rId1114" o:title=""/>
                </v:shape>
                <o:OLEObject Type="Embed" ProgID="Equation.DSMT4" ShapeID="_x0000_i1644" DrawAspect="Content" ObjectID="_1798396005" r:id="rId1115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.       </w:t>
            </w:r>
          </w:p>
          <w:p w14:paraId="0BCB6F7F" w14:textId="4EBD7340" w:rsidR="00B04C3C" w:rsidRDefault="00B04C3C" w:rsidP="00D00EF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  <w:r w:rsidRPr="00B04C3C">
              <w:rPr>
                <w:rFonts w:ascii="Amiri" w:hAnsi="Amiri" w:cs="Amiri"/>
                <w:position w:val="-16"/>
                <w:sz w:val="28"/>
                <w:szCs w:val="28"/>
              </w:rPr>
              <w:object w:dxaOrig="1600" w:dyaOrig="499" w14:anchorId="0830A821">
                <v:shape id="_x0000_i1645" type="#_x0000_t75" style="width:80.25pt;height:24.75pt" o:ole="">
                  <v:imagedata r:id="rId1116" o:title=""/>
                </v:shape>
                <o:OLEObject Type="Embed" ProgID="Equation.DSMT4" ShapeID="_x0000_i1645" DrawAspect="Content" ObjectID="_1798396006" r:id="rId111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.            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780" w:dyaOrig="440" w14:anchorId="4DAEBBC6">
                <v:shape id="_x0000_i1646" type="#_x0000_t75" style="width:89.25pt;height:21.75pt" o:ole="">
                  <v:imagedata r:id="rId1118" o:title=""/>
                </v:shape>
                <o:OLEObject Type="Embed" ProgID="Equation.DSMT4" ShapeID="_x0000_i1646" DrawAspect="Content" ObjectID="_1798396007" r:id="rId1119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.                 </w:t>
            </w:r>
            <w:r w:rsidRPr="00B04C3C">
              <w:rPr>
                <w:rFonts w:ascii="Amiri" w:hAnsi="Amiri" w:cs="Amiri"/>
                <w:position w:val="-28"/>
                <w:sz w:val="28"/>
                <w:szCs w:val="28"/>
              </w:rPr>
              <w:object w:dxaOrig="1560" w:dyaOrig="740" w14:anchorId="43668734">
                <v:shape id="_x0000_i1647" type="#_x0000_t75" style="width:78pt;height:36.75pt" o:ole="">
                  <v:imagedata r:id="rId1120" o:title=""/>
                </v:shape>
                <o:OLEObject Type="Embed" ProgID="Equation.DSMT4" ShapeID="_x0000_i1647" DrawAspect="Content" ObjectID="_1798396008" r:id="rId1121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7DC96E9" w14:textId="77777777" w:rsidR="00D00EF1" w:rsidRPr="00B04C3C" w:rsidRDefault="00D00EF1" w:rsidP="00D00EF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6810639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مثال: ت 14 ص 200</w:t>
            </w:r>
          </w:p>
          <w:p w14:paraId="6ED87D30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>اكتب الأعداد التالية على شكل قوة للعدد 3:</w:t>
            </w:r>
          </w:p>
          <w:p w14:paraId="02479B65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                 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1219" w:dyaOrig="480" w14:anchorId="4F5D9B6C">
                <v:shape id="_x0000_i1648" type="#_x0000_t75" style="width:60.75pt;height:24pt" o:ole="">
                  <v:imagedata r:id="rId1122" o:title=""/>
                </v:shape>
                <o:OLEObject Type="Embed" ProgID="Equation.DSMT4" ShapeID="_x0000_i1648" DrawAspect="Content" ObjectID="_1798396009" r:id="rId1123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1240" w:dyaOrig="480" w14:anchorId="55206DA7">
                <v:shape id="_x0000_i1649" type="#_x0000_t75" style="width:62.25pt;height:24pt" o:ole="">
                  <v:imagedata r:id="rId1124" o:title=""/>
                </v:shape>
                <o:OLEObject Type="Embed" ProgID="Equation.DSMT4" ShapeID="_x0000_i1649" DrawAspect="Content" ObjectID="_1798396010" r:id="rId1125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B04C3C">
              <w:rPr>
                <w:rFonts w:ascii="Amiri" w:hAnsi="Amiri" w:cs="Amiri"/>
                <w:position w:val="-16"/>
                <w:sz w:val="28"/>
                <w:szCs w:val="28"/>
              </w:rPr>
              <w:object w:dxaOrig="1620" w:dyaOrig="580" w14:anchorId="581B7D54">
                <v:shape id="_x0000_i1650" type="#_x0000_t75" style="width:81pt;height:29.25pt" o:ole="">
                  <v:imagedata r:id="rId1126" o:title=""/>
                </v:shape>
                <o:OLEObject Type="Embed" ProgID="Equation.DSMT4" ShapeID="_x0000_i1650" DrawAspect="Content" ObjectID="_1798396011" r:id="rId1127"/>
              </w:object>
            </w:r>
          </w:p>
          <w:p w14:paraId="10211609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60570E6B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دراسة الدالة </w:t>
            </w:r>
            <w:r w:rsidRPr="00D00EF1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760" w:dyaOrig="320" w14:anchorId="31A3DB4E">
                <v:shape id="_x0000_i1651" type="#_x0000_t75" style="width:38.25pt;height:15.75pt" o:ole="">
                  <v:imagedata r:id="rId1128" o:title=""/>
                </v:shape>
                <o:OLEObject Type="Embed" ProgID="Equation.DSMT4" ShapeID="_x0000_i1651" DrawAspect="Content" ObjectID="_1798396012" r:id="rId1129"/>
              </w:object>
            </w:r>
          </w:p>
          <w:p w14:paraId="06D103BA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</w:rPr>
            </w:pPr>
          </w:p>
          <w:p w14:paraId="1B88BCC8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 xml:space="preserve">نشاط 02 ص 184 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(السؤال3)</w:t>
            </w:r>
          </w:p>
          <w:p w14:paraId="67BEFFB3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56454F7" w14:textId="77777777" w:rsidR="00B04C3C" w:rsidRPr="00D00EF1" w:rsidRDefault="00B04C3C" w:rsidP="00B04C3C">
            <w:pPr>
              <w:bidi/>
              <w:ind w:left="480"/>
              <w:rPr>
                <w:rFonts w:ascii="Amiri" w:hAnsi="Amiri" w:cs="Amiri"/>
                <w:color w:val="FF0000"/>
                <w:sz w:val="28"/>
                <w:szCs w:val="28"/>
                <w:u w:val="single"/>
                <w:lang w:bidi="ar-DZ"/>
              </w:rPr>
            </w:pPr>
            <w:r w:rsidRPr="00B04C3C">
              <w:rPr>
                <w:rFonts w:ascii="Amiri" w:hAnsi="Amiri" w:cs="Amiri"/>
                <w:noProof/>
                <w:color w:val="FF0000"/>
                <w:sz w:val="28"/>
                <w:szCs w:val="28"/>
                <w:u w:val="single"/>
              </w:rPr>
              <w:drawing>
                <wp:anchor distT="0" distB="0" distL="114300" distR="114300" simplePos="0" relativeHeight="251820032" behindDoc="1" locked="0" layoutInCell="1" allowOverlap="1" wp14:anchorId="249633FC" wp14:editId="31550BA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3810</wp:posOffset>
                  </wp:positionV>
                  <wp:extent cx="1798320" cy="1235075"/>
                  <wp:effectExtent l="19050" t="19050" r="11430" b="2222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35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C3C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3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) دالة جديدة</w:t>
            </w: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lang w:bidi="ar-DZ"/>
              </w:rPr>
              <w:t xml:space="preserve"> </w:t>
            </w:r>
          </w:p>
          <w:p w14:paraId="151C4087" w14:textId="77777777" w:rsidR="00B04C3C" w:rsidRPr="00B04C3C" w:rsidRDefault="00B04C3C" w:rsidP="00B04C3C">
            <w:pPr>
              <w:numPr>
                <w:ilvl w:val="1"/>
                <w:numId w:val="50"/>
              </w:numPr>
              <w:tabs>
                <w:tab w:val="clear" w:pos="1560"/>
              </w:tabs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أرسم على شاشة حاسبة بيانية التمثيل البياني </w: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  <w:t xml:space="preserve">للدالة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100" w:dyaOrig="320" w14:anchorId="7621065D">
                <v:shape id="_x0000_i1652" type="#_x0000_t75" style="width:54.75pt;height:15.75pt" o:ole="">
                  <v:imagedata r:id="rId1131" o:title=""/>
                </v:shape>
                <o:OLEObject Type="Embed" ProgID="Equation.DSMT4" ShapeID="_x0000_i1652" DrawAspect="Content" ObjectID="_1798396013" r:id="rId113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77E448BE" w14:textId="77777777" w:rsidR="00B04C3C" w:rsidRPr="00B04C3C" w:rsidRDefault="00B04C3C" w:rsidP="00B04C3C">
            <w:pPr>
              <w:numPr>
                <w:ilvl w:val="1"/>
                <w:numId w:val="50"/>
              </w:numPr>
              <w:tabs>
                <w:tab w:val="clear" w:pos="1560"/>
              </w:tabs>
              <w:bidi/>
              <w:ind w:left="461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أدرس اتجاه تغير الدالة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6BFE257A">
                <v:shape id="_x0000_i1653" type="#_x0000_t75" style="width:12pt;height:12.75pt" o:ole="">
                  <v:imagedata r:id="rId1133" o:title=""/>
                </v:shape>
                <o:OLEObject Type="Embed" ProgID="Equation.DSMT4" ShapeID="_x0000_i1653" DrawAspect="Content" ObjectID="_1798396014" r:id="rId1134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0BC788BA" w14:textId="77777777" w:rsidR="00B04C3C" w:rsidRPr="00B04C3C" w:rsidRDefault="00B04C3C" w:rsidP="00B04C3C">
            <w:pPr>
              <w:numPr>
                <w:ilvl w:val="1"/>
                <w:numId w:val="50"/>
              </w:numPr>
              <w:tabs>
                <w:tab w:val="clear" w:pos="1560"/>
              </w:tabs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عين نهايتي الدالة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0FF0B7BA">
                <v:shape id="_x0000_i1654" type="#_x0000_t75" style="width:12pt;height:12.75pt" o:ole="">
                  <v:imagedata r:id="rId1135" o:title=""/>
                </v:shape>
                <o:OLEObject Type="Embed" ProgID="Equation.DSMT4" ShapeID="_x0000_i1654" DrawAspect="Content" ObjectID="_1798396015" r:id="rId1136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عند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00" w14:anchorId="20C51E88">
                <v:shape id="_x0000_i1655" type="#_x0000_t75" style="width:18.75pt;height:9.75pt" o:ole="">
                  <v:imagedata r:id="rId1137" o:title=""/>
                </v:shape>
                <o:OLEObject Type="Embed" ProgID="Equation.DSMT4" ShapeID="_x0000_i1655" DrawAspect="Content" ObjectID="_1798396016" r:id="rId113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وعند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20" w14:anchorId="45311794">
                <v:shape id="_x0000_i1656" type="#_x0000_t75" style="width:18.75pt;height:11.25pt" o:ole="">
                  <v:imagedata r:id="rId1139" o:title=""/>
                </v:shape>
                <o:OLEObject Type="Embed" ProgID="Equation.DSMT4" ShapeID="_x0000_i1656" DrawAspect="Content" ObjectID="_1798396017" r:id="rId1140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00D50A09" w14:textId="77777777" w:rsid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46A363E" w14:textId="77777777" w:rsidR="00D00EF1" w:rsidRPr="00B04C3C" w:rsidRDefault="00D00EF1" w:rsidP="00D00EF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7EEB32B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 تعريف:</w:t>
            </w:r>
          </w:p>
          <w:p w14:paraId="6B5C3F6D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B04C3C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        </w: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تسمى الدالة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320" w14:anchorId="0762703F">
                <v:shape id="_x0000_i1657" type="#_x0000_t75" style="width:39.75pt;height:15.75pt" o:ole="">
                  <v:imagedata r:id="rId1141" o:title=""/>
                </v:shape>
                <o:OLEObject Type="Embed" ProgID="Equation.DSMT4" ShapeID="_x0000_i1657" DrawAspect="Content" ObjectID="_1798396018" r:id="rId114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" الدالة الأسية ذات الأساس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0" w:dyaOrig="279" w14:anchorId="6678CE71">
                <v:shape id="_x0000_i1658" type="#_x0000_t75" style="width:9pt;height:14.25pt" o:ole="">
                  <v:imagedata r:id="rId1143" o:title=""/>
                </v:shape>
                <o:OLEObject Type="Embed" ProgID="Equation.DSMT4" ShapeID="_x0000_i1658" DrawAspect="Content" ObjectID="_1798396019" r:id="rId1144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CFA36E4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618957B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0000FF"/>
                <w:sz w:val="28"/>
                <w:szCs w:val="28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الدالة </w:t>
            </w:r>
            <w:r w:rsidRPr="00D00EF1">
              <w:rPr>
                <w:rFonts w:ascii="Amiri" w:hAnsi="Amiri" w:cs="Amiri"/>
                <w:color w:val="008000"/>
                <w:position w:val="-6"/>
                <w:sz w:val="28"/>
                <w:szCs w:val="28"/>
              </w:rPr>
              <w:object w:dxaOrig="1240" w:dyaOrig="420" w14:anchorId="4394AFAD">
                <v:shape id="_x0000_i1659" type="#_x0000_t75" style="width:62.25pt;height:21pt" o:ole="">
                  <v:imagedata r:id="rId1145" o:title=""/>
                </v:shape>
                <o:OLEObject Type="Embed" ProgID="Equation.DSMT4" ShapeID="_x0000_i1659" DrawAspect="Content" ObjectID="_1798396020" r:id="rId1146"/>
              </w:object>
            </w:r>
          </w:p>
          <w:p w14:paraId="682B628D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نضع من أجل كل عدد حقيقي موجب تماما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3A244588">
                <v:shape id="_x0000_i1660" type="#_x0000_t75" style="width:9.75pt;height:11.25pt" o:ole="">
                  <v:imagedata r:id="rId1147" o:title=""/>
                </v:shape>
                <o:OLEObject Type="Embed" ProgID="Equation.DSMT4" ShapeID="_x0000_i1660" DrawAspect="Content" ObjectID="_1798396021" r:id="rId114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ومختلف عن1 ومن أجل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00" w14:anchorId="1C8C4967">
                <v:shape id="_x0000_i1661" type="#_x0000_t75" style="width:12pt;height:9.75pt" o:ole="">
                  <v:imagedata r:id="rId1149" o:title=""/>
                </v:shape>
                <o:OLEObject Type="Embed" ProgID="Equation.DSMT4" ShapeID="_x0000_i1661" DrawAspect="Content" ObjectID="_1798396022" r:id="rId1150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من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4CE8A379">
                <v:shape id="_x0000_i1662" type="#_x0000_t75" style="width:12.75pt;height:12.75pt" o:ole="">
                  <v:imagedata r:id="rId1151" o:title=""/>
                </v:shape>
                <o:OLEObject Type="Embed" ProgID="Equation.DSMT4" ShapeID="_x0000_i1662" DrawAspect="Content" ObjectID="_1798396023" r:id="rId115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820" w:dyaOrig="400" w14:anchorId="13D4357F">
                <v:shape id="_x0000_i1663" type="#_x0000_t75" style="width:90.75pt;height:20.25pt" o:ole="">
                  <v:imagedata r:id="rId1153" o:title=""/>
                </v:shape>
                <o:OLEObject Type="Embed" ProgID="Equation.DSMT4" ShapeID="_x0000_i1663" DrawAspect="Content" ObjectID="_1798396024" r:id="rId1154"/>
              </w:object>
            </w:r>
          </w:p>
          <w:p w14:paraId="6370B761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7637DD40" w14:textId="77777777" w:rsidR="00B04C3C" w:rsidRPr="00B04C3C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B04C3C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اتجاه التغير</w:t>
            </w:r>
          </w:p>
          <w:p w14:paraId="582FD85C" w14:textId="77777777" w:rsidR="00B04C3C" w:rsidRPr="00B04C3C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20FB9FA2" w14:textId="51D22138" w:rsidR="00B04C3C" w:rsidRPr="00B04C3C" w:rsidRDefault="00B04C3C" w:rsidP="00D00EF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لدينا: 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820" w:dyaOrig="400" w14:anchorId="4F150920">
                <v:shape id="_x0000_i1664" type="#_x0000_t75" style="width:90.75pt;height:20.25pt" o:ole="">
                  <v:imagedata r:id="rId1153" o:title=""/>
                </v:shape>
                <o:OLEObject Type="Embed" ProgID="Equation.DSMT4" ShapeID="_x0000_i1664" DrawAspect="Content" ObjectID="_1798396025" r:id="rId1155"/>
              </w:object>
            </w:r>
          </w:p>
          <w:p w14:paraId="42AAADC1" w14:textId="05513797" w:rsidR="00B04C3C" w:rsidRPr="00D00EF1" w:rsidRDefault="00B04C3C" w:rsidP="00D00EF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B04C3C">
              <w:rPr>
                <w:rFonts w:ascii="Amiri" w:hAnsi="Amiri" w:cs="Amiri"/>
                <w:position w:val="-12"/>
                <w:sz w:val="28"/>
                <w:szCs w:val="28"/>
              </w:rPr>
              <w:object w:dxaOrig="260" w:dyaOrig="360" w14:anchorId="750BEF1B">
                <v:shape id="_x0000_i1665" type="#_x0000_t75" style="width:12.75pt;height:18pt" o:ole="">
                  <v:imagedata r:id="rId1156" o:title=""/>
                </v:shape>
                <o:OLEObject Type="Embed" ProgID="Equation.DSMT4" ShapeID="_x0000_i1665" DrawAspect="Content" ObjectID="_1798396026" r:id="rId1157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قابلة للاشتقاق على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5E0E0E2">
                <v:shape id="_x0000_i1666" type="#_x0000_t75" style="width:12.75pt;height:12.75pt" o:ole="">
                  <v:imagedata r:id="rId1151" o:title=""/>
                </v:shape>
                <o:OLEObject Type="Embed" ProgID="Equation.DSMT4" ShapeID="_x0000_i1666" DrawAspect="Content" ObjectID="_1798396027" r:id="rId115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ودالتها المشتقة هي: </w:t>
            </w:r>
            <w:r w:rsidRPr="00B04C3C">
              <w:rPr>
                <w:rFonts w:ascii="Amiri" w:hAnsi="Amiri" w:cs="Amiri"/>
                <w:position w:val="-14"/>
                <w:sz w:val="28"/>
                <w:szCs w:val="28"/>
              </w:rPr>
              <w:object w:dxaOrig="1860" w:dyaOrig="460" w14:anchorId="7F202486">
                <v:shape id="_x0000_i1667" type="#_x0000_t75" style="width:93pt;height:23.25pt" o:ole="">
                  <v:imagedata r:id="rId1159" o:title=""/>
                </v:shape>
                <o:OLEObject Type="Embed" ProgID="Equation.DSMT4" ShapeID="_x0000_i1667" DrawAspect="Content" ObjectID="_1798396028" r:id="rId1160"/>
              </w:object>
            </w:r>
          </w:p>
          <w:p w14:paraId="28D88DDF" w14:textId="77777777" w:rsidR="00B04C3C" w:rsidRPr="00B04C3C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إشارة </w:t>
            </w:r>
            <w:r w:rsidRPr="00B04C3C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680" w:dyaOrig="460" w14:anchorId="0F263480">
                <v:shape id="_x0000_i1668" type="#_x0000_t75" style="width:33.75pt;height:23.25pt" o:ole="">
                  <v:imagedata r:id="rId1161" o:title=""/>
                </v:shape>
                <o:OLEObject Type="Embed" ProgID="Equation.DSMT4" ShapeID="_x0000_i1668" DrawAspect="Content" ObjectID="_1798396029" r:id="rId1162"/>
              </w:object>
            </w:r>
            <w:r w:rsidRPr="00B04C3C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من إشارة </w:t>
            </w:r>
            <w:r w:rsidRPr="00B04C3C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420" w:dyaOrig="279" w14:anchorId="47B8C3E1">
                <v:shape id="_x0000_i1669" type="#_x0000_t75" style="width:21pt;height:14.25pt" o:ole="">
                  <v:imagedata r:id="rId1163" o:title=""/>
                </v:shape>
                <o:OLEObject Type="Embed" ProgID="Equation.DSMT4" ShapeID="_x0000_i1669" DrawAspect="Content" ObjectID="_1798396030" r:id="rId1164"/>
              </w:object>
            </w:r>
            <w:r w:rsidRPr="00B04C3C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ومنه:</w:t>
            </w:r>
          </w:p>
          <w:p w14:paraId="16C765CD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1BB8822" w14:textId="666D1CF3" w:rsidR="00B04C3C" w:rsidRPr="00D00EF1" w:rsidRDefault="00B04C3C" w:rsidP="00D00EF1">
            <w:pPr>
              <w:pStyle w:val="Paragraphedeliste"/>
              <w:numPr>
                <w:ilvl w:val="0"/>
                <w:numId w:val="51"/>
              </w:num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>إذا كان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859" w:dyaOrig="279" w14:anchorId="163F5D1E">
                <v:shape id="_x0000_i1670" type="#_x0000_t75" style="width:42.75pt;height:14.25pt" o:ole="">
                  <v:imagedata r:id="rId1165" o:title=""/>
                </v:shape>
                <o:OLEObject Type="Embed" ProgID="Equation.DSMT4" ShapeID="_x0000_i1670" DrawAspect="Content" ObjectID="_1798396031" r:id="rId1166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فإن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760" w:dyaOrig="279" w14:anchorId="17E3FB3A">
                <v:shape id="_x0000_i1671" type="#_x0000_t75" style="width:38.25pt;height:14.25pt" o:ole="">
                  <v:imagedata r:id="rId1167" o:title=""/>
                </v:shape>
                <o:OLEObject Type="Embed" ProgID="Equation.DSMT4" ShapeID="_x0000_i1671" DrawAspect="Content" ObjectID="_1798396032" r:id="rId116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ومنه الدالة</w:t>
            </w:r>
            <w:r w:rsidRPr="00B04C3C">
              <w:rPr>
                <w:rFonts w:ascii="Amiri" w:hAnsi="Amiri" w:cs="Amiri"/>
                <w:position w:val="-12"/>
                <w:sz w:val="28"/>
                <w:szCs w:val="28"/>
              </w:rPr>
              <w:object w:dxaOrig="260" w:dyaOrig="360" w14:anchorId="2029A3CF">
                <v:shape id="_x0000_i1672" type="#_x0000_t75" style="width:12.75pt;height:18pt" o:ole="">
                  <v:imagedata r:id="rId1156" o:title=""/>
                </v:shape>
                <o:OLEObject Type="Embed" ProgID="Equation.DSMT4" ShapeID="_x0000_i1672" DrawAspect="Content" ObjectID="_1798396033" r:id="rId1169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متناقصة تماما على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787DF777">
                <v:shape id="_x0000_i1673" type="#_x0000_t75" style="width:12.75pt;height:12.75pt" o:ole="">
                  <v:imagedata r:id="rId1151" o:title=""/>
                </v:shape>
                <o:OLEObject Type="Embed" ProgID="Equation.DSMT4" ShapeID="_x0000_i1673" DrawAspect="Content" ObjectID="_1798396034" r:id="rId1170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2626FC4" w14:textId="77777777" w:rsidR="00B04C3C" w:rsidRPr="00B04C3C" w:rsidRDefault="00B04C3C" w:rsidP="00B04C3C">
            <w:pPr>
              <w:pStyle w:val="Paragraphedeliste"/>
              <w:numPr>
                <w:ilvl w:val="0"/>
                <w:numId w:val="51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>إذا كان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499" w:dyaOrig="279" w14:anchorId="138B8413">
                <v:shape id="_x0000_i1674" type="#_x0000_t75" style="width:24.75pt;height:14.25pt" o:ole="">
                  <v:imagedata r:id="rId1171" o:title=""/>
                </v:shape>
                <o:OLEObject Type="Embed" ProgID="Equation.DSMT4" ShapeID="_x0000_i1674" DrawAspect="Content" ObjectID="_1798396035" r:id="rId117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فإن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780" w:dyaOrig="279" w14:anchorId="6A56797C">
                <v:shape id="_x0000_i1675" type="#_x0000_t75" style="width:39pt;height:14.25pt" o:ole="">
                  <v:imagedata r:id="rId1173" o:title=""/>
                </v:shape>
                <o:OLEObject Type="Embed" ProgID="Equation.DSMT4" ShapeID="_x0000_i1675" DrawAspect="Content" ObjectID="_1798396036" r:id="rId1174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ومنه الدالة</w:t>
            </w:r>
            <w:r w:rsidRPr="00B04C3C">
              <w:rPr>
                <w:rFonts w:ascii="Amiri" w:hAnsi="Amiri" w:cs="Amiri"/>
                <w:position w:val="-12"/>
                <w:sz w:val="28"/>
                <w:szCs w:val="28"/>
              </w:rPr>
              <w:object w:dxaOrig="260" w:dyaOrig="360" w14:anchorId="127F66D0">
                <v:shape id="_x0000_i1676" type="#_x0000_t75" style="width:12.75pt;height:18pt" o:ole="">
                  <v:imagedata r:id="rId1156" o:title=""/>
                </v:shape>
                <o:OLEObject Type="Embed" ProgID="Equation.DSMT4" ShapeID="_x0000_i1676" DrawAspect="Content" ObjectID="_1798396037" r:id="rId1175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متزايدة تماما على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3C97E818">
                <v:shape id="_x0000_i1677" type="#_x0000_t75" style="width:12.75pt;height:12.75pt" o:ole="">
                  <v:imagedata r:id="rId1151" o:title=""/>
                </v:shape>
                <o:OLEObject Type="Embed" ProgID="Equation.DSMT4" ShapeID="_x0000_i1677" DrawAspect="Content" ObjectID="_1798396038" r:id="rId1176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566B63A" w14:textId="77777777" w:rsidR="00B04C3C" w:rsidRPr="00B04C3C" w:rsidRDefault="00B04C3C" w:rsidP="00B04C3C">
            <w:pPr>
              <w:pStyle w:val="Paragraphedeliste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069AB03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04C3C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  <w:t>مثال: ت 46 ص 202</w:t>
            </w:r>
          </w:p>
          <w:p w14:paraId="40D240B2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CC48241" w14:textId="0A285E04" w:rsidR="00B04C3C" w:rsidRPr="00D00EF1" w:rsidRDefault="00B04C3C" w:rsidP="00D00EF1">
            <w:pPr>
              <w:bidi/>
              <w:spacing w:line="235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</w:rPr>
              <w:t>عين مشتقات الدوال التالية المعرفة على</w:t>
            </w:r>
            <w:r w:rsidRPr="00B04C3C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AAFB2D7">
                <v:shape id="_x0000_i1678" type="#_x0000_t75" style="width:12.75pt;height:12.75pt" o:ole="">
                  <v:imagedata r:id="rId1177" o:title=""/>
                </v:shape>
                <o:OLEObject Type="Embed" ProgID="Equation.DSMT4" ShapeID="_x0000_i1678" DrawAspect="Content" ObjectID="_1798396039" r:id="rId1178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: 1)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740" w:dyaOrig="320" w14:anchorId="316CBEF1">
                <v:shape id="_x0000_i1679" type="#_x0000_t75" style="width:36.75pt;height:15.75pt" o:ole="">
                  <v:imagedata r:id="rId1179" o:title=""/>
                </v:shape>
                <o:OLEObject Type="Embed" ProgID="Equation.DSMT4" ShapeID="_x0000_i1679" DrawAspect="Content" ObjectID="_1798396040" r:id="rId1180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 2) </w:t>
            </w:r>
            <w:r w:rsidRPr="00B04C3C">
              <w:rPr>
                <w:rFonts w:ascii="Amiri" w:hAnsi="Amiri" w:cs="Amiri"/>
                <w:position w:val="-28"/>
                <w:sz w:val="28"/>
                <w:szCs w:val="28"/>
              </w:rPr>
              <w:object w:dxaOrig="1020" w:dyaOrig="740" w14:anchorId="33E5FF6A">
                <v:shape id="_x0000_i1680" type="#_x0000_t75" style="width:51pt;height:36.75pt" o:ole="">
                  <v:imagedata r:id="rId1181" o:title=""/>
                </v:shape>
                <o:OLEObject Type="Embed" ProgID="Equation.DSMT4" ShapeID="_x0000_i1680" DrawAspect="Content" ObjectID="_1798396041" r:id="rId1182"/>
              </w:objec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  3) </w:t>
            </w:r>
            <w:r w:rsidRPr="00B04C3C">
              <w:rPr>
                <w:rFonts w:ascii="Amiri" w:hAnsi="Amiri" w:cs="Amiri"/>
                <w:position w:val="-28"/>
                <w:sz w:val="28"/>
                <w:szCs w:val="28"/>
              </w:rPr>
              <w:object w:dxaOrig="1020" w:dyaOrig="740" w14:anchorId="19845383">
                <v:shape id="_x0000_i1681" type="#_x0000_t75" style="width:51pt;height:36.75pt" o:ole="">
                  <v:imagedata r:id="rId1183" o:title=""/>
                </v:shape>
                <o:OLEObject Type="Embed" ProgID="Equation.DSMT4" ShapeID="_x0000_i1681" DrawAspect="Content" ObjectID="_1798396042" r:id="rId1184"/>
              </w:object>
            </w:r>
          </w:p>
          <w:p w14:paraId="09C5C218" w14:textId="49AB75C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النهـــــــــايات</w:t>
            </w:r>
          </w:p>
          <w:p w14:paraId="02B3DB54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8F1D95E" w14:textId="77777777" w:rsidR="00B04C3C" w:rsidRPr="00B04C3C" w:rsidRDefault="00B04C3C" w:rsidP="00B04C3C">
            <w:pPr>
              <w:pStyle w:val="Paragraphedeliste"/>
              <w:numPr>
                <w:ilvl w:val="0"/>
                <w:numId w:val="52"/>
              </w:numPr>
              <w:bidi/>
              <w:ind w:left="360"/>
              <w:rPr>
                <w:rFonts w:ascii="Amiri" w:hAnsi="Amiri" w:cs="Amiri"/>
                <w:b/>
                <w:bCs/>
                <w:sz w:val="28"/>
                <w:szCs w:val="28"/>
                <w:u w:val="single"/>
                <w:lang w:bidi="ar-DZ"/>
              </w:rPr>
            </w:pPr>
            <w:r w:rsidRPr="00B04C3C"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من أجل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859" w:dyaOrig="279" w14:anchorId="04847F71">
                <v:shape id="_x0000_i1682" type="#_x0000_t75" style="width:42.75pt;height:14.25pt" o:ole="">
                  <v:imagedata r:id="rId1165" o:title=""/>
                </v:shape>
                <o:OLEObject Type="Embed" ProgID="Equation.DSMT4" ShapeID="_x0000_i1682" DrawAspect="Content" ObjectID="_1798396043" r:id="rId1185"/>
              </w:object>
            </w:r>
          </w:p>
          <w:p w14:paraId="012CB94E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4A69E4D8" w14:textId="02FC8EB1" w:rsidR="00B04C3C" w:rsidRPr="00D00EF1" w:rsidRDefault="00B04C3C" w:rsidP="00D00EF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Amir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miri"/>
                          <w:i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620" w:dyaOrig="440" w14:anchorId="2D4022C2">
                          <v:shape id="_x0000_i1687" type="#_x0000_t75" style="width:81pt;height:21.75pt" o:ole="">
                            <v:imagedata r:id="rId1186" o:title=""/>
                          </v:shape>
                          <o:OLEObject Type="Embed" ProgID="Equation.DSMT4" ShapeID="_x0000_i1687" DrawAspect="Content" ObjectID="_1798396044" r:id="rId1187"/>
                        </w:objec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400" w:dyaOrig="460" w14:anchorId="10823E3A">
                          <v:shape id="_x0000_i1688" type="#_x0000_t75" style="width:69.75pt;height:23.25pt" o:ole="">
                            <v:imagedata r:id="rId1188" o:title=""/>
                          </v:shape>
                          <o:OLEObject Type="Embed" ProgID="Equation.DSMT4" ShapeID="_x0000_i1688" DrawAspect="Content" ObjectID="_1798396045" r:id="rId1189"/>
                        </w:object>
                      </m:r>
                    </m:e>
                  </m:eqArr>
                </m:e>
              </m:d>
            </m:oMath>
            <w:r w:rsidRPr="00B04C3C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    ومنه: </w: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نستنتج أن </w:t>
            </w:r>
            <w:r w:rsidRPr="00B04C3C">
              <w:rPr>
                <w:rFonts w:ascii="Amiri" w:hAnsi="Amiri" w:cs="Amiri"/>
                <w:position w:val="-20"/>
                <w:sz w:val="28"/>
                <w:szCs w:val="28"/>
              </w:rPr>
              <w:object w:dxaOrig="1660" w:dyaOrig="460" w14:anchorId="101E090F">
                <v:shape id="_x0000_i1689" type="#_x0000_t75" style="width:83.25pt;height:23.25pt" o:ole="">
                  <v:imagedata r:id="rId1190" o:title=""/>
                </v:shape>
                <o:OLEObject Type="Embed" ProgID="Equation.DSMT4" ShapeID="_x0000_i1689" DrawAspect="Content" ObjectID="_1798396046" r:id="rId1191"/>
              </w:object>
            </w:r>
          </w:p>
          <w:p w14:paraId="5B7D1915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ولدينا: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Amir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miri"/>
                          <w:i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620" w:dyaOrig="440" w14:anchorId="7874FC4B">
                          <v:shape id="_x0000_i1694" type="#_x0000_t75" style="width:81pt;height:21.75pt" o:ole="">
                            <v:imagedata r:id="rId1192" o:title=""/>
                          </v:shape>
                          <o:OLEObject Type="Embed" ProgID="Equation.DSMT4" ShapeID="_x0000_i1694" DrawAspect="Content" ObjectID="_1798396047" r:id="rId1193"/>
                        </w:objec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219" w:dyaOrig="460" w14:anchorId="3AFFB73E">
                          <v:shape id="_x0000_i1695" type="#_x0000_t75" style="width:60.75pt;height:23.25pt" o:ole="">
                            <v:imagedata r:id="rId1194" o:title=""/>
                          </v:shape>
                          <o:OLEObject Type="Embed" ProgID="Equation.DSMT4" ShapeID="_x0000_i1695" DrawAspect="Content" ObjectID="_1798396048" r:id="rId1195"/>
                        </w:object>
                      </m:r>
                    </m:e>
                  </m:eqArr>
                </m:e>
              </m:d>
            </m:oMath>
            <w:r w:rsidRPr="00B04C3C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  ومنه: </w: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نستنتج أن </w:t>
            </w:r>
            <w:r w:rsidRPr="00B04C3C">
              <w:rPr>
                <w:rFonts w:ascii="Amiri" w:hAnsi="Amiri" w:cs="Amiri"/>
                <w:position w:val="-20"/>
                <w:sz w:val="28"/>
                <w:szCs w:val="28"/>
              </w:rPr>
              <w:object w:dxaOrig="1480" w:dyaOrig="460" w14:anchorId="535226BF">
                <v:shape id="_x0000_i1696" type="#_x0000_t75" style="width:74.25pt;height:23.25pt" o:ole="">
                  <v:imagedata r:id="rId1196" o:title=""/>
                </v:shape>
                <o:OLEObject Type="Embed" ProgID="Equation.DSMT4" ShapeID="_x0000_i1696" DrawAspect="Content" ObjectID="_1798396049" r:id="rId1197"/>
              </w:object>
            </w:r>
          </w:p>
          <w:p w14:paraId="69381E48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8EEA053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58966C4" w14:textId="77777777" w:rsidR="00B04C3C" w:rsidRPr="00B04C3C" w:rsidRDefault="00B04C3C" w:rsidP="00B04C3C">
            <w:pPr>
              <w:pStyle w:val="Paragraphedeliste"/>
              <w:numPr>
                <w:ilvl w:val="0"/>
                <w:numId w:val="52"/>
              </w:numPr>
              <w:bidi/>
              <w:ind w:left="360"/>
              <w:rPr>
                <w:rFonts w:ascii="Amiri" w:hAnsi="Amiri" w:cs="Amiri"/>
                <w:b/>
                <w:bCs/>
                <w:sz w:val="28"/>
                <w:szCs w:val="28"/>
                <w:u w:val="single"/>
                <w:lang w:bidi="ar-DZ"/>
              </w:rPr>
            </w:pPr>
            <w:r w:rsidRPr="00B04C3C"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  <w:lastRenderedPageBreak/>
              <w:t xml:space="preserve">من أجل </w:t>
            </w:r>
            <w:r w:rsidRPr="00B04C3C">
              <w:rPr>
                <w:rFonts w:ascii="Amiri" w:hAnsi="Amiri" w:cs="Amiri"/>
                <w:position w:val="-6"/>
                <w:sz w:val="28"/>
                <w:szCs w:val="28"/>
              </w:rPr>
              <w:object w:dxaOrig="499" w:dyaOrig="279" w14:anchorId="11A54F8C">
                <v:shape id="_x0000_i1697" type="#_x0000_t75" style="width:24.75pt;height:14.25pt" o:ole="">
                  <v:imagedata r:id="rId1171" o:title=""/>
                </v:shape>
                <o:OLEObject Type="Embed" ProgID="Equation.DSMT4" ShapeID="_x0000_i1697" DrawAspect="Content" ObjectID="_1798396050" r:id="rId1198"/>
              </w:object>
            </w:r>
          </w:p>
          <w:p w14:paraId="63386C81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06A78202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Amir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miri"/>
                          <w:i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620" w:dyaOrig="440" w14:anchorId="32FE1CFC">
                          <v:shape id="_x0000_i1702" type="#_x0000_t75" style="width:81pt;height:21.75pt" o:ole="">
                            <v:imagedata r:id="rId1199" o:title=""/>
                          </v:shape>
                          <o:OLEObject Type="Embed" ProgID="Equation.DSMT4" ShapeID="_x0000_i1702" DrawAspect="Content" ObjectID="_1798396051" r:id="rId1200"/>
                        </w:objec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219" w:dyaOrig="460" w14:anchorId="59AAC8C9">
                          <v:shape id="_x0000_i1703" type="#_x0000_t75" style="width:60.75pt;height:23.25pt" o:ole="">
                            <v:imagedata r:id="rId1194" o:title=""/>
                          </v:shape>
                          <o:OLEObject Type="Embed" ProgID="Equation.DSMT4" ShapeID="_x0000_i1703" DrawAspect="Content" ObjectID="_1798396052" r:id="rId1201"/>
                        </w:object>
                      </m:r>
                    </m:e>
                  </m:eqArr>
                </m:e>
              </m:d>
            </m:oMath>
            <w:r w:rsidRPr="00B04C3C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    ومنه: </w: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نستنتج أن </w:t>
            </w:r>
            <w:r w:rsidRPr="00B04C3C">
              <w:rPr>
                <w:rFonts w:ascii="Amiri" w:hAnsi="Amiri" w:cs="Amiri"/>
                <w:position w:val="-20"/>
                <w:sz w:val="28"/>
                <w:szCs w:val="28"/>
              </w:rPr>
              <w:object w:dxaOrig="1480" w:dyaOrig="460" w14:anchorId="28F1B63E">
                <v:shape id="_x0000_i1704" type="#_x0000_t75" style="width:74.25pt;height:23.25pt" o:ole="">
                  <v:imagedata r:id="rId1202" o:title=""/>
                </v:shape>
                <o:OLEObject Type="Embed" ProgID="Equation.DSMT4" ShapeID="_x0000_i1704" DrawAspect="Content" ObjectID="_1798396053" r:id="rId1203"/>
              </w:object>
            </w:r>
          </w:p>
          <w:p w14:paraId="40E4DC33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6E0602E" w14:textId="77777777" w:rsidR="00B04C3C" w:rsidRPr="00B04C3C" w:rsidRDefault="00B04C3C" w:rsidP="00B04C3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ولدينا: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Amir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miri"/>
                          <w:i/>
                          <w:sz w:val="28"/>
                          <w:szCs w:val="28"/>
                          <w:lang w:bidi="ar-DZ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620" w:dyaOrig="440" w14:anchorId="2E32B61A">
                          <v:shape id="_x0000_i1709" type="#_x0000_t75" style="width:81pt;height:21.75pt" o:ole="">
                            <v:imagedata r:id="rId1204" o:title=""/>
                          </v:shape>
                          <o:OLEObject Type="Embed" ProgID="Equation.DSMT4" ShapeID="_x0000_i1709" DrawAspect="Content" ObjectID="_1798396054" r:id="rId1205"/>
                        </w:objec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sz w:val="28"/>
                          <w:szCs w:val="28"/>
                          <w:rtl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position w:val="-20"/>
                          <w:sz w:val="28"/>
                          <w:szCs w:val="28"/>
                        </w:rPr>
                        <w:object w:dxaOrig="1400" w:dyaOrig="460" w14:anchorId="6A80BCEA">
                          <v:shape id="_x0000_i1710" type="#_x0000_t75" style="width:69.75pt;height:23.25pt" o:ole="">
                            <v:imagedata r:id="rId1188" o:title=""/>
                          </v:shape>
                          <o:OLEObject Type="Embed" ProgID="Equation.DSMT4" ShapeID="_x0000_i1710" DrawAspect="Content" ObjectID="_1798396055" r:id="rId1206"/>
                        </w:object>
                      </m:r>
                    </m:e>
                  </m:eqArr>
                </m:e>
              </m:d>
            </m:oMath>
            <w:r w:rsidRPr="00B04C3C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 ومنه: </w:t>
            </w:r>
            <w:r w:rsidRPr="00B04C3C">
              <w:rPr>
                <w:rFonts w:ascii="Amiri" w:hAnsi="Amiri" w:cs="Amiri"/>
                <w:sz w:val="28"/>
                <w:szCs w:val="28"/>
                <w:rtl/>
              </w:rPr>
              <w:t xml:space="preserve">نستنتج أن </w:t>
            </w:r>
            <w:r w:rsidRPr="00B04C3C">
              <w:rPr>
                <w:rFonts w:ascii="Amiri" w:hAnsi="Amiri" w:cs="Amiri"/>
                <w:position w:val="-20"/>
                <w:sz w:val="28"/>
                <w:szCs w:val="28"/>
              </w:rPr>
              <w:object w:dxaOrig="1660" w:dyaOrig="460" w14:anchorId="45F76E0E">
                <v:shape id="_x0000_i1711" type="#_x0000_t75" style="width:83.25pt;height:23.25pt" o:ole="">
                  <v:imagedata r:id="rId1207" o:title=""/>
                </v:shape>
                <o:OLEObject Type="Embed" ProgID="Equation.DSMT4" ShapeID="_x0000_i1711" DrawAspect="Content" ObjectID="_1798396056" r:id="rId1208"/>
              </w:object>
            </w:r>
          </w:p>
          <w:p w14:paraId="2749358D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E9823DC" w14:textId="77777777" w:rsidR="00B04C3C" w:rsidRPr="00D00EF1" w:rsidRDefault="00B04C3C" w:rsidP="00B04C3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00EF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جدول التغيرات</w:t>
            </w:r>
          </w:p>
          <w:p w14:paraId="6DA48D41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25E26B3" w14:textId="2DFACBCF" w:rsidR="00B04C3C" w:rsidRPr="00D00EF1" w:rsidRDefault="00B04C3C" w:rsidP="00D00EF1">
            <w:pPr>
              <w:bidi/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  <w:drawing>
                <wp:inline distT="0" distB="0" distL="0" distR="0" wp14:anchorId="26AD2651" wp14:editId="5BA3B5AF">
                  <wp:extent cx="3419475" cy="2133018"/>
                  <wp:effectExtent l="0" t="0" r="0" b="63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075" cy="213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F5207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B04C3C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التمثيل البياني:</w:t>
            </w:r>
          </w:p>
          <w:p w14:paraId="0DFACECF" w14:textId="77777777" w:rsidR="00B04C3C" w:rsidRPr="00B04C3C" w:rsidRDefault="00B04C3C" w:rsidP="00B04C3C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A6EA465" w14:textId="56BEC871" w:rsidR="00B04C3C" w:rsidRPr="00D00EF1" w:rsidRDefault="00B04C3C" w:rsidP="00D00EF1">
            <w:pPr>
              <w:bidi/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04C3C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  <w:drawing>
                <wp:inline distT="0" distB="0" distL="0" distR="0" wp14:anchorId="327DE69F" wp14:editId="230538C1">
                  <wp:extent cx="3362325" cy="2827929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595" cy="284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64E02" w14:textId="77777777" w:rsidR="00314D3A" w:rsidRPr="00792B9B" w:rsidRDefault="00314D3A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74AB47F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F4B32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89087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17041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04C33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C10AA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C300C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010CF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5BF8B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6154C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FF31E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299D2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7E597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3A75C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C54DC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468AA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416EE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4845A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A5A25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51A8B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C153E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BCE1A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2A36A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7FCD8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FDAA7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813D9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24CA1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68732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1545A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1DE5E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094DF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0008E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61F3B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CF61A2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6F2E613" w14:textId="77777777" w:rsidR="00314D3A" w:rsidRPr="00792B9B" w:rsidRDefault="00314D3A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62C6612B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789716" wp14:editId="7449269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4366243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493CB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54F6C90F" w14:textId="16E1276C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الكفاءة </w:t>
                            </w:r>
                            <w:proofErr w:type="gramStart"/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المستهدفة:</w:t>
                            </w:r>
                            <w:r w:rsidR="00063181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="00063181" w:rsidRPr="00063181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>دراسة</w:t>
                            </w:r>
                            <w:proofErr w:type="gramEnd"/>
                            <w:r w:rsidR="00063181" w:rsidRPr="00063181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الدوال من الشكل </w:t>
                            </w:r>
                            <w:r w:rsidR="00063181" w:rsidRPr="00063181">
                              <w:rPr>
                                <w:rFonts w:ascii="Amiri" w:hAnsi="Amiri" w:cs="Amiri"/>
                                <w:color w:val="4A442A" w:themeColor="background2" w:themeShade="40"/>
                                <w:position w:val="-10"/>
                                <w:sz w:val="24"/>
                                <w:szCs w:val="24"/>
                              </w:rPr>
                              <w:object w:dxaOrig="700" w:dyaOrig="260" w14:anchorId="0398C599">
                                <v:shape id="_x0000_i1713" type="#_x0000_t75" style="width:35.25pt;height:12.75pt" o:ole="">
                                  <v:imagedata r:id="rId1211" o:title=""/>
                                </v:shape>
                                <o:OLEObject Type="Embed" ProgID="Equation.DSMT4" ShapeID="_x0000_i1713" DrawAspect="Content" ObjectID="_1798396171" r:id="rId12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9716" id="_x0000_s1081" style="position:absolute;left:0;text-align:left;margin-left:-46.15pt;margin-top:66.05pt;width:543pt;height:5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v4DsaH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6E9493CB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54F6C90F" w14:textId="16E1276C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الكفاءة </w:t>
                      </w:r>
                      <w:proofErr w:type="gramStart"/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المستهدفة:</w:t>
                      </w:r>
                      <w:r w:rsidR="00063181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  <w:r w:rsidR="00063181" w:rsidRPr="00063181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>دراسة</w:t>
                      </w:r>
                      <w:proofErr w:type="gramEnd"/>
                      <w:r w:rsidR="00063181" w:rsidRPr="00063181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  <w:lang w:bidi="ar-DZ"/>
                        </w:rPr>
                        <w:t xml:space="preserve"> الدوال من الشكل </w:t>
                      </w:r>
                      <w:r w:rsidR="00063181" w:rsidRPr="00063181">
                        <w:rPr>
                          <w:rFonts w:ascii="Amiri" w:hAnsi="Amiri" w:cs="Amiri"/>
                          <w:color w:val="4A442A" w:themeColor="background2" w:themeShade="40"/>
                          <w:position w:val="-10"/>
                          <w:sz w:val="24"/>
                          <w:szCs w:val="24"/>
                        </w:rPr>
                        <w:object w:dxaOrig="700" w:dyaOrig="260" w14:anchorId="0398C599">
                          <v:shape id="_x0000_i1713" type="#_x0000_t75" style="width:35.25pt;height:12.75pt" o:ole="">
                            <v:imagedata r:id="rId1211" o:title=""/>
                          </v:shape>
                          <o:OLEObject Type="Embed" ProgID="Equation.DSMT4" ShapeID="_x0000_i1713" DrawAspect="Content" ObjectID="_1798396171" r:id="rId121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5A7BF2" wp14:editId="6B51CDF3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59127438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EDAF9" w14:textId="63CF398B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C2349A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1034179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A7BF2" id="_x0000_s1082" style="position:absolute;left:0;text-align:left;margin-left:-44.65pt;margin-top:.8pt;width:100.5pt;height:5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itcgIAAEQ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QLfp4yi08rKHePyBC6RfBOLitqzp3w4VEgTT71k7Y5PNChDTQFh57ibA3469R71KeBJCln&#10;DW1Swf3PjUDFmflmaVSv8skkrl5iJueXY2LwWLI6lthNvQBqc07/hpOJjPrB7EmNUL/S0s+jVxIJ&#10;K8l3wWXAPbMI3YbTtyHVfJ7UaN2cCHf22ckIHgsd5+6lfRXo+gkNNNv3sN86MX03o51utLQw3wTQ&#10;VRrgQ137FtCqpj3ov5X4FxzzSevw+c1+Aw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3Gbit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B5EDAF9" w14:textId="63CF398B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C2349A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1034179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56D7B7" wp14:editId="6A9E6BC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8950369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80BB1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6D7B7" id="_x0000_s1083" style="position:absolute;left:0;text-align:left;margin-left:396.35pt;margin-top:-.7pt;width:100.5pt;height:6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7DdAIAAEQ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k+mMbP4tIJyt/TMQ7cIwcm7ippzLwIuhafJp37SNuMjHdpAU3DoKc7W4H+deo/6NJAk&#10;5ayhTSp4+LkRXnFmvlka1cv8/DyuXmLOJ9MxMf5YsjqW2E19A9TmnP4NJxMZ9dHsSe2hfqWlX0Sv&#10;JBJWku+CS/R75ga7DadvQ6rFIqnRujmB9/bZyQgeCx3n7qV9Fd71E4o02w+w3zoxezejnW60tLDY&#10;IOgqDfChrn0LaFXTHvTfSvwLjvmkdfj85r8B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yPK+w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0ED80BB1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9AC65B" wp14:editId="7EB868F2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75987043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80EA5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1DE6A6DC" w14:textId="2603598F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063181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63181" w:rsidRPr="00063181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دراسة الدالة </w:t>
                            </w:r>
                            <w:r w:rsidR="00063181" w:rsidRPr="00063181">
                              <w:rPr>
                                <w:rFonts w:ascii="Amiri" w:hAnsi="Amiri" w:cs="Amiri"/>
                                <w:position w:val="-10"/>
                              </w:rPr>
                              <w:object w:dxaOrig="700" w:dyaOrig="260" w14:anchorId="0D30D90C">
                                <v:shape id="_x0000_i1715" type="#_x0000_t75" style="width:35.25pt;height:12.75pt" o:ole="">
                                  <v:imagedata r:id="rId1211" o:title=""/>
                                </v:shape>
                                <o:OLEObject Type="Embed" ProgID="Equation.DSMT4" ShapeID="_x0000_i1715" DrawAspect="Content" ObjectID="_1798396172" r:id="rId12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9AC65B" id="_x0000_s1084" style="position:absolute;left:0;text-align:left;margin-left:66.35pt;margin-top:1.55pt;width:323.25pt;height:58.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DruDBn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28C80EA5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1DE6A6DC" w14:textId="2603598F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063181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063181" w:rsidRPr="00063181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 xml:space="preserve">دراسة الدالة </w:t>
                      </w:r>
                      <w:r w:rsidR="00063181" w:rsidRPr="00063181">
                        <w:rPr>
                          <w:rFonts w:ascii="Amiri" w:hAnsi="Amiri" w:cs="Amiri"/>
                          <w:position w:val="-10"/>
                        </w:rPr>
                        <w:object w:dxaOrig="700" w:dyaOrig="260" w14:anchorId="0D30D90C">
                          <v:shape id="_x0000_i1715" type="#_x0000_t75" style="width:35.25pt;height:12.75pt" o:ole="">
                            <v:imagedata r:id="rId1211" o:title=""/>
                          </v:shape>
                          <o:OLEObject Type="Embed" ProgID="Equation.DSMT4" ShapeID="_x0000_i1715" DrawAspect="Content" ObjectID="_1798396172" r:id="rId121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6F8A9499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78DD7ACF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2739397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6F1D1D0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60AD6C1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07B3C2E4" w14:textId="77777777" w:rsidTr="00305590">
        <w:tc>
          <w:tcPr>
            <w:tcW w:w="1278" w:type="dxa"/>
          </w:tcPr>
          <w:p w14:paraId="63BD4917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FA9D4CA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5536A0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1D9209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782B0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186C03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F4843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80CC4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29B6B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52FB58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8144A5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335A7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21552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CB8FA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53E4F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784DBD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F35CD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3E713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8AFAA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BF2CD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2903B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802666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4DE368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19EA2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384D5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FC739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EAAE3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2B19E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8E62A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16C6EED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E8390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E0FE49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6C883106" w14:textId="77777777" w:rsidR="00314D3A" w:rsidRPr="00063181" w:rsidRDefault="00314D3A" w:rsidP="00347F55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721E7B8" w14:textId="293B632F" w:rsidR="00063181" w:rsidRPr="00D95414" w:rsidRDefault="00063181" w:rsidP="00063181">
            <w:pPr>
              <w:bidi/>
              <w:rPr>
                <w:rFonts w:ascii="Amiri" w:hAnsi="Amiri" w:cs="Amiri"/>
                <w:sz w:val="28"/>
                <w:szCs w:val="28"/>
                <w:u w:val="single"/>
              </w:rPr>
            </w:pPr>
            <w:r w:rsidRPr="00D95414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النهــــــــــــــايات</w:t>
            </w:r>
          </w:p>
          <w:p w14:paraId="6AC36DEF" w14:textId="77777777" w:rsidR="00063181" w:rsidRPr="00D95414" w:rsidRDefault="00063181" w:rsidP="00063181">
            <w:pPr>
              <w:bidi/>
              <w:rPr>
                <w:rFonts w:ascii="Amiri" w:hAnsi="Amiri" w:cs="Amiri"/>
                <w:sz w:val="28"/>
                <w:szCs w:val="28"/>
                <w:u w:val="single"/>
                <w:rtl/>
              </w:rPr>
            </w:pPr>
          </w:p>
          <w:p w14:paraId="665D5FD6" w14:textId="77777777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95414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دراسة مثال:</w:t>
            </w:r>
          </w:p>
          <w:p w14:paraId="273271CE" w14:textId="77777777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5544B63D" w14:textId="77777777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D95414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أحسب النهايات التالية:</w:t>
            </w:r>
          </w:p>
          <w:p w14:paraId="48102A29" w14:textId="77777777" w:rsidR="00063181" w:rsidRPr="00063181" w:rsidRDefault="0006318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2F2E453B" w14:textId="77777777" w:rsidR="00063181" w:rsidRPr="00063181" w:rsidRDefault="00063181" w:rsidP="0006318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940" w:dyaOrig="460" w14:anchorId="2BC3AB85">
                <v:shape id="_x0000_i1716" type="#_x0000_t75" style="width:47.25pt;height:23.25pt" o:ole="">
                  <v:imagedata r:id="rId1216" o:title=""/>
                </v:shape>
                <o:OLEObject Type="Embed" ProgID="Equation.DSMT4" ShapeID="_x0000_i1716" DrawAspect="Content" ObjectID="_1798396057" r:id="rId1217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،  </w:t>
            </w: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940" w:dyaOrig="460" w14:anchorId="0C97DCE5">
                <v:shape id="_x0000_i1717" type="#_x0000_t75" style="width:47.25pt;height:23.25pt" o:ole="">
                  <v:imagedata r:id="rId1218" o:title=""/>
                </v:shape>
                <o:OLEObject Type="Embed" ProgID="Equation.DSMT4" ShapeID="_x0000_i1717" DrawAspect="Content" ObjectID="_1798396058" r:id="rId1219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،         </w:t>
            </w: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1540" w:dyaOrig="460" w14:anchorId="3901ECEC">
                <v:shape id="_x0000_i1718" type="#_x0000_t75" style="width:77.25pt;height:23.25pt" o:ole="">
                  <v:imagedata r:id="rId1220" o:title=""/>
                </v:shape>
                <o:OLEObject Type="Embed" ProgID="Equation.DSMT4" ShapeID="_x0000_i1718" DrawAspect="Content" ObjectID="_1798396059" r:id="rId1221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،           </w:t>
            </w: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1540" w:dyaOrig="460" w14:anchorId="19EAE843">
                <v:shape id="_x0000_i1719" type="#_x0000_t75" style="width:77.25pt;height:23.25pt" o:ole="">
                  <v:imagedata r:id="rId1222" o:title=""/>
                </v:shape>
                <o:OLEObject Type="Embed" ProgID="Equation.DSMT4" ShapeID="_x0000_i1719" DrawAspect="Content" ObjectID="_1798396060" r:id="rId1223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br/>
            </w:r>
          </w:p>
          <w:p w14:paraId="1D22B636" w14:textId="73D9E11D" w:rsidR="00063181" w:rsidRPr="00063181" w:rsidRDefault="0063304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89E0050" wp14:editId="6BF8BB5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528320</wp:posOffset>
                      </wp:positionV>
                      <wp:extent cx="1924050" cy="1981200"/>
                      <wp:effectExtent l="0" t="0" r="0" b="0"/>
                      <wp:wrapNone/>
                      <wp:docPr id="1120190525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1981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ED90F" w14:textId="58506C9D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63A44B" wp14:editId="5FE71B17">
                                        <wp:extent cx="1715770" cy="1733550"/>
                                        <wp:effectExtent l="0" t="0" r="0" b="0"/>
                                        <wp:docPr id="193012130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0121308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5770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E0050" id="Rectangle 62" o:spid="_x0000_s1085" style="position:absolute;left:0;text-align:left;margin-left:4.2pt;margin-top:41.6pt;width:151.5pt;height:15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" fillcolor="white [3201]" stroked="f" strokeweight="2pt">
                      <v:textbox>
                        <w:txbxContent>
                          <w:p w14:paraId="1AAED90F" w14:textId="58506C9D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3A44B" wp14:editId="5FE71B17">
                                  <wp:extent cx="1715770" cy="1733550"/>
                                  <wp:effectExtent l="0" t="0" r="0" b="0"/>
                                  <wp:docPr id="193012130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121308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63181" w:rsidRPr="00063181">
              <w:rPr>
                <w:rFonts w:ascii="Amiri" w:hAnsi="Amiri" w:cs="Amiri"/>
                <w:position w:val="-40"/>
                <w:sz w:val="28"/>
                <w:szCs w:val="28"/>
              </w:rPr>
              <w:object w:dxaOrig="1160" w:dyaOrig="780" w14:anchorId="63DD139A">
                <v:shape id="_x0000_i1720" type="#_x0000_t75" style="width:57.75pt;height:39pt" o:ole="">
                  <v:imagedata r:id="rId1224" o:title=""/>
                </v:shape>
                <o:OLEObject Type="Embed" ProgID="Equation.DSMT4" ShapeID="_x0000_i1720" DrawAspect="Content" ObjectID="_1798396061" r:id="rId1225"/>
              </w:object>
            </w:r>
            <w:r w:rsidR="00063181"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،  </w:t>
            </w:r>
            <w:r w:rsidR="00063181"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1500" w:dyaOrig="480" w14:anchorId="3345DCCE">
                <v:shape id="_x0000_i1721" type="#_x0000_t75" style="width:75pt;height:24pt" o:ole="">
                  <v:imagedata r:id="rId1226" o:title=""/>
                </v:shape>
                <o:OLEObject Type="Embed" ProgID="Equation.DSMT4" ShapeID="_x0000_i1721" DrawAspect="Content" ObjectID="_1798396062" r:id="rId1227"/>
              </w:object>
            </w:r>
            <w:r w:rsidR="00063181"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،  </w:t>
            </w:r>
            <w:r w:rsidR="00063181"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859" w:dyaOrig="620" w14:anchorId="1A3486DB">
                <v:shape id="_x0000_i1722" type="#_x0000_t75" style="width:42.75pt;height:30.75pt" o:ole="">
                  <v:imagedata r:id="rId1228" o:title=""/>
                </v:shape>
                <o:OLEObject Type="Embed" ProgID="Equation.DSMT4" ShapeID="_x0000_i1722" DrawAspect="Content" ObjectID="_1798396063" r:id="rId1229"/>
              </w:object>
            </w:r>
            <w:r w:rsidR="00063181"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،  </w:t>
            </w:r>
            <w:r w:rsidR="00063181"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859" w:dyaOrig="620" w14:anchorId="6C2645FD">
                <v:shape id="_x0000_i1723" type="#_x0000_t75" style="width:42.75pt;height:30.75pt" o:ole="">
                  <v:imagedata r:id="rId1230" o:title=""/>
                </v:shape>
                <o:OLEObject Type="Embed" ProgID="Equation.DSMT4" ShapeID="_x0000_i1723" DrawAspect="Content" ObjectID="_1798396064" r:id="rId1231"/>
              </w:object>
            </w:r>
            <w:r w:rsidR="00063181"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، </w:t>
            </w:r>
            <w:r w:rsidR="00063181" w:rsidRPr="00063181">
              <w:rPr>
                <w:rFonts w:ascii="Amiri" w:hAnsi="Amiri" w:cs="Amiri"/>
                <w:position w:val="-28"/>
                <w:sz w:val="28"/>
                <w:szCs w:val="28"/>
              </w:rPr>
              <w:object w:dxaOrig="2000" w:dyaOrig="700" w14:anchorId="1357F13A">
                <v:shape id="_x0000_i1724" type="#_x0000_t75" style="width:99.75pt;height:35.25pt" o:ole="">
                  <v:imagedata r:id="rId1232" o:title=""/>
                </v:shape>
                <o:OLEObject Type="Embed" ProgID="Equation.DSMT4" ShapeID="_x0000_i1724" DrawAspect="Content" ObjectID="_1798396065" r:id="rId1233"/>
              </w:object>
            </w:r>
          </w:p>
          <w:p w14:paraId="57B4FDEC" w14:textId="77777777" w:rsidR="00063181" w:rsidRPr="00D95414" w:rsidRDefault="00063181" w:rsidP="00063181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i/>
                <w:iCs/>
                <w:position w:val="-10"/>
                <w:sz w:val="28"/>
                <w:szCs w:val="28"/>
                <w:rtl/>
              </w:rPr>
              <w:t xml:space="preserve"> </w:t>
            </w:r>
            <w:r w:rsidRPr="00D95414">
              <w:rPr>
                <w:rFonts w:ascii="Amiri" w:hAnsi="Amiri" w:cs="Amiri"/>
                <w:i/>
                <w:iCs/>
                <w:position w:val="-10"/>
                <w:sz w:val="28"/>
                <w:szCs w:val="28"/>
                <w:rtl/>
              </w:rPr>
              <w:t xml:space="preserve"> </w:t>
            </w:r>
            <w:r w:rsidRPr="00D95414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                 </w:t>
            </w:r>
          </w:p>
          <w:p w14:paraId="557E2B70" w14:textId="77777777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</w:rPr>
            </w:pPr>
            <w:r w:rsidRPr="00D95414"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</w:rPr>
              <w:t>المشتقة والدوال الأصلية</w:t>
            </w:r>
          </w:p>
          <w:p w14:paraId="64554652" w14:textId="77777777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</w:rPr>
            </w:pPr>
          </w:p>
          <w:p w14:paraId="267923E0" w14:textId="02C6EED0" w:rsidR="00063181" w:rsidRPr="00D95414" w:rsidRDefault="00063181" w:rsidP="00063181">
            <w:pPr>
              <w:ind w:left="1080"/>
              <w:jc w:val="right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D95414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خاصية:</w:t>
            </w:r>
          </w:p>
          <w:p w14:paraId="10620838" w14:textId="77777777" w:rsidR="00063181" w:rsidRPr="00063181" w:rsidRDefault="00063181" w:rsidP="00063181">
            <w:pPr>
              <w:ind w:left="1080"/>
              <w:jc w:val="right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63181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>إذا كانت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FCDEA5B">
                <v:shape id="_x0000_i1725" type="#_x0000_t75" style="width:9.75pt;height:11.25pt" o:ole="">
                  <v:imagedata r:id="rId412" o:title=""/>
                </v:shape>
                <o:OLEObject Type="Embed" ProgID="Equation.DSMT4" ShapeID="_x0000_i1725" DrawAspect="Content" ObjectID="_1798396066" r:id="rId123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دالة قابلة للاشتقاق على مجال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09A465F3">
                <v:shape id="_x0000_i1726" type="#_x0000_t75" style="width:9.75pt;height:12.75pt" o:ole="">
                  <v:imagedata r:id="rId414" o:title=""/>
                </v:shape>
                <o:OLEObject Type="Embed" ProgID="Equation.DSMT4" ShapeID="_x0000_i1726" DrawAspect="Content" ObjectID="_1798396067" r:id="rId1235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فإن:</w:t>
            </w:r>
          </w:p>
          <w:p w14:paraId="1BE1F688" w14:textId="77777777" w:rsidR="00063181" w:rsidRPr="00063181" w:rsidRDefault="00063181" w:rsidP="00063181">
            <w:pPr>
              <w:ind w:left="-260"/>
              <w:jc w:val="right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الدالة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80" w:dyaOrig="260" w14:anchorId="02E7DA4C">
                <v:shape id="_x0000_i1727" type="#_x0000_t75" style="width:33.75pt;height:12.75pt" o:ole="">
                  <v:imagedata r:id="rId1236" o:title=""/>
                </v:shape>
                <o:OLEObject Type="Embed" ProgID="Equation.DSMT4" ShapeID="_x0000_i1727" DrawAspect="Content" ObjectID="_1798396068" r:id="rId1237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قابلة للاشتقاق على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13AE3FDF">
                <v:shape id="_x0000_i1728" type="#_x0000_t75" style="width:9.75pt;height:12.75pt" o:ole="">
                  <v:imagedata r:id="rId414" o:title=""/>
                </v:shape>
                <o:OLEObject Type="Embed" ProgID="Equation.DSMT4" ShapeID="_x0000_i1728" DrawAspect="Content" ObjectID="_1798396069" r:id="rId123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ولدينا من أجل كل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00" w14:anchorId="1ED51293">
                <v:shape id="_x0000_i1729" type="#_x0000_t75" style="width:12pt;height:9.75pt" o:ole="">
                  <v:imagedata r:id="rId421" o:title=""/>
                </v:shape>
                <o:OLEObject Type="Embed" ProgID="Equation.DSMT4" ShapeID="_x0000_i1729" DrawAspect="Content" ObjectID="_1798396070" r:id="rId1239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6F366399">
                <v:shape id="_x0000_i1730" type="#_x0000_t75" style="width:9.75pt;height:12.75pt" o:ole="">
                  <v:imagedata r:id="rId414" o:title=""/>
                </v:shape>
                <o:OLEObject Type="Embed" ProgID="Equation.DSMT4" ShapeID="_x0000_i1730" DrawAspect="Content" ObjectID="_1798396071" r:id="rId1240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540" w:dyaOrig="499" w14:anchorId="1497C864">
                <v:shape id="_x0000_i1731" type="#_x0000_t75" style="width:126.75pt;height:24.75pt" o:ole="">
                  <v:imagedata r:id="rId1241" o:title=""/>
                </v:shape>
                <o:OLEObject Type="Embed" ProgID="Equation.DSMT4" ShapeID="_x0000_i1731" DrawAspect="Content" ObjectID="_1798396072" r:id="rId1242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6BB7CFF" w14:textId="77777777" w:rsidR="00063181" w:rsidRPr="00063181" w:rsidRDefault="00063181" w:rsidP="00063181">
            <w:pPr>
              <w:jc w:val="right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الدالة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99" w:dyaOrig="340" w14:anchorId="1DEF55B5">
                <v:shape id="_x0000_i1732" type="#_x0000_t75" style="width:50.25pt;height:17.25pt" o:ole="">
                  <v:imagedata r:id="rId1243" o:title=""/>
                </v:shape>
                <o:OLEObject Type="Embed" ProgID="Equation.DSMT4" ShapeID="_x0000_i1732" DrawAspect="Content" ObjectID="_1798396073" r:id="rId124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دالة أصلية للدالة 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579" w:dyaOrig="420" w14:anchorId="01B7CF22">
                <v:shape id="_x0000_i1733" type="#_x0000_t75" style="width:78.75pt;height:21pt" o:ole="">
                  <v:imagedata r:id="rId1245" o:title=""/>
                </v:shape>
                <o:OLEObject Type="Embed" ProgID="Equation.DSMT4" ShapeID="_x0000_i1733" DrawAspect="Content" ObjectID="_1798396074" r:id="rId1246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0391FEAE">
                <v:shape id="_x0000_i1734" type="#_x0000_t75" style="width:9.75pt;height:12.75pt" o:ole="">
                  <v:imagedata r:id="rId414" o:title=""/>
                </v:shape>
                <o:OLEObject Type="Embed" ProgID="Equation.DSMT4" ShapeID="_x0000_i1734" DrawAspect="Content" ObjectID="_1798396075" r:id="rId1247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1B72851" w14:textId="77777777" w:rsidR="00063181" w:rsidRPr="00063181" w:rsidRDefault="00063181" w:rsidP="00063181">
            <w:pPr>
              <w:bidi/>
              <w:rPr>
                <w:rFonts w:ascii="Amiri" w:hAnsi="Amiri" w:cs="Amiri"/>
                <w:b/>
                <w:bCs/>
                <w:position w:val="-10"/>
                <w:sz w:val="28"/>
                <w:szCs w:val="28"/>
                <w:u w:val="single"/>
                <w:rtl/>
                <w:lang w:bidi="ar-DZ"/>
              </w:rPr>
            </w:pPr>
          </w:p>
          <w:p w14:paraId="1AC5B4E5" w14:textId="77777777" w:rsidR="00063181" w:rsidRDefault="00063181" w:rsidP="00063181">
            <w:pPr>
              <w:bidi/>
              <w:rPr>
                <w:rFonts w:ascii="Amiri" w:hAnsi="Amiri" w:cs="Amiri"/>
                <w:b/>
                <w:bCs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</w:pPr>
          </w:p>
          <w:p w14:paraId="175480A6" w14:textId="77777777" w:rsidR="00063181" w:rsidRDefault="00063181" w:rsidP="00063181">
            <w:pPr>
              <w:bidi/>
              <w:rPr>
                <w:rFonts w:ascii="Amiri" w:hAnsi="Amiri" w:cs="Amiri"/>
                <w:b/>
                <w:bCs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</w:pPr>
          </w:p>
          <w:p w14:paraId="611C2A3E" w14:textId="77777777" w:rsidR="00D95414" w:rsidRDefault="00D95414" w:rsidP="00D95414">
            <w:pPr>
              <w:bidi/>
              <w:rPr>
                <w:rFonts w:ascii="Amiri" w:hAnsi="Amiri" w:cs="Amiri"/>
                <w:b/>
                <w:bCs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</w:pPr>
          </w:p>
          <w:p w14:paraId="2F1B5564" w14:textId="1177C906" w:rsidR="00063181" w:rsidRPr="00D95414" w:rsidRDefault="00633041" w:rsidP="00063181">
            <w:pPr>
              <w:bidi/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FF0000"/>
                <w:position w:val="-10"/>
                <w:sz w:val="28"/>
                <w:szCs w:val="28"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B67AA6B" wp14:editId="5F8895C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29845</wp:posOffset>
                      </wp:positionV>
                      <wp:extent cx="1943100" cy="2000250"/>
                      <wp:effectExtent l="0" t="0" r="0" b="0"/>
                      <wp:wrapNone/>
                      <wp:docPr id="788411470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2000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90984B" w14:textId="7DCF3AF1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535FA" wp14:editId="1372B9F7">
                                        <wp:extent cx="1734820" cy="1752600"/>
                                        <wp:effectExtent l="0" t="0" r="0" b="0"/>
                                        <wp:docPr id="57435729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4357298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4820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B67AA6B" id="Rectangle 61" o:spid="_x0000_s1086" style="position:absolute;left:0;text-align:left;margin-left:5.7pt;margin-top:2.35pt;width:153pt;height:157.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" fillcolor="white [3201]" stroked="f" strokeweight="2pt">
                      <v:textbox>
                        <w:txbxContent>
                          <w:p w14:paraId="7E90984B" w14:textId="7DCF3AF1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535FA" wp14:editId="1372B9F7">
                                  <wp:extent cx="1734820" cy="1752600"/>
                                  <wp:effectExtent l="0" t="0" r="0" b="0"/>
                                  <wp:docPr id="57435729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357298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82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63181" w:rsidRPr="00D95414"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  <w:t>مثال01: ت 49-51 ص 174</w:t>
            </w:r>
          </w:p>
          <w:p w14:paraId="26CC909A" w14:textId="5EB7002B" w:rsidR="00063181" w:rsidRPr="00063181" w:rsidRDefault="00063181" w:rsidP="0006318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احسب الدالة المشتقة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</w:rPr>
              <w:object w:dxaOrig="300" w:dyaOrig="320" w14:anchorId="12E41CF4">
                <v:shape id="_x0000_i1735" type="#_x0000_t75" style="width:15pt;height:15.75pt" o:ole="">
                  <v:imagedata r:id="rId922" o:title=""/>
                </v:shape>
                <o:OLEObject Type="Embed" ProgID="Equation.DSMT4" ShapeID="_x0000_i1735" DrawAspect="Content" ObjectID="_1798396076" r:id="rId124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للدالة </w:t>
            </w:r>
            <w:r w:rsidRPr="00063181">
              <w:rPr>
                <w:rFonts w:ascii="Amiri" w:hAnsi="Amiri" w:cs="Amiri"/>
                <w:sz w:val="28"/>
                <w:szCs w:val="28"/>
              </w:rPr>
              <w:t>f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</w:t>
            </w:r>
            <w:r w:rsidRPr="00063181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5437688A">
                <v:shape id="_x0000_i1736" type="#_x0000_t75" style="width:12.75pt;height:12.75pt" o:ole="">
                  <v:imagedata r:id="rId1249" o:title=""/>
                </v:shape>
                <o:OLEObject Type="Embed" ProgID="Equation.DSMT4" ShapeID="_x0000_i1736" DrawAspect="Content" ObjectID="_1798396077" r:id="rId1250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0D4352C" w14:textId="347B6CC1" w:rsidR="00063181" w:rsidRPr="00063181" w:rsidRDefault="00063181" w:rsidP="00063181">
            <w:pPr>
              <w:bidi/>
              <w:rPr>
                <w:rFonts w:ascii="Amiri" w:hAnsi="Amiri" w:cs="Amiri"/>
                <w:position w:val="-10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1. </w: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240" w:dyaOrig="400" w14:anchorId="6CB251A8">
                <v:shape id="_x0000_i1737" type="#_x0000_t75" style="width:62.25pt;height:20.25pt" o:ole="">
                  <v:imagedata r:id="rId1251" o:title=""/>
                </v:shape>
                <o:OLEObject Type="Embed" ProgID="Equation.DSMT4" ShapeID="_x0000_i1737" DrawAspect="Content" ObjectID="_1798396078" r:id="rId1252"/>
              </w:objec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  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2) </w:t>
            </w:r>
            <w:r w:rsidRPr="00063181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860" w:dyaOrig="400" w14:anchorId="0FF3822F">
                <v:shape id="_x0000_i1738" type="#_x0000_t75" style="width:93pt;height:20.25pt" o:ole="">
                  <v:imagedata r:id="rId1253" o:title=""/>
                </v:shape>
                <o:OLEObject Type="Embed" ProgID="Equation.DSMT4" ShapeID="_x0000_i1738" DrawAspect="Content" ObjectID="_1798396079" r:id="rId1254"/>
              </w:object>
            </w:r>
            <w:r w:rsidRPr="00063181">
              <w:rPr>
                <w:rFonts w:ascii="Amiri" w:hAnsi="Amiri" w:cs="Amiri"/>
                <w:i/>
                <w:iCs/>
                <w:position w:val="-10"/>
                <w:sz w:val="28"/>
                <w:szCs w:val="28"/>
                <w:rtl/>
              </w:rPr>
              <w:t xml:space="preserve">    </w: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                 </w:t>
            </w:r>
          </w:p>
          <w:p w14:paraId="38088891" w14:textId="2C9ED915" w:rsidR="00063181" w:rsidRPr="00063181" w:rsidRDefault="00063181" w:rsidP="00063181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2.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i/>
                <w:iCs/>
                <w:position w:val="-40"/>
                <w:sz w:val="28"/>
                <w:szCs w:val="28"/>
              </w:rPr>
              <w:object w:dxaOrig="1460" w:dyaOrig="780" w14:anchorId="0BD60B23">
                <v:shape id="_x0000_i1739" type="#_x0000_t75" style="width:72.75pt;height:39pt" o:ole="">
                  <v:imagedata r:id="rId1255" o:title=""/>
                </v:shape>
                <o:OLEObject Type="Embed" ProgID="Equation.DSMT4" ShapeID="_x0000_i1739" DrawAspect="Content" ObjectID="_1798396080" r:id="rId1256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2)</w: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i/>
                <w:iCs/>
                <w:position w:val="-16"/>
                <w:sz w:val="28"/>
                <w:szCs w:val="28"/>
              </w:rPr>
              <w:object w:dxaOrig="1820" w:dyaOrig="440" w14:anchorId="2D75EAD3">
                <v:shape id="_x0000_i1740" type="#_x0000_t75" style="width:90.75pt;height:21.75pt" o:ole="">
                  <v:imagedata r:id="rId1257" o:title=""/>
                </v:shape>
                <o:OLEObject Type="Embed" ProgID="Equation.DSMT4" ShapeID="_x0000_i1740" DrawAspect="Content" ObjectID="_1798396081" r:id="rId125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3A6BE344" w14:textId="035426AD" w:rsidR="00063181" w:rsidRPr="00063181" w:rsidRDefault="00063181" w:rsidP="00063181">
            <w:pPr>
              <w:bidi/>
              <w:rPr>
                <w:rFonts w:ascii="Amiri" w:hAnsi="Amiri" w:cs="Amiri"/>
                <w:i/>
                <w:iCs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3. </w: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i/>
                <w:iCs/>
                <w:position w:val="-14"/>
                <w:sz w:val="28"/>
                <w:szCs w:val="28"/>
              </w:rPr>
              <w:object w:dxaOrig="1160" w:dyaOrig="560" w14:anchorId="1FBE6178">
                <v:shape id="_x0000_i1741" type="#_x0000_t75" style="width:57.75pt;height:27.75pt" o:ole="">
                  <v:imagedata r:id="rId1259" o:title=""/>
                </v:shape>
                <o:OLEObject Type="Embed" ProgID="Equation.DSMT4" ShapeID="_x0000_i1741" DrawAspect="Content" ObjectID="_1798396082" r:id="rId1260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2) </w:t>
            </w:r>
            <w:r w:rsidRPr="00063181">
              <w:rPr>
                <w:rFonts w:ascii="Amiri" w:hAnsi="Amiri" w:cs="Amiri"/>
                <w:i/>
                <w:iCs/>
                <w:position w:val="-28"/>
                <w:sz w:val="28"/>
                <w:szCs w:val="28"/>
              </w:rPr>
              <w:object w:dxaOrig="2320" w:dyaOrig="700" w14:anchorId="65ADF0A3">
                <v:shape id="_x0000_i1742" type="#_x0000_t75" style="width:112.5pt;height:33.75pt" o:ole="">
                  <v:imagedata r:id="rId1261" o:title=""/>
                </v:shape>
                <o:OLEObject Type="Embed" ProgID="Equation.DSMT4" ShapeID="_x0000_i1742" DrawAspect="Content" ObjectID="_1798396083" r:id="rId1262"/>
              </w:object>
            </w:r>
            <w:r w:rsidRPr="00063181">
              <w:rPr>
                <w:rFonts w:ascii="Amiri" w:hAnsi="Amiri" w:cs="Amiri"/>
                <w:i/>
                <w:iCs/>
                <w:position w:val="-10"/>
                <w:sz w:val="28"/>
                <w:szCs w:val="28"/>
                <w:rtl/>
              </w:rPr>
              <w:t xml:space="preserve">    </w:t>
            </w:r>
            <w:r w:rsidRPr="00063181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3DD5DF5D" w14:textId="3DC1A299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D95414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مثال02: ت62 ص 175</w:t>
            </w:r>
            <w:r w:rsidRPr="00D95414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          </w:t>
            </w:r>
          </w:p>
          <w:p w14:paraId="50E6B5D8" w14:textId="77777777" w:rsidR="00063181" w:rsidRPr="00063181" w:rsidRDefault="00063181" w:rsidP="0006318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احسب التكاملات </w:t>
            </w:r>
          </w:p>
          <w:p w14:paraId="7C9D71A5" w14:textId="108D87DC" w:rsidR="00063181" w:rsidRPr="00D95414" w:rsidRDefault="00063181" w:rsidP="00D95414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1) </w:t>
            </w:r>
            <w:r w:rsidRPr="00063181">
              <w:rPr>
                <w:rFonts w:ascii="Amiri" w:hAnsi="Amiri" w:cs="Amiri"/>
                <w:position w:val="-30"/>
                <w:sz w:val="28"/>
                <w:szCs w:val="28"/>
              </w:rPr>
              <w:object w:dxaOrig="740" w:dyaOrig="740" w14:anchorId="5CF59852">
                <v:shape id="_x0000_i1743" type="#_x0000_t75" style="width:36.75pt;height:36.75pt" o:ole="">
                  <v:imagedata r:id="rId1263" o:title=""/>
                </v:shape>
                <o:OLEObject Type="Embed" ProgID="Equation.DSMT4" ShapeID="_x0000_i1743" DrawAspect="Content" ObjectID="_1798396084" r:id="rId126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            2) </w:t>
            </w:r>
            <w:r w:rsidRPr="00063181">
              <w:rPr>
                <w:rFonts w:ascii="Amiri" w:hAnsi="Amiri" w:cs="Amiri"/>
                <w:position w:val="-30"/>
                <w:sz w:val="28"/>
                <w:szCs w:val="28"/>
              </w:rPr>
              <w:object w:dxaOrig="880" w:dyaOrig="740" w14:anchorId="54E16C56">
                <v:shape id="_x0000_i1744" type="#_x0000_t75" style="width:44.25pt;height:36.75pt" o:ole="">
                  <v:imagedata r:id="rId1265" o:title=""/>
                </v:shape>
                <o:OLEObject Type="Embed" ProgID="Equation.DSMT4" ShapeID="_x0000_i1744" DrawAspect="Content" ObjectID="_1798396085" r:id="rId1266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  3) </w:t>
            </w:r>
            <w:r w:rsidRPr="00063181">
              <w:rPr>
                <w:rFonts w:ascii="Amiri" w:hAnsi="Amiri" w:cs="Amiri"/>
                <w:position w:val="-32"/>
                <w:sz w:val="28"/>
                <w:szCs w:val="28"/>
              </w:rPr>
              <w:object w:dxaOrig="1540" w:dyaOrig="760" w14:anchorId="67060452">
                <v:shape id="_x0000_i1745" type="#_x0000_t75" style="width:77.25pt;height:38.25pt" o:ole="">
                  <v:imagedata r:id="rId1267" o:title=""/>
                </v:shape>
                <o:OLEObject Type="Embed" ProgID="Equation.DSMT4" ShapeID="_x0000_i1745" DrawAspect="Content" ObjectID="_1798396086" r:id="rId126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  <w:r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4) </w:t>
            </w:r>
            <w:r w:rsidRPr="00063181">
              <w:rPr>
                <w:rFonts w:ascii="Amiri" w:hAnsi="Amiri" w:cs="Amiri"/>
                <w:position w:val="-32"/>
                <w:sz w:val="28"/>
                <w:szCs w:val="28"/>
              </w:rPr>
              <w:object w:dxaOrig="1100" w:dyaOrig="760" w14:anchorId="6CE098E6">
                <v:shape id="_x0000_i1746" type="#_x0000_t75" style="width:54.75pt;height:38.25pt" o:ole="">
                  <v:imagedata r:id="rId1269" o:title=""/>
                </v:shape>
                <o:OLEObject Type="Embed" ProgID="Equation.DSMT4" ShapeID="_x0000_i1746" DrawAspect="Content" ObjectID="_1798396087" r:id="rId1270"/>
              </w:object>
            </w:r>
            <w:r w:rsidRPr="00063181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063181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Pr="00063181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b/>
                <w:bCs/>
                <w:position w:val="-1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14:paraId="2479A275" w14:textId="34445D72" w:rsidR="00063181" w:rsidRPr="00D95414" w:rsidRDefault="00063181" w:rsidP="00063181">
            <w:pPr>
              <w:bidi/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</w:pPr>
            <w:r w:rsidRPr="00D95414">
              <w:rPr>
                <w:rFonts w:ascii="Amiri" w:hAnsi="Amiri" w:cs="Amiri"/>
                <w:color w:val="FF0000"/>
                <w:position w:val="-10"/>
                <w:sz w:val="28"/>
                <w:szCs w:val="28"/>
                <w:u w:val="single"/>
                <w:rtl/>
                <w:lang w:bidi="ar-DZ"/>
              </w:rPr>
              <w:t>تمرين باك 2019 الموضوع الأول:</w:t>
            </w:r>
          </w:p>
          <w:p w14:paraId="695A1993" w14:textId="77777777" w:rsidR="00063181" w:rsidRPr="00063181" w:rsidRDefault="00063181" w:rsidP="00063181">
            <w:pPr>
              <w:pStyle w:val="Paragraphedeliste"/>
              <w:numPr>
                <w:ilvl w:val="0"/>
                <w:numId w:val="53"/>
              </w:numPr>
              <w:bidi/>
              <w:spacing w:after="160" w:line="259" w:lineRule="auto"/>
              <w:rPr>
                <w:rFonts w:ascii="Amiri" w:hAnsi="Amiri" w:cs="Amiri"/>
                <w:sz w:val="28"/>
                <w:szCs w:val="28"/>
              </w:rPr>
            </w:pPr>
            <w:proofErr w:type="gramStart"/>
            <w:r w:rsidRPr="00063181">
              <w:rPr>
                <w:rFonts w:ascii="Amiri" w:hAnsi="Amiri" w:cs="Amiri"/>
                <w:sz w:val="28"/>
                <w:szCs w:val="28"/>
                <w:lang w:bidi="ar-DZ"/>
              </w:rPr>
              <w:t>g</w:t>
            </w:r>
            <w:proofErr w:type="gramEnd"/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الدالة العددية المعرفة على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7F56AAF5">
                <v:shape id="_x0000_i1747" type="#_x0000_t75" style="width:36.75pt;height:20.25pt" o:ole="">
                  <v:imagedata r:id="rId1271" o:title=""/>
                </v:shape>
                <o:OLEObject Type="Embed" ProgID="Equation.DSMT4" ShapeID="_x0000_i1747" DrawAspect="Content" ObjectID="_1798396088" r:id="rId1272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كمايلي :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</w:rPr>
              <w:object w:dxaOrig="1939" w:dyaOrig="360" w14:anchorId="3AE97F80">
                <v:shape id="_x0000_i1748" type="#_x0000_t75" style="width:96.75pt;height:18pt" o:ole="">
                  <v:imagedata r:id="rId1273" o:title=""/>
                </v:shape>
                <o:OLEObject Type="Embed" ProgID="Equation.DSMT4" ShapeID="_x0000_i1748" DrawAspect="Content" ObjectID="_1798396089" r:id="rId127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09409A6" w14:textId="77777777" w:rsidR="00063181" w:rsidRPr="00063181" w:rsidRDefault="00063181" w:rsidP="00063181">
            <w:pPr>
              <w:pStyle w:val="Paragraphedeliste"/>
              <w:numPr>
                <w:ilvl w:val="0"/>
                <w:numId w:val="54"/>
              </w:numPr>
              <w:bidi/>
              <w:spacing w:after="160" w:line="259" w:lineRule="auto"/>
              <w:rPr>
                <w:rFonts w:ascii="Amiri" w:hAnsi="Amiri" w:cs="Amiri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>أ</w: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أحسب </w:t>
            </w: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940" w:dyaOrig="440" w14:anchorId="2ACD2D24">
                <v:shape id="_x0000_i1749" type="#_x0000_t75" style="width:47.25pt;height:21.75pt" o:ole="">
                  <v:imagedata r:id="rId1275" o:title=""/>
                </v:shape>
                <o:OLEObject Type="Embed" ProgID="Equation.DSMT4" ShapeID="_x0000_i1749" DrawAspect="Content" ObjectID="_1798396090" r:id="rId1276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>.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ب- أدرس اتجاه تغير الدالة </w:t>
            </w:r>
            <w:r w:rsidRPr="00063181">
              <w:rPr>
                <w:rFonts w:ascii="Amiri" w:hAnsi="Amiri" w:cs="Amiri"/>
                <w:sz w:val="28"/>
                <w:szCs w:val="28"/>
              </w:rPr>
              <w:t>g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1C49772D">
                <v:shape id="_x0000_i1750" type="#_x0000_t75" style="width:36.75pt;height:20.25pt" o:ole="">
                  <v:imagedata r:id="rId1271" o:title=""/>
                </v:shape>
                <o:OLEObject Type="Embed" ProgID="Equation.DSMT4" ShapeID="_x0000_i1750" DrawAspect="Content" ObjectID="_1798396091" r:id="rId1277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ثم شكل جدول تغيراتها.</w:t>
            </w:r>
          </w:p>
          <w:p w14:paraId="0A42F8B4" w14:textId="77777777" w:rsidR="00063181" w:rsidRPr="00063181" w:rsidRDefault="00063181" w:rsidP="00063181">
            <w:pPr>
              <w:pStyle w:val="Paragraphedeliste"/>
              <w:numPr>
                <w:ilvl w:val="0"/>
                <w:numId w:val="54"/>
              </w:numPr>
              <w:bidi/>
              <w:spacing w:after="160" w:line="259" w:lineRule="auto"/>
              <w:rPr>
                <w:rFonts w:ascii="Amiri" w:hAnsi="Amiri" w:cs="Amiri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>أ</w: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- </w:t>
            </w:r>
            <w:r w:rsidRPr="00063181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بين أن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920" w:dyaOrig="400" w14:anchorId="496DBC8F">
                <v:shape id="_x0000_i1751" type="#_x0000_t75" style="width:45.75pt;height:20.25pt" o:ole="">
                  <v:imagedata r:id="rId1278" o:title=""/>
                </v:shape>
                <o:OLEObject Type="Embed" ProgID="Equation.DSMT4" ShapeID="_x0000_i1751" DrawAspect="Content" ObjectID="_1798396092" r:id="rId1279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تقبل حلا وحيدا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11E7912B">
                <v:shape id="_x0000_i1752" type="#_x0000_t75" style="width:12pt;height:11.25pt" o:ole="">
                  <v:imagedata r:id="rId1280" o:title=""/>
                </v:shape>
                <o:OLEObject Type="Embed" ProgID="Equation.DSMT4" ShapeID="_x0000_i1752" DrawAspect="Content" ObjectID="_1798396093" r:id="rId1281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حيث: 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</w:rPr>
              <w:object w:dxaOrig="1600" w:dyaOrig="279" w14:anchorId="7BB8E294">
                <v:shape id="_x0000_i1753" type="#_x0000_t75" style="width:80.25pt;height:14.25pt" o:ole="">
                  <v:imagedata r:id="rId1282" o:title=""/>
                </v:shape>
                <o:OLEObject Type="Embed" ProgID="Equation.DSMT4" ShapeID="_x0000_i1753" DrawAspect="Content" ObjectID="_1798396094" r:id="rId1283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ب- </w: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استنتج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إشارة </w:t>
            </w:r>
            <w:r w:rsidRPr="00063181">
              <w:rPr>
                <w:rFonts w:ascii="Amiri" w:hAnsi="Amiri" w:cs="Amiri"/>
                <w:sz w:val="28"/>
                <w:szCs w:val="28"/>
                <w:lang w:bidi="ar-DZ"/>
              </w:rPr>
              <w:t>g(x)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7ED93E4C">
                <v:shape id="_x0000_i1754" type="#_x0000_t75" style="width:36.75pt;height:20.25pt" o:ole="">
                  <v:imagedata r:id="rId1271" o:title=""/>
                </v:shape>
                <o:OLEObject Type="Embed" ProgID="Equation.DSMT4" ShapeID="_x0000_i1754" DrawAspect="Content" ObjectID="_1798396095" r:id="rId128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>.ذ</w:t>
            </w:r>
          </w:p>
          <w:p w14:paraId="464BCB3C" w14:textId="77777777" w:rsidR="00063181" w:rsidRPr="00063181" w:rsidRDefault="00063181" w:rsidP="00063181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  <w:r w:rsidRPr="00063181">
              <w:rPr>
                <w:rFonts w:ascii="Amiri" w:eastAsia="Calibri" w:hAnsi="Amiri" w:cs="Amiri"/>
                <w:sz w:val="28"/>
                <w:szCs w:val="28"/>
                <w:rtl/>
              </w:rPr>
              <w:t xml:space="preserve">الدالة العددية المعرفة على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6F37F799">
                <v:shape id="_x0000_i1755" type="#_x0000_t75" style="width:36.75pt;height:20.25pt" o:ole="">
                  <v:imagedata r:id="rId1271" o:title=""/>
                </v:shape>
                <o:OLEObject Type="Embed" ProgID="Equation.DSMT4" ShapeID="_x0000_i1755" DrawAspect="Content" ObjectID="_1798396096" r:id="rId1285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كمايلي: 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</w:rPr>
              <w:object w:dxaOrig="2420" w:dyaOrig="360" w14:anchorId="51228A83">
                <v:shape id="_x0000_i1756" type="#_x0000_t75" style="width:120.75pt;height:18pt" o:ole="">
                  <v:imagedata r:id="rId1286" o:title=""/>
                </v:shape>
                <o:OLEObject Type="Embed" ProgID="Equation.DSMT4" ShapeID="_x0000_i1756" DrawAspect="Content" ObjectID="_1798396097" r:id="rId1287"/>
              </w:object>
            </w:r>
          </w:p>
          <w:p w14:paraId="64C09F53" w14:textId="77777777" w:rsidR="00063181" w:rsidRPr="00063181" w:rsidRDefault="00063181" w:rsidP="00063181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3528AD04">
                <v:shape id="_x0000_i1757" type="#_x0000_t75" style="width:27pt;height:21.75pt" o:ole="">
                  <v:imagedata r:id="rId527" o:title=""/>
                </v:shape>
                <o:OLEObject Type="Embed" ProgID="Equation.DSMT4" ShapeID="_x0000_i1757" DrawAspect="Content" ObjectID="_1798396098" r:id="rId128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التمثيل البياني للدالة </w:t>
            </w:r>
            <w:r w:rsidRPr="00063181">
              <w:rPr>
                <w:rFonts w:ascii="Amiri" w:hAnsi="Amiri" w:cs="Amiri"/>
                <w:sz w:val="28"/>
                <w:szCs w:val="28"/>
              </w:rPr>
              <w:t>f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في المستوي المنسوب إلى معلم متعامد ومتجانس </w:t>
            </w:r>
            <w:r w:rsidRPr="00063181">
              <w:rPr>
                <w:rFonts w:ascii="Amiri" w:hAnsi="Amiri" w:cs="Amiri"/>
                <w:position w:val="-18"/>
                <w:sz w:val="28"/>
                <w:szCs w:val="28"/>
              </w:rPr>
              <w:object w:dxaOrig="800" w:dyaOrig="480" w14:anchorId="74823BBB">
                <v:shape id="_x0000_i1758" type="#_x0000_t75" style="width:39.75pt;height:24pt" o:ole="">
                  <v:imagedata r:id="rId529" o:title=""/>
                </v:shape>
                <o:OLEObject Type="Embed" ProgID="Equation.DSMT4" ShapeID="_x0000_i1758" DrawAspect="Content" ObjectID="_1798396099" r:id="rId1289"/>
              </w:object>
            </w:r>
            <w:r w:rsidRPr="0006318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br/>
              <w:t xml:space="preserve">حيث الوحدة على محور الفواصل 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</w:rPr>
              <w:object w:dxaOrig="440" w:dyaOrig="279" w14:anchorId="433A6780">
                <v:shape id="_x0000_i1759" type="#_x0000_t75" style="width:21.75pt;height:14.25pt" o:ole="">
                  <v:imagedata r:id="rId1290" o:title=""/>
                </v:shape>
                <o:OLEObject Type="Embed" ProgID="Equation.DSMT4" ShapeID="_x0000_i1759" DrawAspect="Content" ObjectID="_1798396100" r:id="rId1291"/>
              </w:object>
            </w:r>
            <w:r w:rsidRPr="00063181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وعلى محور التراتيب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</w:rPr>
              <w:object w:dxaOrig="639" w:dyaOrig="279" w14:anchorId="32A16900">
                <v:shape id="_x0000_i1760" type="#_x0000_t75" style="width:32.25pt;height:14.25pt" o:ole="">
                  <v:imagedata r:id="rId1292" o:title=""/>
                </v:shape>
                <o:OLEObject Type="Embed" ProgID="Equation.DSMT4" ShapeID="_x0000_i1760" DrawAspect="Content" ObjectID="_1798396101" r:id="rId1293"/>
              </w:object>
            </w:r>
          </w:p>
          <w:p w14:paraId="4CAD2DE2" w14:textId="77777777" w:rsidR="00063181" w:rsidRPr="00063181" w:rsidRDefault="00063181" w:rsidP="00063181">
            <w:pPr>
              <w:pStyle w:val="Paragraphedeliste"/>
              <w:numPr>
                <w:ilvl w:val="0"/>
                <w:numId w:val="55"/>
              </w:numPr>
              <w:bidi/>
              <w:spacing w:after="200" w:line="276" w:lineRule="auto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أثبت انه من اجل كل عدد حقيقي </w:t>
            </w:r>
            <w:r w:rsidRPr="00063181">
              <w:rPr>
                <w:rFonts w:ascii="Amiri" w:hAnsi="Amiri" w:cs="Amiri"/>
                <w:sz w:val="28"/>
                <w:szCs w:val="28"/>
              </w:rPr>
              <w:t>x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من المجال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7545F41F">
                <v:shape id="_x0000_i1761" type="#_x0000_t75" style="width:36.75pt;height:20.25pt" o:ole="">
                  <v:imagedata r:id="rId1271" o:title=""/>
                </v:shape>
                <o:OLEObject Type="Embed" ProgID="Equation.DSMT4" ShapeID="_x0000_i1761" DrawAspect="Content" ObjectID="_1798396102" r:id="rId129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: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</w:rPr>
              <w:object w:dxaOrig="1540" w:dyaOrig="320" w14:anchorId="17B34246">
                <v:shape id="_x0000_i1762" type="#_x0000_t75" style="width:76.5pt;height:15.75pt" o:ole="">
                  <v:imagedata r:id="rId1295" o:title=""/>
                </v:shape>
                <o:OLEObject Type="Embed" ProgID="Equation.DSMT4" ShapeID="_x0000_i1762" DrawAspect="Content" ObjectID="_1798396103" r:id="rId1296"/>
              </w:object>
            </w:r>
          </w:p>
          <w:p w14:paraId="2AC6252C" w14:textId="77777777" w:rsidR="00063181" w:rsidRPr="00063181" w:rsidRDefault="00063181" w:rsidP="00063181">
            <w:pPr>
              <w:pStyle w:val="Paragraphedeliste"/>
              <w:numPr>
                <w:ilvl w:val="0"/>
                <w:numId w:val="55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استنتج اتجاه تغير الدالة </w:t>
            </w:r>
            <w:r w:rsidRPr="00063181">
              <w:rPr>
                <w:rFonts w:ascii="Amiri" w:hAnsi="Amiri" w:cs="Amiri"/>
                <w:sz w:val="28"/>
                <w:szCs w:val="28"/>
              </w:rPr>
              <w:t>f</w: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53023864">
                <v:shape id="_x0000_i1763" type="#_x0000_t75" style="width:36.75pt;height:20.25pt" o:ole="">
                  <v:imagedata r:id="rId1271" o:title=""/>
                </v:shape>
                <o:OLEObject Type="Embed" ProgID="Equation.DSMT4" ShapeID="_x0000_i1763" DrawAspect="Content" ObjectID="_1798396104" r:id="rId1297"/>
              </w:object>
            </w:r>
          </w:p>
          <w:p w14:paraId="0E8CDC4F" w14:textId="77777777" w:rsidR="00063181" w:rsidRPr="00063181" w:rsidRDefault="00063181" w:rsidP="00063181">
            <w:pPr>
              <w:pStyle w:val="Paragraphedeliste"/>
              <w:numPr>
                <w:ilvl w:val="0"/>
                <w:numId w:val="55"/>
              </w:numPr>
              <w:bidi/>
              <w:spacing w:after="200" w:line="276" w:lineRule="auto"/>
              <w:ind w:right="-851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أحسب </w:t>
            </w:r>
            <w:r w:rsidRPr="00063181">
              <w:rPr>
                <w:rFonts w:ascii="Amiri" w:hAnsi="Amiri" w:cs="Amiri"/>
                <w:position w:val="-20"/>
                <w:sz w:val="28"/>
                <w:szCs w:val="28"/>
              </w:rPr>
              <w:object w:dxaOrig="960" w:dyaOrig="440" w14:anchorId="173A40AD">
                <v:shape id="_x0000_i1764" type="#_x0000_t75" style="width:48pt;height:21.75pt" o:ole="">
                  <v:imagedata r:id="rId1298" o:title=""/>
                </v:shape>
                <o:OLEObject Type="Embed" ProgID="Equation.DSMT4" ShapeID="_x0000_i1764" DrawAspect="Content" ObjectID="_1798396105" r:id="rId1299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ثم شكل جدول تغيرات الدالة </w:t>
            </w:r>
            <w:r w:rsidRPr="00063181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</w:p>
          <w:p w14:paraId="4CEC7593" w14:textId="77777777" w:rsidR="00063181" w:rsidRPr="00063181" w:rsidRDefault="00063181" w:rsidP="00063181">
            <w:pPr>
              <w:pStyle w:val="Paragraphedeliste"/>
              <w:numPr>
                <w:ilvl w:val="0"/>
                <w:numId w:val="55"/>
              </w:numPr>
              <w:bidi/>
              <w:spacing w:after="200" w:line="276" w:lineRule="auto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بين أن بين أن: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2260" w:dyaOrig="400" w14:anchorId="30CFF95A">
                <v:shape id="_x0000_i1765" type="#_x0000_t75" style="width:113.25pt;height:19.5pt" o:ole="">
                  <v:imagedata r:id="rId1300" o:title=""/>
                </v:shape>
                <o:OLEObject Type="Embed" ProgID="Equation.DSMT4" ShapeID="_x0000_i1765" DrawAspect="Content" ObjectID="_1798396106" r:id="rId1301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وأعط حصرا للعدد </w:t>
            </w:r>
            <w:r w:rsidRPr="00063181">
              <w:rPr>
                <w:rFonts w:ascii="Amiri" w:hAnsi="Amiri" w:cs="Amiri"/>
                <w:position w:val="-10"/>
                <w:sz w:val="28"/>
                <w:szCs w:val="28"/>
              </w:rPr>
              <w:object w:dxaOrig="580" w:dyaOrig="320" w14:anchorId="359DB6A1">
                <v:shape id="_x0000_i1766" type="#_x0000_t75" style="width:29.25pt;height:15.75pt" o:ole="">
                  <v:imagedata r:id="rId1302" o:title=""/>
                </v:shape>
                <o:OLEObject Type="Embed" ProgID="Equation.DSMT4" ShapeID="_x0000_i1766" DrawAspect="Content" ObjectID="_1798396107" r:id="rId1303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ثم أرسم </w:t>
            </w:r>
            <w:r w:rsidRPr="0006318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7E741C85">
                <v:shape id="_x0000_i1767" type="#_x0000_t75" style="width:27pt;height:21.75pt" o:ole="">
                  <v:imagedata r:id="rId527" o:title=""/>
                </v:shape>
                <o:OLEObject Type="Embed" ProgID="Equation.DSMT4" ShapeID="_x0000_i1767" DrawAspect="Content" ObjectID="_1798396108" r:id="rId1304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063181">
              <w:rPr>
                <w:rFonts w:ascii="Amiri" w:hAnsi="Amiri" w:cs="Amiri"/>
                <w:position w:val="-14"/>
                <w:sz w:val="28"/>
                <w:szCs w:val="28"/>
              </w:rPr>
              <w:object w:dxaOrig="680" w:dyaOrig="400" w14:anchorId="477718F2">
                <v:shape id="_x0000_i1768" type="#_x0000_t75" style="width:33.75pt;height:20.25pt" o:ole="">
                  <v:imagedata r:id="rId1305" o:title=""/>
                </v:shape>
                <o:OLEObject Type="Embed" ProgID="Equation.DSMT4" ShapeID="_x0000_i1768" DrawAspect="Content" ObjectID="_1798396109" r:id="rId1306"/>
              </w:object>
            </w:r>
          </w:p>
          <w:p w14:paraId="3FCDB2B5" w14:textId="4EE4C97A" w:rsidR="00314D3A" w:rsidRPr="008328B1" w:rsidRDefault="00063181" w:rsidP="008328B1">
            <w:pPr>
              <w:pStyle w:val="Paragraphedeliste"/>
              <w:numPr>
                <w:ilvl w:val="0"/>
                <w:numId w:val="55"/>
              </w:numPr>
              <w:bidi/>
              <w:spacing w:after="200" w:line="276" w:lineRule="auto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أحسب بدلالة </w:t>
            </w:r>
            <w:r w:rsidRPr="00063181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3F04D4DB">
                <v:shape id="_x0000_i1769" type="#_x0000_t75" style="width:12pt;height:11.25pt" o:ole="">
                  <v:imagedata r:id="rId1307" o:title=""/>
                </v:shape>
                <o:OLEObject Type="Embed" ProgID="Equation.DSMT4" ShapeID="_x0000_i1769" DrawAspect="Content" ObjectID="_1798396110" r:id="rId1308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التكامل: </w:t>
            </w:r>
            <w:r w:rsidRPr="00063181">
              <w:rPr>
                <w:rFonts w:ascii="Amiri" w:hAnsi="Amiri" w:cs="Amiri"/>
                <w:position w:val="-32"/>
                <w:sz w:val="28"/>
                <w:szCs w:val="28"/>
              </w:rPr>
              <w:object w:dxaOrig="1100" w:dyaOrig="740" w14:anchorId="3766A056">
                <v:shape id="_x0000_i1770" type="#_x0000_t75" style="width:54.75pt;height:36.75pt" o:ole="">
                  <v:imagedata r:id="rId1309" o:title=""/>
                </v:shape>
                <o:OLEObject Type="Embed" ProgID="Equation.DSMT4" ShapeID="_x0000_i1770" DrawAspect="Content" ObjectID="_1798396111" r:id="rId1310"/>
              </w:object>
            </w:r>
            <w:r w:rsidRPr="00063181">
              <w:rPr>
                <w:rFonts w:ascii="Amiri" w:hAnsi="Amiri" w:cs="Amiri"/>
                <w:sz w:val="28"/>
                <w:szCs w:val="28"/>
                <w:rtl/>
              </w:rPr>
              <w:t xml:space="preserve"> ثم فسر النتيجة بيانيا.</w:t>
            </w:r>
          </w:p>
        </w:tc>
        <w:tc>
          <w:tcPr>
            <w:tcW w:w="1179" w:type="dxa"/>
          </w:tcPr>
          <w:p w14:paraId="514DA99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6FC58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FA4E7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A13DC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CC535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4F13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C78E7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B08AB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C6B6D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615BE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107CD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916970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86F64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A3071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53DC8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3F81A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5DCB5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FBDF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37D7C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5E549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E040D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24F22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6A2E1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76E81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B3B6D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7A3E2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B0501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FD530E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680B9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92637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FEDFD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DE0E8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DF24B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901649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6B2DACE" w14:textId="77777777" w:rsidR="00314D3A" w:rsidRDefault="00314D3A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5642AF3" wp14:editId="7ED08D8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78429468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B4D2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CD6A3FF" w14:textId="4EDA7B79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C2349A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2349A" w:rsidRPr="00C2349A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حل مشكلات تتدخل فيها </w:t>
                            </w:r>
                            <w:proofErr w:type="spellStart"/>
                            <w:r w:rsidR="00C2349A" w:rsidRPr="00C2349A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>اللوغارتميات</w:t>
                            </w:r>
                            <w:proofErr w:type="spellEnd"/>
                            <w:r w:rsidR="00C2349A" w:rsidRPr="00C2349A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C2349A" w:rsidRPr="00C2349A">
                              <w:rPr>
                                <w:rFonts w:ascii="Amiri" w:hAnsi="Amiri" w:cs="Amiri"/>
                                <w:color w:val="4A442A" w:themeColor="background2" w:themeShade="40"/>
                                <w:sz w:val="24"/>
                                <w:szCs w:val="24"/>
                                <w:rtl/>
                              </w:rPr>
                              <w:t>والأسيات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42AF3" id="_x0000_s1087" style="position:absolute;left:0;text-align:left;margin-left:-46.15pt;margin-top:66.05pt;width:543pt;height:5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ChwRiDcgIAAEQ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1465B4D2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CD6A3FF" w14:textId="4EDA7B79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C2349A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C2349A" w:rsidRPr="00C2349A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 xml:space="preserve">حل مشكلات تتدخل فيها </w:t>
                      </w:r>
                      <w:proofErr w:type="spellStart"/>
                      <w:r w:rsidR="00C2349A" w:rsidRPr="00C2349A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>اللوغارتميات</w:t>
                      </w:r>
                      <w:proofErr w:type="spellEnd"/>
                      <w:r w:rsidR="00C2349A" w:rsidRPr="00C2349A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="00C2349A" w:rsidRPr="00C2349A">
                        <w:rPr>
                          <w:rFonts w:ascii="Amiri" w:hAnsi="Amiri" w:cs="Amiri"/>
                          <w:color w:val="4A442A" w:themeColor="background2" w:themeShade="40"/>
                          <w:sz w:val="24"/>
                          <w:szCs w:val="24"/>
                          <w:rtl/>
                        </w:rPr>
                        <w:t>والأسيات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D291C5" wp14:editId="262EF3A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196388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ED03E" w14:textId="79F67390" w:rsidR="00314D3A" w:rsidRPr="00305590" w:rsidRDefault="00314D3A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C2349A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2FB7C140" w14:textId="77777777" w:rsidR="00314D3A" w:rsidRDefault="00314D3A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91C5" id="_x0000_s1088" style="position:absolute;left:0;text-align:left;margin-left:-44.65pt;margin-top:.8pt;width:100.5pt;height:5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aVhMRn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47EED03E" w14:textId="79F67390" w:rsidR="00314D3A" w:rsidRPr="00305590" w:rsidRDefault="00314D3A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C2349A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2FB7C140" w14:textId="77777777" w:rsidR="00314D3A" w:rsidRDefault="00314D3A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472E21" wp14:editId="2FC1929D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48244777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F816" w14:textId="77777777" w:rsidR="00314D3A" w:rsidRPr="00305590" w:rsidRDefault="00314D3A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</w:t>
                            </w: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72E21" id="_x0000_s1089" style="position:absolute;left:0;text-align:left;margin-left:396.35pt;margin-top:-.7pt;width:100.5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1rNKKH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6EBF816" w14:textId="77777777" w:rsidR="00314D3A" w:rsidRPr="00305590" w:rsidRDefault="00314D3A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</w:t>
                      </w: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2256CB" wp14:editId="306887B5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49956200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AD17" w14:textId="77777777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اللوغاريتمي</w:t>
                            </w:r>
                            <w:r>
                              <w:rPr>
                                <w:rFonts w:ascii="Amiri" w:hAnsi="Amiri" w:cs="Amiri" w:hint="eastAsia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ة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والأسية</w:t>
                            </w:r>
                          </w:p>
                          <w:p w14:paraId="4BCD2F02" w14:textId="46645620" w:rsidR="00314D3A" w:rsidRPr="00305590" w:rsidRDefault="00314D3A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C2349A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2349A" w:rsidRPr="00C2349A">
                              <w:rPr>
                                <w:rFonts w:ascii="Amiri" w:hAnsi="Amiri" w:cs="Amiri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دراسة دالة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2256CB" id="_x0000_s1090" style="position:absolute;left:0;text-align:left;margin-left:66.35pt;margin-top:1.55pt;width:323.25pt;height:58.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JvkSWH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6510AD17" w14:textId="77777777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اللوغاريتمي</w:t>
                      </w:r>
                      <w:r>
                        <w:rPr>
                          <w:rFonts w:ascii="Amiri" w:hAnsi="Amiri" w:cs="Amiri" w:hint="eastAsia"/>
                          <w:sz w:val="26"/>
                          <w:szCs w:val="26"/>
                          <w:rtl/>
                          <w:lang w:bidi="ar-DZ"/>
                        </w:rPr>
                        <w:t>ة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والأسية</w:t>
                      </w:r>
                    </w:p>
                    <w:p w14:paraId="4BCD2F02" w14:textId="46645620" w:rsidR="00314D3A" w:rsidRPr="00305590" w:rsidRDefault="00314D3A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C2349A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C2349A" w:rsidRPr="00C2349A">
                        <w:rPr>
                          <w:rFonts w:ascii="Amiri" w:hAnsi="Amiri" w:cs="Amiri"/>
                          <w:sz w:val="26"/>
                          <w:szCs w:val="26"/>
                          <w:rtl/>
                          <w:lang w:bidi="ar-DZ"/>
                        </w:rPr>
                        <w:t>دراسة دالة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6811024" w14:textId="77777777" w:rsidR="00314D3A" w:rsidRPr="00792B9B" w:rsidRDefault="00314D3A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314D3A" w:rsidRPr="00792B9B" w14:paraId="679075A2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054FFEE" w14:textId="77777777" w:rsidR="00314D3A" w:rsidRPr="00305590" w:rsidRDefault="00314D3A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7EB38E9" w14:textId="77777777" w:rsidR="00314D3A" w:rsidRPr="00305590" w:rsidRDefault="00314D3A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5F30840" w14:textId="77777777" w:rsidR="00314D3A" w:rsidRPr="00305590" w:rsidRDefault="00314D3A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314D3A" w:rsidRPr="00792B9B" w14:paraId="6FFBB46C" w14:textId="77777777" w:rsidTr="00305590">
        <w:tc>
          <w:tcPr>
            <w:tcW w:w="1278" w:type="dxa"/>
          </w:tcPr>
          <w:p w14:paraId="2BFDC7C1" w14:textId="77777777" w:rsidR="00314D3A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1E51346" w14:textId="77777777" w:rsidR="00314D3A" w:rsidRDefault="00314D3A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214E4F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C5D30F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3EE6A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23666A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1CD0DD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859EC1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281E3E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1CF8FB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888176" w14:textId="77777777" w:rsidR="00314D3A" w:rsidRDefault="00314D3A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DB6243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55686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92020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6436C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97777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D003E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A317FD1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014DC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12288F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AAB830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68D2CA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6B88EB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706AA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B9376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8E577C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BF0252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4C8C83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B52025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9F208E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B0BDD4" w14:textId="77777777" w:rsidR="00314D3A" w:rsidRDefault="00314D3A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6F4A7B" w14:textId="77777777" w:rsidR="00314D3A" w:rsidRPr="00FB5A89" w:rsidRDefault="00314D3A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E8909B5" w14:textId="77777777" w:rsidR="00314D3A" w:rsidRPr="00792B9B" w:rsidRDefault="00314D3A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5AEFD03" w14:textId="3DA756D3" w:rsidR="00C2349A" w:rsidRPr="008328B1" w:rsidRDefault="00C2349A" w:rsidP="008328B1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8328B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دراسة مثال: ت 83 ص 208 (</w:t>
            </w:r>
            <w:r w:rsidRPr="008328B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>بتصرف)</w:t>
            </w:r>
          </w:p>
          <w:p w14:paraId="552D4510" w14:textId="77777777" w:rsidR="00C2349A" w:rsidRPr="00C2349A" w:rsidRDefault="00C2349A" w:rsidP="00C2349A">
            <w:pPr>
              <w:pStyle w:val="Paragraphedeliste"/>
              <w:numPr>
                <w:ilvl w:val="0"/>
                <w:numId w:val="59"/>
              </w:numPr>
              <w:bidi/>
              <w:spacing w:line="223" w:lineRule="auto"/>
              <w:ind w:left="461" w:hanging="425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لتكن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40" w:dyaOrig="360" w14:anchorId="0D35A95D">
                <v:shape id="_x0000_i1771" type="#_x0000_t75" style="width:17.25pt;height:18pt" o:ole="">
                  <v:imagedata r:id="rId1311" o:title=""/>
                </v:shape>
                <o:OLEObject Type="Embed" ProgID="Equation.DSMT4" ShapeID="_x0000_i1771" DrawAspect="Content" ObjectID="_1798396112" r:id="rId131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الكلفة الهامشية اليومية لمصنع ينتج مادة كيميائية على شكل سائل، 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</w:rPr>
              <w:t>q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هو كمية المتوج مقدر بآلاف اللترات و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660" w:dyaOrig="360" w14:anchorId="5EAF0CC1">
                <v:shape id="_x0000_i1772" type="#_x0000_t75" style="width:33pt;height:18pt" o:ole="">
                  <v:imagedata r:id="rId1313" o:title=""/>
                </v:shape>
                <o:OLEObject Type="Embed" ProgID="Equation.DSMT4" ShapeID="_x0000_i1772" DrawAspect="Content" ObjectID="_1798396113" r:id="rId1314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مقدر بآلاف الدنانير معرفة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7C893C40">
                <v:shape id="_x0000_i1773" type="#_x0000_t75" style="width:29.25pt;height:20.25pt" o:ole="">
                  <v:imagedata r:id="rId1315" o:title=""/>
                </v:shape>
                <o:OLEObject Type="Embed" ProgID="Equation.DSMT4" ShapeID="_x0000_i1773" DrawAspect="Content" ObjectID="_1798396114" r:id="rId1316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بـ 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2600" w:dyaOrig="380" w14:anchorId="37D951EB">
                <v:shape id="_x0000_i1774" type="#_x0000_t75" style="width:129.75pt;height:18.75pt" o:ole="">
                  <v:imagedata r:id="rId1317" o:title=""/>
                </v:shape>
                <o:OLEObject Type="Embed" ProgID="Equation.DSMT4" ShapeID="_x0000_i1774" DrawAspect="Content" ObjectID="_1798396115" r:id="rId1318"/>
              </w:object>
            </w:r>
          </w:p>
          <w:p w14:paraId="44BF6315" w14:textId="77777777" w:rsidR="00C2349A" w:rsidRPr="00C2349A" w:rsidRDefault="00C2349A" w:rsidP="00C2349A">
            <w:pPr>
              <w:pStyle w:val="Paragraphedeliste"/>
              <w:numPr>
                <w:ilvl w:val="0"/>
                <w:numId w:val="58"/>
              </w:num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شكل جدول تغيرات الدالة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40" w:dyaOrig="360" w14:anchorId="27288927">
                <v:shape id="_x0000_i1775" type="#_x0000_t75" style="width:17.25pt;height:18pt" o:ole="">
                  <v:imagedata r:id="rId1311" o:title=""/>
                </v:shape>
                <o:OLEObject Type="Embed" ProgID="Equation.DSMT4" ShapeID="_x0000_i1775" DrawAspect="Content" ObjectID="_1798396116" r:id="rId1319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، وعين قيمة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600" w:dyaOrig="360" w14:anchorId="59225C68">
                <v:shape id="_x0000_i1776" type="#_x0000_t75" style="width:30pt;height:18pt" o:ole="">
                  <v:imagedata r:id="rId1320" o:title=""/>
                </v:shape>
                <o:OLEObject Type="Embed" ProgID="Equation.DSMT4" ShapeID="_x0000_i1776" DrawAspect="Content" ObjectID="_1798396117" r:id="rId1321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في الجدول.</w:t>
            </w:r>
          </w:p>
          <w:p w14:paraId="7D490886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   - استنتج إشارة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660" w:dyaOrig="360" w14:anchorId="163FE750">
                <v:shape id="_x0000_i1777" type="#_x0000_t75" style="width:33pt;height:18pt" o:ole="">
                  <v:imagedata r:id="rId1313" o:title=""/>
                </v:shape>
                <o:OLEObject Type="Embed" ProgID="Equation.DSMT4" ShapeID="_x0000_i1777" DrawAspect="Content" ObjectID="_1798396118" r:id="rId132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2C99A043">
                <v:shape id="_x0000_i1778" type="#_x0000_t75" style="width:29.25pt;height:20.25pt" o:ole="">
                  <v:imagedata r:id="rId1315" o:title=""/>
                </v:shape>
                <o:OLEObject Type="Embed" ProgID="Equation.DSMT4" ShapeID="_x0000_i1778" DrawAspect="Content" ObjectID="_1798396119" r:id="rId1323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5D8EC18" w14:textId="77777777" w:rsidR="00C2349A" w:rsidRPr="00C2349A" w:rsidRDefault="00C2349A" w:rsidP="00C2349A">
            <w:pPr>
              <w:pStyle w:val="Paragraphedeliste"/>
              <w:numPr>
                <w:ilvl w:val="0"/>
                <w:numId w:val="58"/>
              </w:num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أ- بين أن الدالة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20" w:dyaOrig="260" w14:anchorId="1CA5E6A9">
                <v:shape id="_x0000_i1779" type="#_x0000_t75" style="width:11.25pt;height:12.75pt" o:ole="">
                  <v:imagedata r:id="rId1324" o:title=""/>
                </v:shape>
                <o:OLEObject Type="Embed" ProgID="Equation.DSMT4" ShapeID="_x0000_i1779" DrawAspect="Content" ObjectID="_1798396120" r:id="rId132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المعرفة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238E9D57">
                <v:shape id="_x0000_i1780" type="#_x0000_t75" style="width:29.25pt;height:20.25pt" o:ole="">
                  <v:imagedata r:id="rId1315" o:title=""/>
                </v:shape>
                <o:OLEObject Type="Embed" ProgID="Equation.DSMT4" ShapeID="_x0000_i1780" DrawAspect="Content" ObjectID="_1798396121" r:id="rId1326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بـ: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1359" w:dyaOrig="360" w14:anchorId="3136D212">
                <v:shape id="_x0000_i1781" type="#_x0000_t75" style="width:68.25pt;height:18pt" o:ole="">
                  <v:imagedata r:id="rId1327" o:title=""/>
                </v:shape>
                <o:OLEObject Type="Embed" ProgID="Equation.DSMT4" ShapeID="_x0000_i1781" DrawAspect="Content" ObjectID="_1798396122" r:id="rId132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تقبل كدالة مشتقة الدالة المعرفة </w:t>
            </w:r>
            <w:proofErr w:type="gramStart"/>
            <w:r w:rsidRPr="00C2349A">
              <w:rPr>
                <w:rFonts w:ascii="Amiri" w:hAnsi="Amiri" w:cs="Amiri"/>
                <w:sz w:val="28"/>
                <w:szCs w:val="28"/>
                <w:rtl/>
              </w:rPr>
              <w:t>بـ :</w:t>
            </w:r>
            <w:proofErr w:type="gramEnd"/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120" w:dyaOrig="360" w14:anchorId="1F25D09C">
                <v:shape id="_x0000_i1782" type="#_x0000_t75" style="width:105.75pt;height:18pt" o:ole="">
                  <v:imagedata r:id="rId1329" o:title=""/>
                </v:shape>
                <o:OLEObject Type="Embed" ProgID="Equation.DSMT4" ShapeID="_x0000_i1782" DrawAspect="Content" ObjectID="_1798396123" r:id="rId1330"/>
              </w:object>
            </w:r>
          </w:p>
          <w:p w14:paraId="1DE658D2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ب- علما أن المصاريف الثابتة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620" w:dyaOrig="360" w14:anchorId="08C0C2DF">
                <v:shape id="_x0000_i1783" type="#_x0000_t75" style="width:30.75pt;height:18pt" o:ole="">
                  <v:imagedata r:id="rId1331" o:title=""/>
                </v:shape>
                <o:OLEObject Type="Embed" ProgID="Equation.DSMT4" ShapeID="_x0000_i1783" DrawAspect="Content" ObjectID="_1798396124" r:id="rId133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ترتفع بألف دينار، عين الدالة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20" w:dyaOrig="360" w14:anchorId="6600A273">
                <v:shape id="_x0000_i1784" type="#_x0000_t75" style="width:15.75pt;height:18pt" o:ole="">
                  <v:imagedata r:id="rId1333" o:title=""/>
                </v:shape>
                <o:OLEObject Type="Embed" ProgID="Equation.DSMT4" ShapeID="_x0000_i1784" DrawAspect="Content" ObjectID="_1798396125" r:id="rId1334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التي تمثل الكلفة الإجمالية بدلالة 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</w:rPr>
              <w:t>q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28EA2CC2" w14:textId="77777777" w:rsidR="00C2349A" w:rsidRPr="00C2349A" w:rsidRDefault="00C2349A" w:rsidP="00C2349A">
            <w:pPr>
              <w:pStyle w:val="Paragraphedeliste"/>
              <w:numPr>
                <w:ilvl w:val="0"/>
                <w:numId w:val="58"/>
              </w:num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أ- ادرس اتجاه تغير الدالة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20" w:dyaOrig="360" w14:anchorId="416513E2">
                <v:shape id="_x0000_i1785" type="#_x0000_t75" style="width:15.75pt;height:18pt" o:ole="">
                  <v:imagedata r:id="rId1333" o:title=""/>
                </v:shape>
                <o:OLEObject Type="Embed" ProgID="Equation.DSMT4" ShapeID="_x0000_i1785" DrawAspect="Content" ObjectID="_1798396126" r:id="rId133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5DB8937A">
                <v:shape id="_x0000_i1786" type="#_x0000_t75" style="width:29.25pt;height:20.25pt" o:ole="">
                  <v:imagedata r:id="rId1315" o:title=""/>
                </v:shape>
                <o:OLEObject Type="Embed" ProgID="Equation.DSMT4" ShapeID="_x0000_i1786" DrawAspect="Content" ObjectID="_1798396127" r:id="rId1336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باستعمال السؤال1.</w:t>
            </w:r>
          </w:p>
          <w:p w14:paraId="3AC3D85B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ب- مثل الدالة “الكلفة الإجمالية " في المستوي المنسوب إلى معلم متعامد ومتجانس    الوحدة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480" w:dyaOrig="279" w14:anchorId="0CFE8903">
                <v:shape id="_x0000_i1787" type="#_x0000_t75" style="width:24pt;height:14.25pt" o:ole="">
                  <v:imagedata r:id="rId1337" o:title=""/>
                </v:shape>
                <o:OLEObject Type="Embed" ProgID="Equation.DSMT4" ShapeID="_x0000_i1787" DrawAspect="Content" ObjectID="_1798396128" r:id="rId133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64FF8A6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proofErr w:type="gramStart"/>
            <w:r w:rsidRPr="00C2349A">
              <w:rPr>
                <w:rFonts w:ascii="Amiri" w:hAnsi="Amiri" w:cs="Amiri"/>
                <w:b/>
                <w:bCs/>
                <w:sz w:val="28"/>
                <w:szCs w:val="28"/>
              </w:rPr>
              <w:t>I</w:t>
            </w:r>
            <w:r w:rsidRPr="00C2349A">
              <w:rPr>
                <w:rFonts w:ascii="Amiri" w:hAnsi="Amiri" w:cs="Amiri"/>
                <w:sz w:val="28"/>
                <w:szCs w:val="28"/>
              </w:rPr>
              <w:t>I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C2349A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ثمن البيع لهذا السائل هو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800" w:dyaOrig="320" w14:anchorId="1BDAFBD4">
                <v:shape id="_x0000_i1788" type="#_x0000_t75" style="width:39.75pt;height:15.75pt" o:ole="">
                  <v:imagedata r:id="rId1339" o:title=""/>
                </v:shape>
                <o:OLEObject Type="Embed" ProgID="Equation.DSMT4" ShapeID="_x0000_i1788" DrawAspect="Content" ObjectID="_1798396129" r:id="rId1340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للتر الواحد، والإنتاج اليومي يباع كلّه.</w:t>
            </w:r>
          </w:p>
          <w:p w14:paraId="4502A6C3" w14:textId="77777777" w:rsidR="00C2349A" w:rsidRPr="00C2349A" w:rsidRDefault="00C2349A" w:rsidP="00C2349A">
            <w:pPr>
              <w:pStyle w:val="Paragraphedeliste"/>
              <w:numPr>
                <w:ilvl w:val="0"/>
                <w:numId w:val="60"/>
              </w:numPr>
              <w:bidi/>
              <w:spacing w:line="223" w:lineRule="auto"/>
              <w:ind w:left="461" w:hanging="141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أ- مثل في المعلم السابق الدالة التي تمثل الدخل اليومي.</w:t>
            </w:r>
          </w:p>
          <w:p w14:paraId="11C451FF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  ب- بين أن الفائدة (نرمز لها بـ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540" w:dyaOrig="320" w14:anchorId="3AFBAF49">
                <v:shape id="_x0000_i1789" type="#_x0000_t75" style="width:27pt;height:15.75pt" o:ole="">
                  <v:imagedata r:id="rId1341" o:title=""/>
                </v:shape>
                <o:OLEObject Type="Embed" ProgID="Equation.DSMT4" ShapeID="_x0000_i1789" DrawAspect="Content" ObjectID="_1798396130" r:id="rId134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) معطاة </w:t>
            </w:r>
            <w:proofErr w:type="gramStart"/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بـ:   </w:t>
            </w:r>
            <w:proofErr w:type="gramEnd"/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1860" w:dyaOrig="360" w14:anchorId="648050FE">
                <v:shape id="_x0000_i1790" type="#_x0000_t75" style="width:93pt;height:18pt" o:ole="">
                  <v:imagedata r:id="rId1343" o:title=""/>
                </v:shape>
                <o:OLEObject Type="Embed" ProgID="Equation.DSMT4" ShapeID="_x0000_i1790" DrawAspect="Content" ObjectID="_1798396131" r:id="rId1344"/>
              </w:object>
            </w:r>
          </w:p>
          <w:p w14:paraId="338A5E3B" w14:textId="77777777" w:rsidR="00C2349A" w:rsidRPr="00C2349A" w:rsidRDefault="00C2349A" w:rsidP="00C2349A">
            <w:pPr>
              <w:pStyle w:val="Paragraphedeliste"/>
              <w:numPr>
                <w:ilvl w:val="0"/>
                <w:numId w:val="60"/>
              </w:numPr>
              <w:bidi/>
              <w:spacing w:line="223" w:lineRule="auto"/>
              <w:ind w:left="461" w:hanging="283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لتكن الدالة 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</w:rPr>
              <w:t>h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المعرفة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29B0196F">
                <v:shape id="_x0000_i1791" type="#_x0000_t75" style="width:29.25pt;height:20.25pt" o:ole="">
                  <v:imagedata r:id="rId1315" o:title=""/>
                </v:shape>
                <o:OLEObject Type="Embed" ProgID="Equation.DSMT4" ShapeID="_x0000_i1791" DrawAspect="Content" ObjectID="_1798396132" r:id="rId134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proofErr w:type="gramStart"/>
            <w:r w:rsidRPr="00C2349A">
              <w:rPr>
                <w:rFonts w:ascii="Amiri" w:hAnsi="Amiri" w:cs="Amiri"/>
                <w:sz w:val="28"/>
                <w:szCs w:val="28"/>
                <w:rtl/>
              </w:rPr>
              <w:t>بـ :</w:t>
            </w:r>
            <w:proofErr w:type="gramEnd"/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1800" w:dyaOrig="360" w14:anchorId="63CC8626">
                <v:shape id="_x0000_i1792" type="#_x0000_t75" style="width:90pt;height:18pt" o:ole="">
                  <v:imagedata r:id="rId1346" o:title=""/>
                </v:shape>
                <o:OLEObject Type="Embed" ProgID="Equation.DSMT4" ShapeID="_x0000_i1792" DrawAspect="Content" ObjectID="_1798396133" r:id="rId1347"/>
              </w:object>
            </w:r>
          </w:p>
          <w:p w14:paraId="5E4DD8EB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 أ-ادرس اتجاه تغيرات الدالة 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</w:rPr>
              <w:t>h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  <w:rtl/>
              </w:rPr>
              <w:t xml:space="preserve"> 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مستعملا تغيرات الدالة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40" w:dyaOrig="360" w14:anchorId="38433CF1">
                <v:shape id="_x0000_i1793" type="#_x0000_t75" style="width:17.25pt;height:18pt" o:ole="">
                  <v:imagedata r:id="rId1311" o:title=""/>
                </v:shape>
                <o:OLEObject Type="Embed" ProgID="Equation.DSMT4" ShapeID="_x0000_i1793" DrawAspect="Content" ObjectID="_1798396134" r:id="rId134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6B87A741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ب- بين أن المعادلة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859" w:dyaOrig="320" w14:anchorId="0685BAED">
                <v:shape id="_x0000_i1794" type="#_x0000_t75" style="width:42.75pt;height:15.75pt" o:ole="">
                  <v:imagedata r:id="rId1349" o:title=""/>
                </v:shape>
                <o:OLEObject Type="Embed" ProgID="Equation.DSMT4" ShapeID="_x0000_i1794" DrawAspect="Content" ObjectID="_1798396135" r:id="rId1350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تقبل حلا واحدا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5360D39D">
                <v:shape id="_x0000_i1795" type="#_x0000_t75" style="width:12pt;height:11.25pt" o:ole="">
                  <v:imagedata r:id="rId1351" o:title=""/>
                </v:shape>
                <o:OLEObject Type="Embed" ProgID="Equation.DSMT4" ShapeID="_x0000_i1795" DrawAspect="Content" ObjectID="_1798396136" r:id="rId135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40" w:dyaOrig="400" w14:anchorId="44A30CBF">
                <v:shape id="_x0000_i1796" type="#_x0000_t75" style="width:27pt;height:20.25pt" o:ole="">
                  <v:imagedata r:id="rId1353" o:title=""/>
                </v:shape>
                <o:OLEObject Type="Embed" ProgID="Equation.DSMT4" ShapeID="_x0000_i1796" DrawAspect="Content" ObjectID="_1798396137" r:id="rId1354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(لا يطلب حساب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3E2CC5A4">
                <v:shape id="_x0000_i1797" type="#_x0000_t75" style="width:12pt;height:11.25pt" o:ole="">
                  <v:imagedata r:id="rId1351" o:title=""/>
                </v:shape>
                <o:OLEObject Type="Embed" ProgID="Equation.DSMT4" ShapeID="_x0000_i1797" DrawAspect="Content" ObjectID="_1798396138" r:id="rId135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)</w:t>
            </w:r>
          </w:p>
          <w:p w14:paraId="4E285A6E" w14:textId="77777777" w:rsidR="00C2349A" w:rsidRPr="00C2349A" w:rsidRDefault="00C2349A" w:rsidP="00C2349A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جـ- استنتج إشارة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499" w:dyaOrig="320" w14:anchorId="56A6FEA4">
                <v:shape id="_x0000_i1798" type="#_x0000_t75" style="width:24.75pt;height:15.75pt" o:ole="">
                  <v:imagedata r:id="rId1356" o:title=""/>
                </v:shape>
                <o:OLEObject Type="Embed" ProgID="Equation.DSMT4" ShapeID="_x0000_i1798" DrawAspect="Content" ObjectID="_1798396139" r:id="rId1357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5F83C027">
                <v:shape id="_x0000_i1799" type="#_x0000_t75" style="width:29.25pt;height:20.25pt" o:ole="">
                  <v:imagedata r:id="rId1315" o:title=""/>
                </v:shape>
                <o:OLEObject Type="Embed" ProgID="Equation.DSMT4" ShapeID="_x0000_i1799" DrawAspect="Content" ObjectID="_1798396140" r:id="rId135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7D220480" w14:textId="77777777" w:rsidR="00C2349A" w:rsidRPr="00C2349A" w:rsidRDefault="00C2349A" w:rsidP="00C2349A">
            <w:pPr>
              <w:pStyle w:val="Paragraphedeliste"/>
              <w:numPr>
                <w:ilvl w:val="0"/>
                <w:numId w:val="60"/>
              </w:numPr>
              <w:bidi/>
              <w:spacing w:line="223" w:lineRule="auto"/>
              <w:ind w:left="744" w:hanging="425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أ- أعط تغيرات الدالة </w:t>
            </w:r>
            <w:r w:rsidRPr="00C2349A">
              <w:rPr>
                <w:rFonts w:ascii="Amiri" w:hAnsi="Amiri" w:cs="Amiri"/>
                <w:i/>
                <w:iCs/>
                <w:sz w:val="28"/>
                <w:szCs w:val="28"/>
              </w:rPr>
              <w:t>B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(استعمل السؤال السابق).</w:t>
            </w:r>
          </w:p>
          <w:p w14:paraId="01BC0D12" w14:textId="3A122D61" w:rsidR="00C2349A" w:rsidRDefault="00C2349A" w:rsidP="008328B1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        ب- أعط قيمة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560" w:dyaOrig="320" w14:anchorId="5C6F8B8E">
                <v:shape id="_x0000_i1800" type="#_x0000_t75" style="width:27.75pt;height:15.75pt" o:ole="">
                  <v:imagedata r:id="rId1359" o:title=""/>
                </v:shape>
                <o:OLEObject Type="Embed" ProgID="Equation.DSMT4" ShapeID="_x0000_i1800" DrawAspect="Content" ObjectID="_1798396141" r:id="rId1360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بتقريب </w:t>
            </w:r>
            <w:r w:rsidRPr="00C2349A">
              <w:rPr>
                <w:rFonts w:ascii="Amiri" w:hAnsi="Amiri" w:cs="Amiri"/>
                <w:sz w:val="28"/>
                <w:szCs w:val="28"/>
              </w:rPr>
              <w:t>0,01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بأخذ </w:t>
            </w:r>
            <w:r w:rsidRPr="00C2349A">
              <w:rPr>
                <w:rFonts w:ascii="Amiri" w:hAnsi="Amiri" w:cs="Amiri"/>
                <w:sz w:val="28"/>
                <w:szCs w:val="28"/>
              </w:rPr>
              <w:t>0,28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كقيمة لـ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3E49BC4C">
                <v:shape id="_x0000_i1801" type="#_x0000_t75" style="width:12pt;height:11.25pt" o:ole="">
                  <v:imagedata r:id="rId1351" o:title=""/>
                </v:shape>
                <o:OLEObject Type="Embed" ProgID="Equation.DSMT4" ShapeID="_x0000_i1801" DrawAspect="Content" ObjectID="_1798396142" r:id="rId1361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ماذا تمثل هذه القيمة بالنسبة للمصنع؟</w:t>
            </w:r>
          </w:p>
          <w:p w14:paraId="1A69E5FE" w14:textId="77777777" w:rsidR="008328B1" w:rsidRPr="008328B1" w:rsidRDefault="008328B1" w:rsidP="008328B1">
            <w:pPr>
              <w:bidi/>
              <w:spacing w:line="223" w:lineRule="auto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3988C5E" w14:textId="77777777" w:rsidR="008328B1" w:rsidRDefault="008328B1" w:rsidP="008328B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</w:p>
          <w:p w14:paraId="59399847" w14:textId="6B2773F6" w:rsidR="008328B1" w:rsidRPr="008328B1" w:rsidRDefault="00C2349A" w:rsidP="008328B1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8328B1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مثال02: ت 90 ص 154(بتصرف)</w:t>
            </w:r>
          </w:p>
          <w:p w14:paraId="2893C4A1" w14:textId="77777777" w:rsidR="00C2349A" w:rsidRPr="00C2349A" w:rsidRDefault="00C2349A" w:rsidP="00C2349A">
            <w:pPr>
              <w:pStyle w:val="Paragraphedeliste"/>
              <w:numPr>
                <w:ilvl w:val="0"/>
                <w:numId w:val="56"/>
              </w:numPr>
              <w:bidi/>
              <w:ind w:left="360" w:hanging="41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نعتبر الدالة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2DC99729">
                <v:shape id="_x0000_i1802" type="#_x0000_t75" style="width:12pt;height:15.75pt" o:ole="">
                  <v:imagedata r:id="rId1362" o:title=""/>
                </v:shape>
                <o:OLEObject Type="Embed" ProgID="Equation.DSMT4" ShapeID="_x0000_i1802" DrawAspect="Content" ObjectID="_1798396143" r:id="rId1363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المعرفة على 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29B8DAC9">
                <v:shape id="_x0000_i1803" type="#_x0000_t75" style="width:27.75pt;height:20.25pt" o:ole="">
                  <v:imagedata r:id="rId1364" o:title=""/>
                </v:shape>
                <o:OLEObject Type="Embed" ProgID="Equation.DSMT4" ShapeID="_x0000_i1803" DrawAspect="Content" ObjectID="_1798396144" r:id="rId136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بـ: </w:t>
            </w:r>
            <w:r w:rsidRPr="00C2349A">
              <w:rPr>
                <w:rFonts w:ascii="Amiri" w:hAnsi="Amiri" w:cs="Amiri"/>
                <w:position w:val="-24"/>
                <w:sz w:val="28"/>
                <w:szCs w:val="28"/>
              </w:rPr>
              <w:object w:dxaOrig="2820" w:dyaOrig="660" w14:anchorId="33AE1129">
                <v:shape id="_x0000_i1804" type="#_x0000_t75" style="width:141pt;height:33pt" o:ole="">
                  <v:imagedata r:id="rId1366" o:title=""/>
                </v:shape>
                <o:OLEObject Type="Embed" ProgID="Equation.DSMT4" ShapeID="_x0000_i1804" DrawAspect="Content" ObjectID="_1798396145" r:id="rId1367"/>
              </w:object>
            </w:r>
          </w:p>
          <w:p w14:paraId="47EB2543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1.احسب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600" w:dyaOrig="320" w14:anchorId="37D517F4">
                <v:shape id="_x0000_i1805" type="#_x0000_t75" style="width:30pt;height:15.75pt" o:ole="">
                  <v:imagedata r:id="rId1368" o:title=""/>
                </v:shape>
                <o:OLEObject Type="Embed" ProgID="Equation.DSMT4" ShapeID="_x0000_i1805" DrawAspect="Content" ObjectID="_1798396146" r:id="rId1369"/>
              </w:object>
            </w:r>
          </w:p>
          <w:p w14:paraId="23014DD7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2. تحقق أنه يمكن كتابة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600" w:dyaOrig="320" w14:anchorId="0504BF1D">
                <v:shape id="_x0000_i1806" type="#_x0000_t75" style="width:30pt;height:15.75pt" o:ole="">
                  <v:imagedata r:id="rId1368" o:title=""/>
                </v:shape>
                <o:OLEObject Type="Embed" ProgID="Equation.DSMT4" ShapeID="_x0000_i1806" DrawAspect="Content" ObjectID="_1798396147" r:id="rId1370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 الشكل: </w:t>
            </w:r>
            <w:r w:rsidRPr="00C2349A">
              <w:rPr>
                <w:rFonts w:ascii="Amiri" w:hAnsi="Amiri" w:cs="Amiri"/>
                <w:position w:val="-28"/>
                <w:sz w:val="28"/>
                <w:szCs w:val="28"/>
              </w:rPr>
              <w:object w:dxaOrig="2240" w:dyaOrig="660" w14:anchorId="22247C5A">
                <v:shape id="_x0000_i1807" type="#_x0000_t75" style="width:111.75pt;height:33pt" o:ole="">
                  <v:imagedata r:id="rId1371" o:title=""/>
                </v:shape>
                <o:OLEObject Type="Embed" ProgID="Equation.DSMT4" ShapeID="_x0000_i1807" DrawAspect="Content" ObjectID="_1798396148" r:id="rId1372"/>
              </w:object>
            </w:r>
          </w:p>
          <w:p w14:paraId="0413E410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2.شكل جدول تغيرات الدالة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6CC340BD">
                <v:shape id="_x0000_i1808" type="#_x0000_t75" style="width:12pt;height:15.75pt" o:ole="">
                  <v:imagedata r:id="rId1362" o:title=""/>
                </v:shape>
                <o:OLEObject Type="Embed" ProgID="Equation.DSMT4" ShapeID="_x0000_i1808" DrawAspect="Content" ObjectID="_1798396149" r:id="rId1373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19978DC5">
                <v:shape id="_x0000_i1809" type="#_x0000_t75" style="width:27.75pt;height:20.25pt" o:ole="">
                  <v:imagedata r:id="rId1364" o:title=""/>
                </v:shape>
                <o:OLEObject Type="Embed" ProgID="Equation.DSMT4" ShapeID="_x0000_i1809" DrawAspect="Content" ObjectID="_1798396150" r:id="rId1374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0A20DAB6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3. بين ان المعادلة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900" w:dyaOrig="320" w14:anchorId="662682D3">
                <v:shape id="_x0000_i1810" type="#_x0000_t75" style="width:45pt;height:15.75pt" o:ole="">
                  <v:imagedata r:id="rId1375" o:title=""/>
                </v:shape>
                <o:OLEObject Type="Embed" ProgID="Equation.DSMT4" ShapeID="_x0000_i1810" DrawAspect="Content" ObjectID="_1798396151" r:id="rId1376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تقبل حلا وحيدا 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6E75C4B2">
                <v:shape id="_x0000_i1811" type="#_x0000_t75" style="width:12pt;height:11.25pt" o:ole="">
                  <v:imagedata r:id="rId1377" o:title=""/>
                </v:shape>
                <o:OLEObject Type="Embed" ProgID="Equation.DSMT4" ShapeID="_x0000_i1811" DrawAspect="Content" ObjectID="_1798396152" r:id="rId137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حيث: 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1320" w:dyaOrig="279" w14:anchorId="3707DE05">
                <v:shape id="_x0000_i1812" type="#_x0000_t75" style="width:66pt;height:14.25pt" o:ole="">
                  <v:imagedata r:id="rId1379" o:title=""/>
                </v:shape>
                <o:OLEObject Type="Embed" ProgID="Equation.DSMT4" ShapeID="_x0000_i1812" DrawAspect="Content" ObjectID="_1798396153" r:id="rId1380"/>
              </w:object>
            </w:r>
          </w:p>
          <w:p w14:paraId="297321A1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3.استنتج أن 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43DD3B4F">
                <v:shape id="_x0000_i1813" type="#_x0000_t75" style="width:12pt;height:15.75pt" o:ole="">
                  <v:imagedata r:id="rId1362" o:title=""/>
                </v:shape>
                <o:OLEObject Type="Embed" ProgID="Equation.DSMT4" ShapeID="_x0000_i1813" DrawAspect="Content" ObjectID="_1798396154" r:id="rId1381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تنعدم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19392935">
                <v:shape id="_x0000_i1814" type="#_x0000_t75" style="width:27.75pt;height:20.25pt" o:ole="">
                  <v:imagedata r:id="rId1364" o:title=""/>
                </v:shape>
                <o:OLEObject Type="Embed" ProgID="Equation.DSMT4" ShapeID="_x0000_i1814" DrawAspect="Content" ObjectID="_1798396155" r:id="rId138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من أجل قيمة واحدة</w:t>
            </w:r>
            <w:r w:rsidRPr="00C2349A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20" w14:anchorId="40EE921F">
                <v:shape id="_x0000_i1815" type="#_x0000_t75" style="width:12pt;height:11.25pt" o:ole="">
                  <v:imagedata r:id="rId1383" o:title=""/>
                </v:shape>
                <o:OLEObject Type="Embed" ProgID="Equation.DSMT4" ShapeID="_x0000_i1815" DrawAspect="Content" ObjectID="_1798396156" r:id="rId1384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حيث: </w:t>
            </w:r>
          </w:p>
          <w:p w14:paraId="40DDE917" w14:textId="77777777" w:rsidR="00C2349A" w:rsidRPr="00C2349A" w:rsidRDefault="00C2349A" w:rsidP="00C2349A">
            <w:pPr>
              <w:bidi/>
              <w:ind w:left="603"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5.استنتج من النتائج السابقة إشارة</w:t>
            </w:r>
            <w:r w:rsidRPr="00C2349A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1B688E20">
                <v:shape id="_x0000_i1816" type="#_x0000_t75" style="width:12pt;height:15.75pt" o:ole="">
                  <v:imagedata r:id="rId1362" o:title=""/>
                </v:shape>
                <o:OLEObject Type="Embed" ProgID="Equation.DSMT4" ShapeID="_x0000_i1816" DrawAspect="Content" ObjectID="_1798396157" r:id="rId138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15211375">
                <v:shape id="_x0000_i1817" type="#_x0000_t75" style="width:27.75pt;height:20.25pt" o:ole="">
                  <v:imagedata r:id="rId1364" o:title=""/>
                </v:shape>
                <o:OLEObject Type="Embed" ProgID="Equation.DSMT4" ShapeID="_x0000_i1817" DrawAspect="Content" ObjectID="_1798396158" r:id="rId1386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C43FBC3" w14:textId="77777777" w:rsidR="00C2349A" w:rsidRPr="00C2349A" w:rsidRDefault="00C2349A" w:rsidP="00C2349A">
            <w:pPr>
              <w:pStyle w:val="Paragraphedeliste"/>
              <w:numPr>
                <w:ilvl w:val="0"/>
                <w:numId w:val="56"/>
              </w:numPr>
              <w:bidi/>
              <w:ind w:left="183" w:hanging="6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مؤسسة تنتج كمية </w:t>
            </w:r>
            <w:r w:rsidRPr="00C2349A">
              <w:rPr>
                <w:rFonts w:ascii="Amiri" w:hAnsi="Amiri" w:cs="Amiri"/>
                <w:sz w:val="28"/>
                <w:szCs w:val="28"/>
              </w:rPr>
              <w:t>q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من الوحدات الإنتاجية، مقدرة بآلاف الأطنان.</w:t>
            </w:r>
          </w:p>
          <w:p w14:paraId="771E2A99" w14:textId="77777777" w:rsidR="00C2349A" w:rsidRPr="00C2349A" w:rsidRDefault="00C2349A" w:rsidP="00C2349A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الكلفة الإجمالية للإنتاج معطاة من أجل كل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920" w:dyaOrig="400" w14:anchorId="30F41AF7">
                <v:shape id="_x0000_i1818" type="#_x0000_t75" style="width:45.75pt;height:20.25pt" o:ole="">
                  <v:imagedata r:id="rId1387" o:title=""/>
                </v:shape>
                <o:OLEObject Type="Embed" ProgID="Equation.DSMT4" ShapeID="_x0000_i1818" DrawAspect="Content" ObjectID="_1798396159" r:id="rId138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بـ: </w:t>
            </w:r>
            <w:r w:rsidRPr="00C2349A">
              <w:rPr>
                <w:rFonts w:ascii="Amiri" w:hAnsi="Amiri" w:cs="Amiri"/>
                <w:position w:val="-24"/>
                <w:sz w:val="28"/>
                <w:szCs w:val="28"/>
              </w:rPr>
              <w:object w:dxaOrig="2320" w:dyaOrig="660" w14:anchorId="1FBB36B2">
                <v:shape id="_x0000_i1819" type="#_x0000_t75" style="width:115.5pt;height:33pt" o:ole="">
                  <v:imagedata r:id="rId1389" o:title=""/>
                </v:shape>
                <o:OLEObject Type="Embed" ProgID="Equation.DSMT4" ShapeID="_x0000_i1819" DrawAspect="Content" ObjectID="_1798396160" r:id="rId1390"/>
              </w:object>
            </w:r>
          </w:p>
          <w:p w14:paraId="5B5529B7" w14:textId="77777777" w:rsidR="00C2349A" w:rsidRPr="00C2349A" w:rsidRDefault="00C2349A" w:rsidP="00C2349A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>الكلفة مقدرة بمئات الآلاف من الدنانير</w:t>
            </w:r>
          </w:p>
          <w:p w14:paraId="6D2E2E50" w14:textId="77777777" w:rsidR="00C2349A" w:rsidRPr="00C2349A" w:rsidRDefault="00C2349A" w:rsidP="00C2349A">
            <w:pPr>
              <w:pStyle w:val="Paragraphedeliste"/>
              <w:numPr>
                <w:ilvl w:val="0"/>
                <w:numId w:val="57"/>
              </w:numPr>
              <w:bidi/>
              <w:ind w:left="461"/>
              <w:rPr>
                <w:rFonts w:ascii="Amiri" w:hAnsi="Amiri" w:cs="Amiri"/>
                <w:sz w:val="28"/>
                <w:szCs w:val="28"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اوجد عبارة دالة </w:t>
            </w:r>
            <w:r w:rsidRPr="00C2349A">
              <w:rPr>
                <w:rFonts w:ascii="Amiri" w:hAnsi="Amiri" w:cs="Amiri"/>
                <w:sz w:val="28"/>
                <w:szCs w:val="28"/>
                <w:rtl/>
                <w:lang w:bidi="ar-DZ"/>
              </w:rPr>
              <w:t>“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الكلفة المتوسطة "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80" w:dyaOrig="360" w14:anchorId="6C2E10A5">
                <v:shape id="_x0000_i1820" type="#_x0000_t75" style="width:18.75pt;height:18pt" o:ole="">
                  <v:imagedata r:id="rId1391" o:title=""/>
                </v:shape>
                <o:OLEObject Type="Embed" ProgID="Equation.DSMT4" ShapeID="_x0000_i1820" DrawAspect="Content" ObjectID="_1798396161" r:id="rId1392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3E417CCF">
                <v:shape id="_x0000_i1821" type="#_x0000_t75" style="width:27.75pt;height:20.25pt" o:ole="">
                  <v:imagedata r:id="rId1364" o:title=""/>
                </v:shape>
                <o:OLEObject Type="Embed" ProgID="Equation.DSMT4" ShapeID="_x0000_i1821" DrawAspect="Content" ObjectID="_1798396162" r:id="rId1393"/>
              </w:object>
            </w:r>
          </w:p>
          <w:p w14:paraId="1FB3B54A" w14:textId="3A6816CA" w:rsidR="00C2349A" w:rsidRPr="00C2349A" w:rsidRDefault="00C2349A" w:rsidP="00C2349A">
            <w:pPr>
              <w:pStyle w:val="Paragraphedeliste"/>
              <w:numPr>
                <w:ilvl w:val="0"/>
                <w:numId w:val="57"/>
              </w:numPr>
              <w:bidi/>
              <w:spacing w:after="200" w:line="276" w:lineRule="auto"/>
              <w:ind w:left="461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أحسب 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820" w:dyaOrig="400" w14:anchorId="715DD635">
                <v:shape id="_x0000_i1822" type="#_x0000_t75" style="width:41.25pt;height:20.25pt" o:ole="">
                  <v:imagedata r:id="rId1394" o:title=""/>
                </v:shape>
                <o:OLEObject Type="Embed" ProgID="Equation.DSMT4" ShapeID="_x0000_i1822" DrawAspect="Content" ObjectID="_1798396163" r:id="rId1395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ثم تحقق أن:  </w:t>
            </w:r>
            <w:r w:rsidRPr="00C2349A">
              <w:rPr>
                <w:rFonts w:ascii="Amiri" w:hAnsi="Amiri" w:cs="Amiri"/>
                <w:position w:val="-28"/>
                <w:sz w:val="28"/>
                <w:szCs w:val="28"/>
              </w:rPr>
              <w:object w:dxaOrig="1560" w:dyaOrig="660" w14:anchorId="37EF9442">
                <v:shape id="_x0000_i1823" type="#_x0000_t75" style="width:78pt;height:33pt" o:ole="">
                  <v:imagedata r:id="rId1396" o:title=""/>
                </v:shape>
                <o:OLEObject Type="Embed" ProgID="Equation.DSMT4" ShapeID="_x0000_i1823" DrawAspect="Content" ObjectID="_1798396164" r:id="rId1397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حيث </w:t>
            </w:r>
            <w:r w:rsidRPr="00C2349A">
              <w:rPr>
                <w:rFonts w:ascii="Amiri" w:hAnsi="Amiri" w:cs="Amiri"/>
                <w:sz w:val="28"/>
                <w:szCs w:val="28"/>
                <w:lang w:bidi="ar-DZ"/>
              </w:rPr>
              <w:t>f</w: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هي الدالة المعرفة في الجزء </w:t>
            </w:r>
            <w:r w:rsidRPr="00C2349A">
              <w:rPr>
                <w:rFonts w:ascii="Amiri" w:hAnsi="Amiri" w:cs="Amiri"/>
                <w:sz w:val="28"/>
                <w:szCs w:val="28"/>
                <w:lang w:bidi="ar-DZ"/>
              </w:rPr>
              <w:t>I</w:t>
            </w:r>
          </w:p>
          <w:p w14:paraId="4C3EA608" w14:textId="77777777" w:rsidR="00C2349A" w:rsidRPr="00C2349A" w:rsidRDefault="00C2349A" w:rsidP="00C2349A">
            <w:pPr>
              <w:pStyle w:val="Paragraphedeliste"/>
              <w:numPr>
                <w:ilvl w:val="0"/>
                <w:numId w:val="57"/>
              </w:numPr>
              <w:bidi/>
              <w:spacing w:after="200" w:line="276" w:lineRule="auto"/>
              <w:ind w:left="461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ادرس اتجاه تغير </w:t>
            </w:r>
            <w:r w:rsidRPr="00C2349A">
              <w:rPr>
                <w:rFonts w:ascii="Amiri" w:hAnsi="Amiri" w:cs="Amiri"/>
                <w:position w:val="-12"/>
                <w:sz w:val="28"/>
                <w:szCs w:val="28"/>
              </w:rPr>
              <w:object w:dxaOrig="380" w:dyaOrig="360" w14:anchorId="7D177C1E">
                <v:shape id="_x0000_i1824" type="#_x0000_t75" style="width:18.75pt;height:18pt" o:ole="">
                  <v:imagedata r:id="rId1391" o:title=""/>
                </v:shape>
                <o:OLEObject Type="Embed" ProgID="Equation.DSMT4" ShapeID="_x0000_i1824" DrawAspect="Content" ObjectID="_1798396165" r:id="rId1398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 xml:space="preserve"> على </w:t>
            </w:r>
            <w:r w:rsidRPr="00C2349A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09018A6E">
                <v:shape id="_x0000_i1825" type="#_x0000_t75" style="width:27.75pt;height:20.25pt" o:ole="">
                  <v:imagedata r:id="rId1364" o:title=""/>
                </v:shape>
                <o:OLEObject Type="Embed" ProgID="Equation.DSMT4" ShapeID="_x0000_i1825" DrawAspect="Content" ObjectID="_1798396166" r:id="rId1399"/>
              </w:object>
            </w:r>
            <w:r w:rsidRPr="00C2349A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1A746C0E" w14:textId="724CED63" w:rsidR="00C2349A" w:rsidRPr="00C2349A" w:rsidRDefault="00633041" w:rsidP="00C2349A">
            <w:pPr>
              <w:pStyle w:val="Paragraphedeliste"/>
              <w:numPr>
                <w:ilvl w:val="0"/>
                <w:numId w:val="57"/>
              </w:numPr>
              <w:bidi/>
              <w:spacing w:after="200" w:line="276" w:lineRule="auto"/>
              <w:ind w:left="46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C3BDAB7" wp14:editId="43AFF197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506095</wp:posOffset>
                      </wp:positionV>
                      <wp:extent cx="3162300" cy="3190875"/>
                      <wp:effectExtent l="0" t="0" r="0" b="9525"/>
                      <wp:wrapNone/>
                      <wp:docPr id="120548587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31908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DCD7F9" w14:textId="2AE03E95" w:rsidR="00633041" w:rsidRDefault="00633041" w:rsidP="006330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CDAAF9" wp14:editId="28251249">
                                        <wp:extent cx="2790476" cy="2819048"/>
                                        <wp:effectExtent l="0" t="0" r="0" b="635"/>
                                        <wp:docPr id="130570330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703308" name=""/>
                                                <pic:cNvPicPr/>
                                              </pic:nvPicPr>
                                              <pic:blipFill>
                                                <a:blip r:embed="rId1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90476" cy="28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3BDAB7" id="Rectangle 60" o:spid="_x0000_s1091" style="position:absolute;left:0;text-align:left;margin-left:7.95pt;margin-top:39.85pt;width:249pt;height:251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" fillcolor="white [3201]" stroked="f" strokeweight="2pt">
                      <v:textbox>
                        <w:txbxContent>
                          <w:p w14:paraId="49DCD7F9" w14:textId="2AE03E95" w:rsidR="00633041" w:rsidRDefault="00633041" w:rsidP="006330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DAAF9" wp14:editId="28251249">
                                  <wp:extent cx="2790476" cy="2819048"/>
                                  <wp:effectExtent l="0" t="0" r="0" b="635"/>
                                  <wp:docPr id="130570330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703308" name=""/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476" cy="2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2349A" w:rsidRPr="00C2349A">
              <w:rPr>
                <w:rFonts w:ascii="Amiri" w:hAnsi="Amiri" w:cs="Amiri"/>
                <w:sz w:val="28"/>
                <w:szCs w:val="28"/>
                <w:rtl/>
              </w:rPr>
              <w:t>من أجل أي إنتاج للمؤسسة تكون كلفتها المتوسطة صغرى، مقدرة بالدنانير للطن؟ ما هي هذه الكلفة؟</w:t>
            </w:r>
          </w:p>
          <w:p w14:paraId="3FA83EB4" w14:textId="77777777" w:rsidR="00314D3A" w:rsidRDefault="00314D3A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41D0559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9368667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6E341DE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E94E08E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F8B33DC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0C3ABBA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5C2C265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D0840D8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D5D87C2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8195D38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D9315CA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5EF4F13" w14:textId="77777777" w:rsidR="00FD32C4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A4620FF" w14:textId="77777777" w:rsidR="00FD32C4" w:rsidRPr="00792B9B" w:rsidRDefault="00FD32C4" w:rsidP="00FD32C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4F6CB1F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F4876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FB747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B0420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E24BA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7E281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D4676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8F8F9F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8578E3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7B8A28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701DB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31A337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4F60B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3EA10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B555A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A2CD2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A5AFA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4F987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99EDEA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49299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CE2C66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8A2005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FB26E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111409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3A711C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12493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8EA6C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A01EA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C556D1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A081D2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A10C5D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6412AB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2CFD84" w14:textId="77777777" w:rsidR="00314D3A" w:rsidRDefault="00314D3A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06912A" w14:textId="77777777" w:rsidR="00314D3A" w:rsidRPr="00792B9B" w:rsidRDefault="00314D3A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E145C0C" w14:textId="77777777" w:rsidR="00E60A10" w:rsidRPr="00792B9B" w:rsidRDefault="00E60A10" w:rsidP="008328B1">
      <w:pPr>
        <w:bidi/>
        <w:ind w:right="-851"/>
        <w:rPr>
          <w:rFonts w:cstheme="minorHAnsi"/>
          <w:sz w:val="28"/>
          <w:szCs w:val="28"/>
        </w:rPr>
      </w:pPr>
    </w:p>
    <w:sectPr w:rsidR="00E60A10" w:rsidRPr="00792B9B" w:rsidSect="00DA4F13">
      <w:headerReference w:type="default" r:id="rId1400"/>
      <w:footerReference w:type="default" r:id="rId1401"/>
      <w:pgSz w:w="11906" w:h="16838"/>
      <w:pgMar w:top="284" w:right="1418" w:bottom="284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5C091" w14:textId="77777777" w:rsidR="00A72A59" w:rsidRDefault="00A72A59" w:rsidP="00DA4F13">
      <w:pPr>
        <w:spacing w:after="0" w:line="240" w:lineRule="auto"/>
      </w:pPr>
      <w:r>
        <w:separator/>
      </w:r>
    </w:p>
  </w:endnote>
  <w:endnote w:type="continuationSeparator" w:id="0">
    <w:p w14:paraId="0938D815" w14:textId="77777777" w:rsidR="00A72A59" w:rsidRDefault="00A72A59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</w:rPr>
      <w:id w:val="-1806610564"/>
      <w:docPartObj>
        <w:docPartGallery w:val="Page Numbers (Bottom of Page)"/>
        <w:docPartUnique/>
      </w:docPartObj>
    </w:sdtPr>
    <w:sdtContent>
      <w:p w14:paraId="4F517BC5" w14:textId="6C9B82E5" w:rsidR="004D7A40" w:rsidRPr="004D7A40" w:rsidRDefault="004D7A40">
        <w:pPr>
          <w:pStyle w:val="Pieddepage"/>
          <w:jc w:val="center"/>
          <w:rPr>
            <w:b/>
            <w:bCs/>
          </w:rPr>
        </w:pPr>
        <w:r w:rsidRPr="004D7A40">
          <w:rPr>
            <w:b/>
            <w:bCs/>
          </w:rPr>
          <w:fldChar w:fldCharType="begin"/>
        </w:r>
        <w:r w:rsidRPr="004D7A40">
          <w:rPr>
            <w:b/>
            <w:bCs/>
          </w:rPr>
          <w:instrText>PAGE   \* MERGEFORMAT</w:instrText>
        </w:r>
        <w:r w:rsidRPr="004D7A40">
          <w:rPr>
            <w:b/>
            <w:bCs/>
          </w:rPr>
          <w:fldChar w:fldCharType="separate"/>
        </w:r>
        <w:r w:rsidRPr="004D7A40">
          <w:rPr>
            <w:b/>
            <w:bCs/>
          </w:rPr>
          <w:t>2</w:t>
        </w:r>
        <w:r w:rsidRPr="004D7A40">
          <w:rPr>
            <w:b/>
            <w:bCs/>
          </w:rPr>
          <w:fldChar w:fldCharType="end"/>
        </w:r>
      </w:p>
    </w:sdtContent>
  </w:sdt>
  <w:p w14:paraId="5C1A030A" w14:textId="77777777" w:rsidR="004D7A40" w:rsidRDefault="004D7A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04CFE" w14:textId="77777777" w:rsidR="00A72A59" w:rsidRDefault="00A72A59" w:rsidP="00DA4F13">
      <w:pPr>
        <w:spacing w:after="0" w:line="240" w:lineRule="auto"/>
      </w:pPr>
      <w:r>
        <w:separator/>
      </w:r>
    </w:p>
  </w:footnote>
  <w:footnote w:type="continuationSeparator" w:id="0">
    <w:p w14:paraId="045FEF07" w14:textId="77777777" w:rsidR="00A72A59" w:rsidRDefault="00A72A59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7D810402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092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69B98C5B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r w:rsidRPr="00DA4F13">
                            <w:rPr>
                              <w:b/>
                              <w:bCs/>
                            </w:rPr>
                            <w:t>mebarki.math3</w:t>
                          </w:r>
                          <w:r w:rsidR="00293978">
                            <w:rPr>
                              <w:rFonts w:hint="cs"/>
                              <w:b/>
                              <w:bCs/>
                              <w:rtl/>
                            </w:rPr>
                            <w:t>2</w:t>
                          </w:r>
                          <w:r w:rsidRPr="00DA4F13">
                            <w:rPr>
                              <w:b/>
                              <w:bCs/>
                            </w:rPr>
                            <w:t>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93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69B98C5B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r w:rsidRPr="00DA4F13">
                      <w:rPr>
                        <w:b/>
                        <w:bCs/>
                      </w:rPr>
                      <w:t>mebarki.math3</w:t>
                    </w:r>
                    <w:r w:rsidR="00293978">
                      <w:rPr>
                        <w:rFonts w:hint="cs"/>
                        <w:b/>
                        <w:bCs/>
                        <w:rtl/>
                      </w:rPr>
                      <w:t>2</w:t>
                    </w:r>
                    <w:r w:rsidRPr="00DA4F13">
                      <w:rPr>
                        <w:b/>
                        <w:bCs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293978">
      <w:rPr>
        <w:rFonts w:ascii="Amiri" w:hAnsi="Amiri" w:cs="Amiri" w:hint="cs"/>
        <w:b/>
        <w:bCs/>
        <w:sz w:val="28"/>
        <w:szCs w:val="28"/>
        <w:rtl/>
        <w:lang w:bidi="ar-DZ"/>
      </w:rPr>
      <w:t>2024/2025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E41"/>
    <w:multiLevelType w:val="hybridMultilevel"/>
    <w:tmpl w:val="AD4E3AC8"/>
    <w:lvl w:ilvl="0" w:tplc="09D8F26C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E3665"/>
    <w:multiLevelType w:val="hybridMultilevel"/>
    <w:tmpl w:val="6C36F286"/>
    <w:lvl w:ilvl="0" w:tplc="5E8EF2D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</w:lvl>
    <w:lvl w:ilvl="3" w:tplc="040C000F" w:tentative="1">
      <w:start w:val="1"/>
      <w:numFmt w:val="decimal"/>
      <w:lvlText w:val="%4."/>
      <w:lvlJc w:val="left"/>
      <w:pPr>
        <w:ind w:left="2631" w:hanging="360"/>
      </w:p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</w:lvl>
    <w:lvl w:ilvl="6" w:tplc="040C000F" w:tentative="1">
      <w:start w:val="1"/>
      <w:numFmt w:val="decimal"/>
      <w:lvlText w:val="%7."/>
      <w:lvlJc w:val="left"/>
      <w:pPr>
        <w:ind w:left="4791" w:hanging="360"/>
      </w:p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" w15:restartNumberingAfterBreak="0">
    <w:nsid w:val="04B23ECA"/>
    <w:multiLevelType w:val="hybridMultilevel"/>
    <w:tmpl w:val="CF4AC80E"/>
    <w:lvl w:ilvl="0" w:tplc="6BE0D0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8B5D57"/>
    <w:multiLevelType w:val="hybridMultilevel"/>
    <w:tmpl w:val="4FFCF766"/>
    <w:lvl w:ilvl="0" w:tplc="4C281B3C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b w:val="0"/>
        <w:color w:val="auto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6790"/>
    <w:multiLevelType w:val="hybridMultilevel"/>
    <w:tmpl w:val="587E71B2"/>
    <w:lvl w:ilvl="0" w:tplc="9452864A">
      <w:start w:val="1"/>
      <w:numFmt w:val="arabicAlpha"/>
      <w:lvlText w:val="%1-"/>
      <w:lvlJc w:val="left"/>
      <w:pPr>
        <w:ind w:left="1575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5" w15:restartNumberingAfterBreak="0">
    <w:nsid w:val="091D4AFC"/>
    <w:multiLevelType w:val="hybridMultilevel"/>
    <w:tmpl w:val="BCA2093A"/>
    <w:lvl w:ilvl="0" w:tplc="5B2C0626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5250DF"/>
    <w:multiLevelType w:val="hybridMultilevel"/>
    <w:tmpl w:val="9E3A919C"/>
    <w:lvl w:ilvl="0" w:tplc="AF20D63A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E721F"/>
    <w:multiLevelType w:val="hybridMultilevel"/>
    <w:tmpl w:val="D2467410"/>
    <w:lvl w:ilvl="0" w:tplc="DA826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9426E"/>
    <w:multiLevelType w:val="hybridMultilevel"/>
    <w:tmpl w:val="FE189622"/>
    <w:lvl w:ilvl="0" w:tplc="F1F62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C32A5"/>
    <w:multiLevelType w:val="hybridMultilevel"/>
    <w:tmpl w:val="499EC804"/>
    <w:lvl w:ilvl="0" w:tplc="CA92E23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C1B51"/>
    <w:multiLevelType w:val="hybridMultilevel"/>
    <w:tmpl w:val="4B8822D0"/>
    <w:lvl w:ilvl="0" w:tplc="B85A00EE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F2DF2"/>
    <w:multiLevelType w:val="hybridMultilevel"/>
    <w:tmpl w:val="012C31DC"/>
    <w:lvl w:ilvl="0" w:tplc="3820A0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11F53"/>
    <w:multiLevelType w:val="hybridMultilevel"/>
    <w:tmpl w:val="E9ACF148"/>
    <w:lvl w:ilvl="0" w:tplc="F0B875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93DFE"/>
    <w:multiLevelType w:val="hybridMultilevel"/>
    <w:tmpl w:val="6368019C"/>
    <w:lvl w:ilvl="0" w:tplc="94C010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1B7352E1"/>
    <w:multiLevelType w:val="hybridMultilevel"/>
    <w:tmpl w:val="ED020E1A"/>
    <w:lvl w:ilvl="0" w:tplc="3B2431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 w:val="0"/>
        <w:color w:val="auto"/>
        <w:sz w:val="24"/>
        <w:szCs w:val="24"/>
      </w:rPr>
    </w:lvl>
    <w:lvl w:ilvl="1" w:tplc="A7E6B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95D5E"/>
    <w:multiLevelType w:val="hybridMultilevel"/>
    <w:tmpl w:val="0E60E9DA"/>
    <w:lvl w:ilvl="0" w:tplc="6F48B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61722"/>
    <w:multiLevelType w:val="hybridMultilevel"/>
    <w:tmpl w:val="91C6FD86"/>
    <w:lvl w:ilvl="0" w:tplc="0DE437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900CE"/>
    <w:multiLevelType w:val="hybridMultilevel"/>
    <w:tmpl w:val="A07C6256"/>
    <w:lvl w:ilvl="0" w:tplc="D51AF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26201C"/>
    <w:multiLevelType w:val="hybridMultilevel"/>
    <w:tmpl w:val="B14AFE5A"/>
    <w:lvl w:ilvl="0" w:tplc="FFFFFFFF">
      <w:start w:val="1"/>
      <w:numFmt w:val="decimal"/>
      <w:lvlText w:val="%1."/>
      <w:lvlJc w:val="left"/>
      <w:pPr>
        <w:ind w:left="821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41" w:hanging="360"/>
      </w:pPr>
    </w:lvl>
    <w:lvl w:ilvl="2" w:tplc="FFFFFFFF" w:tentative="1">
      <w:start w:val="1"/>
      <w:numFmt w:val="lowerRoman"/>
      <w:lvlText w:val="%3."/>
      <w:lvlJc w:val="right"/>
      <w:pPr>
        <w:ind w:left="2261" w:hanging="180"/>
      </w:pPr>
    </w:lvl>
    <w:lvl w:ilvl="3" w:tplc="FFFFFFFF" w:tentative="1">
      <w:start w:val="1"/>
      <w:numFmt w:val="decimal"/>
      <w:lvlText w:val="%4."/>
      <w:lvlJc w:val="left"/>
      <w:pPr>
        <w:ind w:left="2981" w:hanging="360"/>
      </w:pPr>
    </w:lvl>
    <w:lvl w:ilvl="4" w:tplc="FFFFFFFF" w:tentative="1">
      <w:start w:val="1"/>
      <w:numFmt w:val="lowerLetter"/>
      <w:lvlText w:val="%5."/>
      <w:lvlJc w:val="left"/>
      <w:pPr>
        <w:ind w:left="3701" w:hanging="360"/>
      </w:pPr>
    </w:lvl>
    <w:lvl w:ilvl="5" w:tplc="FFFFFFFF" w:tentative="1">
      <w:start w:val="1"/>
      <w:numFmt w:val="lowerRoman"/>
      <w:lvlText w:val="%6."/>
      <w:lvlJc w:val="right"/>
      <w:pPr>
        <w:ind w:left="4421" w:hanging="180"/>
      </w:pPr>
    </w:lvl>
    <w:lvl w:ilvl="6" w:tplc="FFFFFFFF" w:tentative="1">
      <w:start w:val="1"/>
      <w:numFmt w:val="decimal"/>
      <w:lvlText w:val="%7."/>
      <w:lvlJc w:val="left"/>
      <w:pPr>
        <w:ind w:left="5141" w:hanging="360"/>
      </w:pPr>
    </w:lvl>
    <w:lvl w:ilvl="7" w:tplc="FFFFFFFF" w:tentative="1">
      <w:start w:val="1"/>
      <w:numFmt w:val="lowerLetter"/>
      <w:lvlText w:val="%8."/>
      <w:lvlJc w:val="left"/>
      <w:pPr>
        <w:ind w:left="5861" w:hanging="360"/>
      </w:pPr>
    </w:lvl>
    <w:lvl w:ilvl="8" w:tplc="FFFFFFFF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9" w15:restartNumberingAfterBreak="0">
    <w:nsid w:val="2A34367C"/>
    <w:multiLevelType w:val="hybridMultilevel"/>
    <w:tmpl w:val="B058AF4C"/>
    <w:lvl w:ilvl="0" w:tplc="8F6EE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873FE7"/>
    <w:multiLevelType w:val="hybridMultilevel"/>
    <w:tmpl w:val="5640615A"/>
    <w:lvl w:ilvl="0" w:tplc="E92AAD4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2C1612A7"/>
    <w:multiLevelType w:val="hybridMultilevel"/>
    <w:tmpl w:val="E184179C"/>
    <w:lvl w:ilvl="0" w:tplc="DA8260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4D3C2F"/>
    <w:multiLevelType w:val="hybridMultilevel"/>
    <w:tmpl w:val="0F9ADAE2"/>
    <w:lvl w:ilvl="0" w:tplc="866443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 w:tplc="D28E22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665DBB"/>
    <w:multiLevelType w:val="hybridMultilevel"/>
    <w:tmpl w:val="B7748D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74434B"/>
    <w:multiLevelType w:val="hybridMultilevel"/>
    <w:tmpl w:val="A40CD968"/>
    <w:lvl w:ilvl="0" w:tplc="6A8E2426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2DF41F4"/>
    <w:multiLevelType w:val="hybridMultilevel"/>
    <w:tmpl w:val="1E7CE650"/>
    <w:lvl w:ilvl="0" w:tplc="FFFFFFFF">
      <w:start w:val="1"/>
      <w:numFmt w:val="decimal"/>
      <w:lvlText w:val="%1."/>
      <w:lvlJc w:val="left"/>
      <w:pPr>
        <w:ind w:left="821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41" w:hanging="360"/>
      </w:pPr>
    </w:lvl>
    <w:lvl w:ilvl="2" w:tplc="FFFFFFFF" w:tentative="1">
      <w:start w:val="1"/>
      <w:numFmt w:val="lowerRoman"/>
      <w:lvlText w:val="%3."/>
      <w:lvlJc w:val="right"/>
      <w:pPr>
        <w:ind w:left="2261" w:hanging="180"/>
      </w:pPr>
    </w:lvl>
    <w:lvl w:ilvl="3" w:tplc="FFFFFFFF" w:tentative="1">
      <w:start w:val="1"/>
      <w:numFmt w:val="decimal"/>
      <w:lvlText w:val="%4."/>
      <w:lvlJc w:val="left"/>
      <w:pPr>
        <w:ind w:left="2981" w:hanging="360"/>
      </w:pPr>
    </w:lvl>
    <w:lvl w:ilvl="4" w:tplc="FFFFFFFF" w:tentative="1">
      <w:start w:val="1"/>
      <w:numFmt w:val="lowerLetter"/>
      <w:lvlText w:val="%5."/>
      <w:lvlJc w:val="left"/>
      <w:pPr>
        <w:ind w:left="3701" w:hanging="360"/>
      </w:pPr>
    </w:lvl>
    <w:lvl w:ilvl="5" w:tplc="FFFFFFFF" w:tentative="1">
      <w:start w:val="1"/>
      <w:numFmt w:val="lowerRoman"/>
      <w:lvlText w:val="%6."/>
      <w:lvlJc w:val="right"/>
      <w:pPr>
        <w:ind w:left="4421" w:hanging="180"/>
      </w:pPr>
    </w:lvl>
    <w:lvl w:ilvl="6" w:tplc="FFFFFFFF" w:tentative="1">
      <w:start w:val="1"/>
      <w:numFmt w:val="decimal"/>
      <w:lvlText w:val="%7."/>
      <w:lvlJc w:val="left"/>
      <w:pPr>
        <w:ind w:left="5141" w:hanging="360"/>
      </w:pPr>
    </w:lvl>
    <w:lvl w:ilvl="7" w:tplc="FFFFFFFF" w:tentative="1">
      <w:start w:val="1"/>
      <w:numFmt w:val="lowerLetter"/>
      <w:lvlText w:val="%8."/>
      <w:lvlJc w:val="left"/>
      <w:pPr>
        <w:ind w:left="5861" w:hanging="360"/>
      </w:pPr>
    </w:lvl>
    <w:lvl w:ilvl="8" w:tplc="FFFFFFFF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6" w15:restartNumberingAfterBreak="0">
    <w:nsid w:val="34585F25"/>
    <w:multiLevelType w:val="hybridMultilevel"/>
    <w:tmpl w:val="F3FCB2BC"/>
    <w:lvl w:ilvl="0" w:tplc="32ECC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7D7664D"/>
    <w:multiLevelType w:val="hybridMultilevel"/>
    <w:tmpl w:val="FC0629B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FC4F83"/>
    <w:multiLevelType w:val="hybridMultilevel"/>
    <w:tmpl w:val="0D3AC322"/>
    <w:lvl w:ilvl="0" w:tplc="640A3028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BF53B0"/>
    <w:multiLevelType w:val="hybridMultilevel"/>
    <w:tmpl w:val="550E76D4"/>
    <w:lvl w:ilvl="0" w:tplc="672EC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37801"/>
    <w:multiLevelType w:val="hybridMultilevel"/>
    <w:tmpl w:val="B058A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946665"/>
    <w:multiLevelType w:val="hybridMultilevel"/>
    <w:tmpl w:val="1054C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95C70"/>
    <w:multiLevelType w:val="hybridMultilevel"/>
    <w:tmpl w:val="1ED67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F81E77"/>
    <w:multiLevelType w:val="hybridMultilevel"/>
    <w:tmpl w:val="6246B2EC"/>
    <w:lvl w:ilvl="0" w:tplc="AF549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184AE7"/>
    <w:multiLevelType w:val="hybridMultilevel"/>
    <w:tmpl w:val="F8766C58"/>
    <w:lvl w:ilvl="0" w:tplc="EA14C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D551A3"/>
    <w:multiLevelType w:val="hybridMultilevel"/>
    <w:tmpl w:val="F6444322"/>
    <w:lvl w:ilvl="0" w:tplc="8D6A965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DE3610"/>
    <w:multiLevelType w:val="hybridMultilevel"/>
    <w:tmpl w:val="6E482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085B2F"/>
    <w:multiLevelType w:val="hybridMultilevel"/>
    <w:tmpl w:val="9BB61E9A"/>
    <w:lvl w:ilvl="0" w:tplc="FD007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316138"/>
    <w:multiLevelType w:val="hybridMultilevel"/>
    <w:tmpl w:val="01462B6E"/>
    <w:lvl w:ilvl="0" w:tplc="55AC01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3D1BF4"/>
    <w:multiLevelType w:val="hybridMultilevel"/>
    <w:tmpl w:val="3C0625B0"/>
    <w:lvl w:ilvl="0" w:tplc="54F4A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B2740CE"/>
    <w:multiLevelType w:val="hybridMultilevel"/>
    <w:tmpl w:val="F856ACD4"/>
    <w:lvl w:ilvl="0" w:tplc="1BBC6A4A">
      <w:start w:val="1"/>
      <w:numFmt w:val="decimal"/>
      <w:lvlText w:val="%1."/>
      <w:lvlJc w:val="left"/>
      <w:pPr>
        <w:ind w:left="534" w:hanging="360"/>
      </w:pPr>
      <w:rPr>
        <w:rFonts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4" w:hanging="360"/>
      </w:pPr>
    </w:lvl>
    <w:lvl w:ilvl="2" w:tplc="040C001B" w:tentative="1">
      <w:start w:val="1"/>
      <w:numFmt w:val="lowerRoman"/>
      <w:lvlText w:val="%3."/>
      <w:lvlJc w:val="right"/>
      <w:pPr>
        <w:ind w:left="1974" w:hanging="180"/>
      </w:pPr>
    </w:lvl>
    <w:lvl w:ilvl="3" w:tplc="040C000F" w:tentative="1">
      <w:start w:val="1"/>
      <w:numFmt w:val="decimal"/>
      <w:lvlText w:val="%4."/>
      <w:lvlJc w:val="left"/>
      <w:pPr>
        <w:ind w:left="2694" w:hanging="360"/>
      </w:pPr>
    </w:lvl>
    <w:lvl w:ilvl="4" w:tplc="040C0019" w:tentative="1">
      <w:start w:val="1"/>
      <w:numFmt w:val="lowerLetter"/>
      <w:lvlText w:val="%5."/>
      <w:lvlJc w:val="left"/>
      <w:pPr>
        <w:ind w:left="3414" w:hanging="360"/>
      </w:pPr>
    </w:lvl>
    <w:lvl w:ilvl="5" w:tplc="040C001B" w:tentative="1">
      <w:start w:val="1"/>
      <w:numFmt w:val="lowerRoman"/>
      <w:lvlText w:val="%6."/>
      <w:lvlJc w:val="right"/>
      <w:pPr>
        <w:ind w:left="4134" w:hanging="180"/>
      </w:pPr>
    </w:lvl>
    <w:lvl w:ilvl="6" w:tplc="040C000F" w:tentative="1">
      <w:start w:val="1"/>
      <w:numFmt w:val="decimal"/>
      <w:lvlText w:val="%7."/>
      <w:lvlJc w:val="left"/>
      <w:pPr>
        <w:ind w:left="4854" w:hanging="360"/>
      </w:pPr>
    </w:lvl>
    <w:lvl w:ilvl="7" w:tplc="040C0019" w:tentative="1">
      <w:start w:val="1"/>
      <w:numFmt w:val="lowerLetter"/>
      <w:lvlText w:val="%8."/>
      <w:lvlJc w:val="left"/>
      <w:pPr>
        <w:ind w:left="5574" w:hanging="360"/>
      </w:pPr>
    </w:lvl>
    <w:lvl w:ilvl="8" w:tplc="040C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41" w15:restartNumberingAfterBreak="0">
    <w:nsid w:val="5B8F484F"/>
    <w:multiLevelType w:val="hybridMultilevel"/>
    <w:tmpl w:val="4F725050"/>
    <w:lvl w:ilvl="0" w:tplc="866443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 w:tplc="D28E2238">
      <w:start w:val="1"/>
      <w:numFmt w:val="bullet"/>
      <w:pStyle w:val="MTDisplayEquation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44A4792"/>
    <w:multiLevelType w:val="hybridMultilevel"/>
    <w:tmpl w:val="49780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813A4C"/>
    <w:multiLevelType w:val="hybridMultilevel"/>
    <w:tmpl w:val="54C8DE0E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B96C1B14">
      <w:start w:val="1"/>
      <w:numFmt w:val="bullet"/>
      <w:lvlText w:val="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  <w:b w:val="0"/>
        <w:bCs/>
        <w:color w:val="0000FF"/>
        <w:sz w:val="44"/>
        <w:szCs w:val="44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4" w15:restartNumberingAfterBreak="0">
    <w:nsid w:val="67B845C4"/>
    <w:multiLevelType w:val="hybridMultilevel"/>
    <w:tmpl w:val="B69645A2"/>
    <w:lvl w:ilvl="0" w:tplc="20000013">
      <w:start w:val="1"/>
      <w:numFmt w:val="upp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F07B64"/>
    <w:multiLevelType w:val="hybridMultilevel"/>
    <w:tmpl w:val="949CCB1C"/>
    <w:lvl w:ilvl="0" w:tplc="65F022A6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233EB8"/>
    <w:multiLevelType w:val="hybridMultilevel"/>
    <w:tmpl w:val="686C853A"/>
    <w:lvl w:ilvl="0" w:tplc="8F0072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750296"/>
    <w:multiLevelType w:val="hybridMultilevel"/>
    <w:tmpl w:val="CB225BD2"/>
    <w:lvl w:ilvl="0" w:tplc="FD007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9F66B6"/>
    <w:multiLevelType w:val="hybridMultilevel"/>
    <w:tmpl w:val="B26C902E"/>
    <w:lvl w:ilvl="0" w:tplc="F1FAA648">
      <w:numFmt w:val="bullet"/>
      <w:lvlText w:val="-"/>
      <w:lvlJc w:val="left"/>
      <w:pPr>
        <w:ind w:left="78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6CFE220E"/>
    <w:multiLevelType w:val="hybridMultilevel"/>
    <w:tmpl w:val="818084BE"/>
    <w:lvl w:ilvl="0" w:tplc="0D0E43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764DA2"/>
    <w:multiLevelType w:val="hybridMultilevel"/>
    <w:tmpl w:val="A8985DE8"/>
    <w:lvl w:ilvl="0" w:tplc="5748C0A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1AF26FE"/>
    <w:multiLevelType w:val="hybridMultilevel"/>
    <w:tmpl w:val="B14AFE5A"/>
    <w:lvl w:ilvl="0" w:tplc="FFFFFFFF">
      <w:start w:val="1"/>
      <w:numFmt w:val="decimal"/>
      <w:lvlText w:val="%1."/>
      <w:lvlJc w:val="left"/>
      <w:pPr>
        <w:ind w:left="821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41" w:hanging="360"/>
      </w:pPr>
    </w:lvl>
    <w:lvl w:ilvl="2" w:tplc="FFFFFFFF" w:tentative="1">
      <w:start w:val="1"/>
      <w:numFmt w:val="lowerRoman"/>
      <w:lvlText w:val="%3."/>
      <w:lvlJc w:val="right"/>
      <w:pPr>
        <w:ind w:left="2261" w:hanging="180"/>
      </w:pPr>
    </w:lvl>
    <w:lvl w:ilvl="3" w:tplc="FFFFFFFF" w:tentative="1">
      <w:start w:val="1"/>
      <w:numFmt w:val="decimal"/>
      <w:lvlText w:val="%4."/>
      <w:lvlJc w:val="left"/>
      <w:pPr>
        <w:ind w:left="2981" w:hanging="360"/>
      </w:pPr>
    </w:lvl>
    <w:lvl w:ilvl="4" w:tplc="FFFFFFFF" w:tentative="1">
      <w:start w:val="1"/>
      <w:numFmt w:val="lowerLetter"/>
      <w:lvlText w:val="%5."/>
      <w:lvlJc w:val="left"/>
      <w:pPr>
        <w:ind w:left="3701" w:hanging="360"/>
      </w:pPr>
    </w:lvl>
    <w:lvl w:ilvl="5" w:tplc="FFFFFFFF" w:tentative="1">
      <w:start w:val="1"/>
      <w:numFmt w:val="lowerRoman"/>
      <w:lvlText w:val="%6."/>
      <w:lvlJc w:val="right"/>
      <w:pPr>
        <w:ind w:left="4421" w:hanging="180"/>
      </w:pPr>
    </w:lvl>
    <w:lvl w:ilvl="6" w:tplc="FFFFFFFF" w:tentative="1">
      <w:start w:val="1"/>
      <w:numFmt w:val="decimal"/>
      <w:lvlText w:val="%7."/>
      <w:lvlJc w:val="left"/>
      <w:pPr>
        <w:ind w:left="5141" w:hanging="360"/>
      </w:pPr>
    </w:lvl>
    <w:lvl w:ilvl="7" w:tplc="FFFFFFFF" w:tentative="1">
      <w:start w:val="1"/>
      <w:numFmt w:val="lowerLetter"/>
      <w:lvlText w:val="%8."/>
      <w:lvlJc w:val="left"/>
      <w:pPr>
        <w:ind w:left="5861" w:hanging="360"/>
      </w:pPr>
    </w:lvl>
    <w:lvl w:ilvl="8" w:tplc="FFFFFFFF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52" w15:restartNumberingAfterBreak="0">
    <w:nsid w:val="72D93FC4"/>
    <w:multiLevelType w:val="hybridMultilevel"/>
    <w:tmpl w:val="9594B8C0"/>
    <w:lvl w:ilvl="0" w:tplc="20F0ED6A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b/>
        <w:bCs w:val="0"/>
        <w:color w:val="auto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A43D8F"/>
    <w:multiLevelType w:val="hybridMultilevel"/>
    <w:tmpl w:val="D930A9AE"/>
    <w:lvl w:ilvl="0" w:tplc="04090005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343"/>
        </w:tabs>
        <w:ind w:left="1343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54" w15:restartNumberingAfterBreak="0">
    <w:nsid w:val="75DA0EBD"/>
    <w:multiLevelType w:val="hybridMultilevel"/>
    <w:tmpl w:val="3F40D3F8"/>
    <w:lvl w:ilvl="0" w:tplc="44607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760F1A"/>
    <w:multiLevelType w:val="hybridMultilevel"/>
    <w:tmpl w:val="ECC87738"/>
    <w:lvl w:ilvl="0" w:tplc="F1C6E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E543EE"/>
    <w:multiLevelType w:val="hybridMultilevel"/>
    <w:tmpl w:val="A48873C0"/>
    <w:lvl w:ilvl="0" w:tplc="04090001">
      <w:start w:val="1"/>
      <w:numFmt w:val="bullet"/>
      <w:lvlText w:val=""/>
      <w:lvlJc w:val="left"/>
      <w:pPr>
        <w:tabs>
          <w:tab w:val="num" w:pos="796"/>
        </w:tabs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57" w15:restartNumberingAfterBreak="0">
    <w:nsid w:val="792C6C87"/>
    <w:multiLevelType w:val="hybridMultilevel"/>
    <w:tmpl w:val="B14AFE5A"/>
    <w:lvl w:ilvl="0" w:tplc="6F406358">
      <w:start w:val="1"/>
      <w:numFmt w:val="decimal"/>
      <w:lvlText w:val="%1."/>
      <w:lvlJc w:val="left"/>
      <w:pPr>
        <w:ind w:left="821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541" w:hanging="360"/>
      </w:pPr>
    </w:lvl>
    <w:lvl w:ilvl="2" w:tplc="2000001B" w:tentative="1">
      <w:start w:val="1"/>
      <w:numFmt w:val="lowerRoman"/>
      <w:lvlText w:val="%3."/>
      <w:lvlJc w:val="right"/>
      <w:pPr>
        <w:ind w:left="2261" w:hanging="180"/>
      </w:pPr>
    </w:lvl>
    <w:lvl w:ilvl="3" w:tplc="2000000F" w:tentative="1">
      <w:start w:val="1"/>
      <w:numFmt w:val="decimal"/>
      <w:lvlText w:val="%4."/>
      <w:lvlJc w:val="left"/>
      <w:pPr>
        <w:ind w:left="2981" w:hanging="360"/>
      </w:pPr>
    </w:lvl>
    <w:lvl w:ilvl="4" w:tplc="20000019" w:tentative="1">
      <w:start w:val="1"/>
      <w:numFmt w:val="lowerLetter"/>
      <w:lvlText w:val="%5."/>
      <w:lvlJc w:val="left"/>
      <w:pPr>
        <w:ind w:left="3701" w:hanging="360"/>
      </w:pPr>
    </w:lvl>
    <w:lvl w:ilvl="5" w:tplc="2000001B" w:tentative="1">
      <w:start w:val="1"/>
      <w:numFmt w:val="lowerRoman"/>
      <w:lvlText w:val="%6."/>
      <w:lvlJc w:val="right"/>
      <w:pPr>
        <w:ind w:left="4421" w:hanging="180"/>
      </w:pPr>
    </w:lvl>
    <w:lvl w:ilvl="6" w:tplc="2000000F" w:tentative="1">
      <w:start w:val="1"/>
      <w:numFmt w:val="decimal"/>
      <w:lvlText w:val="%7."/>
      <w:lvlJc w:val="left"/>
      <w:pPr>
        <w:ind w:left="5141" w:hanging="360"/>
      </w:pPr>
    </w:lvl>
    <w:lvl w:ilvl="7" w:tplc="20000019" w:tentative="1">
      <w:start w:val="1"/>
      <w:numFmt w:val="lowerLetter"/>
      <w:lvlText w:val="%8."/>
      <w:lvlJc w:val="left"/>
      <w:pPr>
        <w:ind w:left="5861" w:hanging="360"/>
      </w:pPr>
    </w:lvl>
    <w:lvl w:ilvl="8" w:tplc="2000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58" w15:restartNumberingAfterBreak="0">
    <w:nsid w:val="7C661813"/>
    <w:multiLevelType w:val="hybridMultilevel"/>
    <w:tmpl w:val="861C7BC2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F848A1BC">
      <w:start w:val="1"/>
      <w:numFmt w:val="bullet"/>
      <w:lvlText w:val=""/>
      <w:lvlJc w:val="left"/>
      <w:pPr>
        <w:tabs>
          <w:tab w:val="num" w:pos="2060"/>
        </w:tabs>
        <w:ind w:left="2060" w:hanging="17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9" w15:restartNumberingAfterBreak="0">
    <w:nsid w:val="7DA57C67"/>
    <w:multiLevelType w:val="hybridMultilevel"/>
    <w:tmpl w:val="A1C0BCA0"/>
    <w:lvl w:ilvl="0" w:tplc="040C0011">
      <w:start w:val="1"/>
      <w:numFmt w:val="decimal"/>
      <w:lvlText w:val="%1)"/>
      <w:lvlJc w:val="left"/>
      <w:pPr>
        <w:ind w:left="1050" w:hanging="360"/>
      </w:pPr>
    </w:lvl>
    <w:lvl w:ilvl="1" w:tplc="040C0019" w:tentative="1">
      <w:start w:val="1"/>
      <w:numFmt w:val="lowerLetter"/>
      <w:lvlText w:val="%2."/>
      <w:lvlJc w:val="left"/>
      <w:pPr>
        <w:ind w:left="1770" w:hanging="360"/>
      </w:pPr>
    </w:lvl>
    <w:lvl w:ilvl="2" w:tplc="040C001B" w:tentative="1">
      <w:start w:val="1"/>
      <w:numFmt w:val="lowerRoman"/>
      <w:lvlText w:val="%3."/>
      <w:lvlJc w:val="right"/>
      <w:pPr>
        <w:ind w:left="2490" w:hanging="180"/>
      </w:pPr>
    </w:lvl>
    <w:lvl w:ilvl="3" w:tplc="040C000F" w:tentative="1">
      <w:start w:val="1"/>
      <w:numFmt w:val="decimal"/>
      <w:lvlText w:val="%4."/>
      <w:lvlJc w:val="left"/>
      <w:pPr>
        <w:ind w:left="3210" w:hanging="360"/>
      </w:pPr>
    </w:lvl>
    <w:lvl w:ilvl="4" w:tplc="040C0019" w:tentative="1">
      <w:start w:val="1"/>
      <w:numFmt w:val="lowerLetter"/>
      <w:lvlText w:val="%5."/>
      <w:lvlJc w:val="left"/>
      <w:pPr>
        <w:ind w:left="3930" w:hanging="360"/>
      </w:pPr>
    </w:lvl>
    <w:lvl w:ilvl="5" w:tplc="040C001B" w:tentative="1">
      <w:start w:val="1"/>
      <w:numFmt w:val="lowerRoman"/>
      <w:lvlText w:val="%6."/>
      <w:lvlJc w:val="right"/>
      <w:pPr>
        <w:ind w:left="4650" w:hanging="180"/>
      </w:pPr>
    </w:lvl>
    <w:lvl w:ilvl="6" w:tplc="040C000F" w:tentative="1">
      <w:start w:val="1"/>
      <w:numFmt w:val="decimal"/>
      <w:lvlText w:val="%7."/>
      <w:lvlJc w:val="left"/>
      <w:pPr>
        <w:ind w:left="5370" w:hanging="360"/>
      </w:pPr>
    </w:lvl>
    <w:lvl w:ilvl="7" w:tplc="040C0019" w:tentative="1">
      <w:start w:val="1"/>
      <w:numFmt w:val="lowerLetter"/>
      <w:lvlText w:val="%8."/>
      <w:lvlJc w:val="left"/>
      <w:pPr>
        <w:ind w:left="6090" w:hanging="360"/>
      </w:pPr>
    </w:lvl>
    <w:lvl w:ilvl="8" w:tplc="040C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237180145">
    <w:abstractNumId w:val="13"/>
  </w:num>
  <w:num w:numId="2" w16cid:durableId="584461586">
    <w:abstractNumId w:val="33"/>
  </w:num>
  <w:num w:numId="3" w16cid:durableId="1002857701">
    <w:abstractNumId w:val="36"/>
  </w:num>
  <w:num w:numId="4" w16cid:durableId="1283268148">
    <w:abstractNumId w:val="4"/>
  </w:num>
  <w:num w:numId="5" w16cid:durableId="733623680">
    <w:abstractNumId w:val="53"/>
  </w:num>
  <w:num w:numId="6" w16cid:durableId="595670283">
    <w:abstractNumId w:val="8"/>
  </w:num>
  <w:num w:numId="7" w16cid:durableId="1097561516">
    <w:abstractNumId w:val="16"/>
  </w:num>
  <w:num w:numId="8" w16cid:durableId="2084717201">
    <w:abstractNumId w:val="1"/>
  </w:num>
  <w:num w:numId="9" w16cid:durableId="1965457287">
    <w:abstractNumId w:val="9"/>
  </w:num>
  <w:num w:numId="10" w16cid:durableId="176357642">
    <w:abstractNumId w:val="23"/>
  </w:num>
  <w:num w:numId="11" w16cid:durableId="1266764765">
    <w:abstractNumId w:val="29"/>
  </w:num>
  <w:num w:numId="12" w16cid:durableId="1455758284">
    <w:abstractNumId w:val="20"/>
  </w:num>
  <w:num w:numId="13" w16cid:durableId="1180659470">
    <w:abstractNumId w:val="58"/>
  </w:num>
  <w:num w:numId="14" w16cid:durableId="1315254488">
    <w:abstractNumId w:val="42"/>
  </w:num>
  <w:num w:numId="15" w16cid:durableId="188689573">
    <w:abstractNumId w:val="0"/>
  </w:num>
  <w:num w:numId="16" w16cid:durableId="2078237877">
    <w:abstractNumId w:val="31"/>
  </w:num>
  <w:num w:numId="17" w16cid:durableId="1534416411">
    <w:abstractNumId w:val="40"/>
  </w:num>
  <w:num w:numId="18" w16cid:durableId="1004698760">
    <w:abstractNumId w:val="45"/>
  </w:num>
  <w:num w:numId="19" w16cid:durableId="436559025">
    <w:abstractNumId w:val="17"/>
  </w:num>
  <w:num w:numId="20" w16cid:durableId="1593974168">
    <w:abstractNumId w:val="5"/>
  </w:num>
  <w:num w:numId="21" w16cid:durableId="961691805">
    <w:abstractNumId w:val="50"/>
  </w:num>
  <w:num w:numId="22" w16cid:durableId="387808142">
    <w:abstractNumId w:val="24"/>
  </w:num>
  <w:num w:numId="23" w16cid:durableId="25759628">
    <w:abstractNumId w:val="48"/>
  </w:num>
  <w:num w:numId="24" w16cid:durableId="1466242416">
    <w:abstractNumId w:val="38"/>
  </w:num>
  <w:num w:numId="25" w16cid:durableId="516232953">
    <w:abstractNumId w:val="12"/>
  </w:num>
  <w:num w:numId="26" w16cid:durableId="246381517">
    <w:abstractNumId w:val="3"/>
  </w:num>
  <w:num w:numId="27" w16cid:durableId="68232975">
    <w:abstractNumId w:val="39"/>
  </w:num>
  <w:num w:numId="28" w16cid:durableId="1073045562">
    <w:abstractNumId w:val="19"/>
  </w:num>
  <w:num w:numId="29" w16cid:durableId="1535267226">
    <w:abstractNumId w:val="30"/>
  </w:num>
  <w:num w:numId="30" w16cid:durableId="446968373">
    <w:abstractNumId w:val="35"/>
  </w:num>
  <w:num w:numId="31" w16cid:durableId="1809204571">
    <w:abstractNumId w:val="59"/>
  </w:num>
  <w:num w:numId="32" w16cid:durableId="349795912">
    <w:abstractNumId w:val="37"/>
  </w:num>
  <w:num w:numId="33" w16cid:durableId="1912618121">
    <w:abstractNumId w:val="34"/>
  </w:num>
  <w:num w:numId="34" w16cid:durableId="386031671">
    <w:abstractNumId w:val="55"/>
  </w:num>
  <w:num w:numId="35" w16cid:durableId="2082022467">
    <w:abstractNumId w:val="27"/>
  </w:num>
  <w:num w:numId="36" w16cid:durableId="1896624970">
    <w:abstractNumId w:val="28"/>
  </w:num>
  <w:num w:numId="37" w16cid:durableId="1850899456">
    <w:abstractNumId w:val="57"/>
  </w:num>
  <w:num w:numId="38" w16cid:durableId="1583682718">
    <w:abstractNumId w:val="51"/>
  </w:num>
  <w:num w:numId="39" w16cid:durableId="538706758">
    <w:abstractNumId w:val="2"/>
  </w:num>
  <w:num w:numId="40" w16cid:durableId="1318653287">
    <w:abstractNumId w:val="6"/>
  </w:num>
  <w:num w:numId="41" w16cid:durableId="1199469843">
    <w:abstractNumId w:val="49"/>
  </w:num>
  <w:num w:numId="42" w16cid:durableId="491529256">
    <w:abstractNumId w:val="25"/>
  </w:num>
  <w:num w:numId="43" w16cid:durableId="1461001130">
    <w:abstractNumId w:val="22"/>
  </w:num>
  <w:num w:numId="44" w16cid:durableId="2108235824">
    <w:abstractNumId w:val="41"/>
  </w:num>
  <w:num w:numId="45" w16cid:durableId="1222210942">
    <w:abstractNumId w:val="56"/>
  </w:num>
  <w:num w:numId="46" w16cid:durableId="568925020">
    <w:abstractNumId w:val="15"/>
  </w:num>
  <w:num w:numId="47" w16cid:durableId="625280641">
    <w:abstractNumId w:val="14"/>
  </w:num>
  <w:num w:numId="48" w16cid:durableId="625816157">
    <w:abstractNumId w:val="32"/>
  </w:num>
  <w:num w:numId="49" w16cid:durableId="1987585052">
    <w:abstractNumId w:val="47"/>
  </w:num>
  <w:num w:numId="50" w16cid:durableId="914514893">
    <w:abstractNumId w:val="43"/>
  </w:num>
  <w:num w:numId="51" w16cid:durableId="1933467462">
    <w:abstractNumId w:val="52"/>
  </w:num>
  <w:num w:numId="52" w16cid:durableId="1221474836">
    <w:abstractNumId w:val="11"/>
  </w:num>
  <w:num w:numId="53" w16cid:durableId="1048531315">
    <w:abstractNumId w:val="44"/>
  </w:num>
  <w:num w:numId="54" w16cid:durableId="39331148">
    <w:abstractNumId w:val="26"/>
  </w:num>
  <w:num w:numId="55" w16cid:durableId="402071278">
    <w:abstractNumId w:val="18"/>
  </w:num>
  <w:num w:numId="56" w16cid:durableId="827937102">
    <w:abstractNumId w:val="10"/>
  </w:num>
  <w:num w:numId="57" w16cid:durableId="1987589823">
    <w:abstractNumId w:val="46"/>
  </w:num>
  <w:num w:numId="58" w16cid:durableId="73285827">
    <w:abstractNumId w:val="7"/>
  </w:num>
  <w:num w:numId="59" w16cid:durableId="1189217954">
    <w:abstractNumId w:val="54"/>
  </w:num>
  <w:num w:numId="60" w16cid:durableId="46216440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33564"/>
    <w:rsid w:val="000443B7"/>
    <w:rsid w:val="000448B3"/>
    <w:rsid w:val="0005485F"/>
    <w:rsid w:val="00063181"/>
    <w:rsid w:val="00080A18"/>
    <w:rsid w:val="000869A9"/>
    <w:rsid w:val="001101A3"/>
    <w:rsid w:val="001159FD"/>
    <w:rsid w:val="0012061E"/>
    <w:rsid w:val="001763FD"/>
    <w:rsid w:val="001A1E8F"/>
    <w:rsid w:val="001D0AFA"/>
    <w:rsid w:val="00223CDD"/>
    <w:rsid w:val="002250DD"/>
    <w:rsid w:val="00253DC5"/>
    <w:rsid w:val="00271749"/>
    <w:rsid w:val="002817B1"/>
    <w:rsid w:val="002915CE"/>
    <w:rsid w:val="00293978"/>
    <w:rsid w:val="00305590"/>
    <w:rsid w:val="00314D3A"/>
    <w:rsid w:val="0032112B"/>
    <w:rsid w:val="00347F55"/>
    <w:rsid w:val="003C4C15"/>
    <w:rsid w:val="003D5BFF"/>
    <w:rsid w:val="003F1B6C"/>
    <w:rsid w:val="0042346F"/>
    <w:rsid w:val="0042747E"/>
    <w:rsid w:val="00442EF8"/>
    <w:rsid w:val="004653BE"/>
    <w:rsid w:val="0046792D"/>
    <w:rsid w:val="004845FF"/>
    <w:rsid w:val="004878E5"/>
    <w:rsid w:val="004A59B9"/>
    <w:rsid w:val="004B613B"/>
    <w:rsid w:val="004C2F53"/>
    <w:rsid w:val="004D750C"/>
    <w:rsid w:val="004D7A40"/>
    <w:rsid w:val="00560BBD"/>
    <w:rsid w:val="00633041"/>
    <w:rsid w:val="00645C77"/>
    <w:rsid w:val="00680B32"/>
    <w:rsid w:val="006858DB"/>
    <w:rsid w:val="006B1878"/>
    <w:rsid w:val="006F5DCB"/>
    <w:rsid w:val="0072668B"/>
    <w:rsid w:val="00744DB6"/>
    <w:rsid w:val="00792B9B"/>
    <w:rsid w:val="00804E40"/>
    <w:rsid w:val="00812F94"/>
    <w:rsid w:val="008251D7"/>
    <w:rsid w:val="008328B1"/>
    <w:rsid w:val="00834B18"/>
    <w:rsid w:val="00847BBD"/>
    <w:rsid w:val="00847C30"/>
    <w:rsid w:val="00866AC3"/>
    <w:rsid w:val="00873428"/>
    <w:rsid w:val="0087442D"/>
    <w:rsid w:val="00876C9D"/>
    <w:rsid w:val="008A23C2"/>
    <w:rsid w:val="008F3252"/>
    <w:rsid w:val="0096214E"/>
    <w:rsid w:val="00981E9C"/>
    <w:rsid w:val="009A2FC5"/>
    <w:rsid w:val="00A704EB"/>
    <w:rsid w:val="00A72A59"/>
    <w:rsid w:val="00A824ED"/>
    <w:rsid w:val="00AC130E"/>
    <w:rsid w:val="00AC4AAE"/>
    <w:rsid w:val="00AC74A8"/>
    <w:rsid w:val="00AD1E48"/>
    <w:rsid w:val="00AF1506"/>
    <w:rsid w:val="00B04C3C"/>
    <w:rsid w:val="00B0784F"/>
    <w:rsid w:val="00B914A5"/>
    <w:rsid w:val="00BC1043"/>
    <w:rsid w:val="00BD06F1"/>
    <w:rsid w:val="00BE6698"/>
    <w:rsid w:val="00C2349A"/>
    <w:rsid w:val="00C2649B"/>
    <w:rsid w:val="00C419C2"/>
    <w:rsid w:val="00C448DD"/>
    <w:rsid w:val="00C81718"/>
    <w:rsid w:val="00CA3C1E"/>
    <w:rsid w:val="00CA4226"/>
    <w:rsid w:val="00CA5119"/>
    <w:rsid w:val="00CE547B"/>
    <w:rsid w:val="00D00EF1"/>
    <w:rsid w:val="00D60CA1"/>
    <w:rsid w:val="00D935F4"/>
    <w:rsid w:val="00D95414"/>
    <w:rsid w:val="00DA4F13"/>
    <w:rsid w:val="00DB6768"/>
    <w:rsid w:val="00DD6D78"/>
    <w:rsid w:val="00DF3C71"/>
    <w:rsid w:val="00E309FE"/>
    <w:rsid w:val="00E55CA7"/>
    <w:rsid w:val="00E60A10"/>
    <w:rsid w:val="00EA6A8F"/>
    <w:rsid w:val="00EC70C0"/>
    <w:rsid w:val="00ED3865"/>
    <w:rsid w:val="00F11BC3"/>
    <w:rsid w:val="00F34B4A"/>
    <w:rsid w:val="00F4222D"/>
    <w:rsid w:val="00F443AD"/>
    <w:rsid w:val="00F634D7"/>
    <w:rsid w:val="00FB0E33"/>
    <w:rsid w:val="00FB5A89"/>
    <w:rsid w:val="00FD32C4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uiPriority w:val="34"/>
    <w:qFormat/>
    <w:rsid w:val="00442EF8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rsid w:val="009A2FC5"/>
    <w:pPr>
      <w:numPr>
        <w:ilvl w:val="1"/>
        <w:numId w:val="44"/>
      </w:numPr>
      <w:tabs>
        <w:tab w:val="center" w:pos="5400"/>
        <w:tab w:val="right" w:pos="9360"/>
      </w:tabs>
      <w:bidi/>
      <w:spacing w:after="0" w:line="240" w:lineRule="auto"/>
    </w:pPr>
    <w:rPr>
      <w:rFonts w:ascii="Times New Roman" w:eastAsia="Times New Roman" w:hAnsi="Times New Roman" w:cs="Simplified Arab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oleObject" Target="embeddings/oleObject368.bin"/><Relationship Id="rId769" Type="http://schemas.openxmlformats.org/officeDocument/2006/relationships/oleObject" Target="embeddings/oleObject425.bin"/><Relationship Id="rId976" Type="http://schemas.openxmlformats.org/officeDocument/2006/relationships/image" Target="media/image432.wmf"/><Relationship Id="rId1399" Type="http://schemas.openxmlformats.org/officeDocument/2006/relationships/oleObject" Target="embeddings/oleObject785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74.bin"/><Relationship Id="rId531" Type="http://schemas.openxmlformats.org/officeDocument/2006/relationships/image" Target="media/image239.wmf"/><Relationship Id="rId629" Type="http://schemas.openxmlformats.org/officeDocument/2006/relationships/image" Target="media/image278.wmf"/><Relationship Id="rId1161" Type="http://schemas.openxmlformats.org/officeDocument/2006/relationships/image" Target="media/image512.wmf"/><Relationship Id="rId1259" Type="http://schemas.openxmlformats.org/officeDocument/2006/relationships/image" Target="media/image553.wmf"/><Relationship Id="rId170" Type="http://schemas.openxmlformats.org/officeDocument/2006/relationships/oleObject" Target="embeddings/oleObject93.bin"/><Relationship Id="rId836" Type="http://schemas.openxmlformats.org/officeDocument/2006/relationships/oleObject" Target="embeddings/oleObject461.bin"/><Relationship Id="rId1021" Type="http://schemas.openxmlformats.org/officeDocument/2006/relationships/oleObject" Target="embeddings/oleObject571.bin"/><Relationship Id="rId1119" Type="http://schemas.openxmlformats.org/officeDocument/2006/relationships/oleObject" Target="embeddings/oleObject622.bin"/><Relationship Id="rId268" Type="http://schemas.openxmlformats.org/officeDocument/2006/relationships/image" Target="media/image117.wmf"/><Relationship Id="rId475" Type="http://schemas.openxmlformats.org/officeDocument/2006/relationships/image" Target="media/image217.wmf"/><Relationship Id="rId682" Type="http://schemas.openxmlformats.org/officeDocument/2006/relationships/oleObject" Target="embeddings/oleObject374.bin"/><Relationship Id="rId903" Type="http://schemas.openxmlformats.org/officeDocument/2006/relationships/image" Target="media/image400.wmf"/><Relationship Id="rId1326" Type="http://schemas.openxmlformats.org/officeDocument/2006/relationships/oleObject" Target="embeddings/oleObject740.bin"/><Relationship Id="rId32" Type="http://schemas.openxmlformats.org/officeDocument/2006/relationships/image" Target="media/image12.wmf"/><Relationship Id="rId128" Type="http://schemas.openxmlformats.org/officeDocument/2006/relationships/image" Target="media/image51.wmf"/><Relationship Id="rId335" Type="http://schemas.openxmlformats.org/officeDocument/2006/relationships/image" Target="media/image150.wmf"/><Relationship Id="rId542" Type="http://schemas.openxmlformats.org/officeDocument/2006/relationships/image" Target="media/image243.wmf"/><Relationship Id="rId987" Type="http://schemas.openxmlformats.org/officeDocument/2006/relationships/image" Target="media/image435.wmf"/><Relationship Id="rId1172" Type="http://schemas.openxmlformats.org/officeDocument/2006/relationships/oleObject" Target="embeddings/oleObject650.bin"/><Relationship Id="rId181" Type="http://schemas.openxmlformats.org/officeDocument/2006/relationships/oleObject" Target="embeddings/oleObject99.bin"/><Relationship Id="rId402" Type="http://schemas.openxmlformats.org/officeDocument/2006/relationships/image" Target="media/image183.wmf"/><Relationship Id="rId847" Type="http://schemas.openxmlformats.org/officeDocument/2006/relationships/image" Target="media/image374.wmf"/><Relationship Id="rId1032" Type="http://schemas.openxmlformats.org/officeDocument/2006/relationships/image" Target="media/image449.wmf"/><Relationship Id="rId279" Type="http://schemas.openxmlformats.org/officeDocument/2006/relationships/oleObject" Target="embeddings/oleObject151.bin"/><Relationship Id="rId486" Type="http://schemas.openxmlformats.org/officeDocument/2006/relationships/image" Target="media/image222.wmf"/><Relationship Id="rId693" Type="http://schemas.openxmlformats.org/officeDocument/2006/relationships/image" Target="media/image308.wmf"/><Relationship Id="rId707" Type="http://schemas.openxmlformats.org/officeDocument/2006/relationships/image" Target="media/image313.wmf"/><Relationship Id="rId914" Type="http://schemas.openxmlformats.org/officeDocument/2006/relationships/image" Target="media/image404.wmf"/><Relationship Id="rId1337" Type="http://schemas.openxmlformats.org/officeDocument/2006/relationships/image" Target="media/image585.wmf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77.bin"/><Relationship Id="rId346" Type="http://schemas.openxmlformats.org/officeDocument/2006/relationships/oleObject" Target="embeddings/oleObject185.bin"/><Relationship Id="rId553" Type="http://schemas.openxmlformats.org/officeDocument/2006/relationships/oleObject" Target="embeddings/oleObject300.bin"/><Relationship Id="rId760" Type="http://schemas.openxmlformats.org/officeDocument/2006/relationships/oleObject" Target="embeddings/oleObject419.bin"/><Relationship Id="rId998" Type="http://schemas.openxmlformats.org/officeDocument/2006/relationships/oleObject" Target="embeddings/oleObject555.bin"/><Relationship Id="rId1183" Type="http://schemas.openxmlformats.org/officeDocument/2006/relationships/image" Target="media/image521.wmf"/><Relationship Id="rId1390" Type="http://schemas.openxmlformats.org/officeDocument/2006/relationships/oleObject" Target="embeddings/oleObject779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oleObject" Target="embeddings/oleObject219.bin"/><Relationship Id="rId858" Type="http://schemas.openxmlformats.org/officeDocument/2006/relationships/oleObject" Target="embeddings/oleObject473.bin"/><Relationship Id="rId1043" Type="http://schemas.openxmlformats.org/officeDocument/2006/relationships/image" Target="media/image455.wmf"/><Relationship Id="rId497" Type="http://schemas.openxmlformats.org/officeDocument/2006/relationships/oleObject" Target="embeddings/oleObject266.bin"/><Relationship Id="rId620" Type="http://schemas.openxmlformats.org/officeDocument/2006/relationships/oleObject" Target="embeddings/oleObject341.bin"/><Relationship Id="rId718" Type="http://schemas.openxmlformats.org/officeDocument/2006/relationships/image" Target="media/image318.wmf"/><Relationship Id="rId925" Type="http://schemas.openxmlformats.org/officeDocument/2006/relationships/image" Target="media/image410.wmf"/><Relationship Id="rId1250" Type="http://schemas.openxmlformats.org/officeDocument/2006/relationships/oleObject" Target="embeddings/oleObject696.bin"/><Relationship Id="rId1348" Type="http://schemas.openxmlformats.org/officeDocument/2006/relationships/oleObject" Target="embeddings/oleObject753.bin"/><Relationship Id="rId357" Type="http://schemas.openxmlformats.org/officeDocument/2006/relationships/image" Target="media/image161.wmf"/><Relationship Id="rId1110" Type="http://schemas.openxmlformats.org/officeDocument/2006/relationships/image" Target="media/image487.wmf"/><Relationship Id="rId1194" Type="http://schemas.openxmlformats.org/officeDocument/2006/relationships/image" Target="media/image526.wmf"/><Relationship Id="rId1208" Type="http://schemas.openxmlformats.org/officeDocument/2006/relationships/oleObject" Target="embeddings/oleObject671.bin"/><Relationship Id="rId54" Type="http://schemas.openxmlformats.org/officeDocument/2006/relationships/image" Target="media/image20.wmf"/><Relationship Id="rId217" Type="http://schemas.openxmlformats.org/officeDocument/2006/relationships/oleObject" Target="embeddings/oleObject117.bin"/><Relationship Id="rId564" Type="http://schemas.openxmlformats.org/officeDocument/2006/relationships/oleObject" Target="embeddings/oleObject308.bin"/><Relationship Id="rId771" Type="http://schemas.openxmlformats.org/officeDocument/2006/relationships/oleObject" Target="embeddings/oleObject426.bin"/><Relationship Id="rId869" Type="http://schemas.openxmlformats.org/officeDocument/2006/relationships/image" Target="media/image385.wmf"/><Relationship Id="rId424" Type="http://schemas.openxmlformats.org/officeDocument/2006/relationships/image" Target="media/image193.wmf"/><Relationship Id="rId631" Type="http://schemas.openxmlformats.org/officeDocument/2006/relationships/image" Target="media/image279.wmf"/><Relationship Id="rId729" Type="http://schemas.openxmlformats.org/officeDocument/2006/relationships/oleObject" Target="embeddings/oleObject401.bin"/><Relationship Id="rId1054" Type="http://schemas.openxmlformats.org/officeDocument/2006/relationships/image" Target="media/image460.wmf"/><Relationship Id="rId1261" Type="http://schemas.openxmlformats.org/officeDocument/2006/relationships/image" Target="media/image554.wmf"/><Relationship Id="rId1359" Type="http://schemas.openxmlformats.org/officeDocument/2006/relationships/image" Target="media/image594.wmf"/><Relationship Id="rId270" Type="http://schemas.openxmlformats.org/officeDocument/2006/relationships/image" Target="media/image118.wmf"/><Relationship Id="rId936" Type="http://schemas.openxmlformats.org/officeDocument/2006/relationships/oleObject" Target="embeddings/oleObject516.bin"/><Relationship Id="rId1121" Type="http://schemas.openxmlformats.org/officeDocument/2006/relationships/oleObject" Target="embeddings/oleObject623.bin"/><Relationship Id="rId1219" Type="http://schemas.openxmlformats.org/officeDocument/2006/relationships/oleObject" Target="embeddings/oleObject677.bin"/><Relationship Id="rId65" Type="http://schemas.openxmlformats.org/officeDocument/2006/relationships/image" Target="media/image24.wmf"/><Relationship Id="rId130" Type="http://schemas.openxmlformats.org/officeDocument/2006/relationships/image" Target="media/image52.wmf"/><Relationship Id="rId368" Type="http://schemas.openxmlformats.org/officeDocument/2006/relationships/oleObject" Target="embeddings/oleObject196.bin"/><Relationship Id="rId575" Type="http://schemas.openxmlformats.org/officeDocument/2006/relationships/image" Target="media/image254.wmf"/><Relationship Id="rId782" Type="http://schemas.openxmlformats.org/officeDocument/2006/relationships/image" Target="media/image343.wmf"/><Relationship Id="rId228" Type="http://schemas.openxmlformats.org/officeDocument/2006/relationships/image" Target="media/image100.wmf"/><Relationship Id="rId435" Type="http://schemas.openxmlformats.org/officeDocument/2006/relationships/oleObject" Target="embeddings/oleObject232.bin"/><Relationship Id="rId642" Type="http://schemas.openxmlformats.org/officeDocument/2006/relationships/oleObject" Target="embeddings/oleObject352.bin"/><Relationship Id="rId1065" Type="http://schemas.openxmlformats.org/officeDocument/2006/relationships/oleObject" Target="embeddings/oleObject594.bin"/><Relationship Id="rId1272" Type="http://schemas.openxmlformats.org/officeDocument/2006/relationships/oleObject" Target="embeddings/oleObject707.bin"/><Relationship Id="rId281" Type="http://schemas.openxmlformats.org/officeDocument/2006/relationships/oleObject" Target="embeddings/oleObject152.bin"/><Relationship Id="rId502" Type="http://schemas.openxmlformats.org/officeDocument/2006/relationships/oleObject" Target="embeddings/oleObject270.bin"/><Relationship Id="rId947" Type="http://schemas.openxmlformats.org/officeDocument/2006/relationships/image" Target="media/image418.wmf"/><Relationship Id="rId1132" Type="http://schemas.openxmlformats.org/officeDocument/2006/relationships/oleObject" Target="embeddings/oleObject628.bin"/><Relationship Id="rId76" Type="http://schemas.openxmlformats.org/officeDocument/2006/relationships/image" Target="media/image28.wmf"/><Relationship Id="rId141" Type="http://schemas.openxmlformats.org/officeDocument/2006/relationships/oleObject" Target="embeddings/oleObject78.bin"/><Relationship Id="rId379" Type="http://schemas.openxmlformats.org/officeDocument/2006/relationships/image" Target="media/image172.wmf"/><Relationship Id="rId586" Type="http://schemas.openxmlformats.org/officeDocument/2006/relationships/oleObject" Target="embeddings/oleObject323.bin"/><Relationship Id="rId793" Type="http://schemas.openxmlformats.org/officeDocument/2006/relationships/oleObject" Target="embeddings/oleObject439.bin"/><Relationship Id="rId807" Type="http://schemas.openxmlformats.org/officeDocument/2006/relationships/oleObject" Target="embeddings/oleObject446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8.bin"/><Relationship Id="rId446" Type="http://schemas.openxmlformats.org/officeDocument/2006/relationships/image" Target="media/image203.wmf"/><Relationship Id="rId653" Type="http://schemas.openxmlformats.org/officeDocument/2006/relationships/image" Target="media/image289.wmf"/><Relationship Id="rId1076" Type="http://schemas.openxmlformats.org/officeDocument/2006/relationships/oleObject" Target="embeddings/oleObject600.bin"/><Relationship Id="rId1283" Type="http://schemas.openxmlformats.org/officeDocument/2006/relationships/oleObject" Target="embeddings/oleObject713.bin"/><Relationship Id="rId292" Type="http://schemas.openxmlformats.org/officeDocument/2006/relationships/image" Target="media/image129.wmf"/><Relationship Id="rId306" Type="http://schemas.openxmlformats.org/officeDocument/2006/relationships/image" Target="media/image136.wmf"/><Relationship Id="rId860" Type="http://schemas.openxmlformats.org/officeDocument/2006/relationships/oleObject" Target="embeddings/oleObject474.bin"/><Relationship Id="rId958" Type="http://schemas.openxmlformats.org/officeDocument/2006/relationships/image" Target="media/image424.wmf"/><Relationship Id="rId1143" Type="http://schemas.openxmlformats.org/officeDocument/2006/relationships/image" Target="media/image504.wmf"/><Relationship Id="rId87" Type="http://schemas.openxmlformats.org/officeDocument/2006/relationships/image" Target="media/image32.wmf"/><Relationship Id="rId513" Type="http://schemas.openxmlformats.org/officeDocument/2006/relationships/oleObject" Target="embeddings/oleObject276.bin"/><Relationship Id="rId597" Type="http://schemas.openxmlformats.org/officeDocument/2006/relationships/oleObject" Target="embeddings/oleObject329.bin"/><Relationship Id="rId720" Type="http://schemas.openxmlformats.org/officeDocument/2006/relationships/image" Target="media/image319.wmf"/><Relationship Id="rId818" Type="http://schemas.openxmlformats.org/officeDocument/2006/relationships/oleObject" Target="embeddings/oleObject452.bin"/><Relationship Id="rId1350" Type="http://schemas.openxmlformats.org/officeDocument/2006/relationships/oleObject" Target="embeddings/oleObject754.bin"/><Relationship Id="rId152" Type="http://schemas.openxmlformats.org/officeDocument/2006/relationships/oleObject" Target="embeddings/oleObject84.bin"/><Relationship Id="rId457" Type="http://schemas.openxmlformats.org/officeDocument/2006/relationships/image" Target="media/image208.wmf"/><Relationship Id="rId1003" Type="http://schemas.openxmlformats.org/officeDocument/2006/relationships/image" Target="media/image439.wmf"/><Relationship Id="rId1087" Type="http://schemas.openxmlformats.org/officeDocument/2006/relationships/oleObject" Target="embeddings/oleObject606.bin"/><Relationship Id="rId1210" Type="http://schemas.openxmlformats.org/officeDocument/2006/relationships/image" Target="media/image533.png"/><Relationship Id="rId1294" Type="http://schemas.openxmlformats.org/officeDocument/2006/relationships/oleObject" Target="embeddings/oleObject721.bin"/><Relationship Id="rId1308" Type="http://schemas.openxmlformats.org/officeDocument/2006/relationships/oleObject" Target="embeddings/oleObject729.bin"/><Relationship Id="rId664" Type="http://schemas.openxmlformats.org/officeDocument/2006/relationships/image" Target="media/image294.wmf"/><Relationship Id="rId871" Type="http://schemas.openxmlformats.org/officeDocument/2006/relationships/image" Target="media/image386.wmf"/><Relationship Id="rId969" Type="http://schemas.openxmlformats.org/officeDocument/2006/relationships/oleObject" Target="embeddings/oleObject535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70.bin"/><Relationship Id="rId524" Type="http://schemas.openxmlformats.org/officeDocument/2006/relationships/oleObject" Target="embeddings/oleObject283.bin"/><Relationship Id="rId731" Type="http://schemas.openxmlformats.org/officeDocument/2006/relationships/oleObject" Target="embeddings/oleObject402.bin"/><Relationship Id="rId1154" Type="http://schemas.openxmlformats.org/officeDocument/2006/relationships/oleObject" Target="embeddings/oleObject639.bin"/><Relationship Id="rId1361" Type="http://schemas.openxmlformats.org/officeDocument/2006/relationships/oleObject" Target="embeddings/oleObject761.bin"/><Relationship Id="rId98" Type="http://schemas.openxmlformats.org/officeDocument/2006/relationships/oleObject" Target="embeddings/oleObject55.bin"/><Relationship Id="rId163" Type="http://schemas.openxmlformats.org/officeDocument/2006/relationships/image" Target="media/image68.wmf"/><Relationship Id="rId370" Type="http://schemas.openxmlformats.org/officeDocument/2006/relationships/oleObject" Target="embeddings/oleObject197.bin"/><Relationship Id="rId829" Type="http://schemas.openxmlformats.org/officeDocument/2006/relationships/image" Target="media/image366.wmf"/><Relationship Id="rId1014" Type="http://schemas.openxmlformats.org/officeDocument/2006/relationships/image" Target="media/image441.wmf"/><Relationship Id="rId1221" Type="http://schemas.openxmlformats.org/officeDocument/2006/relationships/oleObject" Target="embeddings/oleObject678.bin"/><Relationship Id="rId230" Type="http://schemas.openxmlformats.org/officeDocument/2006/relationships/image" Target="media/image101.wmf"/><Relationship Id="rId468" Type="http://schemas.openxmlformats.org/officeDocument/2006/relationships/oleObject" Target="embeddings/oleObject249.bin"/><Relationship Id="rId675" Type="http://schemas.openxmlformats.org/officeDocument/2006/relationships/oleObject" Target="embeddings/oleObject370.bin"/><Relationship Id="rId882" Type="http://schemas.openxmlformats.org/officeDocument/2006/relationships/oleObject" Target="embeddings/oleObject487.bin"/><Relationship Id="rId1098" Type="http://schemas.openxmlformats.org/officeDocument/2006/relationships/image" Target="media/image481.wmf"/><Relationship Id="rId1319" Type="http://schemas.openxmlformats.org/officeDocument/2006/relationships/oleObject" Target="embeddings/oleObject735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46.wmf"/><Relationship Id="rId535" Type="http://schemas.openxmlformats.org/officeDocument/2006/relationships/image" Target="media/image241.wmf"/><Relationship Id="rId742" Type="http://schemas.openxmlformats.org/officeDocument/2006/relationships/image" Target="media/image327.wmf"/><Relationship Id="rId1165" Type="http://schemas.openxmlformats.org/officeDocument/2006/relationships/image" Target="media/image514.wmf"/><Relationship Id="rId1372" Type="http://schemas.openxmlformats.org/officeDocument/2006/relationships/oleObject" Target="embeddings/oleObject767.bin"/><Relationship Id="rId174" Type="http://schemas.openxmlformats.org/officeDocument/2006/relationships/oleObject" Target="embeddings/oleObject95.bin"/><Relationship Id="rId381" Type="http://schemas.openxmlformats.org/officeDocument/2006/relationships/image" Target="media/image173.wmf"/><Relationship Id="rId602" Type="http://schemas.openxmlformats.org/officeDocument/2006/relationships/oleObject" Target="embeddings/oleObject332.bin"/><Relationship Id="rId1025" Type="http://schemas.openxmlformats.org/officeDocument/2006/relationships/image" Target="media/image446.wmf"/><Relationship Id="rId1232" Type="http://schemas.openxmlformats.org/officeDocument/2006/relationships/image" Target="media/image543.wmf"/><Relationship Id="rId241" Type="http://schemas.openxmlformats.org/officeDocument/2006/relationships/oleObject" Target="embeddings/oleObject129.bin"/><Relationship Id="rId479" Type="http://schemas.openxmlformats.org/officeDocument/2006/relationships/image" Target="media/image219.wmf"/><Relationship Id="rId686" Type="http://schemas.openxmlformats.org/officeDocument/2006/relationships/oleObject" Target="embeddings/oleObject376.bin"/><Relationship Id="rId893" Type="http://schemas.openxmlformats.org/officeDocument/2006/relationships/oleObject" Target="embeddings/oleObject493.bin"/><Relationship Id="rId907" Type="http://schemas.openxmlformats.org/officeDocument/2006/relationships/oleObject" Target="embeddings/oleObject500.bin"/><Relationship Id="rId36" Type="http://schemas.openxmlformats.org/officeDocument/2006/relationships/oleObject" Target="embeddings/oleObject17.bin"/><Relationship Id="rId339" Type="http://schemas.openxmlformats.org/officeDocument/2006/relationships/image" Target="media/image152.wmf"/><Relationship Id="rId546" Type="http://schemas.openxmlformats.org/officeDocument/2006/relationships/image" Target="media/image244.wmf"/><Relationship Id="rId753" Type="http://schemas.openxmlformats.org/officeDocument/2006/relationships/oleObject" Target="embeddings/oleObject415.bin"/><Relationship Id="rId1176" Type="http://schemas.openxmlformats.org/officeDocument/2006/relationships/oleObject" Target="embeddings/oleObject653.bin"/><Relationship Id="rId1383" Type="http://schemas.openxmlformats.org/officeDocument/2006/relationships/image" Target="media/image603.wmf"/><Relationship Id="rId101" Type="http://schemas.openxmlformats.org/officeDocument/2006/relationships/image" Target="media/image39.wmf"/><Relationship Id="rId185" Type="http://schemas.openxmlformats.org/officeDocument/2006/relationships/oleObject" Target="embeddings/oleObject101.bin"/><Relationship Id="rId406" Type="http://schemas.openxmlformats.org/officeDocument/2006/relationships/image" Target="media/image185.wmf"/><Relationship Id="rId960" Type="http://schemas.openxmlformats.org/officeDocument/2006/relationships/image" Target="media/image425.wmf"/><Relationship Id="rId1036" Type="http://schemas.openxmlformats.org/officeDocument/2006/relationships/image" Target="media/image451.wmf"/><Relationship Id="rId1243" Type="http://schemas.openxmlformats.org/officeDocument/2006/relationships/image" Target="media/image546.wmf"/><Relationship Id="rId392" Type="http://schemas.openxmlformats.org/officeDocument/2006/relationships/image" Target="media/image178.wmf"/><Relationship Id="rId613" Type="http://schemas.openxmlformats.org/officeDocument/2006/relationships/image" Target="media/image270.wmf"/><Relationship Id="rId697" Type="http://schemas.openxmlformats.org/officeDocument/2006/relationships/image" Target="media/image310.wmf"/><Relationship Id="rId820" Type="http://schemas.openxmlformats.org/officeDocument/2006/relationships/oleObject" Target="embeddings/oleObject453.bin"/><Relationship Id="rId918" Type="http://schemas.openxmlformats.org/officeDocument/2006/relationships/oleObject" Target="embeddings/oleObject507.bin"/><Relationship Id="rId252" Type="http://schemas.openxmlformats.org/officeDocument/2006/relationships/image" Target="media/image112.wmf"/><Relationship Id="rId1103" Type="http://schemas.openxmlformats.org/officeDocument/2006/relationships/oleObject" Target="embeddings/oleObject614.bin"/><Relationship Id="rId1187" Type="http://schemas.openxmlformats.org/officeDocument/2006/relationships/oleObject" Target="embeddings/oleObject659.bin"/><Relationship Id="rId1310" Type="http://schemas.openxmlformats.org/officeDocument/2006/relationships/oleObject" Target="embeddings/oleObject730.bin"/><Relationship Id="rId47" Type="http://schemas.openxmlformats.org/officeDocument/2006/relationships/oleObject" Target="embeddings/oleObject24.bin"/><Relationship Id="rId112" Type="http://schemas.openxmlformats.org/officeDocument/2006/relationships/oleObject" Target="embeddings/oleObject62.bin"/><Relationship Id="rId557" Type="http://schemas.openxmlformats.org/officeDocument/2006/relationships/image" Target="media/image249.png"/><Relationship Id="rId764" Type="http://schemas.openxmlformats.org/officeDocument/2006/relationships/oleObject" Target="embeddings/oleObject422.bin"/><Relationship Id="rId971" Type="http://schemas.openxmlformats.org/officeDocument/2006/relationships/oleObject" Target="embeddings/oleObject536.bin"/><Relationship Id="rId1394" Type="http://schemas.openxmlformats.org/officeDocument/2006/relationships/image" Target="media/image607.wmf"/><Relationship Id="rId196" Type="http://schemas.openxmlformats.org/officeDocument/2006/relationships/image" Target="media/image84.wmf"/><Relationship Id="rId417" Type="http://schemas.openxmlformats.org/officeDocument/2006/relationships/oleObject" Target="embeddings/oleObject221.bin"/><Relationship Id="rId624" Type="http://schemas.openxmlformats.org/officeDocument/2006/relationships/oleObject" Target="embeddings/oleObject343.bin"/><Relationship Id="rId831" Type="http://schemas.openxmlformats.org/officeDocument/2006/relationships/image" Target="media/image367.wmf"/><Relationship Id="rId1047" Type="http://schemas.openxmlformats.org/officeDocument/2006/relationships/oleObject" Target="embeddings/oleObject585.bin"/><Relationship Id="rId1254" Type="http://schemas.openxmlformats.org/officeDocument/2006/relationships/oleObject" Target="embeddings/oleObject698.bin"/><Relationship Id="rId263" Type="http://schemas.openxmlformats.org/officeDocument/2006/relationships/oleObject" Target="embeddings/oleObject143.bin"/><Relationship Id="rId470" Type="http://schemas.openxmlformats.org/officeDocument/2006/relationships/oleObject" Target="embeddings/oleObject250.bin"/><Relationship Id="rId929" Type="http://schemas.openxmlformats.org/officeDocument/2006/relationships/oleObject" Target="embeddings/oleObject512.bin"/><Relationship Id="rId1114" Type="http://schemas.openxmlformats.org/officeDocument/2006/relationships/image" Target="media/image489.wmf"/><Relationship Id="rId1321" Type="http://schemas.openxmlformats.org/officeDocument/2006/relationships/oleObject" Target="embeddings/oleObject736.bin"/><Relationship Id="rId58" Type="http://schemas.openxmlformats.org/officeDocument/2006/relationships/oleObject" Target="embeddings/oleObject31.bin"/><Relationship Id="rId123" Type="http://schemas.openxmlformats.org/officeDocument/2006/relationships/image" Target="media/image48.wmf"/><Relationship Id="rId330" Type="http://schemas.openxmlformats.org/officeDocument/2006/relationships/image" Target="media/image147.wmf"/><Relationship Id="rId568" Type="http://schemas.openxmlformats.org/officeDocument/2006/relationships/oleObject" Target="embeddings/oleObject310.bin"/><Relationship Id="rId775" Type="http://schemas.openxmlformats.org/officeDocument/2006/relationships/oleObject" Target="embeddings/oleObject429.bin"/><Relationship Id="rId982" Type="http://schemas.openxmlformats.org/officeDocument/2006/relationships/oleObject" Target="embeddings/oleObject543.bin"/><Relationship Id="rId1198" Type="http://schemas.openxmlformats.org/officeDocument/2006/relationships/oleObject" Target="embeddings/oleObject665.bin"/><Relationship Id="rId428" Type="http://schemas.openxmlformats.org/officeDocument/2006/relationships/image" Target="media/image195.wmf"/><Relationship Id="rId635" Type="http://schemas.openxmlformats.org/officeDocument/2006/relationships/image" Target="media/image281.wmf"/><Relationship Id="rId842" Type="http://schemas.openxmlformats.org/officeDocument/2006/relationships/oleObject" Target="embeddings/oleObject465.bin"/><Relationship Id="rId1058" Type="http://schemas.openxmlformats.org/officeDocument/2006/relationships/image" Target="media/image462.wmf"/><Relationship Id="rId1265" Type="http://schemas.openxmlformats.org/officeDocument/2006/relationships/image" Target="media/image556.wmf"/><Relationship Id="rId274" Type="http://schemas.openxmlformats.org/officeDocument/2006/relationships/image" Target="media/image120.wmf"/><Relationship Id="rId481" Type="http://schemas.openxmlformats.org/officeDocument/2006/relationships/image" Target="media/image220.wmf"/><Relationship Id="rId702" Type="http://schemas.openxmlformats.org/officeDocument/2006/relationships/oleObject" Target="embeddings/oleObject385.bin"/><Relationship Id="rId1125" Type="http://schemas.openxmlformats.org/officeDocument/2006/relationships/oleObject" Target="embeddings/oleObject625.bin"/><Relationship Id="rId1332" Type="http://schemas.openxmlformats.org/officeDocument/2006/relationships/oleObject" Target="embeddings/oleObject743.bin"/><Relationship Id="rId69" Type="http://schemas.openxmlformats.org/officeDocument/2006/relationships/image" Target="media/image26.wmf"/><Relationship Id="rId134" Type="http://schemas.openxmlformats.org/officeDocument/2006/relationships/image" Target="media/image54.wmf"/><Relationship Id="rId579" Type="http://schemas.openxmlformats.org/officeDocument/2006/relationships/image" Target="media/image255.wmf"/><Relationship Id="rId786" Type="http://schemas.openxmlformats.org/officeDocument/2006/relationships/image" Target="media/image345.wmf"/><Relationship Id="rId993" Type="http://schemas.openxmlformats.org/officeDocument/2006/relationships/oleObject" Target="embeddings/oleObject550.bin"/><Relationship Id="rId341" Type="http://schemas.openxmlformats.org/officeDocument/2006/relationships/image" Target="media/image153.wmf"/><Relationship Id="rId439" Type="http://schemas.openxmlformats.org/officeDocument/2006/relationships/oleObject" Target="embeddings/oleObject234.bin"/><Relationship Id="rId646" Type="http://schemas.openxmlformats.org/officeDocument/2006/relationships/oleObject" Target="embeddings/oleObject354.bin"/><Relationship Id="rId1069" Type="http://schemas.openxmlformats.org/officeDocument/2006/relationships/oleObject" Target="embeddings/oleObject596.bin"/><Relationship Id="rId1276" Type="http://schemas.openxmlformats.org/officeDocument/2006/relationships/oleObject" Target="embeddings/oleObject709.bin"/><Relationship Id="rId201" Type="http://schemas.openxmlformats.org/officeDocument/2006/relationships/oleObject" Target="embeddings/oleObject109.bin"/><Relationship Id="rId285" Type="http://schemas.openxmlformats.org/officeDocument/2006/relationships/oleObject" Target="embeddings/oleObject154.bin"/><Relationship Id="rId506" Type="http://schemas.openxmlformats.org/officeDocument/2006/relationships/image" Target="media/image228.wmf"/><Relationship Id="rId853" Type="http://schemas.openxmlformats.org/officeDocument/2006/relationships/image" Target="media/image377.wmf"/><Relationship Id="rId1136" Type="http://schemas.openxmlformats.org/officeDocument/2006/relationships/oleObject" Target="embeddings/oleObject630.bin"/><Relationship Id="rId492" Type="http://schemas.openxmlformats.org/officeDocument/2006/relationships/oleObject" Target="embeddings/oleObject263.bin"/><Relationship Id="rId713" Type="http://schemas.openxmlformats.org/officeDocument/2006/relationships/image" Target="media/image316.wmf"/><Relationship Id="rId797" Type="http://schemas.openxmlformats.org/officeDocument/2006/relationships/oleObject" Target="embeddings/oleObject441.bin"/><Relationship Id="rId920" Type="http://schemas.openxmlformats.org/officeDocument/2006/relationships/image" Target="media/image406.png"/><Relationship Id="rId1343" Type="http://schemas.openxmlformats.org/officeDocument/2006/relationships/image" Target="media/image588.wmf"/><Relationship Id="rId145" Type="http://schemas.openxmlformats.org/officeDocument/2006/relationships/image" Target="media/image59.wmf"/><Relationship Id="rId352" Type="http://schemas.openxmlformats.org/officeDocument/2006/relationships/oleObject" Target="embeddings/oleObject188.bin"/><Relationship Id="rId1203" Type="http://schemas.openxmlformats.org/officeDocument/2006/relationships/oleObject" Target="embeddings/oleObject668.bin"/><Relationship Id="rId1287" Type="http://schemas.openxmlformats.org/officeDocument/2006/relationships/oleObject" Target="embeddings/oleObject716.bin"/><Relationship Id="rId212" Type="http://schemas.openxmlformats.org/officeDocument/2006/relationships/image" Target="media/image92.wmf"/><Relationship Id="rId657" Type="http://schemas.openxmlformats.org/officeDocument/2006/relationships/image" Target="media/image291.wmf"/><Relationship Id="rId864" Type="http://schemas.openxmlformats.org/officeDocument/2006/relationships/oleObject" Target="embeddings/oleObject476.bin"/><Relationship Id="rId296" Type="http://schemas.openxmlformats.org/officeDocument/2006/relationships/image" Target="media/image131.wmf"/><Relationship Id="rId517" Type="http://schemas.openxmlformats.org/officeDocument/2006/relationships/oleObject" Target="embeddings/oleObject278.bin"/><Relationship Id="rId724" Type="http://schemas.openxmlformats.org/officeDocument/2006/relationships/oleObject" Target="embeddings/oleObject398.bin"/><Relationship Id="rId931" Type="http://schemas.openxmlformats.org/officeDocument/2006/relationships/oleObject" Target="embeddings/oleObject513.bin"/><Relationship Id="rId1147" Type="http://schemas.openxmlformats.org/officeDocument/2006/relationships/image" Target="media/image506.wmf"/><Relationship Id="rId1354" Type="http://schemas.openxmlformats.org/officeDocument/2006/relationships/oleObject" Target="embeddings/oleObject756.bin"/><Relationship Id="rId60" Type="http://schemas.openxmlformats.org/officeDocument/2006/relationships/oleObject" Target="embeddings/oleObject32.bin"/><Relationship Id="rId156" Type="http://schemas.openxmlformats.org/officeDocument/2006/relationships/oleObject" Target="embeddings/oleObject86.bin"/><Relationship Id="rId363" Type="http://schemas.openxmlformats.org/officeDocument/2006/relationships/image" Target="media/image164.wmf"/><Relationship Id="rId570" Type="http://schemas.openxmlformats.org/officeDocument/2006/relationships/oleObject" Target="embeddings/oleObject311.bin"/><Relationship Id="rId1007" Type="http://schemas.openxmlformats.org/officeDocument/2006/relationships/oleObject" Target="embeddings/oleObject562.bin"/><Relationship Id="rId1214" Type="http://schemas.openxmlformats.org/officeDocument/2006/relationships/oleObject" Target="embeddings/oleObject674.bin"/><Relationship Id="rId223" Type="http://schemas.openxmlformats.org/officeDocument/2006/relationships/oleObject" Target="embeddings/oleObject120.bin"/><Relationship Id="rId430" Type="http://schemas.openxmlformats.org/officeDocument/2006/relationships/image" Target="media/image196.wmf"/><Relationship Id="rId668" Type="http://schemas.openxmlformats.org/officeDocument/2006/relationships/image" Target="media/image296.wmf"/><Relationship Id="rId875" Type="http://schemas.openxmlformats.org/officeDocument/2006/relationships/oleObject" Target="embeddings/oleObject482.bin"/><Relationship Id="rId1060" Type="http://schemas.openxmlformats.org/officeDocument/2006/relationships/image" Target="media/image463.wmf"/><Relationship Id="rId1298" Type="http://schemas.openxmlformats.org/officeDocument/2006/relationships/image" Target="media/image569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85.bin"/><Relationship Id="rId735" Type="http://schemas.openxmlformats.org/officeDocument/2006/relationships/oleObject" Target="embeddings/oleObject405.bin"/><Relationship Id="rId942" Type="http://schemas.openxmlformats.org/officeDocument/2006/relationships/oleObject" Target="embeddings/oleObject520.bin"/><Relationship Id="rId1158" Type="http://schemas.openxmlformats.org/officeDocument/2006/relationships/oleObject" Target="embeddings/oleObject642.bin"/><Relationship Id="rId1365" Type="http://schemas.openxmlformats.org/officeDocument/2006/relationships/oleObject" Target="embeddings/oleObject763.bin"/><Relationship Id="rId167" Type="http://schemas.openxmlformats.org/officeDocument/2006/relationships/image" Target="media/image70.wmf"/><Relationship Id="rId374" Type="http://schemas.openxmlformats.org/officeDocument/2006/relationships/oleObject" Target="embeddings/oleObject199.bin"/><Relationship Id="rId581" Type="http://schemas.openxmlformats.org/officeDocument/2006/relationships/oleObject" Target="embeddings/oleObject320.bin"/><Relationship Id="rId1018" Type="http://schemas.openxmlformats.org/officeDocument/2006/relationships/image" Target="media/image443.wmf"/><Relationship Id="rId1225" Type="http://schemas.openxmlformats.org/officeDocument/2006/relationships/oleObject" Target="embeddings/oleObject680.bin"/><Relationship Id="rId71" Type="http://schemas.openxmlformats.org/officeDocument/2006/relationships/image" Target="media/image27.wmf"/><Relationship Id="rId234" Type="http://schemas.openxmlformats.org/officeDocument/2006/relationships/image" Target="media/image103.wmf"/><Relationship Id="rId679" Type="http://schemas.openxmlformats.org/officeDocument/2006/relationships/oleObject" Target="embeddings/oleObject372.bin"/><Relationship Id="rId802" Type="http://schemas.openxmlformats.org/officeDocument/2006/relationships/image" Target="media/image353.wmf"/><Relationship Id="rId886" Type="http://schemas.openxmlformats.org/officeDocument/2006/relationships/oleObject" Target="embeddings/oleObject489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41" Type="http://schemas.openxmlformats.org/officeDocument/2006/relationships/oleObject" Target="embeddings/oleObject235.bin"/><Relationship Id="rId539" Type="http://schemas.openxmlformats.org/officeDocument/2006/relationships/oleObject" Target="embeddings/oleObject291.bin"/><Relationship Id="rId746" Type="http://schemas.openxmlformats.org/officeDocument/2006/relationships/image" Target="media/image329.wmf"/><Relationship Id="rId1071" Type="http://schemas.openxmlformats.org/officeDocument/2006/relationships/oleObject" Target="embeddings/oleObject597.bin"/><Relationship Id="rId1169" Type="http://schemas.openxmlformats.org/officeDocument/2006/relationships/oleObject" Target="embeddings/oleObject648.bin"/><Relationship Id="rId1376" Type="http://schemas.openxmlformats.org/officeDocument/2006/relationships/oleObject" Target="embeddings/oleObject770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62.bin"/><Relationship Id="rId953" Type="http://schemas.openxmlformats.org/officeDocument/2006/relationships/image" Target="media/image421.wmf"/><Relationship Id="rId1029" Type="http://schemas.openxmlformats.org/officeDocument/2006/relationships/oleObject" Target="embeddings/oleObject576.bin"/><Relationship Id="rId1236" Type="http://schemas.openxmlformats.org/officeDocument/2006/relationships/image" Target="media/image544.wmf"/><Relationship Id="rId82" Type="http://schemas.openxmlformats.org/officeDocument/2006/relationships/image" Target="media/image30.wmf"/><Relationship Id="rId385" Type="http://schemas.openxmlformats.org/officeDocument/2006/relationships/oleObject" Target="embeddings/oleObject205.bin"/><Relationship Id="rId592" Type="http://schemas.openxmlformats.org/officeDocument/2006/relationships/image" Target="media/image260.wmf"/><Relationship Id="rId606" Type="http://schemas.openxmlformats.org/officeDocument/2006/relationships/oleObject" Target="embeddings/oleObject334.bin"/><Relationship Id="rId813" Type="http://schemas.openxmlformats.org/officeDocument/2006/relationships/oleObject" Target="embeddings/oleObject449.bin"/><Relationship Id="rId245" Type="http://schemas.openxmlformats.org/officeDocument/2006/relationships/oleObject" Target="embeddings/oleObject131.bin"/><Relationship Id="rId452" Type="http://schemas.openxmlformats.org/officeDocument/2006/relationships/image" Target="media/image206.wmf"/><Relationship Id="rId897" Type="http://schemas.openxmlformats.org/officeDocument/2006/relationships/image" Target="media/image397.wmf"/><Relationship Id="rId1082" Type="http://schemas.openxmlformats.org/officeDocument/2006/relationships/oleObject" Target="embeddings/oleObject603.bin"/><Relationship Id="rId1303" Type="http://schemas.openxmlformats.org/officeDocument/2006/relationships/oleObject" Target="embeddings/oleObject726.bin"/><Relationship Id="rId105" Type="http://schemas.openxmlformats.org/officeDocument/2006/relationships/image" Target="media/image41.wmf"/><Relationship Id="rId312" Type="http://schemas.openxmlformats.org/officeDocument/2006/relationships/image" Target="media/image139.wmf"/><Relationship Id="rId757" Type="http://schemas.openxmlformats.org/officeDocument/2006/relationships/image" Target="media/image334.wmf"/><Relationship Id="rId964" Type="http://schemas.openxmlformats.org/officeDocument/2006/relationships/oleObject" Target="embeddings/oleObject532.bin"/><Relationship Id="rId1387" Type="http://schemas.openxmlformats.org/officeDocument/2006/relationships/image" Target="media/image604.wmf"/><Relationship Id="rId93" Type="http://schemas.openxmlformats.org/officeDocument/2006/relationships/image" Target="media/image35.wmf"/><Relationship Id="rId189" Type="http://schemas.openxmlformats.org/officeDocument/2006/relationships/oleObject" Target="embeddings/oleObject103.bin"/><Relationship Id="rId396" Type="http://schemas.openxmlformats.org/officeDocument/2006/relationships/image" Target="media/image180.wmf"/><Relationship Id="rId617" Type="http://schemas.openxmlformats.org/officeDocument/2006/relationships/image" Target="media/image272.wmf"/><Relationship Id="rId824" Type="http://schemas.openxmlformats.org/officeDocument/2006/relationships/oleObject" Target="embeddings/oleObject455.bin"/><Relationship Id="rId1247" Type="http://schemas.openxmlformats.org/officeDocument/2006/relationships/oleObject" Target="embeddings/oleObject694.bin"/><Relationship Id="rId256" Type="http://schemas.openxmlformats.org/officeDocument/2006/relationships/oleObject" Target="embeddings/oleObject138.bin"/><Relationship Id="rId463" Type="http://schemas.openxmlformats.org/officeDocument/2006/relationships/image" Target="media/image211.wmf"/><Relationship Id="rId670" Type="http://schemas.openxmlformats.org/officeDocument/2006/relationships/image" Target="media/image297.wmf"/><Relationship Id="rId1093" Type="http://schemas.openxmlformats.org/officeDocument/2006/relationships/oleObject" Target="embeddings/oleObject609.bin"/><Relationship Id="rId1107" Type="http://schemas.openxmlformats.org/officeDocument/2006/relationships/oleObject" Target="embeddings/oleObject616.bin"/><Relationship Id="rId1314" Type="http://schemas.openxmlformats.org/officeDocument/2006/relationships/oleObject" Target="embeddings/oleObject732.bin"/><Relationship Id="rId116" Type="http://schemas.openxmlformats.org/officeDocument/2006/relationships/oleObject" Target="embeddings/oleObject64.bin"/><Relationship Id="rId323" Type="http://schemas.openxmlformats.org/officeDocument/2006/relationships/oleObject" Target="embeddings/oleObject173.bin"/><Relationship Id="rId530" Type="http://schemas.openxmlformats.org/officeDocument/2006/relationships/oleObject" Target="embeddings/oleObject286.bin"/><Relationship Id="rId768" Type="http://schemas.openxmlformats.org/officeDocument/2006/relationships/image" Target="media/image338.wmf"/><Relationship Id="rId975" Type="http://schemas.openxmlformats.org/officeDocument/2006/relationships/oleObject" Target="embeddings/oleObject538.bin"/><Relationship Id="rId1160" Type="http://schemas.openxmlformats.org/officeDocument/2006/relationships/oleObject" Target="embeddings/oleObject643.bin"/><Relationship Id="rId1398" Type="http://schemas.openxmlformats.org/officeDocument/2006/relationships/oleObject" Target="embeddings/oleObject784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45.bin"/><Relationship Id="rId835" Type="http://schemas.openxmlformats.org/officeDocument/2006/relationships/oleObject" Target="embeddings/oleObject460.bin"/><Relationship Id="rId1258" Type="http://schemas.openxmlformats.org/officeDocument/2006/relationships/oleObject" Target="embeddings/oleObject700.bin"/><Relationship Id="rId267" Type="http://schemas.openxmlformats.org/officeDocument/2006/relationships/oleObject" Target="embeddings/oleObject145.bin"/><Relationship Id="rId474" Type="http://schemas.openxmlformats.org/officeDocument/2006/relationships/oleObject" Target="embeddings/oleObject252.bin"/><Relationship Id="rId1020" Type="http://schemas.openxmlformats.org/officeDocument/2006/relationships/image" Target="media/image444.wmf"/><Relationship Id="rId1118" Type="http://schemas.openxmlformats.org/officeDocument/2006/relationships/image" Target="media/image491.wmf"/><Relationship Id="rId1325" Type="http://schemas.openxmlformats.org/officeDocument/2006/relationships/oleObject" Target="embeddings/oleObject739.bin"/><Relationship Id="rId127" Type="http://schemas.openxmlformats.org/officeDocument/2006/relationships/oleObject" Target="embeddings/oleObject71.bin"/><Relationship Id="rId681" Type="http://schemas.openxmlformats.org/officeDocument/2006/relationships/oleObject" Target="embeddings/oleObject373.bin"/><Relationship Id="rId779" Type="http://schemas.openxmlformats.org/officeDocument/2006/relationships/oleObject" Target="embeddings/oleObject432.bin"/><Relationship Id="rId902" Type="http://schemas.openxmlformats.org/officeDocument/2006/relationships/oleObject" Target="embeddings/oleObject497.bin"/><Relationship Id="rId986" Type="http://schemas.openxmlformats.org/officeDocument/2006/relationships/oleObject" Target="embeddings/oleObject546.bin"/><Relationship Id="rId31" Type="http://schemas.openxmlformats.org/officeDocument/2006/relationships/oleObject" Target="embeddings/oleObject14.bin"/><Relationship Id="rId334" Type="http://schemas.openxmlformats.org/officeDocument/2006/relationships/oleObject" Target="embeddings/oleObject179.bin"/><Relationship Id="rId541" Type="http://schemas.openxmlformats.org/officeDocument/2006/relationships/oleObject" Target="embeddings/oleObject293.bin"/><Relationship Id="rId639" Type="http://schemas.openxmlformats.org/officeDocument/2006/relationships/image" Target="media/image283.wmf"/><Relationship Id="rId1171" Type="http://schemas.openxmlformats.org/officeDocument/2006/relationships/image" Target="media/image516.wmf"/><Relationship Id="rId1269" Type="http://schemas.openxmlformats.org/officeDocument/2006/relationships/image" Target="media/image558.wmf"/><Relationship Id="rId180" Type="http://schemas.openxmlformats.org/officeDocument/2006/relationships/image" Target="media/image76.wmf"/><Relationship Id="rId278" Type="http://schemas.openxmlformats.org/officeDocument/2006/relationships/image" Target="media/image122.wmf"/><Relationship Id="rId401" Type="http://schemas.openxmlformats.org/officeDocument/2006/relationships/oleObject" Target="embeddings/oleObject213.bin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77.bin"/><Relationship Id="rId1129" Type="http://schemas.openxmlformats.org/officeDocument/2006/relationships/oleObject" Target="embeddings/oleObject627.bin"/><Relationship Id="rId485" Type="http://schemas.openxmlformats.org/officeDocument/2006/relationships/oleObject" Target="embeddings/oleObject258.bin"/><Relationship Id="rId692" Type="http://schemas.openxmlformats.org/officeDocument/2006/relationships/oleObject" Target="embeddings/oleObject379.bin"/><Relationship Id="rId706" Type="http://schemas.openxmlformats.org/officeDocument/2006/relationships/oleObject" Target="embeddings/oleObject388.bin"/><Relationship Id="rId913" Type="http://schemas.openxmlformats.org/officeDocument/2006/relationships/oleObject" Target="embeddings/oleObject504.bin"/><Relationship Id="rId1336" Type="http://schemas.openxmlformats.org/officeDocument/2006/relationships/oleObject" Target="embeddings/oleObject746.bin"/><Relationship Id="rId42" Type="http://schemas.openxmlformats.org/officeDocument/2006/relationships/image" Target="media/image16.wmf"/><Relationship Id="rId138" Type="http://schemas.openxmlformats.org/officeDocument/2006/relationships/image" Target="media/image56.wmf"/><Relationship Id="rId345" Type="http://schemas.openxmlformats.org/officeDocument/2006/relationships/image" Target="media/image155.wmf"/><Relationship Id="rId552" Type="http://schemas.openxmlformats.org/officeDocument/2006/relationships/image" Target="media/image247.wmf"/><Relationship Id="rId997" Type="http://schemas.openxmlformats.org/officeDocument/2006/relationships/oleObject" Target="embeddings/oleObject554.bin"/><Relationship Id="rId1182" Type="http://schemas.openxmlformats.org/officeDocument/2006/relationships/oleObject" Target="embeddings/oleObject656.bin"/><Relationship Id="rId1403" Type="http://schemas.openxmlformats.org/officeDocument/2006/relationships/theme" Target="theme/theme1.xml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1.bin"/><Relationship Id="rId412" Type="http://schemas.openxmlformats.org/officeDocument/2006/relationships/image" Target="media/image188.wmf"/><Relationship Id="rId857" Type="http://schemas.openxmlformats.org/officeDocument/2006/relationships/image" Target="media/image379.wmf"/><Relationship Id="rId1042" Type="http://schemas.openxmlformats.org/officeDocument/2006/relationships/oleObject" Target="embeddings/oleObject582.bin"/><Relationship Id="rId289" Type="http://schemas.openxmlformats.org/officeDocument/2006/relationships/oleObject" Target="embeddings/oleObject156.bin"/><Relationship Id="rId496" Type="http://schemas.openxmlformats.org/officeDocument/2006/relationships/image" Target="media/image225.wmf"/><Relationship Id="rId717" Type="http://schemas.openxmlformats.org/officeDocument/2006/relationships/oleObject" Target="embeddings/oleObject394.bin"/><Relationship Id="rId924" Type="http://schemas.openxmlformats.org/officeDocument/2006/relationships/image" Target="media/image409.wmf"/><Relationship Id="rId1347" Type="http://schemas.openxmlformats.org/officeDocument/2006/relationships/oleObject" Target="embeddings/oleObject752.bin"/><Relationship Id="rId53" Type="http://schemas.openxmlformats.org/officeDocument/2006/relationships/oleObject" Target="embeddings/oleObject28.bin"/><Relationship Id="rId149" Type="http://schemas.openxmlformats.org/officeDocument/2006/relationships/image" Target="media/image61.wmf"/><Relationship Id="rId356" Type="http://schemas.openxmlformats.org/officeDocument/2006/relationships/oleObject" Target="embeddings/oleObject190.bin"/><Relationship Id="rId563" Type="http://schemas.openxmlformats.org/officeDocument/2006/relationships/oleObject" Target="embeddings/oleObject307.bin"/><Relationship Id="rId770" Type="http://schemas.openxmlformats.org/officeDocument/2006/relationships/image" Target="media/image339.wmf"/><Relationship Id="rId1193" Type="http://schemas.openxmlformats.org/officeDocument/2006/relationships/oleObject" Target="embeddings/oleObject662.bin"/><Relationship Id="rId1207" Type="http://schemas.openxmlformats.org/officeDocument/2006/relationships/image" Target="media/image531.wmf"/><Relationship Id="rId216" Type="http://schemas.openxmlformats.org/officeDocument/2006/relationships/image" Target="media/image94.wmf"/><Relationship Id="rId423" Type="http://schemas.openxmlformats.org/officeDocument/2006/relationships/oleObject" Target="embeddings/oleObject225.bin"/><Relationship Id="rId868" Type="http://schemas.openxmlformats.org/officeDocument/2006/relationships/oleObject" Target="embeddings/oleObject478.bin"/><Relationship Id="rId1053" Type="http://schemas.openxmlformats.org/officeDocument/2006/relationships/oleObject" Target="embeddings/oleObject588.bin"/><Relationship Id="rId1260" Type="http://schemas.openxmlformats.org/officeDocument/2006/relationships/oleObject" Target="embeddings/oleObject701.bin"/><Relationship Id="rId630" Type="http://schemas.openxmlformats.org/officeDocument/2006/relationships/oleObject" Target="embeddings/oleObject346.bin"/><Relationship Id="rId728" Type="http://schemas.openxmlformats.org/officeDocument/2006/relationships/oleObject" Target="embeddings/oleObject400.bin"/><Relationship Id="rId935" Type="http://schemas.openxmlformats.org/officeDocument/2006/relationships/image" Target="media/image414.wmf"/><Relationship Id="rId1358" Type="http://schemas.openxmlformats.org/officeDocument/2006/relationships/oleObject" Target="embeddings/oleObject759.bin"/><Relationship Id="rId64" Type="http://schemas.openxmlformats.org/officeDocument/2006/relationships/oleObject" Target="embeddings/oleObject35.bin"/><Relationship Id="rId367" Type="http://schemas.openxmlformats.org/officeDocument/2006/relationships/image" Target="media/image166.wmf"/><Relationship Id="rId574" Type="http://schemas.openxmlformats.org/officeDocument/2006/relationships/oleObject" Target="embeddings/oleObject315.bin"/><Relationship Id="rId1120" Type="http://schemas.openxmlformats.org/officeDocument/2006/relationships/image" Target="media/image492.wmf"/><Relationship Id="rId1218" Type="http://schemas.openxmlformats.org/officeDocument/2006/relationships/image" Target="media/image536.wmf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433.bin"/><Relationship Id="rId879" Type="http://schemas.openxmlformats.org/officeDocument/2006/relationships/oleObject" Target="embeddings/oleObject485.bin"/><Relationship Id="rId434" Type="http://schemas.openxmlformats.org/officeDocument/2006/relationships/image" Target="media/image197.wmf"/><Relationship Id="rId641" Type="http://schemas.openxmlformats.org/officeDocument/2006/relationships/image" Target="media/image284.wmf"/><Relationship Id="rId739" Type="http://schemas.openxmlformats.org/officeDocument/2006/relationships/oleObject" Target="embeddings/oleObject408.bin"/><Relationship Id="rId1064" Type="http://schemas.openxmlformats.org/officeDocument/2006/relationships/image" Target="media/image465.wmf"/><Relationship Id="rId1271" Type="http://schemas.openxmlformats.org/officeDocument/2006/relationships/image" Target="media/image559.wmf"/><Relationship Id="rId1369" Type="http://schemas.openxmlformats.org/officeDocument/2006/relationships/oleObject" Target="embeddings/oleObject765.bin"/><Relationship Id="rId280" Type="http://schemas.openxmlformats.org/officeDocument/2006/relationships/image" Target="media/image123.wmf"/><Relationship Id="rId501" Type="http://schemas.openxmlformats.org/officeDocument/2006/relationships/oleObject" Target="embeddings/oleObject269.bin"/><Relationship Id="rId946" Type="http://schemas.openxmlformats.org/officeDocument/2006/relationships/oleObject" Target="embeddings/oleObject523.bin"/><Relationship Id="rId1131" Type="http://schemas.openxmlformats.org/officeDocument/2006/relationships/image" Target="media/image498.wmf"/><Relationship Id="rId1229" Type="http://schemas.openxmlformats.org/officeDocument/2006/relationships/oleObject" Target="embeddings/oleObject682.bin"/><Relationship Id="rId75" Type="http://schemas.openxmlformats.org/officeDocument/2006/relationships/oleObject" Target="embeddings/oleObject42.bin"/><Relationship Id="rId140" Type="http://schemas.openxmlformats.org/officeDocument/2006/relationships/image" Target="media/image57.wmf"/><Relationship Id="rId378" Type="http://schemas.openxmlformats.org/officeDocument/2006/relationships/oleObject" Target="embeddings/oleObject201.bin"/><Relationship Id="rId585" Type="http://schemas.openxmlformats.org/officeDocument/2006/relationships/oleObject" Target="embeddings/oleObject322.bin"/><Relationship Id="rId792" Type="http://schemas.openxmlformats.org/officeDocument/2006/relationships/image" Target="media/image348.wmf"/><Relationship Id="rId806" Type="http://schemas.openxmlformats.org/officeDocument/2006/relationships/image" Target="media/image355.wmf"/><Relationship Id="rId6" Type="http://schemas.openxmlformats.org/officeDocument/2006/relationships/endnotes" Target="endnotes.xml"/><Relationship Id="rId238" Type="http://schemas.openxmlformats.org/officeDocument/2006/relationships/image" Target="media/image105.wmf"/><Relationship Id="rId445" Type="http://schemas.openxmlformats.org/officeDocument/2006/relationships/oleObject" Target="embeddings/oleObject237.bin"/><Relationship Id="rId652" Type="http://schemas.openxmlformats.org/officeDocument/2006/relationships/oleObject" Target="embeddings/oleObject358.bin"/><Relationship Id="rId1075" Type="http://schemas.openxmlformats.org/officeDocument/2006/relationships/oleObject" Target="embeddings/oleObject599.bin"/><Relationship Id="rId1282" Type="http://schemas.openxmlformats.org/officeDocument/2006/relationships/image" Target="media/image564.wmf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4.bin"/><Relationship Id="rId512" Type="http://schemas.openxmlformats.org/officeDocument/2006/relationships/image" Target="media/image231.wmf"/><Relationship Id="rId957" Type="http://schemas.openxmlformats.org/officeDocument/2006/relationships/oleObject" Target="embeddings/oleObject528.bin"/><Relationship Id="rId1142" Type="http://schemas.openxmlformats.org/officeDocument/2006/relationships/oleObject" Target="embeddings/oleObject633.bin"/><Relationship Id="rId86" Type="http://schemas.openxmlformats.org/officeDocument/2006/relationships/oleObject" Target="embeddings/oleObject49.bin"/><Relationship Id="rId151" Type="http://schemas.openxmlformats.org/officeDocument/2006/relationships/image" Target="media/image62.wmf"/><Relationship Id="rId389" Type="http://schemas.openxmlformats.org/officeDocument/2006/relationships/oleObject" Target="embeddings/oleObject207.bin"/><Relationship Id="rId596" Type="http://schemas.openxmlformats.org/officeDocument/2006/relationships/image" Target="media/image262.wmf"/><Relationship Id="rId817" Type="http://schemas.openxmlformats.org/officeDocument/2006/relationships/oleObject" Target="embeddings/oleObject451.bin"/><Relationship Id="rId1002" Type="http://schemas.openxmlformats.org/officeDocument/2006/relationships/oleObject" Target="embeddings/oleObject558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43.bin"/><Relationship Id="rId663" Type="http://schemas.openxmlformats.org/officeDocument/2006/relationships/oleObject" Target="embeddings/oleObject364.bin"/><Relationship Id="rId870" Type="http://schemas.openxmlformats.org/officeDocument/2006/relationships/oleObject" Target="embeddings/oleObject479.bin"/><Relationship Id="rId1086" Type="http://schemas.openxmlformats.org/officeDocument/2006/relationships/image" Target="media/image475.wmf"/><Relationship Id="rId1293" Type="http://schemas.openxmlformats.org/officeDocument/2006/relationships/oleObject" Target="embeddings/oleObject720.bin"/><Relationship Id="rId1307" Type="http://schemas.openxmlformats.org/officeDocument/2006/relationships/image" Target="media/image573.wmf"/><Relationship Id="rId13" Type="http://schemas.openxmlformats.org/officeDocument/2006/relationships/image" Target="media/image4.wmf"/><Relationship Id="rId109" Type="http://schemas.openxmlformats.org/officeDocument/2006/relationships/image" Target="media/image43.wmf"/><Relationship Id="rId316" Type="http://schemas.openxmlformats.org/officeDocument/2006/relationships/image" Target="media/image141.wmf"/><Relationship Id="rId523" Type="http://schemas.openxmlformats.org/officeDocument/2006/relationships/oleObject" Target="embeddings/oleObject282.bin"/><Relationship Id="rId968" Type="http://schemas.openxmlformats.org/officeDocument/2006/relationships/oleObject" Target="embeddings/oleObject534.bin"/><Relationship Id="rId1153" Type="http://schemas.openxmlformats.org/officeDocument/2006/relationships/image" Target="media/image509.wmf"/><Relationship Id="rId97" Type="http://schemas.openxmlformats.org/officeDocument/2006/relationships/image" Target="media/image37.wmf"/><Relationship Id="rId730" Type="http://schemas.openxmlformats.org/officeDocument/2006/relationships/image" Target="media/image323.wmf"/><Relationship Id="rId828" Type="http://schemas.openxmlformats.org/officeDocument/2006/relationships/oleObject" Target="embeddings/oleObject457.bin"/><Relationship Id="rId1013" Type="http://schemas.openxmlformats.org/officeDocument/2006/relationships/oleObject" Target="embeddings/oleObject567.bin"/><Relationship Id="rId1360" Type="http://schemas.openxmlformats.org/officeDocument/2006/relationships/oleObject" Target="embeddings/oleObject760.bin"/><Relationship Id="rId162" Type="http://schemas.openxmlformats.org/officeDocument/2006/relationships/oleObject" Target="embeddings/oleObject89.bin"/><Relationship Id="rId467" Type="http://schemas.openxmlformats.org/officeDocument/2006/relationships/image" Target="media/image213.wmf"/><Relationship Id="rId1097" Type="http://schemas.openxmlformats.org/officeDocument/2006/relationships/oleObject" Target="embeddings/oleObject611.bin"/><Relationship Id="rId1220" Type="http://schemas.openxmlformats.org/officeDocument/2006/relationships/image" Target="media/image537.wmf"/><Relationship Id="rId1318" Type="http://schemas.openxmlformats.org/officeDocument/2006/relationships/oleObject" Target="embeddings/oleObject734.bin"/><Relationship Id="rId674" Type="http://schemas.openxmlformats.org/officeDocument/2006/relationships/image" Target="media/image299.wmf"/><Relationship Id="rId881" Type="http://schemas.openxmlformats.org/officeDocument/2006/relationships/oleObject" Target="embeddings/oleObject486.bin"/><Relationship Id="rId979" Type="http://schemas.openxmlformats.org/officeDocument/2006/relationships/oleObject" Target="embeddings/oleObject541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76.bin"/><Relationship Id="rId534" Type="http://schemas.openxmlformats.org/officeDocument/2006/relationships/oleObject" Target="embeddings/oleObject288.bin"/><Relationship Id="rId741" Type="http://schemas.openxmlformats.org/officeDocument/2006/relationships/oleObject" Target="embeddings/oleObject409.bin"/><Relationship Id="rId839" Type="http://schemas.openxmlformats.org/officeDocument/2006/relationships/image" Target="media/image370.wmf"/><Relationship Id="rId1164" Type="http://schemas.openxmlformats.org/officeDocument/2006/relationships/oleObject" Target="embeddings/oleObject645.bin"/><Relationship Id="rId1371" Type="http://schemas.openxmlformats.org/officeDocument/2006/relationships/image" Target="media/image599.wmf"/><Relationship Id="rId173" Type="http://schemas.openxmlformats.org/officeDocument/2006/relationships/image" Target="media/image73.wmf"/><Relationship Id="rId380" Type="http://schemas.openxmlformats.org/officeDocument/2006/relationships/oleObject" Target="embeddings/oleObject202.bin"/><Relationship Id="rId601" Type="http://schemas.openxmlformats.org/officeDocument/2006/relationships/image" Target="media/image264.wmf"/><Relationship Id="rId1024" Type="http://schemas.openxmlformats.org/officeDocument/2006/relationships/oleObject" Target="embeddings/oleObject573.bin"/><Relationship Id="rId1231" Type="http://schemas.openxmlformats.org/officeDocument/2006/relationships/oleObject" Target="embeddings/oleObject683.bin"/><Relationship Id="rId240" Type="http://schemas.openxmlformats.org/officeDocument/2006/relationships/image" Target="media/image106.wmf"/><Relationship Id="rId478" Type="http://schemas.openxmlformats.org/officeDocument/2006/relationships/oleObject" Target="embeddings/oleObject254.bin"/><Relationship Id="rId685" Type="http://schemas.openxmlformats.org/officeDocument/2006/relationships/image" Target="media/image304.wmf"/><Relationship Id="rId892" Type="http://schemas.openxmlformats.org/officeDocument/2006/relationships/oleObject" Target="embeddings/oleObject492.bin"/><Relationship Id="rId906" Type="http://schemas.openxmlformats.org/officeDocument/2006/relationships/oleObject" Target="embeddings/oleObject499.bin"/><Relationship Id="rId1329" Type="http://schemas.openxmlformats.org/officeDocument/2006/relationships/image" Target="media/image582.wmf"/><Relationship Id="rId35" Type="http://schemas.openxmlformats.org/officeDocument/2006/relationships/image" Target="media/image13.wmf"/><Relationship Id="rId100" Type="http://schemas.openxmlformats.org/officeDocument/2006/relationships/oleObject" Target="embeddings/oleObject56.bin"/><Relationship Id="rId338" Type="http://schemas.openxmlformats.org/officeDocument/2006/relationships/oleObject" Target="embeddings/oleObject181.bin"/><Relationship Id="rId545" Type="http://schemas.openxmlformats.org/officeDocument/2006/relationships/oleObject" Target="embeddings/oleObject296.bin"/><Relationship Id="rId752" Type="http://schemas.openxmlformats.org/officeDocument/2006/relationships/image" Target="media/image332.wmf"/><Relationship Id="rId1175" Type="http://schemas.openxmlformats.org/officeDocument/2006/relationships/oleObject" Target="embeddings/oleObject652.bin"/><Relationship Id="rId1382" Type="http://schemas.openxmlformats.org/officeDocument/2006/relationships/oleObject" Target="embeddings/oleObject774.bin"/><Relationship Id="rId184" Type="http://schemas.openxmlformats.org/officeDocument/2006/relationships/image" Target="media/image78.wmf"/><Relationship Id="rId391" Type="http://schemas.openxmlformats.org/officeDocument/2006/relationships/oleObject" Target="embeddings/oleObject208.bin"/><Relationship Id="rId405" Type="http://schemas.openxmlformats.org/officeDocument/2006/relationships/oleObject" Target="embeddings/oleObject215.bin"/><Relationship Id="rId612" Type="http://schemas.openxmlformats.org/officeDocument/2006/relationships/oleObject" Target="embeddings/oleObject337.bin"/><Relationship Id="rId1035" Type="http://schemas.openxmlformats.org/officeDocument/2006/relationships/oleObject" Target="embeddings/oleObject579.bin"/><Relationship Id="rId1242" Type="http://schemas.openxmlformats.org/officeDocument/2006/relationships/oleObject" Target="embeddings/oleObject691.bin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60.bin"/><Relationship Id="rId696" Type="http://schemas.openxmlformats.org/officeDocument/2006/relationships/oleObject" Target="embeddings/oleObject381.bin"/><Relationship Id="rId917" Type="http://schemas.openxmlformats.org/officeDocument/2006/relationships/oleObject" Target="embeddings/oleObject506.bin"/><Relationship Id="rId1102" Type="http://schemas.openxmlformats.org/officeDocument/2006/relationships/image" Target="media/image483.wmf"/><Relationship Id="rId46" Type="http://schemas.openxmlformats.org/officeDocument/2006/relationships/image" Target="media/image17.wmf"/><Relationship Id="rId349" Type="http://schemas.openxmlformats.org/officeDocument/2006/relationships/image" Target="media/image157.wmf"/><Relationship Id="rId556" Type="http://schemas.openxmlformats.org/officeDocument/2006/relationships/oleObject" Target="embeddings/oleObject302.bin"/><Relationship Id="rId763" Type="http://schemas.openxmlformats.org/officeDocument/2006/relationships/image" Target="media/image336.wmf"/><Relationship Id="rId1186" Type="http://schemas.openxmlformats.org/officeDocument/2006/relationships/image" Target="media/image522.wmf"/><Relationship Id="rId1393" Type="http://schemas.openxmlformats.org/officeDocument/2006/relationships/oleObject" Target="embeddings/oleObject781.bin"/><Relationship Id="rId111" Type="http://schemas.openxmlformats.org/officeDocument/2006/relationships/image" Target="media/image44.wmf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3.bin"/><Relationship Id="rId416" Type="http://schemas.openxmlformats.org/officeDocument/2006/relationships/image" Target="media/image190.wmf"/><Relationship Id="rId970" Type="http://schemas.openxmlformats.org/officeDocument/2006/relationships/image" Target="media/image429.wmf"/><Relationship Id="rId1046" Type="http://schemas.openxmlformats.org/officeDocument/2006/relationships/oleObject" Target="embeddings/oleObject584.bin"/><Relationship Id="rId1253" Type="http://schemas.openxmlformats.org/officeDocument/2006/relationships/image" Target="media/image550.wmf"/><Relationship Id="rId623" Type="http://schemas.openxmlformats.org/officeDocument/2006/relationships/image" Target="media/image275.wmf"/><Relationship Id="rId830" Type="http://schemas.openxmlformats.org/officeDocument/2006/relationships/oleObject" Target="embeddings/oleObject458.bin"/><Relationship Id="rId928" Type="http://schemas.openxmlformats.org/officeDocument/2006/relationships/oleObject" Target="embeddings/oleObject511.bin"/><Relationship Id="rId57" Type="http://schemas.openxmlformats.org/officeDocument/2006/relationships/oleObject" Target="embeddings/oleObject30.bin"/><Relationship Id="rId262" Type="http://schemas.openxmlformats.org/officeDocument/2006/relationships/image" Target="media/image114.wmf"/><Relationship Id="rId567" Type="http://schemas.openxmlformats.org/officeDocument/2006/relationships/image" Target="media/image252.wmf"/><Relationship Id="rId1113" Type="http://schemas.openxmlformats.org/officeDocument/2006/relationships/oleObject" Target="embeddings/oleObject619.bin"/><Relationship Id="rId1197" Type="http://schemas.openxmlformats.org/officeDocument/2006/relationships/oleObject" Target="embeddings/oleObject664.bin"/><Relationship Id="rId1320" Type="http://schemas.openxmlformats.org/officeDocument/2006/relationships/image" Target="media/image579.wmf"/><Relationship Id="rId122" Type="http://schemas.openxmlformats.org/officeDocument/2006/relationships/oleObject" Target="embeddings/oleObject69.bin"/><Relationship Id="rId774" Type="http://schemas.openxmlformats.org/officeDocument/2006/relationships/image" Target="media/image340.wmf"/><Relationship Id="rId981" Type="http://schemas.openxmlformats.org/officeDocument/2006/relationships/image" Target="media/image433.wmf"/><Relationship Id="rId1057" Type="http://schemas.openxmlformats.org/officeDocument/2006/relationships/oleObject" Target="embeddings/oleObject590.bin"/><Relationship Id="rId427" Type="http://schemas.openxmlformats.org/officeDocument/2006/relationships/oleObject" Target="embeddings/oleObject227.bin"/><Relationship Id="rId634" Type="http://schemas.openxmlformats.org/officeDocument/2006/relationships/oleObject" Target="embeddings/oleObject348.bin"/><Relationship Id="rId841" Type="http://schemas.openxmlformats.org/officeDocument/2006/relationships/image" Target="media/image371.wmf"/><Relationship Id="rId1264" Type="http://schemas.openxmlformats.org/officeDocument/2006/relationships/oleObject" Target="embeddings/oleObject703.bin"/><Relationship Id="rId273" Type="http://schemas.openxmlformats.org/officeDocument/2006/relationships/oleObject" Target="embeddings/oleObject148.bin"/><Relationship Id="rId480" Type="http://schemas.openxmlformats.org/officeDocument/2006/relationships/oleObject" Target="embeddings/oleObject255.bin"/><Relationship Id="rId701" Type="http://schemas.openxmlformats.org/officeDocument/2006/relationships/oleObject" Target="embeddings/oleObject384.bin"/><Relationship Id="rId939" Type="http://schemas.openxmlformats.org/officeDocument/2006/relationships/oleObject" Target="embeddings/oleObject518.bin"/><Relationship Id="rId1124" Type="http://schemas.openxmlformats.org/officeDocument/2006/relationships/image" Target="media/image494.wmf"/><Relationship Id="rId1331" Type="http://schemas.openxmlformats.org/officeDocument/2006/relationships/image" Target="media/image583.wmf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74.bin"/><Relationship Id="rId340" Type="http://schemas.openxmlformats.org/officeDocument/2006/relationships/oleObject" Target="embeddings/oleObject182.bin"/><Relationship Id="rId578" Type="http://schemas.openxmlformats.org/officeDocument/2006/relationships/oleObject" Target="embeddings/oleObject318.bin"/><Relationship Id="rId785" Type="http://schemas.openxmlformats.org/officeDocument/2006/relationships/oleObject" Target="embeddings/oleObject435.bin"/><Relationship Id="rId992" Type="http://schemas.openxmlformats.org/officeDocument/2006/relationships/oleObject" Target="embeddings/oleObject549.bin"/><Relationship Id="rId200" Type="http://schemas.openxmlformats.org/officeDocument/2006/relationships/image" Target="media/image86.wmf"/><Relationship Id="rId438" Type="http://schemas.openxmlformats.org/officeDocument/2006/relationships/image" Target="media/image199.wmf"/><Relationship Id="rId645" Type="http://schemas.openxmlformats.org/officeDocument/2006/relationships/image" Target="media/image286.wmf"/><Relationship Id="rId852" Type="http://schemas.openxmlformats.org/officeDocument/2006/relationships/oleObject" Target="embeddings/oleObject470.bin"/><Relationship Id="rId1068" Type="http://schemas.openxmlformats.org/officeDocument/2006/relationships/image" Target="media/image467.wmf"/><Relationship Id="rId1275" Type="http://schemas.openxmlformats.org/officeDocument/2006/relationships/image" Target="media/image561.wmf"/><Relationship Id="rId284" Type="http://schemas.openxmlformats.org/officeDocument/2006/relationships/image" Target="media/image125.wmf"/><Relationship Id="rId491" Type="http://schemas.openxmlformats.org/officeDocument/2006/relationships/oleObject" Target="embeddings/oleObject262.bin"/><Relationship Id="rId505" Type="http://schemas.openxmlformats.org/officeDocument/2006/relationships/oleObject" Target="embeddings/oleObject272.bin"/><Relationship Id="rId712" Type="http://schemas.openxmlformats.org/officeDocument/2006/relationships/oleObject" Target="embeddings/oleObject391.bin"/><Relationship Id="rId1135" Type="http://schemas.openxmlformats.org/officeDocument/2006/relationships/image" Target="media/image500.wmf"/><Relationship Id="rId1342" Type="http://schemas.openxmlformats.org/officeDocument/2006/relationships/oleObject" Target="embeddings/oleObject749.bin"/><Relationship Id="rId79" Type="http://schemas.openxmlformats.org/officeDocument/2006/relationships/oleObject" Target="embeddings/oleObject45.bin"/><Relationship Id="rId144" Type="http://schemas.openxmlformats.org/officeDocument/2006/relationships/oleObject" Target="embeddings/oleObject80.bin"/><Relationship Id="rId589" Type="http://schemas.openxmlformats.org/officeDocument/2006/relationships/oleObject" Target="embeddings/oleObject325.bin"/><Relationship Id="rId796" Type="http://schemas.openxmlformats.org/officeDocument/2006/relationships/image" Target="media/image350.wmf"/><Relationship Id="rId1202" Type="http://schemas.openxmlformats.org/officeDocument/2006/relationships/image" Target="media/image529.wmf"/><Relationship Id="rId351" Type="http://schemas.openxmlformats.org/officeDocument/2006/relationships/image" Target="media/image158.wmf"/><Relationship Id="rId449" Type="http://schemas.openxmlformats.org/officeDocument/2006/relationships/oleObject" Target="embeddings/oleObject239.bin"/><Relationship Id="rId656" Type="http://schemas.openxmlformats.org/officeDocument/2006/relationships/oleObject" Target="embeddings/oleObject360.bin"/><Relationship Id="rId863" Type="http://schemas.openxmlformats.org/officeDocument/2006/relationships/image" Target="media/image382.wmf"/><Relationship Id="rId1079" Type="http://schemas.openxmlformats.org/officeDocument/2006/relationships/image" Target="media/image472.wmf"/><Relationship Id="rId1286" Type="http://schemas.openxmlformats.org/officeDocument/2006/relationships/image" Target="media/image565.wmf"/><Relationship Id="rId211" Type="http://schemas.openxmlformats.org/officeDocument/2006/relationships/oleObject" Target="embeddings/oleObject114.bin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6.bin"/><Relationship Id="rId516" Type="http://schemas.openxmlformats.org/officeDocument/2006/relationships/image" Target="media/image233.wmf"/><Relationship Id="rId1146" Type="http://schemas.openxmlformats.org/officeDocument/2006/relationships/oleObject" Target="embeddings/oleObject635.bin"/><Relationship Id="rId723" Type="http://schemas.openxmlformats.org/officeDocument/2006/relationships/image" Target="media/image320.wmf"/><Relationship Id="rId930" Type="http://schemas.openxmlformats.org/officeDocument/2006/relationships/image" Target="media/image412.wmf"/><Relationship Id="rId1006" Type="http://schemas.openxmlformats.org/officeDocument/2006/relationships/oleObject" Target="embeddings/oleObject561.bin"/><Relationship Id="rId1353" Type="http://schemas.openxmlformats.org/officeDocument/2006/relationships/image" Target="media/image592.wmf"/><Relationship Id="rId155" Type="http://schemas.openxmlformats.org/officeDocument/2006/relationships/image" Target="media/image64.wmf"/><Relationship Id="rId362" Type="http://schemas.openxmlformats.org/officeDocument/2006/relationships/oleObject" Target="embeddings/oleObject193.bin"/><Relationship Id="rId1213" Type="http://schemas.openxmlformats.org/officeDocument/2006/relationships/oleObject" Target="embeddings/oleObject673.bin"/><Relationship Id="rId1297" Type="http://schemas.openxmlformats.org/officeDocument/2006/relationships/oleObject" Target="embeddings/oleObject723.bin"/><Relationship Id="rId222" Type="http://schemas.openxmlformats.org/officeDocument/2006/relationships/image" Target="media/image97.wmf"/><Relationship Id="rId667" Type="http://schemas.openxmlformats.org/officeDocument/2006/relationships/oleObject" Target="embeddings/oleObject366.bin"/><Relationship Id="rId874" Type="http://schemas.openxmlformats.org/officeDocument/2006/relationships/oleObject" Target="embeddings/oleObject481.bin"/><Relationship Id="rId17" Type="http://schemas.openxmlformats.org/officeDocument/2006/relationships/oleObject" Target="embeddings/oleObject6.bin"/><Relationship Id="rId59" Type="http://schemas.openxmlformats.org/officeDocument/2006/relationships/image" Target="media/image22.wmf"/><Relationship Id="rId124" Type="http://schemas.openxmlformats.org/officeDocument/2006/relationships/oleObject" Target="embeddings/oleObject70.bin"/><Relationship Id="rId527" Type="http://schemas.openxmlformats.org/officeDocument/2006/relationships/image" Target="media/image237.wmf"/><Relationship Id="rId569" Type="http://schemas.openxmlformats.org/officeDocument/2006/relationships/image" Target="media/image253.wmf"/><Relationship Id="rId734" Type="http://schemas.openxmlformats.org/officeDocument/2006/relationships/oleObject" Target="embeddings/oleObject404.bin"/><Relationship Id="rId776" Type="http://schemas.openxmlformats.org/officeDocument/2006/relationships/image" Target="media/image341.wmf"/><Relationship Id="rId941" Type="http://schemas.openxmlformats.org/officeDocument/2006/relationships/oleObject" Target="embeddings/oleObject519.bin"/><Relationship Id="rId983" Type="http://schemas.openxmlformats.org/officeDocument/2006/relationships/image" Target="media/image434.wmf"/><Relationship Id="rId1157" Type="http://schemas.openxmlformats.org/officeDocument/2006/relationships/oleObject" Target="embeddings/oleObject641.bin"/><Relationship Id="rId1199" Type="http://schemas.openxmlformats.org/officeDocument/2006/relationships/image" Target="media/image528.wmf"/><Relationship Id="rId1364" Type="http://schemas.openxmlformats.org/officeDocument/2006/relationships/image" Target="media/image596.wmf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91.bin"/><Relationship Id="rId331" Type="http://schemas.openxmlformats.org/officeDocument/2006/relationships/oleObject" Target="embeddings/oleObject178.bin"/><Relationship Id="rId373" Type="http://schemas.openxmlformats.org/officeDocument/2006/relationships/image" Target="media/image169.wmf"/><Relationship Id="rId429" Type="http://schemas.openxmlformats.org/officeDocument/2006/relationships/oleObject" Target="embeddings/oleObject228.bin"/><Relationship Id="rId580" Type="http://schemas.openxmlformats.org/officeDocument/2006/relationships/oleObject" Target="embeddings/oleObject319.bin"/><Relationship Id="rId636" Type="http://schemas.openxmlformats.org/officeDocument/2006/relationships/oleObject" Target="embeddings/oleObject349.bin"/><Relationship Id="rId801" Type="http://schemas.openxmlformats.org/officeDocument/2006/relationships/oleObject" Target="embeddings/oleObject443.bin"/><Relationship Id="rId1017" Type="http://schemas.openxmlformats.org/officeDocument/2006/relationships/oleObject" Target="embeddings/oleObject569.bin"/><Relationship Id="rId1059" Type="http://schemas.openxmlformats.org/officeDocument/2006/relationships/oleObject" Target="embeddings/oleObject591.bin"/><Relationship Id="rId1224" Type="http://schemas.openxmlformats.org/officeDocument/2006/relationships/image" Target="media/image539.wmf"/><Relationship Id="rId1266" Type="http://schemas.openxmlformats.org/officeDocument/2006/relationships/oleObject" Target="embeddings/oleObject70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5.bin"/><Relationship Id="rId440" Type="http://schemas.openxmlformats.org/officeDocument/2006/relationships/image" Target="media/image200.wmf"/><Relationship Id="rId678" Type="http://schemas.openxmlformats.org/officeDocument/2006/relationships/image" Target="media/image301.wmf"/><Relationship Id="rId843" Type="http://schemas.openxmlformats.org/officeDocument/2006/relationships/image" Target="media/image372.wmf"/><Relationship Id="rId885" Type="http://schemas.openxmlformats.org/officeDocument/2006/relationships/image" Target="media/image391.wmf"/><Relationship Id="rId1070" Type="http://schemas.openxmlformats.org/officeDocument/2006/relationships/image" Target="media/image468.wmf"/><Relationship Id="rId1126" Type="http://schemas.openxmlformats.org/officeDocument/2006/relationships/image" Target="media/image495.wmf"/><Relationship Id="rId28" Type="http://schemas.openxmlformats.org/officeDocument/2006/relationships/image" Target="media/image10.wmf"/><Relationship Id="rId275" Type="http://schemas.openxmlformats.org/officeDocument/2006/relationships/oleObject" Target="embeddings/oleObject149.bin"/><Relationship Id="rId300" Type="http://schemas.openxmlformats.org/officeDocument/2006/relationships/image" Target="media/image133.wmf"/><Relationship Id="rId482" Type="http://schemas.openxmlformats.org/officeDocument/2006/relationships/oleObject" Target="embeddings/oleObject256.bin"/><Relationship Id="rId538" Type="http://schemas.openxmlformats.org/officeDocument/2006/relationships/oleObject" Target="embeddings/oleObject290.bin"/><Relationship Id="rId703" Type="http://schemas.openxmlformats.org/officeDocument/2006/relationships/oleObject" Target="embeddings/oleObject386.bin"/><Relationship Id="rId745" Type="http://schemas.openxmlformats.org/officeDocument/2006/relationships/oleObject" Target="embeddings/oleObject411.bin"/><Relationship Id="rId910" Type="http://schemas.openxmlformats.org/officeDocument/2006/relationships/oleObject" Target="embeddings/oleObject502.bin"/><Relationship Id="rId952" Type="http://schemas.openxmlformats.org/officeDocument/2006/relationships/oleObject" Target="embeddings/oleObject526.bin"/><Relationship Id="rId1168" Type="http://schemas.openxmlformats.org/officeDocument/2006/relationships/oleObject" Target="embeddings/oleObject647.bin"/><Relationship Id="rId1333" Type="http://schemas.openxmlformats.org/officeDocument/2006/relationships/image" Target="media/image584.wmf"/><Relationship Id="rId1375" Type="http://schemas.openxmlformats.org/officeDocument/2006/relationships/image" Target="media/image600.wmf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75.bin"/><Relationship Id="rId177" Type="http://schemas.openxmlformats.org/officeDocument/2006/relationships/image" Target="media/image75.wmf"/><Relationship Id="rId342" Type="http://schemas.openxmlformats.org/officeDocument/2006/relationships/oleObject" Target="embeddings/oleObject183.bin"/><Relationship Id="rId384" Type="http://schemas.openxmlformats.org/officeDocument/2006/relationships/image" Target="media/image174.wmf"/><Relationship Id="rId591" Type="http://schemas.openxmlformats.org/officeDocument/2006/relationships/oleObject" Target="embeddings/oleObject326.bin"/><Relationship Id="rId605" Type="http://schemas.openxmlformats.org/officeDocument/2006/relationships/image" Target="media/image266.wmf"/><Relationship Id="rId787" Type="http://schemas.openxmlformats.org/officeDocument/2006/relationships/oleObject" Target="embeddings/oleObject436.bin"/><Relationship Id="rId812" Type="http://schemas.openxmlformats.org/officeDocument/2006/relationships/image" Target="media/image358.wmf"/><Relationship Id="rId994" Type="http://schemas.openxmlformats.org/officeDocument/2006/relationships/oleObject" Target="embeddings/oleObject551.bin"/><Relationship Id="rId1028" Type="http://schemas.openxmlformats.org/officeDocument/2006/relationships/image" Target="media/image447.wmf"/><Relationship Id="rId1235" Type="http://schemas.openxmlformats.org/officeDocument/2006/relationships/oleObject" Target="embeddings/oleObject686.bin"/><Relationship Id="rId1400" Type="http://schemas.openxmlformats.org/officeDocument/2006/relationships/header" Target="header1.xml"/><Relationship Id="rId202" Type="http://schemas.openxmlformats.org/officeDocument/2006/relationships/image" Target="media/image87.wmf"/><Relationship Id="rId244" Type="http://schemas.openxmlformats.org/officeDocument/2006/relationships/image" Target="media/image108.wmf"/><Relationship Id="rId647" Type="http://schemas.openxmlformats.org/officeDocument/2006/relationships/image" Target="media/image287.wmf"/><Relationship Id="rId689" Type="http://schemas.openxmlformats.org/officeDocument/2006/relationships/image" Target="media/image306.wmf"/><Relationship Id="rId854" Type="http://schemas.openxmlformats.org/officeDocument/2006/relationships/oleObject" Target="embeddings/oleObject471.bin"/><Relationship Id="rId896" Type="http://schemas.openxmlformats.org/officeDocument/2006/relationships/oleObject" Target="embeddings/oleObject494.bin"/><Relationship Id="rId1081" Type="http://schemas.openxmlformats.org/officeDocument/2006/relationships/image" Target="media/image473.wmf"/><Relationship Id="rId1277" Type="http://schemas.openxmlformats.org/officeDocument/2006/relationships/oleObject" Target="embeddings/oleObject710.bin"/><Relationship Id="rId1302" Type="http://schemas.openxmlformats.org/officeDocument/2006/relationships/image" Target="media/image571.wmf"/><Relationship Id="rId39" Type="http://schemas.openxmlformats.org/officeDocument/2006/relationships/oleObject" Target="embeddings/oleObject19.bin"/><Relationship Id="rId286" Type="http://schemas.openxmlformats.org/officeDocument/2006/relationships/image" Target="media/image126.wmf"/><Relationship Id="rId451" Type="http://schemas.openxmlformats.org/officeDocument/2006/relationships/oleObject" Target="embeddings/oleObject240.bin"/><Relationship Id="rId493" Type="http://schemas.openxmlformats.org/officeDocument/2006/relationships/image" Target="media/image224.wmf"/><Relationship Id="rId507" Type="http://schemas.openxmlformats.org/officeDocument/2006/relationships/oleObject" Target="embeddings/oleObject273.bin"/><Relationship Id="rId549" Type="http://schemas.openxmlformats.org/officeDocument/2006/relationships/oleObject" Target="embeddings/oleObject298.bin"/><Relationship Id="rId714" Type="http://schemas.openxmlformats.org/officeDocument/2006/relationships/oleObject" Target="embeddings/oleObject392.bin"/><Relationship Id="rId756" Type="http://schemas.openxmlformats.org/officeDocument/2006/relationships/oleObject" Target="embeddings/oleObject417.bin"/><Relationship Id="rId921" Type="http://schemas.openxmlformats.org/officeDocument/2006/relationships/image" Target="media/image407.png"/><Relationship Id="rId1137" Type="http://schemas.openxmlformats.org/officeDocument/2006/relationships/image" Target="media/image501.wmf"/><Relationship Id="rId1179" Type="http://schemas.openxmlformats.org/officeDocument/2006/relationships/image" Target="media/image519.wmf"/><Relationship Id="rId1344" Type="http://schemas.openxmlformats.org/officeDocument/2006/relationships/oleObject" Target="embeddings/oleObject750.bin"/><Relationship Id="rId1386" Type="http://schemas.openxmlformats.org/officeDocument/2006/relationships/oleObject" Target="embeddings/oleObject777.bin"/><Relationship Id="rId50" Type="http://schemas.openxmlformats.org/officeDocument/2006/relationships/image" Target="media/image18.wmf"/><Relationship Id="rId104" Type="http://schemas.openxmlformats.org/officeDocument/2006/relationships/oleObject" Target="embeddings/oleObject58.bin"/><Relationship Id="rId146" Type="http://schemas.openxmlformats.org/officeDocument/2006/relationships/oleObject" Target="embeddings/oleObject81.bin"/><Relationship Id="rId188" Type="http://schemas.openxmlformats.org/officeDocument/2006/relationships/image" Target="media/image80.wmf"/><Relationship Id="rId311" Type="http://schemas.openxmlformats.org/officeDocument/2006/relationships/oleObject" Target="embeddings/oleObject167.bin"/><Relationship Id="rId353" Type="http://schemas.openxmlformats.org/officeDocument/2006/relationships/image" Target="media/image159.wmf"/><Relationship Id="rId395" Type="http://schemas.openxmlformats.org/officeDocument/2006/relationships/oleObject" Target="embeddings/oleObject210.bin"/><Relationship Id="rId409" Type="http://schemas.openxmlformats.org/officeDocument/2006/relationships/oleObject" Target="embeddings/oleObject217.bin"/><Relationship Id="rId560" Type="http://schemas.openxmlformats.org/officeDocument/2006/relationships/oleObject" Target="embeddings/oleObject304.bin"/><Relationship Id="rId798" Type="http://schemas.openxmlformats.org/officeDocument/2006/relationships/image" Target="media/image351.wmf"/><Relationship Id="rId963" Type="http://schemas.openxmlformats.org/officeDocument/2006/relationships/oleObject" Target="embeddings/oleObject531.bin"/><Relationship Id="rId1039" Type="http://schemas.openxmlformats.org/officeDocument/2006/relationships/oleObject" Target="embeddings/oleObject581.bin"/><Relationship Id="rId1190" Type="http://schemas.openxmlformats.org/officeDocument/2006/relationships/image" Target="media/image524.wmf"/><Relationship Id="rId1204" Type="http://schemas.openxmlformats.org/officeDocument/2006/relationships/image" Target="media/image530.wmf"/><Relationship Id="rId1246" Type="http://schemas.openxmlformats.org/officeDocument/2006/relationships/oleObject" Target="embeddings/oleObject693.bin"/><Relationship Id="rId92" Type="http://schemas.openxmlformats.org/officeDocument/2006/relationships/oleObject" Target="embeddings/oleObject52.bin"/><Relationship Id="rId213" Type="http://schemas.openxmlformats.org/officeDocument/2006/relationships/oleObject" Target="embeddings/oleObject115.bin"/><Relationship Id="rId420" Type="http://schemas.openxmlformats.org/officeDocument/2006/relationships/oleObject" Target="embeddings/oleObject223.bin"/><Relationship Id="rId616" Type="http://schemas.openxmlformats.org/officeDocument/2006/relationships/oleObject" Target="embeddings/oleObject339.bin"/><Relationship Id="rId658" Type="http://schemas.openxmlformats.org/officeDocument/2006/relationships/oleObject" Target="embeddings/oleObject361.bin"/><Relationship Id="rId823" Type="http://schemas.openxmlformats.org/officeDocument/2006/relationships/image" Target="media/image363.wmf"/><Relationship Id="rId865" Type="http://schemas.openxmlformats.org/officeDocument/2006/relationships/image" Target="media/image383.wmf"/><Relationship Id="rId1050" Type="http://schemas.openxmlformats.org/officeDocument/2006/relationships/image" Target="media/image458.wmf"/><Relationship Id="rId1288" Type="http://schemas.openxmlformats.org/officeDocument/2006/relationships/oleObject" Target="embeddings/oleObject717.bin"/><Relationship Id="rId255" Type="http://schemas.openxmlformats.org/officeDocument/2006/relationships/oleObject" Target="embeddings/oleObject137.bin"/><Relationship Id="rId297" Type="http://schemas.openxmlformats.org/officeDocument/2006/relationships/oleObject" Target="embeddings/oleObject160.bin"/><Relationship Id="rId462" Type="http://schemas.openxmlformats.org/officeDocument/2006/relationships/oleObject" Target="embeddings/oleObject246.bin"/><Relationship Id="rId518" Type="http://schemas.openxmlformats.org/officeDocument/2006/relationships/image" Target="media/image234.wmf"/><Relationship Id="rId725" Type="http://schemas.openxmlformats.org/officeDocument/2006/relationships/image" Target="media/image321.wmf"/><Relationship Id="rId932" Type="http://schemas.openxmlformats.org/officeDocument/2006/relationships/oleObject" Target="embeddings/oleObject514.bin"/><Relationship Id="rId1092" Type="http://schemas.openxmlformats.org/officeDocument/2006/relationships/image" Target="media/image478.wmf"/><Relationship Id="rId1106" Type="http://schemas.openxmlformats.org/officeDocument/2006/relationships/image" Target="media/image485.wmf"/><Relationship Id="rId1148" Type="http://schemas.openxmlformats.org/officeDocument/2006/relationships/oleObject" Target="embeddings/oleObject636.bin"/><Relationship Id="rId1313" Type="http://schemas.openxmlformats.org/officeDocument/2006/relationships/image" Target="media/image576.wmf"/><Relationship Id="rId1355" Type="http://schemas.openxmlformats.org/officeDocument/2006/relationships/oleObject" Target="embeddings/oleObject757.bin"/><Relationship Id="rId1397" Type="http://schemas.openxmlformats.org/officeDocument/2006/relationships/oleObject" Target="embeddings/oleObject783.bin"/><Relationship Id="rId115" Type="http://schemas.openxmlformats.org/officeDocument/2006/relationships/image" Target="media/image46.wmf"/><Relationship Id="rId157" Type="http://schemas.openxmlformats.org/officeDocument/2006/relationships/image" Target="media/image65.wmf"/><Relationship Id="rId322" Type="http://schemas.openxmlformats.org/officeDocument/2006/relationships/image" Target="media/image144.wmf"/><Relationship Id="rId364" Type="http://schemas.openxmlformats.org/officeDocument/2006/relationships/oleObject" Target="embeddings/oleObject194.bin"/><Relationship Id="rId767" Type="http://schemas.openxmlformats.org/officeDocument/2006/relationships/oleObject" Target="embeddings/oleObject424.bin"/><Relationship Id="rId974" Type="http://schemas.openxmlformats.org/officeDocument/2006/relationships/image" Target="media/image431.wmf"/><Relationship Id="rId1008" Type="http://schemas.openxmlformats.org/officeDocument/2006/relationships/image" Target="media/image440.wmf"/><Relationship Id="rId1215" Type="http://schemas.openxmlformats.org/officeDocument/2006/relationships/oleObject" Target="embeddings/oleObject675.bin"/><Relationship Id="rId61" Type="http://schemas.openxmlformats.org/officeDocument/2006/relationships/image" Target="media/image23.wmf"/><Relationship Id="rId199" Type="http://schemas.openxmlformats.org/officeDocument/2006/relationships/oleObject" Target="embeddings/oleObject108.bin"/><Relationship Id="rId571" Type="http://schemas.openxmlformats.org/officeDocument/2006/relationships/oleObject" Target="embeddings/oleObject312.bin"/><Relationship Id="rId627" Type="http://schemas.openxmlformats.org/officeDocument/2006/relationships/image" Target="media/image277.wmf"/><Relationship Id="rId669" Type="http://schemas.openxmlformats.org/officeDocument/2006/relationships/oleObject" Target="embeddings/oleObject367.bin"/><Relationship Id="rId834" Type="http://schemas.openxmlformats.org/officeDocument/2006/relationships/image" Target="media/image369.wmf"/><Relationship Id="rId876" Type="http://schemas.openxmlformats.org/officeDocument/2006/relationships/oleObject" Target="embeddings/oleObject483.bin"/><Relationship Id="rId1257" Type="http://schemas.openxmlformats.org/officeDocument/2006/relationships/image" Target="media/image552.wmf"/><Relationship Id="rId1299" Type="http://schemas.openxmlformats.org/officeDocument/2006/relationships/oleObject" Target="embeddings/oleObject724.bin"/><Relationship Id="rId19" Type="http://schemas.openxmlformats.org/officeDocument/2006/relationships/oleObject" Target="embeddings/oleObject7.bin"/><Relationship Id="rId224" Type="http://schemas.openxmlformats.org/officeDocument/2006/relationships/image" Target="media/image98.wmf"/><Relationship Id="rId266" Type="http://schemas.openxmlformats.org/officeDocument/2006/relationships/image" Target="media/image116.wmf"/><Relationship Id="rId431" Type="http://schemas.openxmlformats.org/officeDocument/2006/relationships/oleObject" Target="embeddings/oleObject229.bin"/><Relationship Id="rId473" Type="http://schemas.openxmlformats.org/officeDocument/2006/relationships/image" Target="media/image216.wmf"/><Relationship Id="rId529" Type="http://schemas.openxmlformats.org/officeDocument/2006/relationships/image" Target="media/image238.wmf"/><Relationship Id="rId680" Type="http://schemas.openxmlformats.org/officeDocument/2006/relationships/image" Target="media/image302.wmf"/><Relationship Id="rId736" Type="http://schemas.openxmlformats.org/officeDocument/2006/relationships/oleObject" Target="embeddings/oleObject406.bin"/><Relationship Id="rId901" Type="http://schemas.openxmlformats.org/officeDocument/2006/relationships/image" Target="media/image399.wmf"/><Relationship Id="rId1061" Type="http://schemas.openxmlformats.org/officeDocument/2006/relationships/oleObject" Target="embeddings/oleObject592.bin"/><Relationship Id="rId1117" Type="http://schemas.openxmlformats.org/officeDocument/2006/relationships/oleObject" Target="embeddings/oleObject621.bin"/><Relationship Id="rId1159" Type="http://schemas.openxmlformats.org/officeDocument/2006/relationships/image" Target="media/image511.wmf"/><Relationship Id="rId1324" Type="http://schemas.openxmlformats.org/officeDocument/2006/relationships/image" Target="media/image580.wmf"/><Relationship Id="rId1366" Type="http://schemas.openxmlformats.org/officeDocument/2006/relationships/image" Target="media/image597.wmf"/><Relationship Id="rId30" Type="http://schemas.openxmlformats.org/officeDocument/2006/relationships/image" Target="media/image11.wmf"/><Relationship Id="rId126" Type="http://schemas.openxmlformats.org/officeDocument/2006/relationships/image" Target="media/image50.wmf"/><Relationship Id="rId168" Type="http://schemas.openxmlformats.org/officeDocument/2006/relationships/oleObject" Target="embeddings/oleObject92.bin"/><Relationship Id="rId333" Type="http://schemas.openxmlformats.org/officeDocument/2006/relationships/image" Target="media/image149.wmf"/><Relationship Id="rId540" Type="http://schemas.openxmlformats.org/officeDocument/2006/relationships/oleObject" Target="embeddings/oleObject292.bin"/><Relationship Id="rId778" Type="http://schemas.openxmlformats.org/officeDocument/2006/relationships/oleObject" Target="embeddings/oleObject431.bin"/><Relationship Id="rId943" Type="http://schemas.openxmlformats.org/officeDocument/2006/relationships/image" Target="media/image417.wmf"/><Relationship Id="rId985" Type="http://schemas.openxmlformats.org/officeDocument/2006/relationships/oleObject" Target="embeddings/oleObject545.bin"/><Relationship Id="rId1019" Type="http://schemas.openxmlformats.org/officeDocument/2006/relationships/oleObject" Target="embeddings/oleObject570.bin"/><Relationship Id="rId1170" Type="http://schemas.openxmlformats.org/officeDocument/2006/relationships/oleObject" Target="embeddings/oleObject649.bin"/><Relationship Id="rId72" Type="http://schemas.openxmlformats.org/officeDocument/2006/relationships/oleObject" Target="embeddings/oleObject39.bin"/><Relationship Id="rId375" Type="http://schemas.openxmlformats.org/officeDocument/2006/relationships/image" Target="media/image170.wmf"/><Relationship Id="rId582" Type="http://schemas.openxmlformats.org/officeDocument/2006/relationships/image" Target="media/image256.wmf"/><Relationship Id="rId638" Type="http://schemas.openxmlformats.org/officeDocument/2006/relationships/oleObject" Target="embeddings/oleObject350.bin"/><Relationship Id="rId803" Type="http://schemas.openxmlformats.org/officeDocument/2006/relationships/oleObject" Target="embeddings/oleObject444.bin"/><Relationship Id="rId845" Type="http://schemas.openxmlformats.org/officeDocument/2006/relationships/image" Target="media/image373.wmf"/><Relationship Id="rId1030" Type="http://schemas.openxmlformats.org/officeDocument/2006/relationships/image" Target="media/image448.wmf"/><Relationship Id="rId1226" Type="http://schemas.openxmlformats.org/officeDocument/2006/relationships/image" Target="media/image540.wmf"/><Relationship Id="rId1268" Type="http://schemas.openxmlformats.org/officeDocument/2006/relationships/oleObject" Target="embeddings/oleObject705.bin"/><Relationship Id="rId3" Type="http://schemas.openxmlformats.org/officeDocument/2006/relationships/settings" Target="settings.xml"/><Relationship Id="rId235" Type="http://schemas.openxmlformats.org/officeDocument/2006/relationships/oleObject" Target="embeddings/oleObject126.bin"/><Relationship Id="rId277" Type="http://schemas.openxmlformats.org/officeDocument/2006/relationships/oleObject" Target="embeddings/oleObject150.bin"/><Relationship Id="rId400" Type="http://schemas.openxmlformats.org/officeDocument/2006/relationships/image" Target="media/image182.wmf"/><Relationship Id="rId442" Type="http://schemas.openxmlformats.org/officeDocument/2006/relationships/image" Target="media/image201.wmf"/><Relationship Id="rId484" Type="http://schemas.openxmlformats.org/officeDocument/2006/relationships/image" Target="media/image221.wmf"/><Relationship Id="rId705" Type="http://schemas.openxmlformats.org/officeDocument/2006/relationships/oleObject" Target="embeddings/oleObject387.bin"/><Relationship Id="rId887" Type="http://schemas.openxmlformats.org/officeDocument/2006/relationships/image" Target="media/image392.wmf"/><Relationship Id="rId1072" Type="http://schemas.openxmlformats.org/officeDocument/2006/relationships/image" Target="media/image469.wmf"/><Relationship Id="rId1128" Type="http://schemas.openxmlformats.org/officeDocument/2006/relationships/image" Target="media/image496.wmf"/><Relationship Id="rId1335" Type="http://schemas.openxmlformats.org/officeDocument/2006/relationships/oleObject" Target="embeddings/oleObject745.bin"/><Relationship Id="rId137" Type="http://schemas.openxmlformats.org/officeDocument/2006/relationships/oleObject" Target="embeddings/oleObject76.bin"/><Relationship Id="rId302" Type="http://schemas.openxmlformats.org/officeDocument/2006/relationships/image" Target="media/image134.wmf"/><Relationship Id="rId344" Type="http://schemas.openxmlformats.org/officeDocument/2006/relationships/oleObject" Target="embeddings/oleObject184.bin"/><Relationship Id="rId691" Type="http://schemas.openxmlformats.org/officeDocument/2006/relationships/image" Target="media/image307.wmf"/><Relationship Id="rId747" Type="http://schemas.openxmlformats.org/officeDocument/2006/relationships/oleObject" Target="embeddings/oleObject412.bin"/><Relationship Id="rId789" Type="http://schemas.openxmlformats.org/officeDocument/2006/relationships/oleObject" Target="embeddings/oleObject437.bin"/><Relationship Id="rId912" Type="http://schemas.openxmlformats.org/officeDocument/2006/relationships/oleObject" Target="embeddings/oleObject503.bin"/><Relationship Id="rId954" Type="http://schemas.openxmlformats.org/officeDocument/2006/relationships/image" Target="media/image422.wmf"/><Relationship Id="rId996" Type="http://schemas.openxmlformats.org/officeDocument/2006/relationships/oleObject" Target="embeddings/oleObject553.bin"/><Relationship Id="rId1377" Type="http://schemas.openxmlformats.org/officeDocument/2006/relationships/image" Target="media/image601.wmf"/><Relationship Id="rId41" Type="http://schemas.openxmlformats.org/officeDocument/2006/relationships/oleObject" Target="embeddings/oleObject20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98.bin"/><Relationship Id="rId386" Type="http://schemas.openxmlformats.org/officeDocument/2006/relationships/image" Target="media/image175.wmf"/><Relationship Id="rId551" Type="http://schemas.openxmlformats.org/officeDocument/2006/relationships/oleObject" Target="embeddings/oleObject299.bin"/><Relationship Id="rId593" Type="http://schemas.openxmlformats.org/officeDocument/2006/relationships/oleObject" Target="embeddings/oleObject327.bin"/><Relationship Id="rId607" Type="http://schemas.openxmlformats.org/officeDocument/2006/relationships/image" Target="media/image267.wmf"/><Relationship Id="rId649" Type="http://schemas.openxmlformats.org/officeDocument/2006/relationships/oleObject" Target="embeddings/oleObject356.bin"/><Relationship Id="rId814" Type="http://schemas.openxmlformats.org/officeDocument/2006/relationships/image" Target="media/image359.wmf"/><Relationship Id="rId856" Type="http://schemas.openxmlformats.org/officeDocument/2006/relationships/oleObject" Target="embeddings/oleObject472.bin"/><Relationship Id="rId1181" Type="http://schemas.openxmlformats.org/officeDocument/2006/relationships/image" Target="media/image520.wmf"/><Relationship Id="rId1237" Type="http://schemas.openxmlformats.org/officeDocument/2006/relationships/oleObject" Target="embeddings/oleObject687.bin"/><Relationship Id="rId1279" Type="http://schemas.openxmlformats.org/officeDocument/2006/relationships/oleObject" Target="embeddings/oleObject711.bin"/><Relationship Id="rId1402" Type="http://schemas.openxmlformats.org/officeDocument/2006/relationships/fontTable" Target="fontTable.xml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image" Target="media/image109.wmf"/><Relationship Id="rId288" Type="http://schemas.openxmlformats.org/officeDocument/2006/relationships/image" Target="media/image127.wmf"/><Relationship Id="rId411" Type="http://schemas.openxmlformats.org/officeDocument/2006/relationships/oleObject" Target="embeddings/oleObject218.bin"/><Relationship Id="rId453" Type="http://schemas.openxmlformats.org/officeDocument/2006/relationships/oleObject" Target="embeddings/oleObject241.bin"/><Relationship Id="rId509" Type="http://schemas.openxmlformats.org/officeDocument/2006/relationships/oleObject" Target="embeddings/oleObject274.bin"/><Relationship Id="rId660" Type="http://schemas.openxmlformats.org/officeDocument/2006/relationships/oleObject" Target="embeddings/oleObject362.bin"/><Relationship Id="rId898" Type="http://schemas.openxmlformats.org/officeDocument/2006/relationships/oleObject" Target="embeddings/oleObject495.bin"/><Relationship Id="rId1041" Type="http://schemas.openxmlformats.org/officeDocument/2006/relationships/image" Target="media/image454.wmf"/><Relationship Id="rId1083" Type="http://schemas.openxmlformats.org/officeDocument/2006/relationships/image" Target="media/image474.wmf"/><Relationship Id="rId1139" Type="http://schemas.openxmlformats.org/officeDocument/2006/relationships/image" Target="media/image502.wmf"/><Relationship Id="rId1290" Type="http://schemas.openxmlformats.org/officeDocument/2006/relationships/image" Target="media/image566.wmf"/><Relationship Id="rId1304" Type="http://schemas.openxmlformats.org/officeDocument/2006/relationships/oleObject" Target="embeddings/oleObject727.bin"/><Relationship Id="rId1346" Type="http://schemas.openxmlformats.org/officeDocument/2006/relationships/image" Target="media/image589.wmf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68.bin"/><Relationship Id="rId495" Type="http://schemas.openxmlformats.org/officeDocument/2006/relationships/oleObject" Target="embeddings/oleObject265.bin"/><Relationship Id="rId716" Type="http://schemas.openxmlformats.org/officeDocument/2006/relationships/image" Target="media/image317.wmf"/><Relationship Id="rId758" Type="http://schemas.openxmlformats.org/officeDocument/2006/relationships/oleObject" Target="embeddings/oleObject418.bin"/><Relationship Id="rId923" Type="http://schemas.openxmlformats.org/officeDocument/2006/relationships/oleObject" Target="embeddings/oleObject509.bin"/><Relationship Id="rId965" Type="http://schemas.openxmlformats.org/officeDocument/2006/relationships/image" Target="media/image427.wmf"/><Relationship Id="rId1150" Type="http://schemas.openxmlformats.org/officeDocument/2006/relationships/oleObject" Target="embeddings/oleObject637.bin"/><Relationship Id="rId1388" Type="http://schemas.openxmlformats.org/officeDocument/2006/relationships/oleObject" Target="embeddings/oleObject778.bin"/><Relationship Id="rId10" Type="http://schemas.openxmlformats.org/officeDocument/2006/relationships/oleObject" Target="embeddings/oleObject2.bin"/><Relationship Id="rId52" Type="http://schemas.openxmlformats.org/officeDocument/2006/relationships/image" Target="media/image19.wmf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2.bin"/><Relationship Id="rId355" Type="http://schemas.openxmlformats.org/officeDocument/2006/relationships/image" Target="media/image160.wmf"/><Relationship Id="rId397" Type="http://schemas.openxmlformats.org/officeDocument/2006/relationships/oleObject" Target="embeddings/oleObject211.bin"/><Relationship Id="rId520" Type="http://schemas.openxmlformats.org/officeDocument/2006/relationships/oleObject" Target="embeddings/oleObject280.bin"/><Relationship Id="rId562" Type="http://schemas.openxmlformats.org/officeDocument/2006/relationships/oleObject" Target="embeddings/oleObject306.bin"/><Relationship Id="rId618" Type="http://schemas.openxmlformats.org/officeDocument/2006/relationships/oleObject" Target="embeddings/oleObject340.bin"/><Relationship Id="rId825" Type="http://schemas.openxmlformats.org/officeDocument/2006/relationships/image" Target="media/image364.wmf"/><Relationship Id="rId1192" Type="http://schemas.openxmlformats.org/officeDocument/2006/relationships/image" Target="media/image525.wmf"/><Relationship Id="rId1206" Type="http://schemas.openxmlformats.org/officeDocument/2006/relationships/oleObject" Target="embeddings/oleObject670.bin"/><Relationship Id="rId1248" Type="http://schemas.openxmlformats.org/officeDocument/2006/relationships/oleObject" Target="embeddings/oleObject695.bin"/><Relationship Id="rId215" Type="http://schemas.openxmlformats.org/officeDocument/2006/relationships/oleObject" Target="embeddings/oleObject116.bin"/><Relationship Id="rId257" Type="http://schemas.openxmlformats.org/officeDocument/2006/relationships/oleObject" Target="embeddings/oleObject139.bin"/><Relationship Id="rId422" Type="http://schemas.openxmlformats.org/officeDocument/2006/relationships/oleObject" Target="embeddings/oleObject224.bin"/><Relationship Id="rId464" Type="http://schemas.openxmlformats.org/officeDocument/2006/relationships/oleObject" Target="embeddings/oleObject247.bin"/><Relationship Id="rId867" Type="http://schemas.openxmlformats.org/officeDocument/2006/relationships/image" Target="media/image384.wmf"/><Relationship Id="rId1010" Type="http://schemas.openxmlformats.org/officeDocument/2006/relationships/oleObject" Target="embeddings/oleObject564.bin"/><Relationship Id="rId1052" Type="http://schemas.openxmlformats.org/officeDocument/2006/relationships/image" Target="media/image459.wmf"/><Relationship Id="rId1094" Type="http://schemas.openxmlformats.org/officeDocument/2006/relationships/image" Target="media/image479.wmf"/><Relationship Id="rId1108" Type="http://schemas.openxmlformats.org/officeDocument/2006/relationships/image" Target="media/image486.wmf"/><Relationship Id="rId1315" Type="http://schemas.openxmlformats.org/officeDocument/2006/relationships/image" Target="media/image577.wmf"/><Relationship Id="rId299" Type="http://schemas.openxmlformats.org/officeDocument/2006/relationships/oleObject" Target="embeddings/oleObject161.bin"/><Relationship Id="rId727" Type="http://schemas.openxmlformats.org/officeDocument/2006/relationships/image" Target="media/image322.wmf"/><Relationship Id="rId934" Type="http://schemas.openxmlformats.org/officeDocument/2006/relationships/oleObject" Target="embeddings/oleObject515.bin"/><Relationship Id="rId1357" Type="http://schemas.openxmlformats.org/officeDocument/2006/relationships/oleObject" Target="embeddings/oleObject758.bin"/><Relationship Id="rId63" Type="http://schemas.openxmlformats.org/officeDocument/2006/relationships/oleObject" Target="embeddings/oleObject34.bin"/><Relationship Id="rId159" Type="http://schemas.openxmlformats.org/officeDocument/2006/relationships/image" Target="media/image66.wmf"/><Relationship Id="rId366" Type="http://schemas.openxmlformats.org/officeDocument/2006/relationships/oleObject" Target="embeddings/oleObject195.bin"/><Relationship Id="rId573" Type="http://schemas.openxmlformats.org/officeDocument/2006/relationships/oleObject" Target="embeddings/oleObject314.bin"/><Relationship Id="rId780" Type="http://schemas.openxmlformats.org/officeDocument/2006/relationships/image" Target="media/image342.wmf"/><Relationship Id="rId1217" Type="http://schemas.openxmlformats.org/officeDocument/2006/relationships/oleObject" Target="embeddings/oleObject676.bin"/><Relationship Id="rId226" Type="http://schemas.openxmlformats.org/officeDocument/2006/relationships/image" Target="media/image99.wmf"/><Relationship Id="rId433" Type="http://schemas.openxmlformats.org/officeDocument/2006/relationships/oleObject" Target="embeddings/oleObject231.bin"/><Relationship Id="rId878" Type="http://schemas.openxmlformats.org/officeDocument/2006/relationships/image" Target="media/image388.wmf"/><Relationship Id="rId1063" Type="http://schemas.openxmlformats.org/officeDocument/2006/relationships/oleObject" Target="embeddings/oleObject593.bin"/><Relationship Id="rId1270" Type="http://schemas.openxmlformats.org/officeDocument/2006/relationships/oleObject" Target="embeddings/oleObject706.bin"/><Relationship Id="rId640" Type="http://schemas.openxmlformats.org/officeDocument/2006/relationships/oleObject" Target="embeddings/oleObject351.bin"/><Relationship Id="rId738" Type="http://schemas.openxmlformats.org/officeDocument/2006/relationships/image" Target="media/image325.wmf"/><Relationship Id="rId945" Type="http://schemas.openxmlformats.org/officeDocument/2006/relationships/oleObject" Target="embeddings/oleObject522.bin"/><Relationship Id="rId1368" Type="http://schemas.openxmlformats.org/officeDocument/2006/relationships/image" Target="media/image598.wmf"/><Relationship Id="rId74" Type="http://schemas.openxmlformats.org/officeDocument/2006/relationships/oleObject" Target="embeddings/oleObject41.bin"/><Relationship Id="rId377" Type="http://schemas.openxmlformats.org/officeDocument/2006/relationships/image" Target="media/image171.wmf"/><Relationship Id="rId500" Type="http://schemas.openxmlformats.org/officeDocument/2006/relationships/image" Target="media/image226.wmf"/><Relationship Id="rId584" Type="http://schemas.openxmlformats.org/officeDocument/2006/relationships/image" Target="media/image257.wmf"/><Relationship Id="rId805" Type="http://schemas.openxmlformats.org/officeDocument/2006/relationships/oleObject" Target="embeddings/oleObject445.bin"/><Relationship Id="rId1130" Type="http://schemas.openxmlformats.org/officeDocument/2006/relationships/image" Target="media/image497.png"/><Relationship Id="rId1228" Type="http://schemas.openxmlformats.org/officeDocument/2006/relationships/image" Target="media/image54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7.bin"/><Relationship Id="rId791" Type="http://schemas.openxmlformats.org/officeDocument/2006/relationships/oleObject" Target="embeddings/oleObject438.bin"/><Relationship Id="rId889" Type="http://schemas.openxmlformats.org/officeDocument/2006/relationships/image" Target="media/image393.wmf"/><Relationship Id="rId1074" Type="http://schemas.openxmlformats.org/officeDocument/2006/relationships/image" Target="media/image470.wmf"/><Relationship Id="rId444" Type="http://schemas.openxmlformats.org/officeDocument/2006/relationships/image" Target="media/image202.wmf"/><Relationship Id="rId651" Type="http://schemas.openxmlformats.org/officeDocument/2006/relationships/oleObject" Target="embeddings/oleObject357.bin"/><Relationship Id="rId749" Type="http://schemas.openxmlformats.org/officeDocument/2006/relationships/oleObject" Target="embeddings/oleObject413.bin"/><Relationship Id="rId1281" Type="http://schemas.openxmlformats.org/officeDocument/2006/relationships/oleObject" Target="embeddings/oleObject712.bin"/><Relationship Id="rId1379" Type="http://schemas.openxmlformats.org/officeDocument/2006/relationships/image" Target="media/image602.wmf"/><Relationship Id="rId290" Type="http://schemas.openxmlformats.org/officeDocument/2006/relationships/image" Target="media/image128.wmf"/><Relationship Id="rId304" Type="http://schemas.openxmlformats.org/officeDocument/2006/relationships/image" Target="media/image135.wmf"/><Relationship Id="rId388" Type="http://schemas.openxmlformats.org/officeDocument/2006/relationships/image" Target="media/image176.wmf"/><Relationship Id="rId511" Type="http://schemas.openxmlformats.org/officeDocument/2006/relationships/oleObject" Target="embeddings/oleObject275.bin"/><Relationship Id="rId609" Type="http://schemas.openxmlformats.org/officeDocument/2006/relationships/image" Target="media/image268.wmf"/><Relationship Id="rId956" Type="http://schemas.openxmlformats.org/officeDocument/2006/relationships/image" Target="media/image423.wmf"/><Relationship Id="rId1141" Type="http://schemas.openxmlformats.org/officeDocument/2006/relationships/image" Target="media/image503.wmf"/><Relationship Id="rId1239" Type="http://schemas.openxmlformats.org/officeDocument/2006/relationships/oleObject" Target="embeddings/oleObject689.bin"/><Relationship Id="rId85" Type="http://schemas.openxmlformats.org/officeDocument/2006/relationships/image" Target="media/image31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28.bin"/><Relationship Id="rId816" Type="http://schemas.openxmlformats.org/officeDocument/2006/relationships/image" Target="media/image360.wmf"/><Relationship Id="rId1001" Type="http://schemas.openxmlformats.org/officeDocument/2006/relationships/oleObject" Target="embeddings/oleObject557.bin"/><Relationship Id="rId248" Type="http://schemas.openxmlformats.org/officeDocument/2006/relationships/image" Target="media/image110.wmf"/><Relationship Id="rId455" Type="http://schemas.openxmlformats.org/officeDocument/2006/relationships/image" Target="media/image207.wmf"/><Relationship Id="rId662" Type="http://schemas.openxmlformats.org/officeDocument/2006/relationships/image" Target="media/image293.wmf"/><Relationship Id="rId1085" Type="http://schemas.openxmlformats.org/officeDocument/2006/relationships/oleObject" Target="embeddings/oleObject605.bin"/><Relationship Id="rId1292" Type="http://schemas.openxmlformats.org/officeDocument/2006/relationships/image" Target="media/image567.wmf"/><Relationship Id="rId1306" Type="http://schemas.openxmlformats.org/officeDocument/2006/relationships/oleObject" Target="embeddings/oleObject728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0.bin"/><Relationship Id="rId315" Type="http://schemas.openxmlformats.org/officeDocument/2006/relationships/oleObject" Target="embeddings/oleObject169.bin"/><Relationship Id="rId522" Type="http://schemas.openxmlformats.org/officeDocument/2006/relationships/oleObject" Target="embeddings/oleObject281.bin"/><Relationship Id="rId967" Type="http://schemas.openxmlformats.org/officeDocument/2006/relationships/image" Target="media/image428.wmf"/><Relationship Id="rId1152" Type="http://schemas.openxmlformats.org/officeDocument/2006/relationships/oleObject" Target="embeddings/oleObject638.bin"/><Relationship Id="rId96" Type="http://schemas.openxmlformats.org/officeDocument/2006/relationships/oleObject" Target="embeddings/oleObject54.bin"/><Relationship Id="rId161" Type="http://schemas.openxmlformats.org/officeDocument/2006/relationships/image" Target="media/image67.wmf"/><Relationship Id="rId399" Type="http://schemas.openxmlformats.org/officeDocument/2006/relationships/oleObject" Target="embeddings/oleObject212.bin"/><Relationship Id="rId827" Type="http://schemas.openxmlformats.org/officeDocument/2006/relationships/image" Target="media/image365.wmf"/><Relationship Id="rId1012" Type="http://schemas.openxmlformats.org/officeDocument/2006/relationships/oleObject" Target="embeddings/oleObject566.bin"/><Relationship Id="rId259" Type="http://schemas.openxmlformats.org/officeDocument/2006/relationships/oleObject" Target="embeddings/oleObject141.bin"/><Relationship Id="rId466" Type="http://schemas.openxmlformats.org/officeDocument/2006/relationships/oleObject" Target="embeddings/oleObject248.bin"/><Relationship Id="rId673" Type="http://schemas.openxmlformats.org/officeDocument/2006/relationships/oleObject" Target="embeddings/oleObject369.bin"/><Relationship Id="rId880" Type="http://schemas.openxmlformats.org/officeDocument/2006/relationships/image" Target="media/image389.wmf"/><Relationship Id="rId1096" Type="http://schemas.openxmlformats.org/officeDocument/2006/relationships/image" Target="media/image480.wmf"/><Relationship Id="rId1317" Type="http://schemas.openxmlformats.org/officeDocument/2006/relationships/image" Target="media/image57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6.bin"/><Relationship Id="rId326" Type="http://schemas.openxmlformats.org/officeDocument/2006/relationships/image" Target="media/image145.wmf"/><Relationship Id="rId533" Type="http://schemas.openxmlformats.org/officeDocument/2006/relationships/image" Target="media/image240.wmf"/><Relationship Id="rId978" Type="http://schemas.openxmlformats.org/officeDocument/2006/relationships/oleObject" Target="embeddings/oleObject540.bin"/><Relationship Id="rId1163" Type="http://schemas.openxmlformats.org/officeDocument/2006/relationships/image" Target="media/image513.wmf"/><Relationship Id="rId1370" Type="http://schemas.openxmlformats.org/officeDocument/2006/relationships/oleObject" Target="embeddings/oleObject766.bin"/><Relationship Id="rId740" Type="http://schemas.openxmlformats.org/officeDocument/2006/relationships/image" Target="media/image326.wmf"/><Relationship Id="rId838" Type="http://schemas.openxmlformats.org/officeDocument/2006/relationships/oleObject" Target="embeddings/oleObject463.bin"/><Relationship Id="rId1023" Type="http://schemas.openxmlformats.org/officeDocument/2006/relationships/image" Target="media/image445.wmf"/><Relationship Id="rId172" Type="http://schemas.openxmlformats.org/officeDocument/2006/relationships/oleObject" Target="embeddings/oleObject94.bin"/><Relationship Id="rId477" Type="http://schemas.openxmlformats.org/officeDocument/2006/relationships/image" Target="media/image218.wmf"/><Relationship Id="rId600" Type="http://schemas.openxmlformats.org/officeDocument/2006/relationships/oleObject" Target="embeddings/oleObject331.bin"/><Relationship Id="rId684" Type="http://schemas.openxmlformats.org/officeDocument/2006/relationships/oleObject" Target="embeddings/oleObject375.bin"/><Relationship Id="rId1230" Type="http://schemas.openxmlformats.org/officeDocument/2006/relationships/image" Target="media/image542.wmf"/><Relationship Id="rId1328" Type="http://schemas.openxmlformats.org/officeDocument/2006/relationships/oleObject" Target="embeddings/oleObject741.bin"/><Relationship Id="rId337" Type="http://schemas.openxmlformats.org/officeDocument/2006/relationships/image" Target="media/image151.wmf"/><Relationship Id="rId891" Type="http://schemas.openxmlformats.org/officeDocument/2006/relationships/image" Target="media/image394.wmf"/><Relationship Id="rId905" Type="http://schemas.openxmlformats.org/officeDocument/2006/relationships/image" Target="media/image401.wmf"/><Relationship Id="rId989" Type="http://schemas.openxmlformats.org/officeDocument/2006/relationships/image" Target="media/image436.wmf"/><Relationship Id="rId34" Type="http://schemas.openxmlformats.org/officeDocument/2006/relationships/oleObject" Target="embeddings/oleObject16.bin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414.bin"/><Relationship Id="rId849" Type="http://schemas.openxmlformats.org/officeDocument/2006/relationships/image" Target="media/image375.wmf"/><Relationship Id="rId1174" Type="http://schemas.openxmlformats.org/officeDocument/2006/relationships/oleObject" Target="embeddings/oleObject651.bin"/><Relationship Id="rId1381" Type="http://schemas.openxmlformats.org/officeDocument/2006/relationships/oleObject" Target="embeddings/oleObject773.bin"/><Relationship Id="rId183" Type="http://schemas.openxmlformats.org/officeDocument/2006/relationships/oleObject" Target="embeddings/oleObject100.bin"/><Relationship Id="rId390" Type="http://schemas.openxmlformats.org/officeDocument/2006/relationships/image" Target="media/image177.wmf"/><Relationship Id="rId404" Type="http://schemas.openxmlformats.org/officeDocument/2006/relationships/image" Target="media/image184.wmf"/><Relationship Id="rId611" Type="http://schemas.openxmlformats.org/officeDocument/2006/relationships/image" Target="media/image269.wmf"/><Relationship Id="rId1034" Type="http://schemas.openxmlformats.org/officeDocument/2006/relationships/image" Target="media/image450.wmf"/><Relationship Id="rId1241" Type="http://schemas.openxmlformats.org/officeDocument/2006/relationships/image" Target="media/image545.wmf"/><Relationship Id="rId1339" Type="http://schemas.openxmlformats.org/officeDocument/2006/relationships/image" Target="media/image586.wmf"/><Relationship Id="rId250" Type="http://schemas.openxmlformats.org/officeDocument/2006/relationships/image" Target="media/image111.wmf"/><Relationship Id="rId488" Type="http://schemas.openxmlformats.org/officeDocument/2006/relationships/image" Target="media/image223.wmf"/><Relationship Id="rId695" Type="http://schemas.openxmlformats.org/officeDocument/2006/relationships/image" Target="media/image309.wmf"/><Relationship Id="rId709" Type="http://schemas.openxmlformats.org/officeDocument/2006/relationships/image" Target="media/image314.wmf"/><Relationship Id="rId916" Type="http://schemas.openxmlformats.org/officeDocument/2006/relationships/image" Target="media/image405.wmf"/><Relationship Id="rId1101" Type="http://schemas.openxmlformats.org/officeDocument/2006/relationships/oleObject" Target="embeddings/oleObject613.bin"/><Relationship Id="rId45" Type="http://schemas.openxmlformats.org/officeDocument/2006/relationships/oleObject" Target="embeddings/oleObject23.bin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86.bin"/><Relationship Id="rId555" Type="http://schemas.openxmlformats.org/officeDocument/2006/relationships/oleObject" Target="embeddings/oleObject301.bin"/><Relationship Id="rId762" Type="http://schemas.openxmlformats.org/officeDocument/2006/relationships/oleObject" Target="embeddings/oleObject421.bin"/><Relationship Id="rId1185" Type="http://schemas.openxmlformats.org/officeDocument/2006/relationships/oleObject" Target="embeddings/oleObject658.bin"/><Relationship Id="rId1392" Type="http://schemas.openxmlformats.org/officeDocument/2006/relationships/oleObject" Target="embeddings/oleObject780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415" Type="http://schemas.openxmlformats.org/officeDocument/2006/relationships/oleObject" Target="embeddings/oleObject220.bin"/><Relationship Id="rId622" Type="http://schemas.openxmlformats.org/officeDocument/2006/relationships/oleObject" Target="embeddings/oleObject342.bin"/><Relationship Id="rId1045" Type="http://schemas.openxmlformats.org/officeDocument/2006/relationships/image" Target="media/image456.wmf"/><Relationship Id="rId1252" Type="http://schemas.openxmlformats.org/officeDocument/2006/relationships/oleObject" Target="embeddings/oleObject697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68.bin"/><Relationship Id="rId927" Type="http://schemas.openxmlformats.org/officeDocument/2006/relationships/image" Target="media/image411.wmf"/><Relationship Id="rId1112" Type="http://schemas.openxmlformats.org/officeDocument/2006/relationships/image" Target="media/image488.wmf"/><Relationship Id="rId56" Type="http://schemas.openxmlformats.org/officeDocument/2006/relationships/image" Target="media/image21.wmf"/><Relationship Id="rId359" Type="http://schemas.openxmlformats.org/officeDocument/2006/relationships/image" Target="media/image162.wmf"/><Relationship Id="rId566" Type="http://schemas.openxmlformats.org/officeDocument/2006/relationships/oleObject" Target="embeddings/oleObject309.bin"/><Relationship Id="rId773" Type="http://schemas.openxmlformats.org/officeDocument/2006/relationships/oleObject" Target="embeddings/oleObject428.bin"/><Relationship Id="rId1196" Type="http://schemas.openxmlformats.org/officeDocument/2006/relationships/image" Target="media/image527.wmf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18.bin"/><Relationship Id="rId426" Type="http://schemas.openxmlformats.org/officeDocument/2006/relationships/image" Target="media/image194.wmf"/><Relationship Id="rId633" Type="http://schemas.openxmlformats.org/officeDocument/2006/relationships/image" Target="media/image280.wmf"/><Relationship Id="rId980" Type="http://schemas.openxmlformats.org/officeDocument/2006/relationships/oleObject" Target="embeddings/oleObject542.bin"/><Relationship Id="rId1056" Type="http://schemas.openxmlformats.org/officeDocument/2006/relationships/image" Target="media/image461.wmf"/><Relationship Id="rId1263" Type="http://schemas.openxmlformats.org/officeDocument/2006/relationships/image" Target="media/image555.wmf"/><Relationship Id="rId840" Type="http://schemas.openxmlformats.org/officeDocument/2006/relationships/oleObject" Target="embeddings/oleObject464.bin"/><Relationship Id="rId938" Type="http://schemas.openxmlformats.org/officeDocument/2006/relationships/oleObject" Target="embeddings/oleObject517.bin"/><Relationship Id="rId67" Type="http://schemas.openxmlformats.org/officeDocument/2006/relationships/image" Target="media/image25.wmf"/><Relationship Id="rId272" Type="http://schemas.openxmlformats.org/officeDocument/2006/relationships/image" Target="media/image119.wmf"/><Relationship Id="rId577" Type="http://schemas.openxmlformats.org/officeDocument/2006/relationships/oleObject" Target="embeddings/oleObject317.bin"/><Relationship Id="rId700" Type="http://schemas.openxmlformats.org/officeDocument/2006/relationships/image" Target="media/image311.wmf"/><Relationship Id="rId1123" Type="http://schemas.openxmlformats.org/officeDocument/2006/relationships/oleObject" Target="embeddings/oleObject624.bin"/><Relationship Id="rId1330" Type="http://schemas.openxmlformats.org/officeDocument/2006/relationships/oleObject" Target="embeddings/oleObject742.bin"/><Relationship Id="rId132" Type="http://schemas.openxmlformats.org/officeDocument/2006/relationships/image" Target="media/image53.wmf"/><Relationship Id="rId784" Type="http://schemas.openxmlformats.org/officeDocument/2006/relationships/image" Target="media/image344.wmf"/><Relationship Id="rId991" Type="http://schemas.openxmlformats.org/officeDocument/2006/relationships/image" Target="media/image437.wmf"/><Relationship Id="rId1067" Type="http://schemas.openxmlformats.org/officeDocument/2006/relationships/oleObject" Target="embeddings/oleObject595.bin"/><Relationship Id="rId437" Type="http://schemas.openxmlformats.org/officeDocument/2006/relationships/oleObject" Target="embeddings/oleObject233.bin"/><Relationship Id="rId644" Type="http://schemas.openxmlformats.org/officeDocument/2006/relationships/oleObject" Target="embeddings/oleObject353.bin"/><Relationship Id="rId851" Type="http://schemas.openxmlformats.org/officeDocument/2006/relationships/image" Target="media/image376.wmf"/><Relationship Id="rId1274" Type="http://schemas.openxmlformats.org/officeDocument/2006/relationships/oleObject" Target="embeddings/oleObject708.bin"/><Relationship Id="rId283" Type="http://schemas.openxmlformats.org/officeDocument/2006/relationships/oleObject" Target="embeddings/oleObject153.bin"/><Relationship Id="rId490" Type="http://schemas.openxmlformats.org/officeDocument/2006/relationships/oleObject" Target="embeddings/oleObject261.bin"/><Relationship Id="rId504" Type="http://schemas.openxmlformats.org/officeDocument/2006/relationships/oleObject" Target="embeddings/oleObject271.bin"/><Relationship Id="rId711" Type="http://schemas.openxmlformats.org/officeDocument/2006/relationships/image" Target="media/image315.wmf"/><Relationship Id="rId949" Type="http://schemas.openxmlformats.org/officeDocument/2006/relationships/image" Target="media/image419.wmf"/><Relationship Id="rId1134" Type="http://schemas.openxmlformats.org/officeDocument/2006/relationships/oleObject" Target="embeddings/oleObject629.bin"/><Relationship Id="rId1341" Type="http://schemas.openxmlformats.org/officeDocument/2006/relationships/image" Target="media/image587.wmf"/><Relationship Id="rId78" Type="http://schemas.openxmlformats.org/officeDocument/2006/relationships/oleObject" Target="embeddings/oleObject44.bin"/><Relationship Id="rId143" Type="http://schemas.openxmlformats.org/officeDocument/2006/relationships/image" Target="media/image58.wmf"/><Relationship Id="rId350" Type="http://schemas.openxmlformats.org/officeDocument/2006/relationships/oleObject" Target="embeddings/oleObject187.bin"/><Relationship Id="rId588" Type="http://schemas.openxmlformats.org/officeDocument/2006/relationships/oleObject" Target="embeddings/oleObject324.bin"/><Relationship Id="rId795" Type="http://schemas.openxmlformats.org/officeDocument/2006/relationships/oleObject" Target="embeddings/oleObject440.bin"/><Relationship Id="rId809" Type="http://schemas.openxmlformats.org/officeDocument/2006/relationships/oleObject" Target="embeddings/oleObject447.bin"/><Relationship Id="rId1201" Type="http://schemas.openxmlformats.org/officeDocument/2006/relationships/oleObject" Target="embeddings/oleObject667.bin"/><Relationship Id="rId9" Type="http://schemas.openxmlformats.org/officeDocument/2006/relationships/image" Target="media/image2.wmf"/><Relationship Id="rId210" Type="http://schemas.openxmlformats.org/officeDocument/2006/relationships/image" Target="media/image91.wmf"/><Relationship Id="rId448" Type="http://schemas.openxmlformats.org/officeDocument/2006/relationships/image" Target="media/image204.wmf"/><Relationship Id="rId655" Type="http://schemas.openxmlformats.org/officeDocument/2006/relationships/image" Target="media/image290.wmf"/><Relationship Id="rId862" Type="http://schemas.openxmlformats.org/officeDocument/2006/relationships/oleObject" Target="embeddings/oleObject475.bin"/><Relationship Id="rId1078" Type="http://schemas.openxmlformats.org/officeDocument/2006/relationships/oleObject" Target="embeddings/oleObject601.bin"/><Relationship Id="rId1285" Type="http://schemas.openxmlformats.org/officeDocument/2006/relationships/oleObject" Target="embeddings/oleObject715.bin"/><Relationship Id="rId294" Type="http://schemas.openxmlformats.org/officeDocument/2006/relationships/image" Target="media/image130.wmf"/><Relationship Id="rId308" Type="http://schemas.openxmlformats.org/officeDocument/2006/relationships/image" Target="media/image137.wmf"/><Relationship Id="rId515" Type="http://schemas.openxmlformats.org/officeDocument/2006/relationships/oleObject" Target="embeddings/oleObject277.bin"/><Relationship Id="rId722" Type="http://schemas.openxmlformats.org/officeDocument/2006/relationships/oleObject" Target="embeddings/oleObject397.bin"/><Relationship Id="rId1145" Type="http://schemas.openxmlformats.org/officeDocument/2006/relationships/image" Target="media/image505.wmf"/><Relationship Id="rId1352" Type="http://schemas.openxmlformats.org/officeDocument/2006/relationships/oleObject" Target="embeddings/oleObject755.bin"/><Relationship Id="rId89" Type="http://schemas.openxmlformats.org/officeDocument/2006/relationships/image" Target="media/image33.wmf"/><Relationship Id="rId154" Type="http://schemas.openxmlformats.org/officeDocument/2006/relationships/oleObject" Target="embeddings/oleObject85.bin"/><Relationship Id="rId361" Type="http://schemas.openxmlformats.org/officeDocument/2006/relationships/image" Target="media/image163.wmf"/><Relationship Id="rId599" Type="http://schemas.openxmlformats.org/officeDocument/2006/relationships/oleObject" Target="embeddings/oleObject330.bin"/><Relationship Id="rId1005" Type="http://schemas.openxmlformats.org/officeDocument/2006/relationships/oleObject" Target="embeddings/oleObject560.bin"/><Relationship Id="rId1212" Type="http://schemas.openxmlformats.org/officeDocument/2006/relationships/oleObject" Target="embeddings/oleObject672.bin"/><Relationship Id="rId459" Type="http://schemas.openxmlformats.org/officeDocument/2006/relationships/image" Target="media/image209.wmf"/><Relationship Id="rId666" Type="http://schemas.openxmlformats.org/officeDocument/2006/relationships/image" Target="media/image295.wmf"/><Relationship Id="rId873" Type="http://schemas.openxmlformats.org/officeDocument/2006/relationships/image" Target="media/image387.wmf"/><Relationship Id="rId1089" Type="http://schemas.openxmlformats.org/officeDocument/2006/relationships/oleObject" Target="embeddings/oleObject607.bin"/><Relationship Id="rId1296" Type="http://schemas.openxmlformats.org/officeDocument/2006/relationships/oleObject" Target="embeddings/oleObject722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9.bin"/><Relationship Id="rId319" Type="http://schemas.openxmlformats.org/officeDocument/2006/relationships/oleObject" Target="embeddings/oleObject171.bin"/><Relationship Id="rId526" Type="http://schemas.openxmlformats.org/officeDocument/2006/relationships/oleObject" Target="embeddings/oleObject284.bin"/><Relationship Id="rId1156" Type="http://schemas.openxmlformats.org/officeDocument/2006/relationships/image" Target="media/image510.wmf"/><Relationship Id="rId1363" Type="http://schemas.openxmlformats.org/officeDocument/2006/relationships/oleObject" Target="embeddings/oleObject762.bin"/><Relationship Id="rId733" Type="http://schemas.openxmlformats.org/officeDocument/2006/relationships/oleObject" Target="embeddings/oleObject403.bin"/><Relationship Id="rId940" Type="http://schemas.openxmlformats.org/officeDocument/2006/relationships/image" Target="media/image416.wmf"/><Relationship Id="rId1016" Type="http://schemas.openxmlformats.org/officeDocument/2006/relationships/image" Target="media/image442.wmf"/><Relationship Id="rId165" Type="http://schemas.openxmlformats.org/officeDocument/2006/relationships/image" Target="media/image69.wmf"/><Relationship Id="rId372" Type="http://schemas.openxmlformats.org/officeDocument/2006/relationships/oleObject" Target="embeddings/oleObject198.bin"/><Relationship Id="rId677" Type="http://schemas.openxmlformats.org/officeDocument/2006/relationships/oleObject" Target="embeddings/oleObject371.bin"/><Relationship Id="rId800" Type="http://schemas.openxmlformats.org/officeDocument/2006/relationships/image" Target="media/image352.wmf"/><Relationship Id="rId1223" Type="http://schemas.openxmlformats.org/officeDocument/2006/relationships/oleObject" Target="embeddings/oleObject679.bin"/><Relationship Id="rId232" Type="http://schemas.openxmlformats.org/officeDocument/2006/relationships/image" Target="media/image102.wmf"/><Relationship Id="rId884" Type="http://schemas.openxmlformats.org/officeDocument/2006/relationships/oleObject" Target="embeddings/oleObject488.bin"/><Relationship Id="rId27" Type="http://schemas.openxmlformats.org/officeDocument/2006/relationships/oleObject" Target="embeddings/oleObject12.bin"/><Relationship Id="rId537" Type="http://schemas.openxmlformats.org/officeDocument/2006/relationships/image" Target="media/image242.wmf"/><Relationship Id="rId744" Type="http://schemas.openxmlformats.org/officeDocument/2006/relationships/image" Target="media/image328.wmf"/><Relationship Id="rId951" Type="http://schemas.openxmlformats.org/officeDocument/2006/relationships/image" Target="media/image420.wmf"/><Relationship Id="rId1167" Type="http://schemas.openxmlformats.org/officeDocument/2006/relationships/image" Target="media/image515.wmf"/><Relationship Id="rId1374" Type="http://schemas.openxmlformats.org/officeDocument/2006/relationships/oleObject" Target="embeddings/oleObject769.bin"/><Relationship Id="rId80" Type="http://schemas.openxmlformats.org/officeDocument/2006/relationships/image" Target="media/image29.wmf"/><Relationship Id="rId176" Type="http://schemas.openxmlformats.org/officeDocument/2006/relationships/oleObject" Target="embeddings/oleObject96.bin"/><Relationship Id="rId383" Type="http://schemas.openxmlformats.org/officeDocument/2006/relationships/oleObject" Target="embeddings/oleObject204.bin"/><Relationship Id="rId590" Type="http://schemas.openxmlformats.org/officeDocument/2006/relationships/image" Target="media/image259.wmf"/><Relationship Id="rId604" Type="http://schemas.openxmlformats.org/officeDocument/2006/relationships/oleObject" Target="embeddings/oleObject333.bin"/><Relationship Id="rId811" Type="http://schemas.openxmlformats.org/officeDocument/2006/relationships/oleObject" Target="embeddings/oleObject448.bin"/><Relationship Id="rId1027" Type="http://schemas.openxmlformats.org/officeDocument/2006/relationships/oleObject" Target="embeddings/oleObject575.bin"/><Relationship Id="rId1234" Type="http://schemas.openxmlformats.org/officeDocument/2006/relationships/oleObject" Target="embeddings/oleObject685.bin"/><Relationship Id="rId243" Type="http://schemas.openxmlformats.org/officeDocument/2006/relationships/oleObject" Target="embeddings/oleObject130.bin"/><Relationship Id="rId450" Type="http://schemas.openxmlformats.org/officeDocument/2006/relationships/image" Target="media/image205.wmf"/><Relationship Id="rId688" Type="http://schemas.openxmlformats.org/officeDocument/2006/relationships/oleObject" Target="embeddings/oleObject377.bin"/><Relationship Id="rId895" Type="http://schemas.openxmlformats.org/officeDocument/2006/relationships/image" Target="media/image396.wmf"/><Relationship Id="rId909" Type="http://schemas.openxmlformats.org/officeDocument/2006/relationships/oleObject" Target="embeddings/oleObject501.bin"/><Relationship Id="rId1080" Type="http://schemas.openxmlformats.org/officeDocument/2006/relationships/oleObject" Target="embeddings/oleObject602.bin"/><Relationship Id="rId1301" Type="http://schemas.openxmlformats.org/officeDocument/2006/relationships/oleObject" Target="embeddings/oleObject725.bin"/><Relationship Id="rId38" Type="http://schemas.openxmlformats.org/officeDocument/2006/relationships/oleObject" Target="embeddings/oleObject18.bin"/><Relationship Id="rId103" Type="http://schemas.openxmlformats.org/officeDocument/2006/relationships/image" Target="media/image40.wmf"/><Relationship Id="rId310" Type="http://schemas.openxmlformats.org/officeDocument/2006/relationships/image" Target="media/image138.wmf"/><Relationship Id="rId548" Type="http://schemas.openxmlformats.org/officeDocument/2006/relationships/image" Target="media/image245.wmf"/><Relationship Id="rId755" Type="http://schemas.openxmlformats.org/officeDocument/2006/relationships/image" Target="media/image333.wmf"/><Relationship Id="rId962" Type="http://schemas.openxmlformats.org/officeDocument/2006/relationships/oleObject" Target="embeddings/oleObject530.bin"/><Relationship Id="rId1178" Type="http://schemas.openxmlformats.org/officeDocument/2006/relationships/oleObject" Target="embeddings/oleObject654.bin"/><Relationship Id="rId1385" Type="http://schemas.openxmlformats.org/officeDocument/2006/relationships/oleObject" Target="embeddings/oleObject776.bin"/><Relationship Id="rId91" Type="http://schemas.openxmlformats.org/officeDocument/2006/relationships/image" Target="media/image34.wmf"/><Relationship Id="rId187" Type="http://schemas.openxmlformats.org/officeDocument/2006/relationships/oleObject" Target="embeddings/oleObject102.bin"/><Relationship Id="rId394" Type="http://schemas.openxmlformats.org/officeDocument/2006/relationships/image" Target="media/image179.wmf"/><Relationship Id="rId408" Type="http://schemas.openxmlformats.org/officeDocument/2006/relationships/image" Target="media/image186.wmf"/><Relationship Id="rId615" Type="http://schemas.openxmlformats.org/officeDocument/2006/relationships/image" Target="media/image271.wmf"/><Relationship Id="rId822" Type="http://schemas.openxmlformats.org/officeDocument/2006/relationships/oleObject" Target="embeddings/oleObject454.bin"/><Relationship Id="rId1038" Type="http://schemas.openxmlformats.org/officeDocument/2006/relationships/image" Target="media/image452.wmf"/><Relationship Id="rId1245" Type="http://schemas.openxmlformats.org/officeDocument/2006/relationships/image" Target="media/image547.wmf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383.bin"/><Relationship Id="rId1091" Type="http://schemas.openxmlformats.org/officeDocument/2006/relationships/oleObject" Target="embeddings/oleObject608.bin"/><Relationship Id="rId1105" Type="http://schemas.openxmlformats.org/officeDocument/2006/relationships/oleObject" Target="embeddings/oleObject615.bin"/><Relationship Id="rId1312" Type="http://schemas.openxmlformats.org/officeDocument/2006/relationships/oleObject" Target="embeddings/oleObject731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63.bin"/><Relationship Id="rId461" Type="http://schemas.openxmlformats.org/officeDocument/2006/relationships/image" Target="media/image210.wmf"/><Relationship Id="rId559" Type="http://schemas.openxmlformats.org/officeDocument/2006/relationships/image" Target="media/image250.wmf"/><Relationship Id="rId766" Type="http://schemas.openxmlformats.org/officeDocument/2006/relationships/image" Target="media/image337.wmf"/><Relationship Id="rId1189" Type="http://schemas.openxmlformats.org/officeDocument/2006/relationships/oleObject" Target="embeddings/oleObject660.bin"/><Relationship Id="rId1396" Type="http://schemas.openxmlformats.org/officeDocument/2006/relationships/image" Target="media/image608.wmf"/><Relationship Id="rId198" Type="http://schemas.openxmlformats.org/officeDocument/2006/relationships/image" Target="media/image85.wmf"/><Relationship Id="rId321" Type="http://schemas.openxmlformats.org/officeDocument/2006/relationships/oleObject" Target="embeddings/oleObject172.bin"/><Relationship Id="rId419" Type="http://schemas.openxmlformats.org/officeDocument/2006/relationships/oleObject" Target="embeddings/oleObject222.bin"/><Relationship Id="rId626" Type="http://schemas.openxmlformats.org/officeDocument/2006/relationships/oleObject" Target="embeddings/oleObject344.bin"/><Relationship Id="rId973" Type="http://schemas.openxmlformats.org/officeDocument/2006/relationships/oleObject" Target="embeddings/oleObject537.bin"/><Relationship Id="rId1049" Type="http://schemas.openxmlformats.org/officeDocument/2006/relationships/oleObject" Target="embeddings/oleObject586.bin"/><Relationship Id="rId1256" Type="http://schemas.openxmlformats.org/officeDocument/2006/relationships/oleObject" Target="embeddings/oleObject699.bin"/><Relationship Id="rId833" Type="http://schemas.openxmlformats.org/officeDocument/2006/relationships/oleObject" Target="embeddings/oleObject459.bin"/><Relationship Id="rId1116" Type="http://schemas.openxmlformats.org/officeDocument/2006/relationships/image" Target="media/image490.wmf"/><Relationship Id="rId265" Type="http://schemas.openxmlformats.org/officeDocument/2006/relationships/image" Target="media/image115.png"/><Relationship Id="rId472" Type="http://schemas.openxmlformats.org/officeDocument/2006/relationships/oleObject" Target="embeddings/oleObject251.bin"/><Relationship Id="rId900" Type="http://schemas.openxmlformats.org/officeDocument/2006/relationships/oleObject" Target="embeddings/oleObject496.bin"/><Relationship Id="rId1323" Type="http://schemas.openxmlformats.org/officeDocument/2006/relationships/oleObject" Target="embeddings/oleObject738.bin"/><Relationship Id="rId125" Type="http://schemas.openxmlformats.org/officeDocument/2006/relationships/image" Target="media/image49.png"/><Relationship Id="rId332" Type="http://schemas.openxmlformats.org/officeDocument/2006/relationships/image" Target="media/image148.png"/><Relationship Id="rId777" Type="http://schemas.openxmlformats.org/officeDocument/2006/relationships/oleObject" Target="embeddings/oleObject430.bin"/><Relationship Id="rId984" Type="http://schemas.openxmlformats.org/officeDocument/2006/relationships/oleObject" Target="embeddings/oleObject544.bin"/><Relationship Id="rId637" Type="http://schemas.openxmlformats.org/officeDocument/2006/relationships/image" Target="media/image282.wmf"/><Relationship Id="rId844" Type="http://schemas.openxmlformats.org/officeDocument/2006/relationships/oleObject" Target="embeddings/oleObject466.bin"/><Relationship Id="rId1267" Type="http://schemas.openxmlformats.org/officeDocument/2006/relationships/image" Target="media/image557.wmf"/><Relationship Id="rId276" Type="http://schemas.openxmlformats.org/officeDocument/2006/relationships/image" Target="media/image121.wmf"/><Relationship Id="rId483" Type="http://schemas.openxmlformats.org/officeDocument/2006/relationships/oleObject" Target="embeddings/oleObject257.bin"/><Relationship Id="rId690" Type="http://schemas.openxmlformats.org/officeDocument/2006/relationships/oleObject" Target="embeddings/oleObject378.bin"/><Relationship Id="rId704" Type="http://schemas.openxmlformats.org/officeDocument/2006/relationships/image" Target="media/image312.wmf"/><Relationship Id="rId911" Type="http://schemas.openxmlformats.org/officeDocument/2006/relationships/image" Target="media/image403.wmf"/><Relationship Id="rId1127" Type="http://schemas.openxmlformats.org/officeDocument/2006/relationships/oleObject" Target="embeddings/oleObject626.bin"/><Relationship Id="rId1334" Type="http://schemas.openxmlformats.org/officeDocument/2006/relationships/oleObject" Target="embeddings/oleObject744.bin"/><Relationship Id="rId40" Type="http://schemas.openxmlformats.org/officeDocument/2006/relationships/image" Target="media/image15.wmf"/><Relationship Id="rId136" Type="http://schemas.openxmlformats.org/officeDocument/2006/relationships/image" Target="media/image55.wmf"/><Relationship Id="rId343" Type="http://schemas.openxmlformats.org/officeDocument/2006/relationships/image" Target="media/image154.wmf"/><Relationship Id="rId550" Type="http://schemas.openxmlformats.org/officeDocument/2006/relationships/image" Target="media/image246.wmf"/><Relationship Id="rId788" Type="http://schemas.openxmlformats.org/officeDocument/2006/relationships/image" Target="media/image346.wmf"/><Relationship Id="rId995" Type="http://schemas.openxmlformats.org/officeDocument/2006/relationships/oleObject" Target="embeddings/oleObject552.bin"/><Relationship Id="rId1180" Type="http://schemas.openxmlformats.org/officeDocument/2006/relationships/oleObject" Target="embeddings/oleObject655.bin"/><Relationship Id="rId1401" Type="http://schemas.openxmlformats.org/officeDocument/2006/relationships/footer" Target="footer1.xml"/><Relationship Id="rId203" Type="http://schemas.openxmlformats.org/officeDocument/2006/relationships/oleObject" Target="embeddings/oleObject110.bin"/><Relationship Id="rId648" Type="http://schemas.openxmlformats.org/officeDocument/2006/relationships/oleObject" Target="embeddings/oleObject355.bin"/><Relationship Id="rId855" Type="http://schemas.openxmlformats.org/officeDocument/2006/relationships/image" Target="media/image378.wmf"/><Relationship Id="rId1040" Type="http://schemas.openxmlformats.org/officeDocument/2006/relationships/image" Target="media/image453.png"/><Relationship Id="rId1278" Type="http://schemas.openxmlformats.org/officeDocument/2006/relationships/image" Target="media/image562.wmf"/><Relationship Id="rId287" Type="http://schemas.openxmlformats.org/officeDocument/2006/relationships/oleObject" Target="embeddings/oleObject155.bin"/><Relationship Id="rId410" Type="http://schemas.openxmlformats.org/officeDocument/2006/relationships/image" Target="media/image187.wmf"/><Relationship Id="rId494" Type="http://schemas.openxmlformats.org/officeDocument/2006/relationships/oleObject" Target="embeddings/oleObject264.bin"/><Relationship Id="rId508" Type="http://schemas.openxmlformats.org/officeDocument/2006/relationships/image" Target="media/image229.wmf"/><Relationship Id="rId715" Type="http://schemas.openxmlformats.org/officeDocument/2006/relationships/oleObject" Target="embeddings/oleObject393.bin"/><Relationship Id="rId922" Type="http://schemas.openxmlformats.org/officeDocument/2006/relationships/image" Target="media/image408.wmf"/><Relationship Id="rId1138" Type="http://schemas.openxmlformats.org/officeDocument/2006/relationships/oleObject" Target="embeddings/oleObject631.bin"/><Relationship Id="rId1345" Type="http://schemas.openxmlformats.org/officeDocument/2006/relationships/oleObject" Target="embeddings/oleObject751.bin"/><Relationship Id="rId147" Type="http://schemas.openxmlformats.org/officeDocument/2006/relationships/image" Target="media/image60.wmf"/><Relationship Id="rId354" Type="http://schemas.openxmlformats.org/officeDocument/2006/relationships/oleObject" Target="embeddings/oleObject189.bin"/><Relationship Id="rId799" Type="http://schemas.openxmlformats.org/officeDocument/2006/relationships/oleObject" Target="embeddings/oleObject442.bin"/><Relationship Id="rId1191" Type="http://schemas.openxmlformats.org/officeDocument/2006/relationships/oleObject" Target="embeddings/oleObject661.bin"/><Relationship Id="rId1205" Type="http://schemas.openxmlformats.org/officeDocument/2006/relationships/oleObject" Target="embeddings/oleObject669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305.bin"/><Relationship Id="rId659" Type="http://schemas.openxmlformats.org/officeDocument/2006/relationships/image" Target="media/image292.wmf"/><Relationship Id="rId866" Type="http://schemas.openxmlformats.org/officeDocument/2006/relationships/oleObject" Target="embeddings/oleObject477.bin"/><Relationship Id="rId1289" Type="http://schemas.openxmlformats.org/officeDocument/2006/relationships/oleObject" Target="embeddings/oleObject718.bin"/><Relationship Id="rId214" Type="http://schemas.openxmlformats.org/officeDocument/2006/relationships/image" Target="media/image93.wmf"/><Relationship Id="rId298" Type="http://schemas.openxmlformats.org/officeDocument/2006/relationships/image" Target="media/image132.wmf"/><Relationship Id="rId421" Type="http://schemas.openxmlformats.org/officeDocument/2006/relationships/image" Target="media/image192.wmf"/><Relationship Id="rId519" Type="http://schemas.openxmlformats.org/officeDocument/2006/relationships/oleObject" Target="embeddings/oleObject279.bin"/><Relationship Id="rId1051" Type="http://schemas.openxmlformats.org/officeDocument/2006/relationships/oleObject" Target="embeddings/oleObject587.bin"/><Relationship Id="rId1149" Type="http://schemas.openxmlformats.org/officeDocument/2006/relationships/image" Target="media/image507.wmf"/><Relationship Id="rId1356" Type="http://schemas.openxmlformats.org/officeDocument/2006/relationships/image" Target="media/image593.wmf"/><Relationship Id="rId158" Type="http://schemas.openxmlformats.org/officeDocument/2006/relationships/oleObject" Target="embeddings/oleObject87.bin"/><Relationship Id="rId726" Type="http://schemas.openxmlformats.org/officeDocument/2006/relationships/oleObject" Target="embeddings/oleObject399.bin"/><Relationship Id="rId933" Type="http://schemas.openxmlformats.org/officeDocument/2006/relationships/image" Target="media/image413.wmf"/><Relationship Id="rId1009" Type="http://schemas.openxmlformats.org/officeDocument/2006/relationships/oleObject" Target="embeddings/oleObject563.bin"/><Relationship Id="rId62" Type="http://schemas.openxmlformats.org/officeDocument/2006/relationships/oleObject" Target="embeddings/oleObject33.bin"/><Relationship Id="rId365" Type="http://schemas.openxmlformats.org/officeDocument/2006/relationships/image" Target="media/image165.wmf"/><Relationship Id="rId572" Type="http://schemas.openxmlformats.org/officeDocument/2006/relationships/oleObject" Target="embeddings/oleObject313.bin"/><Relationship Id="rId1216" Type="http://schemas.openxmlformats.org/officeDocument/2006/relationships/image" Target="media/image535.wmf"/><Relationship Id="rId225" Type="http://schemas.openxmlformats.org/officeDocument/2006/relationships/oleObject" Target="embeddings/oleObject121.bin"/><Relationship Id="rId432" Type="http://schemas.openxmlformats.org/officeDocument/2006/relationships/oleObject" Target="embeddings/oleObject230.bin"/><Relationship Id="rId877" Type="http://schemas.openxmlformats.org/officeDocument/2006/relationships/oleObject" Target="embeddings/oleObject484.bin"/><Relationship Id="rId1062" Type="http://schemas.openxmlformats.org/officeDocument/2006/relationships/image" Target="media/image464.wmf"/><Relationship Id="rId737" Type="http://schemas.openxmlformats.org/officeDocument/2006/relationships/oleObject" Target="embeddings/oleObject407.bin"/><Relationship Id="rId944" Type="http://schemas.openxmlformats.org/officeDocument/2006/relationships/oleObject" Target="embeddings/oleObject521.bin"/><Relationship Id="rId1367" Type="http://schemas.openxmlformats.org/officeDocument/2006/relationships/oleObject" Target="embeddings/oleObject764.bin"/><Relationship Id="rId73" Type="http://schemas.openxmlformats.org/officeDocument/2006/relationships/oleObject" Target="embeddings/oleObject40.bin"/><Relationship Id="rId169" Type="http://schemas.openxmlformats.org/officeDocument/2006/relationships/image" Target="media/image71.wmf"/><Relationship Id="rId376" Type="http://schemas.openxmlformats.org/officeDocument/2006/relationships/oleObject" Target="embeddings/oleObject200.bin"/><Relationship Id="rId583" Type="http://schemas.openxmlformats.org/officeDocument/2006/relationships/oleObject" Target="embeddings/oleObject321.bin"/><Relationship Id="rId790" Type="http://schemas.openxmlformats.org/officeDocument/2006/relationships/image" Target="media/image347.wmf"/><Relationship Id="rId804" Type="http://schemas.openxmlformats.org/officeDocument/2006/relationships/image" Target="media/image354.wmf"/><Relationship Id="rId1227" Type="http://schemas.openxmlformats.org/officeDocument/2006/relationships/oleObject" Target="embeddings/oleObject681.bin"/><Relationship Id="rId4" Type="http://schemas.openxmlformats.org/officeDocument/2006/relationships/webSettings" Target="webSettings.xml"/><Relationship Id="rId236" Type="http://schemas.openxmlformats.org/officeDocument/2006/relationships/image" Target="media/image104.wmf"/><Relationship Id="rId443" Type="http://schemas.openxmlformats.org/officeDocument/2006/relationships/oleObject" Target="embeddings/oleObject236.bin"/><Relationship Id="rId650" Type="http://schemas.openxmlformats.org/officeDocument/2006/relationships/image" Target="media/image288.wmf"/><Relationship Id="rId888" Type="http://schemas.openxmlformats.org/officeDocument/2006/relationships/oleObject" Target="embeddings/oleObject490.bin"/><Relationship Id="rId1073" Type="http://schemas.openxmlformats.org/officeDocument/2006/relationships/oleObject" Target="embeddings/oleObject598.bin"/><Relationship Id="rId1280" Type="http://schemas.openxmlformats.org/officeDocument/2006/relationships/image" Target="media/image563.wmf"/><Relationship Id="rId303" Type="http://schemas.openxmlformats.org/officeDocument/2006/relationships/oleObject" Target="embeddings/oleObject163.bin"/><Relationship Id="rId748" Type="http://schemas.openxmlformats.org/officeDocument/2006/relationships/image" Target="media/image330.wmf"/><Relationship Id="rId955" Type="http://schemas.openxmlformats.org/officeDocument/2006/relationships/oleObject" Target="embeddings/oleObject527.bin"/><Relationship Id="rId1140" Type="http://schemas.openxmlformats.org/officeDocument/2006/relationships/oleObject" Target="embeddings/oleObject632.bin"/><Relationship Id="rId1378" Type="http://schemas.openxmlformats.org/officeDocument/2006/relationships/oleObject" Target="embeddings/oleObject771.bin"/><Relationship Id="rId84" Type="http://schemas.openxmlformats.org/officeDocument/2006/relationships/oleObject" Target="embeddings/oleObject48.bin"/><Relationship Id="rId387" Type="http://schemas.openxmlformats.org/officeDocument/2006/relationships/oleObject" Target="embeddings/oleObject206.bin"/><Relationship Id="rId510" Type="http://schemas.openxmlformats.org/officeDocument/2006/relationships/image" Target="media/image230.wmf"/><Relationship Id="rId594" Type="http://schemas.openxmlformats.org/officeDocument/2006/relationships/image" Target="media/image261.wmf"/><Relationship Id="rId608" Type="http://schemas.openxmlformats.org/officeDocument/2006/relationships/oleObject" Target="embeddings/oleObject335.bin"/><Relationship Id="rId815" Type="http://schemas.openxmlformats.org/officeDocument/2006/relationships/oleObject" Target="embeddings/oleObject450.bin"/><Relationship Id="rId1238" Type="http://schemas.openxmlformats.org/officeDocument/2006/relationships/oleObject" Target="embeddings/oleObject688.bin"/><Relationship Id="rId247" Type="http://schemas.openxmlformats.org/officeDocument/2006/relationships/oleObject" Target="embeddings/oleObject132.bin"/><Relationship Id="rId899" Type="http://schemas.openxmlformats.org/officeDocument/2006/relationships/image" Target="media/image398.wmf"/><Relationship Id="rId1000" Type="http://schemas.openxmlformats.org/officeDocument/2006/relationships/oleObject" Target="embeddings/oleObject556.bin"/><Relationship Id="rId1084" Type="http://schemas.openxmlformats.org/officeDocument/2006/relationships/oleObject" Target="embeddings/oleObject604.bin"/><Relationship Id="rId1305" Type="http://schemas.openxmlformats.org/officeDocument/2006/relationships/image" Target="media/image572.wmf"/><Relationship Id="rId107" Type="http://schemas.openxmlformats.org/officeDocument/2006/relationships/image" Target="media/image42.wmf"/><Relationship Id="rId454" Type="http://schemas.openxmlformats.org/officeDocument/2006/relationships/oleObject" Target="embeddings/oleObject242.bin"/><Relationship Id="rId661" Type="http://schemas.openxmlformats.org/officeDocument/2006/relationships/oleObject" Target="embeddings/oleObject363.bin"/><Relationship Id="rId759" Type="http://schemas.openxmlformats.org/officeDocument/2006/relationships/image" Target="media/image335.wmf"/><Relationship Id="rId966" Type="http://schemas.openxmlformats.org/officeDocument/2006/relationships/oleObject" Target="embeddings/oleObject533.bin"/><Relationship Id="rId1291" Type="http://schemas.openxmlformats.org/officeDocument/2006/relationships/oleObject" Target="embeddings/oleObject719.bin"/><Relationship Id="rId1389" Type="http://schemas.openxmlformats.org/officeDocument/2006/relationships/image" Target="media/image605.wmf"/><Relationship Id="rId11" Type="http://schemas.openxmlformats.org/officeDocument/2006/relationships/image" Target="media/image3.wmf"/><Relationship Id="rId314" Type="http://schemas.openxmlformats.org/officeDocument/2006/relationships/image" Target="media/image140.wmf"/><Relationship Id="rId398" Type="http://schemas.openxmlformats.org/officeDocument/2006/relationships/image" Target="media/image181.wmf"/><Relationship Id="rId521" Type="http://schemas.openxmlformats.org/officeDocument/2006/relationships/image" Target="media/image235.wmf"/><Relationship Id="rId619" Type="http://schemas.openxmlformats.org/officeDocument/2006/relationships/image" Target="media/image273.wmf"/><Relationship Id="rId1151" Type="http://schemas.openxmlformats.org/officeDocument/2006/relationships/image" Target="media/image508.wmf"/><Relationship Id="rId1249" Type="http://schemas.openxmlformats.org/officeDocument/2006/relationships/image" Target="media/image548.wmf"/><Relationship Id="rId95" Type="http://schemas.openxmlformats.org/officeDocument/2006/relationships/image" Target="media/image36.wmf"/><Relationship Id="rId160" Type="http://schemas.openxmlformats.org/officeDocument/2006/relationships/oleObject" Target="embeddings/oleObject88.bin"/><Relationship Id="rId826" Type="http://schemas.openxmlformats.org/officeDocument/2006/relationships/oleObject" Target="embeddings/oleObject456.bin"/><Relationship Id="rId1011" Type="http://schemas.openxmlformats.org/officeDocument/2006/relationships/oleObject" Target="embeddings/oleObject565.bin"/><Relationship Id="rId1109" Type="http://schemas.openxmlformats.org/officeDocument/2006/relationships/oleObject" Target="embeddings/oleObject617.bin"/><Relationship Id="rId258" Type="http://schemas.openxmlformats.org/officeDocument/2006/relationships/oleObject" Target="embeddings/oleObject140.bin"/><Relationship Id="rId465" Type="http://schemas.openxmlformats.org/officeDocument/2006/relationships/image" Target="media/image212.wmf"/><Relationship Id="rId672" Type="http://schemas.openxmlformats.org/officeDocument/2006/relationships/image" Target="media/image298.wmf"/><Relationship Id="rId1095" Type="http://schemas.openxmlformats.org/officeDocument/2006/relationships/oleObject" Target="embeddings/oleObject610.bin"/><Relationship Id="rId1316" Type="http://schemas.openxmlformats.org/officeDocument/2006/relationships/oleObject" Target="embeddings/oleObject733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75.bin"/><Relationship Id="rId532" Type="http://schemas.openxmlformats.org/officeDocument/2006/relationships/oleObject" Target="embeddings/oleObject287.bin"/><Relationship Id="rId977" Type="http://schemas.openxmlformats.org/officeDocument/2006/relationships/oleObject" Target="embeddings/oleObject539.bin"/><Relationship Id="rId1162" Type="http://schemas.openxmlformats.org/officeDocument/2006/relationships/oleObject" Target="embeddings/oleObject644.bin"/><Relationship Id="rId171" Type="http://schemas.openxmlformats.org/officeDocument/2006/relationships/image" Target="media/image72.wmf"/><Relationship Id="rId837" Type="http://schemas.openxmlformats.org/officeDocument/2006/relationships/oleObject" Target="embeddings/oleObject462.bin"/><Relationship Id="rId1022" Type="http://schemas.openxmlformats.org/officeDocument/2006/relationships/oleObject" Target="embeddings/oleObject572.bin"/><Relationship Id="rId269" Type="http://schemas.openxmlformats.org/officeDocument/2006/relationships/oleObject" Target="embeddings/oleObject146.bin"/><Relationship Id="rId476" Type="http://schemas.openxmlformats.org/officeDocument/2006/relationships/oleObject" Target="embeddings/oleObject253.bin"/><Relationship Id="rId683" Type="http://schemas.openxmlformats.org/officeDocument/2006/relationships/image" Target="media/image303.wmf"/><Relationship Id="rId890" Type="http://schemas.openxmlformats.org/officeDocument/2006/relationships/oleObject" Target="embeddings/oleObject491.bin"/><Relationship Id="rId904" Type="http://schemas.openxmlformats.org/officeDocument/2006/relationships/oleObject" Target="embeddings/oleObject498.bin"/><Relationship Id="rId1327" Type="http://schemas.openxmlformats.org/officeDocument/2006/relationships/image" Target="media/image581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72.bin"/><Relationship Id="rId336" Type="http://schemas.openxmlformats.org/officeDocument/2006/relationships/oleObject" Target="embeddings/oleObject180.bin"/><Relationship Id="rId543" Type="http://schemas.openxmlformats.org/officeDocument/2006/relationships/oleObject" Target="embeddings/oleObject294.bin"/><Relationship Id="rId988" Type="http://schemas.openxmlformats.org/officeDocument/2006/relationships/oleObject" Target="embeddings/oleObject547.bin"/><Relationship Id="rId1173" Type="http://schemas.openxmlformats.org/officeDocument/2006/relationships/image" Target="media/image517.wmf"/><Relationship Id="rId1380" Type="http://schemas.openxmlformats.org/officeDocument/2006/relationships/oleObject" Target="embeddings/oleObject772.bin"/><Relationship Id="rId182" Type="http://schemas.openxmlformats.org/officeDocument/2006/relationships/image" Target="media/image77.wmf"/><Relationship Id="rId403" Type="http://schemas.openxmlformats.org/officeDocument/2006/relationships/oleObject" Target="embeddings/oleObject214.bin"/><Relationship Id="rId750" Type="http://schemas.openxmlformats.org/officeDocument/2006/relationships/image" Target="media/image331.wmf"/><Relationship Id="rId848" Type="http://schemas.openxmlformats.org/officeDocument/2006/relationships/oleObject" Target="embeddings/oleObject468.bin"/><Relationship Id="rId1033" Type="http://schemas.openxmlformats.org/officeDocument/2006/relationships/oleObject" Target="embeddings/oleObject578.bin"/><Relationship Id="rId487" Type="http://schemas.openxmlformats.org/officeDocument/2006/relationships/oleObject" Target="embeddings/oleObject259.bin"/><Relationship Id="rId610" Type="http://schemas.openxmlformats.org/officeDocument/2006/relationships/oleObject" Target="embeddings/oleObject336.bin"/><Relationship Id="rId694" Type="http://schemas.openxmlformats.org/officeDocument/2006/relationships/oleObject" Target="embeddings/oleObject380.bin"/><Relationship Id="rId708" Type="http://schemas.openxmlformats.org/officeDocument/2006/relationships/oleObject" Target="embeddings/oleObject389.bin"/><Relationship Id="rId915" Type="http://schemas.openxmlformats.org/officeDocument/2006/relationships/oleObject" Target="embeddings/oleObject505.bin"/><Relationship Id="rId1240" Type="http://schemas.openxmlformats.org/officeDocument/2006/relationships/oleObject" Target="embeddings/oleObject690.bin"/><Relationship Id="rId1338" Type="http://schemas.openxmlformats.org/officeDocument/2006/relationships/oleObject" Target="embeddings/oleObject747.bin"/><Relationship Id="rId347" Type="http://schemas.openxmlformats.org/officeDocument/2006/relationships/image" Target="media/image156.wmf"/><Relationship Id="rId999" Type="http://schemas.openxmlformats.org/officeDocument/2006/relationships/image" Target="media/image438.wmf"/><Relationship Id="rId1100" Type="http://schemas.openxmlformats.org/officeDocument/2006/relationships/image" Target="media/image482.wmf"/><Relationship Id="rId1184" Type="http://schemas.openxmlformats.org/officeDocument/2006/relationships/oleObject" Target="embeddings/oleObject657.bin"/><Relationship Id="rId44" Type="http://schemas.openxmlformats.org/officeDocument/2006/relationships/oleObject" Target="embeddings/oleObject22.bin"/><Relationship Id="rId554" Type="http://schemas.openxmlformats.org/officeDocument/2006/relationships/image" Target="media/image248.wmf"/><Relationship Id="rId761" Type="http://schemas.openxmlformats.org/officeDocument/2006/relationships/oleObject" Target="embeddings/oleObject420.bin"/><Relationship Id="rId859" Type="http://schemas.openxmlformats.org/officeDocument/2006/relationships/image" Target="media/image380.wmf"/><Relationship Id="rId1391" Type="http://schemas.openxmlformats.org/officeDocument/2006/relationships/image" Target="media/image606.wmf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2.bin"/><Relationship Id="rId414" Type="http://schemas.openxmlformats.org/officeDocument/2006/relationships/image" Target="media/image189.wmf"/><Relationship Id="rId498" Type="http://schemas.openxmlformats.org/officeDocument/2006/relationships/oleObject" Target="embeddings/oleObject267.bin"/><Relationship Id="rId621" Type="http://schemas.openxmlformats.org/officeDocument/2006/relationships/image" Target="media/image274.wmf"/><Relationship Id="rId1044" Type="http://schemas.openxmlformats.org/officeDocument/2006/relationships/oleObject" Target="embeddings/oleObject583.bin"/><Relationship Id="rId1251" Type="http://schemas.openxmlformats.org/officeDocument/2006/relationships/image" Target="media/image549.wmf"/><Relationship Id="rId1349" Type="http://schemas.openxmlformats.org/officeDocument/2006/relationships/image" Target="media/image590.wmf"/><Relationship Id="rId260" Type="http://schemas.openxmlformats.org/officeDocument/2006/relationships/image" Target="media/image113.wmf"/><Relationship Id="rId719" Type="http://schemas.openxmlformats.org/officeDocument/2006/relationships/oleObject" Target="embeddings/oleObject395.bin"/><Relationship Id="rId926" Type="http://schemas.openxmlformats.org/officeDocument/2006/relationships/oleObject" Target="embeddings/oleObject510.bin"/><Relationship Id="rId1111" Type="http://schemas.openxmlformats.org/officeDocument/2006/relationships/oleObject" Target="embeddings/oleObject618.bin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191.bin"/><Relationship Id="rId565" Type="http://schemas.openxmlformats.org/officeDocument/2006/relationships/image" Target="media/image251.wmf"/><Relationship Id="rId772" Type="http://schemas.openxmlformats.org/officeDocument/2006/relationships/oleObject" Target="embeddings/oleObject427.bin"/><Relationship Id="rId1195" Type="http://schemas.openxmlformats.org/officeDocument/2006/relationships/oleObject" Target="embeddings/oleObject663.bin"/><Relationship Id="rId1209" Type="http://schemas.openxmlformats.org/officeDocument/2006/relationships/image" Target="media/image532.png"/><Relationship Id="rId218" Type="http://schemas.openxmlformats.org/officeDocument/2006/relationships/image" Target="media/image95.wmf"/><Relationship Id="rId425" Type="http://schemas.openxmlformats.org/officeDocument/2006/relationships/oleObject" Target="embeddings/oleObject226.bin"/><Relationship Id="rId632" Type="http://schemas.openxmlformats.org/officeDocument/2006/relationships/oleObject" Target="embeddings/oleObject347.bin"/><Relationship Id="rId1055" Type="http://schemas.openxmlformats.org/officeDocument/2006/relationships/oleObject" Target="embeddings/oleObject589.bin"/><Relationship Id="rId1262" Type="http://schemas.openxmlformats.org/officeDocument/2006/relationships/oleObject" Target="embeddings/oleObject702.bin"/><Relationship Id="rId271" Type="http://schemas.openxmlformats.org/officeDocument/2006/relationships/oleObject" Target="embeddings/oleObject147.bin"/><Relationship Id="rId937" Type="http://schemas.openxmlformats.org/officeDocument/2006/relationships/image" Target="media/image415.wmf"/><Relationship Id="rId1122" Type="http://schemas.openxmlformats.org/officeDocument/2006/relationships/image" Target="media/image493.wmf"/><Relationship Id="rId66" Type="http://schemas.openxmlformats.org/officeDocument/2006/relationships/oleObject" Target="embeddings/oleObject36.bin"/><Relationship Id="rId131" Type="http://schemas.openxmlformats.org/officeDocument/2006/relationships/oleObject" Target="embeddings/oleObject73.bin"/><Relationship Id="rId369" Type="http://schemas.openxmlformats.org/officeDocument/2006/relationships/image" Target="media/image167.wmf"/><Relationship Id="rId576" Type="http://schemas.openxmlformats.org/officeDocument/2006/relationships/oleObject" Target="embeddings/oleObject316.bin"/><Relationship Id="rId783" Type="http://schemas.openxmlformats.org/officeDocument/2006/relationships/oleObject" Target="embeddings/oleObject434.bin"/><Relationship Id="rId990" Type="http://schemas.openxmlformats.org/officeDocument/2006/relationships/oleObject" Target="embeddings/oleObject548.bin"/><Relationship Id="rId229" Type="http://schemas.openxmlformats.org/officeDocument/2006/relationships/oleObject" Target="embeddings/oleObject123.bin"/><Relationship Id="rId436" Type="http://schemas.openxmlformats.org/officeDocument/2006/relationships/image" Target="media/image198.wmf"/><Relationship Id="rId643" Type="http://schemas.openxmlformats.org/officeDocument/2006/relationships/image" Target="media/image285.wmf"/><Relationship Id="rId1066" Type="http://schemas.openxmlformats.org/officeDocument/2006/relationships/image" Target="media/image466.wmf"/><Relationship Id="rId1273" Type="http://schemas.openxmlformats.org/officeDocument/2006/relationships/image" Target="media/image560.wmf"/><Relationship Id="rId850" Type="http://schemas.openxmlformats.org/officeDocument/2006/relationships/oleObject" Target="embeddings/oleObject469.bin"/><Relationship Id="rId948" Type="http://schemas.openxmlformats.org/officeDocument/2006/relationships/oleObject" Target="embeddings/oleObject524.bin"/><Relationship Id="rId1133" Type="http://schemas.openxmlformats.org/officeDocument/2006/relationships/image" Target="media/image499.wmf"/><Relationship Id="rId77" Type="http://schemas.openxmlformats.org/officeDocument/2006/relationships/oleObject" Target="embeddings/oleObject43.bin"/><Relationship Id="rId282" Type="http://schemas.openxmlformats.org/officeDocument/2006/relationships/image" Target="media/image124.wmf"/><Relationship Id="rId503" Type="http://schemas.openxmlformats.org/officeDocument/2006/relationships/image" Target="media/image227.wmf"/><Relationship Id="rId587" Type="http://schemas.openxmlformats.org/officeDocument/2006/relationships/image" Target="media/image258.wmf"/><Relationship Id="rId710" Type="http://schemas.openxmlformats.org/officeDocument/2006/relationships/oleObject" Target="embeddings/oleObject390.bin"/><Relationship Id="rId808" Type="http://schemas.openxmlformats.org/officeDocument/2006/relationships/image" Target="media/image356.wmf"/><Relationship Id="rId1340" Type="http://schemas.openxmlformats.org/officeDocument/2006/relationships/oleObject" Target="embeddings/oleObject74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9.bin"/><Relationship Id="rId447" Type="http://schemas.openxmlformats.org/officeDocument/2006/relationships/oleObject" Target="embeddings/oleObject238.bin"/><Relationship Id="rId794" Type="http://schemas.openxmlformats.org/officeDocument/2006/relationships/image" Target="media/image349.wmf"/><Relationship Id="rId1077" Type="http://schemas.openxmlformats.org/officeDocument/2006/relationships/image" Target="media/image471.wmf"/><Relationship Id="rId1200" Type="http://schemas.openxmlformats.org/officeDocument/2006/relationships/oleObject" Target="embeddings/oleObject666.bin"/><Relationship Id="rId654" Type="http://schemas.openxmlformats.org/officeDocument/2006/relationships/oleObject" Target="embeddings/oleObject359.bin"/><Relationship Id="rId861" Type="http://schemas.openxmlformats.org/officeDocument/2006/relationships/image" Target="media/image381.wmf"/><Relationship Id="rId959" Type="http://schemas.openxmlformats.org/officeDocument/2006/relationships/oleObject" Target="embeddings/oleObject529.bin"/><Relationship Id="rId1284" Type="http://schemas.openxmlformats.org/officeDocument/2006/relationships/oleObject" Target="embeddings/oleObject714.bin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5.bin"/><Relationship Id="rId514" Type="http://schemas.openxmlformats.org/officeDocument/2006/relationships/image" Target="media/image232.wmf"/><Relationship Id="rId721" Type="http://schemas.openxmlformats.org/officeDocument/2006/relationships/oleObject" Target="embeddings/oleObject396.bin"/><Relationship Id="rId1144" Type="http://schemas.openxmlformats.org/officeDocument/2006/relationships/oleObject" Target="embeddings/oleObject634.bin"/><Relationship Id="rId1351" Type="http://schemas.openxmlformats.org/officeDocument/2006/relationships/image" Target="media/image591.wmf"/><Relationship Id="rId88" Type="http://schemas.openxmlformats.org/officeDocument/2006/relationships/oleObject" Target="embeddings/oleObject50.bin"/><Relationship Id="rId153" Type="http://schemas.openxmlformats.org/officeDocument/2006/relationships/image" Target="media/image63.wmf"/><Relationship Id="rId360" Type="http://schemas.openxmlformats.org/officeDocument/2006/relationships/oleObject" Target="embeddings/oleObject192.bin"/><Relationship Id="rId598" Type="http://schemas.openxmlformats.org/officeDocument/2006/relationships/image" Target="media/image263.wmf"/><Relationship Id="rId819" Type="http://schemas.openxmlformats.org/officeDocument/2006/relationships/image" Target="media/image361.wmf"/><Relationship Id="rId1004" Type="http://schemas.openxmlformats.org/officeDocument/2006/relationships/oleObject" Target="embeddings/oleObject559.bin"/><Relationship Id="rId1211" Type="http://schemas.openxmlformats.org/officeDocument/2006/relationships/image" Target="media/image534.wmf"/><Relationship Id="rId220" Type="http://schemas.openxmlformats.org/officeDocument/2006/relationships/image" Target="media/image96.wmf"/><Relationship Id="rId458" Type="http://schemas.openxmlformats.org/officeDocument/2006/relationships/oleObject" Target="embeddings/oleObject244.bin"/><Relationship Id="rId665" Type="http://schemas.openxmlformats.org/officeDocument/2006/relationships/oleObject" Target="embeddings/oleObject365.bin"/><Relationship Id="rId872" Type="http://schemas.openxmlformats.org/officeDocument/2006/relationships/oleObject" Target="embeddings/oleObject480.bin"/><Relationship Id="rId1088" Type="http://schemas.openxmlformats.org/officeDocument/2006/relationships/image" Target="media/image476.wmf"/><Relationship Id="rId1295" Type="http://schemas.openxmlformats.org/officeDocument/2006/relationships/image" Target="media/image568.wmf"/><Relationship Id="rId1309" Type="http://schemas.openxmlformats.org/officeDocument/2006/relationships/image" Target="media/image574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42.wmf"/><Relationship Id="rId525" Type="http://schemas.openxmlformats.org/officeDocument/2006/relationships/image" Target="media/image236.wmf"/><Relationship Id="rId732" Type="http://schemas.openxmlformats.org/officeDocument/2006/relationships/image" Target="media/image324.wmf"/><Relationship Id="rId1155" Type="http://schemas.openxmlformats.org/officeDocument/2006/relationships/oleObject" Target="embeddings/oleObject640.bin"/><Relationship Id="rId1362" Type="http://schemas.openxmlformats.org/officeDocument/2006/relationships/image" Target="media/image595.wmf"/><Relationship Id="rId99" Type="http://schemas.openxmlformats.org/officeDocument/2006/relationships/image" Target="media/image38.wmf"/><Relationship Id="rId164" Type="http://schemas.openxmlformats.org/officeDocument/2006/relationships/oleObject" Target="embeddings/oleObject90.bin"/><Relationship Id="rId371" Type="http://schemas.openxmlformats.org/officeDocument/2006/relationships/image" Target="media/image168.wmf"/><Relationship Id="rId1015" Type="http://schemas.openxmlformats.org/officeDocument/2006/relationships/oleObject" Target="embeddings/oleObject568.bin"/><Relationship Id="rId1222" Type="http://schemas.openxmlformats.org/officeDocument/2006/relationships/image" Target="media/image538.wmf"/><Relationship Id="rId469" Type="http://schemas.openxmlformats.org/officeDocument/2006/relationships/image" Target="media/image214.wmf"/><Relationship Id="rId676" Type="http://schemas.openxmlformats.org/officeDocument/2006/relationships/image" Target="media/image300.wmf"/><Relationship Id="rId883" Type="http://schemas.openxmlformats.org/officeDocument/2006/relationships/image" Target="media/image390.wmf"/><Relationship Id="rId1099" Type="http://schemas.openxmlformats.org/officeDocument/2006/relationships/oleObject" Target="embeddings/oleObject612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4.bin"/><Relationship Id="rId329" Type="http://schemas.openxmlformats.org/officeDocument/2006/relationships/oleObject" Target="embeddings/oleObject177.bin"/><Relationship Id="rId536" Type="http://schemas.openxmlformats.org/officeDocument/2006/relationships/oleObject" Target="embeddings/oleObject289.bin"/><Relationship Id="rId1166" Type="http://schemas.openxmlformats.org/officeDocument/2006/relationships/oleObject" Target="embeddings/oleObject646.bin"/><Relationship Id="rId1373" Type="http://schemas.openxmlformats.org/officeDocument/2006/relationships/oleObject" Target="embeddings/oleObject768.bin"/><Relationship Id="rId175" Type="http://schemas.openxmlformats.org/officeDocument/2006/relationships/image" Target="media/image74.wmf"/><Relationship Id="rId743" Type="http://schemas.openxmlformats.org/officeDocument/2006/relationships/oleObject" Target="embeddings/oleObject410.bin"/><Relationship Id="rId950" Type="http://schemas.openxmlformats.org/officeDocument/2006/relationships/oleObject" Target="embeddings/oleObject525.bin"/><Relationship Id="rId1026" Type="http://schemas.openxmlformats.org/officeDocument/2006/relationships/oleObject" Target="embeddings/oleObject574.bin"/><Relationship Id="rId382" Type="http://schemas.openxmlformats.org/officeDocument/2006/relationships/oleObject" Target="embeddings/oleObject203.bin"/><Relationship Id="rId603" Type="http://schemas.openxmlformats.org/officeDocument/2006/relationships/image" Target="media/image265.wmf"/><Relationship Id="rId687" Type="http://schemas.openxmlformats.org/officeDocument/2006/relationships/image" Target="media/image305.wmf"/><Relationship Id="rId810" Type="http://schemas.openxmlformats.org/officeDocument/2006/relationships/image" Target="media/image357.wmf"/><Relationship Id="rId908" Type="http://schemas.openxmlformats.org/officeDocument/2006/relationships/image" Target="media/image402.wmf"/><Relationship Id="rId1233" Type="http://schemas.openxmlformats.org/officeDocument/2006/relationships/oleObject" Target="embeddings/oleObject684.bin"/><Relationship Id="rId242" Type="http://schemas.openxmlformats.org/officeDocument/2006/relationships/image" Target="media/image107.wmf"/><Relationship Id="rId894" Type="http://schemas.openxmlformats.org/officeDocument/2006/relationships/image" Target="media/image395.wmf"/><Relationship Id="rId1177" Type="http://schemas.openxmlformats.org/officeDocument/2006/relationships/image" Target="media/image518.wmf"/><Relationship Id="rId1300" Type="http://schemas.openxmlformats.org/officeDocument/2006/relationships/image" Target="media/image570.wmf"/><Relationship Id="rId37" Type="http://schemas.openxmlformats.org/officeDocument/2006/relationships/image" Target="media/image14.wmf"/><Relationship Id="rId102" Type="http://schemas.openxmlformats.org/officeDocument/2006/relationships/oleObject" Target="embeddings/oleObject57.bin"/><Relationship Id="rId547" Type="http://schemas.openxmlformats.org/officeDocument/2006/relationships/oleObject" Target="embeddings/oleObject297.bin"/><Relationship Id="rId754" Type="http://schemas.openxmlformats.org/officeDocument/2006/relationships/oleObject" Target="embeddings/oleObject416.bin"/><Relationship Id="rId961" Type="http://schemas.openxmlformats.org/officeDocument/2006/relationships/image" Target="media/image426.wmf"/><Relationship Id="rId1384" Type="http://schemas.openxmlformats.org/officeDocument/2006/relationships/oleObject" Target="embeddings/oleObject775.bin"/><Relationship Id="rId90" Type="http://schemas.openxmlformats.org/officeDocument/2006/relationships/oleObject" Target="embeddings/oleObject51.bin"/><Relationship Id="rId186" Type="http://schemas.openxmlformats.org/officeDocument/2006/relationships/image" Target="media/image79.wmf"/><Relationship Id="rId393" Type="http://schemas.openxmlformats.org/officeDocument/2006/relationships/oleObject" Target="embeddings/oleObject209.bin"/><Relationship Id="rId407" Type="http://schemas.openxmlformats.org/officeDocument/2006/relationships/oleObject" Target="embeddings/oleObject216.bin"/><Relationship Id="rId614" Type="http://schemas.openxmlformats.org/officeDocument/2006/relationships/oleObject" Target="embeddings/oleObject338.bin"/><Relationship Id="rId821" Type="http://schemas.openxmlformats.org/officeDocument/2006/relationships/image" Target="media/image362.wmf"/><Relationship Id="rId1037" Type="http://schemas.openxmlformats.org/officeDocument/2006/relationships/oleObject" Target="embeddings/oleObject580.bin"/><Relationship Id="rId1244" Type="http://schemas.openxmlformats.org/officeDocument/2006/relationships/oleObject" Target="embeddings/oleObject692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45.bin"/><Relationship Id="rId698" Type="http://schemas.openxmlformats.org/officeDocument/2006/relationships/oleObject" Target="embeddings/oleObject382.bin"/><Relationship Id="rId919" Type="http://schemas.openxmlformats.org/officeDocument/2006/relationships/oleObject" Target="embeddings/oleObject508.bin"/><Relationship Id="rId1090" Type="http://schemas.openxmlformats.org/officeDocument/2006/relationships/image" Target="media/image477.wmf"/><Relationship Id="rId1104" Type="http://schemas.openxmlformats.org/officeDocument/2006/relationships/image" Target="media/image484.wmf"/><Relationship Id="rId1311" Type="http://schemas.openxmlformats.org/officeDocument/2006/relationships/image" Target="media/image575.wmf"/><Relationship Id="rId48" Type="http://schemas.openxmlformats.org/officeDocument/2006/relationships/oleObject" Target="embeddings/oleObject25.bin"/><Relationship Id="rId113" Type="http://schemas.openxmlformats.org/officeDocument/2006/relationships/image" Target="media/image45.wmf"/><Relationship Id="rId320" Type="http://schemas.openxmlformats.org/officeDocument/2006/relationships/image" Target="media/image143.wmf"/><Relationship Id="rId558" Type="http://schemas.openxmlformats.org/officeDocument/2006/relationships/oleObject" Target="embeddings/oleObject303.bin"/><Relationship Id="rId765" Type="http://schemas.openxmlformats.org/officeDocument/2006/relationships/oleObject" Target="embeddings/oleObject423.bin"/><Relationship Id="rId972" Type="http://schemas.openxmlformats.org/officeDocument/2006/relationships/image" Target="media/image430.wmf"/><Relationship Id="rId1188" Type="http://schemas.openxmlformats.org/officeDocument/2006/relationships/image" Target="media/image523.wmf"/><Relationship Id="rId1395" Type="http://schemas.openxmlformats.org/officeDocument/2006/relationships/oleObject" Target="embeddings/oleObject782.bin"/><Relationship Id="rId197" Type="http://schemas.openxmlformats.org/officeDocument/2006/relationships/oleObject" Target="embeddings/oleObject107.bin"/><Relationship Id="rId418" Type="http://schemas.openxmlformats.org/officeDocument/2006/relationships/image" Target="media/image191.wmf"/><Relationship Id="rId625" Type="http://schemas.openxmlformats.org/officeDocument/2006/relationships/image" Target="media/image276.wmf"/><Relationship Id="rId832" Type="http://schemas.openxmlformats.org/officeDocument/2006/relationships/image" Target="media/image368.wmf"/><Relationship Id="rId1048" Type="http://schemas.openxmlformats.org/officeDocument/2006/relationships/image" Target="media/image457.wmf"/><Relationship Id="rId1255" Type="http://schemas.openxmlformats.org/officeDocument/2006/relationships/image" Target="media/image551.wmf"/><Relationship Id="rId264" Type="http://schemas.openxmlformats.org/officeDocument/2006/relationships/oleObject" Target="embeddings/oleObject144.bin"/><Relationship Id="rId471" Type="http://schemas.openxmlformats.org/officeDocument/2006/relationships/image" Target="media/image215.wmf"/><Relationship Id="rId1115" Type="http://schemas.openxmlformats.org/officeDocument/2006/relationships/oleObject" Target="embeddings/oleObject620.bin"/><Relationship Id="rId1322" Type="http://schemas.openxmlformats.org/officeDocument/2006/relationships/oleObject" Target="embeddings/oleObject73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419</TotalTime>
  <Pages>32</Pages>
  <Words>5727</Words>
  <Characters>31500</Characters>
  <Application>Microsoft Office Word</Application>
  <DocSecurity>0</DocSecurity>
  <Lines>262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34</cp:revision>
  <dcterms:created xsi:type="dcterms:W3CDTF">2024-10-11T20:42:00Z</dcterms:created>
  <dcterms:modified xsi:type="dcterms:W3CDTF">2025-01-14T18:20:00Z</dcterms:modified>
</cp:coreProperties>
</file>