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D10" w:rsidRDefault="00B35D10"/>
    <w:tbl>
      <w:tblPr>
        <w:bidiVisual/>
        <w:tblW w:w="1090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5659"/>
      </w:tblGrid>
      <w:tr w:rsidR="003279B3" w:rsidTr="003145DB">
        <w:trPr>
          <w:trHeight w:val="208"/>
        </w:trPr>
        <w:tc>
          <w:tcPr>
            <w:tcW w:w="5245" w:type="dxa"/>
            <w:vAlign w:val="center"/>
          </w:tcPr>
          <w:p w:rsidR="003279B3" w:rsidRPr="00E66EBB" w:rsidRDefault="003279B3" w:rsidP="00CC4154">
            <w:pPr>
              <w:rPr>
                <w:sz w:val="28"/>
                <w:szCs w:val="28"/>
                <w:rtl/>
              </w:rPr>
            </w:pP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المذكرة البيداغوجية لمستوى</w:t>
            </w:r>
            <w:r w:rsidR="00FF5C42"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 w:rsidR="003E7903" w:rsidRPr="00E66EBB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E7903" w:rsidRPr="009B59A8">
              <w:rPr>
                <w:rFonts w:hint="cs"/>
                <w:b/>
                <w:bCs/>
                <w:sz w:val="28"/>
                <w:szCs w:val="28"/>
                <w:rtl/>
              </w:rPr>
              <w:t xml:space="preserve">السنة </w:t>
            </w:r>
            <w:r w:rsidR="00CC4154">
              <w:rPr>
                <w:rFonts w:hint="cs"/>
                <w:b/>
                <w:bCs/>
                <w:sz w:val="28"/>
                <w:szCs w:val="28"/>
                <w:rtl/>
              </w:rPr>
              <w:t xml:space="preserve">الثانية </w:t>
            </w:r>
            <w:r w:rsidR="00C04899" w:rsidRPr="009B59A8">
              <w:rPr>
                <w:rFonts w:hint="cs"/>
                <w:b/>
                <w:bCs/>
                <w:sz w:val="28"/>
                <w:szCs w:val="28"/>
                <w:rtl/>
              </w:rPr>
              <w:t>متوسط</w:t>
            </w:r>
          </w:p>
        </w:tc>
        <w:tc>
          <w:tcPr>
            <w:tcW w:w="5659" w:type="dxa"/>
            <w:vAlign w:val="center"/>
          </w:tcPr>
          <w:p w:rsidR="003279B3" w:rsidRPr="00E66EBB" w:rsidRDefault="000C0BDA" w:rsidP="002A59E7">
            <w:pPr>
              <w:rPr>
                <w:sz w:val="28"/>
                <w:szCs w:val="28"/>
                <w:rtl/>
              </w:rPr>
            </w:pP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الأست</w:t>
            </w:r>
            <w:r w:rsidR="00AE277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</w:t>
            </w:r>
            <w:r w:rsidR="00E66EBB"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</w:t>
            </w: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اذ</w:t>
            </w:r>
            <w:r w:rsidR="003279B3"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3279B3" w:rsidRPr="00E66EBB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54428F" w:rsidRPr="00AE2779">
              <w:rPr>
                <w:rFonts w:hint="cs"/>
                <w:rtl/>
                <w:lang w:bidi="ar-DZ"/>
              </w:rPr>
              <w:t>..........</w:t>
            </w:r>
            <w:r w:rsidR="0025011E" w:rsidRPr="00AE2779">
              <w:rPr>
                <w:rFonts w:hint="cs"/>
                <w:rtl/>
                <w:lang w:bidi="ar-DZ"/>
              </w:rPr>
              <w:t>.......</w:t>
            </w:r>
            <w:r w:rsidR="0054428F" w:rsidRPr="00AE2779">
              <w:rPr>
                <w:rFonts w:hint="cs"/>
                <w:rtl/>
                <w:lang w:bidi="ar-DZ"/>
              </w:rPr>
              <w:t>..........</w:t>
            </w:r>
            <w:r w:rsidR="0025011E" w:rsidRPr="00AE2779">
              <w:rPr>
                <w:rFonts w:hint="cs"/>
                <w:b/>
                <w:bCs/>
                <w:rtl/>
              </w:rPr>
              <w:t xml:space="preserve"> </w:t>
            </w:r>
            <w:r w:rsidR="0025011E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</w:t>
            </w:r>
            <w:r w:rsidR="006108A6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D346C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AE2779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D346C8" w:rsidRPr="00D346C8">
              <w:rPr>
                <w:rFonts w:hint="cs"/>
                <w:b/>
                <w:bCs/>
                <w:sz w:val="28"/>
                <w:szCs w:val="28"/>
                <w:rtl/>
              </w:rPr>
              <w:t>الرقم :01</w:t>
            </w:r>
          </w:p>
        </w:tc>
      </w:tr>
      <w:tr w:rsidR="00744924" w:rsidTr="003145DB">
        <w:trPr>
          <w:trHeight w:val="346"/>
        </w:trPr>
        <w:tc>
          <w:tcPr>
            <w:tcW w:w="10904" w:type="dxa"/>
            <w:gridSpan w:val="2"/>
            <w:vAlign w:val="center"/>
          </w:tcPr>
          <w:p w:rsidR="00744924" w:rsidRPr="005433CB" w:rsidRDefault="00744924" w:rsidP="00CC4154">
            <w:pPr>
              <w:rPr>
                <w:b/>
                <w:bCs/>
                <w:color w:val="000080"/>
                <w:sz w:val="28"/>
                <w:szCs w:val="28"/>
                <w:rtl/>
                <w:lang w:bidi="ar-DZ"/>
              </w:rPr>
            </w:pPr>
            <w:r w:rsidRPr="009B59A8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الكفـاءة</w:t>
            </w: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الشاملة:</w:t>
            </w:r>
            <w:r w:rsidR="0013719A">
              <w:rPr>
                <w:rtl/>
              </w:rPr>
              <w:t xml:space="preserve"> </w:t>
            </w:r>
            <w:r w:rsidR="009C056E" w:rsidRPr="009C056E">
              <w:rPr>
                <w:b/>
                <w:bCs/>
                <w:sz w:val="28"/>
                <w:szCs w:val="28"/>
                <w:rtl/>
              </w:rPr>
              <w:t>يساهم في الحفـــــاظ عـــــــــلى تــــــوازن الأنظمــــة البيئيــــــة والتنــــوع البيولوجي</w:t>
            </w:r>
            <w:r w:rsidR="009C056E" w:rsidRPr="009C056E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744924" w:rsidTr="003145DB">
        <w:trPr>
          <w:trHeight w:val="515"/>
        </w:trPr>
        <w:tc>
          <w:tcPr>
            <w:tcW w:w="5245" w:type="dxa"/>
            <w:vAlign w:val="center"/>
          </w:tcPr>
          <w:p w:rsidR="00744924" w:rsidRDefault="00744924" w:rsidP="00E60F96">
            <w:pPr>
              <w:rPr>
                <w:b/>
                <w:bCs/>
                <w:color w:val="000080"/>
                <w:sz w:val="28"/>
                <w:szCs w:val="28"/>
                <w:rtl/>
                <w:lang w:bidi="ar-DZ"/>
              </w:rPr>
            </w:pP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</w:t>
            </w:r>
            <w:r w:rsidR="009C17DF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</w:t>
            </w: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دان:</w:t>
            </w:r>
            <w:r>
              <w:rPr>
                <w:rtl/>
              </w:rPr>
              <w:t xml:space="preserve"> </w:t>
            </w:r>
            <w:r w:rsidR="009B59A8" w:rsidRPr="009B59A8">
              <w:rPr>
                <w:b/>
                <w:bCs/>
                <w:sz w:val="28"/>
                <w:szCs w:val="28"/>
              </w:rPr>
              <w:t>1</w:t>
            </w:r>
            <w:r w:rsidR="009B59A8" w:rsidRPr="009B59A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B59A8">
              <w:rPr>
                <w:b/>
                <w:bCs/>
                <w:sz w:val="28"/>
                <w:szCs w:val="28"/>
                <w:rtl/>
                <w:lang w:bidi="ar-DZ"/>
              </w:rPr>
              <w:t>الإنسان</w:t>
            </w:r>
            <w:r w:rsidRPr="009B59A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ال</w:t>
            </w:r>
            <w:r w:rsidR="00CC415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محيط</w:t>
            </w:r>
          </w:p>
        </w:tc>
        <w:tc>
          <w:tcPr>
            <w:tcW w:w="5659" w:type="dxa"/>
            <w:vAlign w:val="center"/>
          </w:tcPr>
          <w:p w:rsidR="00744924" w:rsidRPr="009C056E" w:rsidRDefault="00744924" w:rsidP="009C056E">
            <w:pPr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9B59A8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الكفاءة</w:t>
            </w: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الختامية:</w:t>
            </w:r>
            <w:r w:rsidR="009C056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9C056E"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يس</w:t>
            </w:r>
            <w:r w:rsidR="007D6D19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ـــــ</w:t>
            </w:r>
            <w:r w:rsidR="009C056E"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اهم في الحفاظ على التوازن البيئي و التنوع البيولوجي بتجنيد موارده المتعـلقة بالأنظمة البيئية  و التنوع البيولوجي و دور الإنسان في</w:t>
            </w:r>
            <w:r w:rsidR="009C056E" w:rsidRPr="009C056E"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ذلك.</w:t>
            </w:r>
            <w:r w:rsidR="009C056E" w:rsidRPr="009C056E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3719A">
              <w:rPr>
                <w:rtl/>
              </w:rPr>
              <w:t xml:space="preserve"> </w:t>
            </w:r>
          </w:p>
        </w:tc>
      </w:tr>
      <w:tr w:rsidR="003279B3" w:rsidTr="003145DB">
        <w:trPr>
          <w:trHeight w:val="387"/>
        </w:trPr>
        <w:tc>
          <w:tcPr>
            <w:tcW w:w="5245" w:type="dxa"/>
            <w:vAlign w:val="center"/>
          </w:tcPr>
          <w:p w:rsidR="003279B3" w:rsidRPr="00A1416E" w:rsidRDefault="00592B82" w:rsidP="00CC4154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المقطع</w:t>
            </w:r>
            <w:r w:rsidR="00046C4D" w:rsidRPr="009B59A8">
              <w:rPr>
                <w:b/>
                <w:bCs/>
                <w:color w:val="FF0000"/>
                <w:sz w:val="28"/>
                <w:szCs w:val="28"/>
                <w:lang w:bidi="ar-DZ"/>
              </w:rPr>
              <w:t xml:space="preserve"> </w:t>
            </w:r>
            <w:r w:rsidR="00046C4D"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التع</w:t>
            </w:r>
            <w:r w:rsidR="00DD5B3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</w:t>
            </w:r>
            <w:r w:rsidR="00046C4D"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لمي</w:t>
            </w:r>
            <w:r w:rsidR="003279B3"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 w:rsidR="009B59A8" w:rsidRPr="009B59A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1ـ</w:t>
            </w:r>
            <w:r w:rsidR="005433CB" w:rsidRPr="009B59A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C65BB" w:rsidRPr="007C65BB">
              <w:rPr>
                <w:b/>
                <w:bCs/>
                <w:sz w:val="28"/>
                <w:szCs w:val="28"/>
                <w:rtl/>
                <w:lang w:bidi="ar-DZ"/>
              </w:rPr>
              <w:t>الوس</w:t>
            </w:r>
            <w:r w:rsidR="009C17D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ـــــــ</w:t>
            </w:r>
            <w:bookmarkStart w:id="0" w:name="_GoBack"/>
            <w:bookmarkEnd w:id="0"/>
            <w:r w:rsidR="007C65BB" w:rsidRPr="007C65BB">
              <w:rPr>
                <w:b/>
                <w:bCs/>
                <w:sz w:val="28"/>
                <w:szCs w:val="28"/>
                <w:rtl/>
                <w:lang w:bidi="ar-DZ"/>
              </w:rPr>
              <w:t>ط الحي</w:t>
            </w:r>
          </w:p>
        </w:tc>
        <w:tc>
          <w:tcPr>
            <w:tcW w:w="5659" w:type="dxa"/>
            <w:vAlign w:val="center"/>
          </w:tcPr>
          <w:p w:rsidR="003279B3" w:rsidRPr="00E66EBB" w:rsidRDefault="00592B82" w:rsidP="00DD5B35">
            <w:pPr>
              <w:rPr>
                <w:sz w:val="28"/>
                <w:szCs w:val="28"/>
                <w:rtl/>
                <w:lang w:bidi="ar-DZ"/>
              </w:rPr>
            </w:pP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 الكفاءة</w:t>
            </w:r>
            <w:r w:rsidR="003279B3"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 w:rsidR="004F24B3" w:rsidRPr="004F24B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D6D19">
              <w:rPr>
                <w:b/>
                <w:bCs/>
                <w:sz w:val="28"/>
                <w:szCs w:val="28"/>
                <w:rtl/>
                <w:lang w:bidi="ar-DZ"/>
              </w:rPr>
              <w:t>التع</w:t>
            </w:r>
            <w:r w:rsidR="007D6D1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</w:t>
            </w:r>
            <w:r w:rsidR="007D6D19">
              <w:rPr>
                <w:b/>
                <w:bCs/>
                <w:sz w:val="28"/>
                <w:szCs w:val="28"/>
                <w:rtl/>
                <w:lang w:bidi="ar-DZ"/>
              </w:rPr>
              <w:t>رف عــــــــ</w:t>
            </w:r>
            <w:r w:rsidR="009C056E" w:rsidRPr="009C056E">
              <w:rPr>
                <w:b/>
                <w:bCs/>
                <w:sz w:val="28"/>
                <w:szCs w:val="28"/>
                <w:rtl/>
                <w:lang w:bidi="ar-DZ"/>
              </w:rPr>
              <w:t>ـلى خصائص الوسط  الحي</w:t>
            </w:r>
            <w:r w:rsidR="00DD5B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</w:tr>
      <w:tr w:rsidR="003279B3" w:rsidTr="003145DB">
        <w:trPr>
          <w:trHeight w:val="581"/>
        </w:trPr>
        <w:tc>
          <w:tcPr>
            <w:tcW w:w="5245" w:type="dxa"/>
            <w:vAlign w:val="center"/>
          </w:tcPr>
          <w:p w:rsidR="00B35D10" w:rsidRDefault="0025011E" w:rsidP="00CC4154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المورد</w:t>
            </w:r>
            <w:r w:rsidR="00BC0CB3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التع</w:t>
            </w:r>
            <w:r w:rsidR="00421A6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</w:t>
            </w:r>
            <w:r w:rsidR="00BC0CB3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لم</w:t>
            </w:r>
            <w:r w:rsidR="003279B3"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ي</w:t>
            </w:r>
            <w:r w:rsidR="003E7903" w:rsidRPr="0025011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 w:rsidR="00A41ECF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421A6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="0062621F" w:rsidRPr="00E93FD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="007C65BB" w:rsidRPr="007C65BB">
              <w:rPr>
                <w:b/>
                <w:bCs/>
                <w:sz w:val="28"/>
                <w:szCs w:val="28"/>
                <w:rtl/>
                <w:lang w:bidi="ar-DZ"/>
              </w:rPr>
              <w:t>خصائص الوسط الحي</w:t>
            </w:r>
          </w:p>
          <w:p w:rsidR="00A1416E" w:rsidRPr="00A1416E" w:rsidRDefault="00A1416E" w:rsidP="00A1416E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                   </w:t>
            </w:r>
          </w:p>
        </w:tc>
        <w:tc>
          <w:tcPr>
            <w:tcW w:w="5659" w:type="dxa"/>
            <w:vAlign w:val="center"/>
          </w:tcPr>
          <w:p w:rsidR="00CC4154" w:rsidRPr="0013719A" w:rsidRDefault="003279B3" w:rsidP="00CC4154">
            <w:pPr>
              <w:rPr>
                <w:rFonts w:cs="Arabic Transparent"/>
                <w:b/>
                <w:bCs/>
                <w:sz w:val="28"/>
                <w:szCs w:val="28"/>
              </w:rPr>
            </w:pPr>
            <w:r w:rsidRPr="009B59A8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</w:t>
            </w:r>
            <w:r w:rsidR="003E4E77" w:rsidRPr="009B59A8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عايير </w:t>
            </w:r>
            <w:r w:rsidR="0013719A" w:rsidRPr="009B59A8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و مؤشرات ال</w:t>
            </w:r>
            <w:r w:rsidR="003E4E77" w:rsidRPr="009B59A8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تقويم</w:t>
            </w:r>
            <w:r w:rsidR="00FF5C42" w:rsidRPr="009B59A8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0C2C2A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35D10" w:rsidRDefault="009C056E" w:rsidP="00B35D10">
            <w:pPr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ـ </w:t>
            </w:r>
            <w:r w:rsidRPr="009C056E">
              <w:rPr>
                <w:rFonts w:cs="Arabic Transparent"/>
                <w:b/>
                <w:bCs/>
                <w:sz w:val="28"/>
                <w:szCs w:val="28"/>
                <w:rtl/>
              </w:rPr>
              <w:t>يعرف الوسط الحي كوحدة حياتية مرتبطة بمدى جغرافي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.</w:t>
            </w:r>
          </w:p>
          <w:p w:rsidR="009C056E" w:rsidRPr="0013719A" w:rsidRDefault="009C056E" w:rsidP="00B35D10">
            <w:pPr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ـ</w:t>
            </w:r>
            <w:r w:rsidR="00BF3B84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F3B84" w:rsidRPr="00BF3B84">
              <w:rPr>
                <w:rFonts w:cs="Arabic Transparent"/>
                <w:b/>
                <w:bCs/>
                <w:sz w:val="28"/>
                <w:szCs w:val="28"/>
                <w:rtl/>
              </w:rPr>
              <w:t>يصنف وسطا على أساس مكوناته</w:t>
            </w:r>
            <w:r w:rsidR="00BF3B84">
              <w:rPr>
                <w:rFonts w:cs="Arabic Transparent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</w:tbl>
    <w:p w:rsidR="00EF40D5" w:rsidRDefault="00EF40D5">
      <w:pPr>
        <w:rPr>
          <w:rtl/>
        </w:rPr>
      </w:pPr>
    </w:p>
    <w:tbl>
      <w:tblPr>
        <w:bidiVisual/>
        <w:tblW w:w="109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3249"/>
        <w:gridCol w:w="1701"/>
        <w:gridCol w:w="732"/>
      </w:tblGrid>
      <w:tr w:rsidR="002A59E7" w:rsidRPr="00E60F96" w:rsidTr="003145DB">
        <w:trPr>
          <w:trHeight w:val="70"/>
        </w:trPr>
        <w:tc>
          <w:tcPr>
            <w:tcW w:w="5245" w:type="dxa"/>
          </w:tcPr>
          <w:p w:rsidR="002A59E7" w:rsidRPr="009B59A8" w:rsidRDefault="002A59E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B59A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مخطط ال</w:t>
            </w:r>
            <w:r w:rsidR="00447506" w:rsidRPr="009B59A8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ـ</w:t>
            </w:r>
            <w:r w:rsidRPr="009B59A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درس</w:t>
            </w:r>
          </w:p>
        </w:tc>
        <w:tc>
          <w:tcPr>
            <w:tcW w:w="3249" w:type="dxa"/>
          </w:tcPr>
          <w:p w:rsidR="002A59E7" w:rsidRPr="009B59A8" w:rsidRDefault="002A59E7" w:rsidP="003C2496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B59A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الوسائل</w:t>
            </w:r>
          </w:p>
        </w:tc>
        <w:tc>
          <w:tcPr>
            <w:tcW w:w="1701" w:type="dxa"/>
          </w:tcPr>
          <w:p w:rsidR="002A59E7" w:rsidRPr="009B59A8" w:rsidRDefault="002A59E7" w:rsidP="003C2496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B59A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المراجع</w:t>
            </w:r>
          </w:p>
        </w:tc>
        <w:tc>
          <w:tcPr>
            <w:tcW w:w="732" w:type="dxa"/>
          </w:tcPr>
          <w:p w:rsidR="002A59E7" w:rsidRPr="009B59A8" w:rsidRDefault="002A59E7" w:rsidP="003C2496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B59A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الزمن</w:t>
            </w:r>
          </w:p>
        </w:tc>
      </w:tr>
      <w:tr w:rsidR="002A59E7" w:rsidRPr="0025011E" w:rsidTr="003145DB">
        <w:trPr>
          <w:trHeight w:val="793"/>
        </w:trPr>
        <w:tc>
          <w:tcPr>
            <w:tcW w:w="5245" w:type="dxa"/>
          </w:tcPr>
          <w:p w:rsidR="002A59E7" w:rsidRPr="0025011E" w:rsidRDefault="0085592C" w:rsidP="00E60F9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5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تمهيد</w:t>
            </w:r>
          </w:p>
          <w:p w:rsidR="009C056E" w:rsidRDefault="009C056E" w:rsidP="00B35D10">
            <w:pPr>
              <w:rPr>
                <w:rtl/>
              </w:rPr>
            </w:pPr>
            <w:r w:rsidRPr="009C056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مكونات الوسط الحي</w:t>
            </w:r>
            <w:r>
              <w:rPr>
                <w:rtl/>
              </w:rPr>
              <w:t xml:space="preserve"> </w:t>
            </w:r>
          </w:p>
          <w:p w:rsidR="009C056E" w:rsidRPr="009C056E" w:rsidRDefault="009C056E" w:rsidP="009C056E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9C056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تصنيف الوسط الحي</w:t>
            </w:r>
          </w:p>
        </w:tc>
        <w:tc>
          <w:tcPr>
            <w:tcW w:w="3249" w:type="dxa"/>
          </w:tcPr>
          <w:p w:rsidR="008177E0" w:rsidRPr="0025011E" w:rsidRDefault="002A59E7" w:rsidP="009C056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5011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جهاز </w:t>
            </w:r>
            <w:r w:rsidR="000C0BDA" w:rsidRPr="0025011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الإعلام</w:t>
            </w:r>
            <w:r w:rsidR="0085592C" w:rsidRPr="0025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C0BDA" w:rsidRPr="0025011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الآلي</w:t>
            </w:r>
            <w:r w:rsidR="0085592C" w:rsidRPr="0025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ـ </w:t>
            </w:r>
            <w:r w:rsidR="0062621F" w:rsidRPr="0025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جهاز</w:t>
            </w:r>
            <w:r w:rsidR="00A41EC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2621F" w:rsidRPr="0025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</w:t>
            </w:r>
            <w:r w:rsidR="0085592C" w:rsidRPr="0025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ـ</w:t>
            </w:r>
            <w:r w:rsidR="0062621F" w:rsidRPr="0025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رض</w:t>
            </w:r>
            <w:r w:rsidR="009C056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الرقمي </w:t>
            </w:r>
            <w:r w:rsidR="00AC6307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Data</w:t>
            </w:r>
            <w:r w:rsidR="008D7023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show</w:t>
            </w:r>
            <w:r w:rsidR="008D702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/>
              </w:rPr>
              <w:t xml:space="preserve"> ـ  </w:t>
            </w:r>
            <w:r w:rsidR="0085592C" w:rsidRPr="0025011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الكت</w:t>
            </w:r>
            <w:r w:rsidR="009C056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ـــــــ</w:t>
            </w:r>
            <w:r w:rsidR="0085592C" w:rsidRPr="0025011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اب المدرسي</w:t>
            </w:r>
            <w:r w:rsidR="009C056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ـ </w:t>
            </w:r>
            <w:r w:rsidRPr="0025011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السبورة</w:t>
            </w:r>
          </w:p>
        </w:tc>
        <w:tc>
          <w:tcPr>
            <w:tcW w:w="1701" w:type="dxa"/>
          </w:tcPr>
          <w:p w:rsidR="002A59E7" w:rsidRPr="0025011E" w:rsidRDefault="002A59E7" w:rsidP="00B35D1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5011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المنهاج</w:t>
            </w:r>
            <w:r w:rsidR="0085592C" w:rsidRPr="0025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ـ الدليل</w:t>
            </w:r>
          </w:p>
          <w:p w:rsidR="00B35D10" w:rsidRPr="0025011E" w:rsidRDefault="0014643E" w:rsidP="00B35D1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5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الوثيقة المر</w:t>
            </w:r>
            <w:r w:rsidR="00A41EC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</w:t>
            </w:r>
            <w:r w:rsidRPr="0025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فقة</w:t>
            </w:r>
            <w:r w:rsidR="00B35D10" w:rsidRPr="0025011E">
              <w:rPr>
                <w:b/>
                <w:bCs/>
                <w:rtl/>
              </w:rPr>
              <w:t xml:space="preserve"> </w:t>
            </w:r>
            <w:r w:rsidR="00B35D10" w:rsidRPr="0025011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الكتاب المدرسي</w:t>
            </w:r>
          </w:p>
        </w:tc>
        <w:tc>
          <w:tcPr>
            <w:tcW w:w="732" w:type="dxa"/>
            <w:vAlign w:val="center"/>
          </w:tcPr>
          <w:p w:rsidR="002A59E7" w:rsidRPr="0025011E" w:rsidRDefault="00BF3B84" w:rsidP="003C2496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  <w:r w:rsidR="00FF5C42" w:rsidRPr="0025011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سا</w:t>
            </w:r>
          </w:p>
        </w:tc>
      </w:tr>
    </w:tbl>
    <w:p w:rsidR="002A59E7" w:rsidRPr="0025011E" w:rsidRDefault="002A59E7" w:rsidP="00AE2779">
      <w:pPr>
        <w:rPr>
          <w:b/>
          <w:bCs/>
          <w:sz w:val="32"/>
          <w:szCs w:val="32"/>
          <w:rtl/>
        </w:rPr>
      </w:pPr>
    </w:p>
    <w:tbl>
      <w:tblPr>
        <w:tblStyle w:val="a3"/>
        <w:tblpPr w:leftFromText="141" w:rightFromText="141" w:vertAnchor="text" w:tblpY="1"/>
        <w:tblOverlap w:val="never"/>
        <w:bidiVisual/>
        <w:tblW w:w="10878" w:type="dxa"/>
        <w:tblInd w:w="132" w:type="dxa"/>
        <w:tblLook w:val="04A0" w:firstRow="1" w:lastRow="0" w:firstColumn="1" w:lastColumn="0" w:noHBand="0" w:noVBand="1"/>
      </w:tblPr>
      <w:tblGrid>
        <w:gridCol w:w="5260"/>
        <w:gridCol w:w="4886"/>
        <w:gridCol w:w="732"/>
      </w:tblGrid>
      <w:tr w:rsidR="003E4D88" w:rsidRPr="005433CB" w:rsidTr="003145DB">
        <w:trPr>
          <w:trHeight w:val="287"/>
        </w:trPr>
        <w:tc>
          <w:tcPr>
            <w:tcW w:w="5128" w:type="dxa"/>
          </w:tcPr>
          <w:p w:rsidR="00FF5C42" w:rsidRPr="009B59A8" w:rsidRDefault="001B70AD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9B59A8">
              <w:rPr>
                <w:rFonts w:hint="cs"/>
                <w:color w:val="FF0000"/>
                <w:sz w:val="32"/>
                <w:szCs w:val="32"/>
                <w:rtl/>
              </w:rPr>
              <w:t xml:space="preserve">                        </w:t>
            </w: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نشاط</w:t>
            </w:r>
            <w:r w:rsidR="0085592C"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0C0BDA"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الأستاذ</w:t>
            </w:r>
          </w:p>
        </w:tc>
        <w:tc>
          <w:tcPr>
            <w:tcW w:w="5018" w:type="dxa"/>
          </w:tcPr>
          <w:p w:rsidR="00FF5C42" w:rsidRPr="009B59A8" w:rsidRDefault="001B70AD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9B59A8">
              <w:rPr>
                <w:rFonts w:hint="cs"/>
                <w:color w:val="FF0000"/>
                <w:sz w:val="32"/>
                <w:szCs w:val="32"/>
                <w:rtl/>
              </w:rPr>
              <w:t xml:space="preserve">                  </w:t>
            </w: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نشاط</w:t>
            </w:r>
            <w:r w:rsidR="00FF5C42"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المتع</w:t>
            </w:r>
            <w:r w:rsidR="007B7AC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ـ</w:t>
            </w:r>
            <w:r w:rsidR="00FF5C42"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لم</w:t>
            </w:r>
          </w:p>
        </w:tc>
        <w:tc>
          <w:tcPr>
            <w:tcW w:w="732" w:type="dxa"/>
          </w:tcPr>
          <w:p w:rsidR="00FF5C42" w:rsidRPr="009B59A8" w:rsidRDefault="00FF5C42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الزمن</w:t>
            </w:r>
          </w:p>
        </w:tc>
      </w:tr>
      <w:tr w:rsidR="003E4D88" w:rsidRPr="003C2496" w:rsidTr="003145DB">
        <w:trPr>
          <w:trHeight w:val="70"/>
        </w:trPr>
        <w:tc>
          <w:tcPr>
            <w:tcW w:w="5128" w:type="dxa"/>
          </w:tcPr>
          <w:p w:rsidR="00FF5C42" w:rsidRPr="00E60F96" w:rsidRDefault="00724195" w:rsidP="004D401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ـ </w:t>
            </w:r>
            <w:r w:rsidR="00FF5C42"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التقويم التشخيصي</w:t>
            </w:r>
            <w:r w:rsidR="00FF5C42" w:rsidRPr="009B59A8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 w:rsidR="00FF5C42"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6E121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6E1216" w:rsidRPr="0025011E">
              <w:rPr>
                <w:rFonts w:hint="cs"/>
                <w:b/>
                <w:bCs/>
                <w:sz w:val="28"/>
                <w:szCs w:val="28"/>
                <w:rtl/>
              </w:rPr>
              <w:t>لمكتسبات الإبتدائي</w:t>
            </w:r>
            <w:r w:rsidR="0047653E">
              <w:rPr>
                <w:rFonts w:hint="cs"/>
                <w:b/>
                <w:bCs/>
                <w:sz w:val="28"/>
                <w:szCs w:val="28"/>
                <w:rtl/>
              </w:rPr>
              <w:t xml:space="preserve"> حول الأوساط الحية</w:t>
            </w:r>
            <w:r w:rsidR="006E1461" w:rsidRPr="0025011E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A028A3" w:rsidRDefault="00A028A3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</w:rPr>
            </w:pPr>
            <w:r w:rsidRPr="009B59A8">
              <w:rPr>
                <w:b/>
                <w:bCs/>
                <w:color w:val="FF0000"/>
                <w:sz w:val="28"/>
                <w:szCs w:val="28"/>
                <w:rtl/>
              </w:rPr>
              <w:t>ـ وضع</w:t>
            </w:r>
            <w:r w:rsidR="0047653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ـ</w:t>
            </w:r>
            <w:r w:rsidRPr="009B59A8">
              <w:rPr>
                <w:b/>
                <w:bCs/>
                <w:color w:val="FF0000"/>
                <w:sz w:val="28"/>
                <w:szCs w:val="28"/>
                <w:rtl/>
              </w:rPr>
              <w:t>ية الانطلاق:</w:t>
            </w:r>
          </w:p>
          <w:p w:rsidR="00656BF6" w:rsidRPr="009B59A8" w:rsidRDefault="00656BF6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56BF6">
              <w:rPr>
                <w:b/>
                <w:bCs/>
                <w:color w:val="FF0000"/>
                <w:sz w:val="28"/>
                <w:szCs w:val="28"/>
                <w:rtl/>
              </w:rPr>
              <w:t>الوضع</w:t>
            </w:r>
            <w:r w:rsidR="0047653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ـ</w:t>
            </w:r>
            <w:r w:rsidRPr="00656BF6">
              <w:rPr>
                <w:b/>
                <w:bCs/>
                <w:color w:val="FF0000"/>
                <w:sz w:val="28"/>
                <w:szCs w:val="28"/>
                <w:rtl/>
              </w:rPr>
              <w:t>ية المشكلة الإنطلاقية:</w:t>
            </w:r>
          </w:p>
          <w:p w:rsidR="001438B1" w:rsidRPr="00656BF6" w:rsidRDefault="001438B1" w:rsidP="004D4013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tbl>
            <w:tblPr>
              <w:tblStyle w:val="a3"/>
              <w:tblpPr w:leftFromText="141" w:rightFromText="141" w:vertAnchor="text" w:horzAnchor="margin" w:tblpY="-283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034"/>
            </w:tblGrid>
            <w:tr w:rsidR="00053858" w:rsidTr="00301020">
              <w:trPr>
                <w:trHeight w:val="5093"/>
              </w:trPr>
              <w:tc>
                <w:tcPr>
                  <w:tcW w:w="5187" w:type="dxa"/>
                </w:tcPr>
                <w:p w:rsidR="00053858" w:rsidRPr="0047653E" w:rsidRDefault="00824F66" w:rsidP="004D4013">
                  <w:pPr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47653E"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  <w:t>تع</w:t>
                  </w:r>
                  <w:r w:rsidR="006F68F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ـ</w:t>
                  </w:r>
                  <w:r w:rsidRPr="0047653E"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تبر الغابة </w:t>
                  </w:r>
                  <w:r w:rsidRPr="0047653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،</w:t>
                  </w:r>
                  <w:r w:rsidRPr="0047653E"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  <w:t>ال</w:t>
                  </w:r>
                  <w:r w:rsidRPr="0047653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واحة،</w:t>
                  </w:r>
                  <w:r w:rsidR="006F68F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r w:rsidRPr="0047653E"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  <w:t>حديقة</w:t>
                  </w:r>
                  <w:r w:rsidRPr="0047653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r w:rsidRPr="0047653E"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  <w:t>المدرسة</w:t>
                  </w:r>
                  <w:r w:rsidR="006F68F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، البحيرة..</w:t>
                  </w:r>
                  <w:r w:rsidRPr="0047653E"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اوساطا حية </w:t>
                  </w:r>
                  <w:r w:rsidRPr="0047653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مختلفة من حيث المظهر، </w:t>
                  </w:r>
                  <w:r w:rsidRPr="0047653E"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  <w:t>تتكون من عدة عناصر تربط بينها علاقات مختلفة</w:t>
                  </w:r>
                  <w:r w:rsidRPr="0047653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ويلاحظ فيها إستقرار و إنسجام طبيعي</w:t>
                  </w:r>
                  <w:r w:rsidR="0047653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يمكن ان يختل بتدخلات الإنسان السلبية</w:t>
                  </w:r>
                  <w:r w:rsidR="007F2F3C" w:rsidRPr="0047653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:</w:t>
                  </w:r>
                </w:p>
                <w:p w:rsidR="007F2F3C" w:rsidRPr="0047653E" w:rsidRDefault="007F2F3C" w:rsidP="004D4013">
                  <w:pPr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47653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1ـ</w:t>
                  </w:r>
                  <w:r w:rsidR="007B7AC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صنف العناصر المكونة للوسط الحي في جدول مع ذكر مثالا عن </w:t>
                  </w:r>
                  <w:r w:rsidR="00E24CD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كل </w:t>
                  </w:r>
                  <w:r w:rsidR="007B7AC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صنف .</w:t>
                  </w:r>
                </w:p>
                <w:p w:rsidR="007F2F3C" w:rsidRPr="0047653E" w:rsidRDefault="007F2F3C" w:rsidP="004D4013">
                  <w:pPr>
                    <w:jc w:val="lowKashida"/>
                    <w:rPr>
                      <w:b/>
                      <w:bCs/>
                      <w:sz w:val="28"/>
                      <w:szCs w:val="28"/>
                      <w:lang w:val="fr-FR"/>
                    </w:rPr>
                  </w:pPr>
                  <w:r w:rsidRPr="0047653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2ـ</w:t>
                  </w:r>
                  <w:r w:rsidR="00E24CD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قدم</w:t>
                  </w:r>
                  <w:r w:rsidR="007B7AC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ثلاثة تدخلات سلبية للإنسان على مستوى الأوساط الحية و ما يقابلها من تدخلات إيجابية.</w:t>
                  </w:r>
                </w:p>
                <w:p w:rsidR="00053858" w:rsidRDefault="00053858" w:rsidP="004D4013">
                  <w:pPr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656BF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السندات</w:t>
                  </w:r>
                  <w:r w:rsidRPr="00656BF6">
                    <w:rPr>
                      <w:b/>
                      <w:bCs/>
                      <w:sz w:val="28"/>
                      <w:szCs w:val="28"/>
                      <w:lang w:val="fr-FR"/>
                    </w:rPr>
                    <w:t xml:space="preserve">: </w:t>
                  </w:r>
                </w:p>
                <w:tbl>
                  <w:tblPr>
                    <w:bidiVisual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18"/>
                    <w:gridCol w:w="2390"/>
                  </w:tblGrid>
                  <w:tr w:rsidR="00D40AC0" w:rsidTr="00E01B18">
                    <w:trPr>
                      <w:trHeight w:val="1872"/>
                    </w:trPr>
                    <w:tc>
                      <w:tcPr>
                        <w:tcW w:w="2310" w:type="dxa"/>
                      </w:tcPr>
                      <w:p w:rsidR="00D40AC0" w:rsidRDefault="00301020" w:rsidP="003145DB">
                        <w:pPr>
                          <w:framePr w:hSpace="141" w:wrap="around" w:vAnchor="text" w:hAnchor="text" w:y="1"/>
                          <w:ind w:left="3"/>
                          <w:suppressOverlap/>
                          <w:jc w:val="lowKashida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val="fr-F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fr-FR" w:eastAsia="fr-FR"/>
                          </w:rPr>
                          <w:drawing>
                            <wp:inline distT="0" distB="0" distL="0" distR="0" wp14:anchorId="5A54A39C" wp14:editId="7C158570">
                              <wp:extent cx="1444733" cy="1104900"/>
                              <wp:effectExtent l="0" t="0" r="0" b="0"/>
                              <wp:docPr id="9" name="صورة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688" cy="1107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40AC0" w:rsidRDefault="00301020" w:rsidP="003145DB">
                        <w:pPr>
                          <w:framePr w:hSpace="141" w:wrap="around" w:vAnchor="text" w:hAnchor="text" w:y="1"/>
                          <w:suppressOverlap/>
                          <w:jc w:val="lowKashida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val="fr-F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val="fr-FR"/>
                          </w:rPr>
                          <w:t xml:space="preserve">           ـ1</w:t>
                        </w:r>
                        <w:r w:rsidR="00E01B18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val="fr-FR"/>
                          </w:rPr>
                          <w:t>ـ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val="fr-FR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483" w:type="dxa"/>
                      </w:tcPr>
                      <w:p w:rsidR="00D40AC0" w:rsidRDefault="00D40AC0" w:rsidP="003145DB">
                        <w:pPr>
                          <w:framePr w:hSpace="141" w:wrap="around" w:vAnchor="text" w:hAnchor="text" w:y="1"/>
                          <w:suppressOverlap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val="fr-FR"/>
                          </w:rPr>
                        </w:pPr>
                      </w:p>
                      <w:p w:rsidR="00D40AC0" w:rsidRDefault="00E01B18" w:rsidP="003145DB">
                        <w:pPr>
                          <w:framePr w:hSpace="141" w:wrap="around" w:vAnchor="text" w:hAnchor="text" w:y="1"/>
                          <w:bidi w:val="0"/>
                          <w:suppressOverlap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val="fr-FR" w:eastAsia="fr-FR"/>
                          </w:rPr>
                          <w:drawing>
                            <wp:inline distT="0" distB="0" distL="0" distR="0" wp14:anchorId="60AD1DDC" wp14:editId="6C5F6AA5">
                              <wp:extent cx="1428750" cy="904875"/>
                              <wp:effectExtent l="0" t="0" r="0" b="0"/>
                              <wp:docPr id="10" name="صورة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90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40AC0" w:rsidRDefault="00E01B18" w:rsidP="003145DB">
                        <w:pPr>
                          <w:framePr w:hSpace="141" w:wrap="around" w:vAnchor="text" w:hAnchor="text" w:y="1"/>
                          <w:suppressOverlap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val="fr-F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val="fr-FR"/>
                          </w:rPr>
                          <w:t xml:space="preserve">             ـ2ـ</w:t>
                        </w:r>
                      </w:p>
                    </w:tc>
                  </w:tr>
                </w:tbl>
                <w:p w:rsidR="00D40AC0" w:rsidRPr="003A4070" w:rsidRDefault="00D40AC0" w:rsidP="004D4013">
                  <w:pPr>
                    <w:jc w:val="lowKashida"/>
                    <w:rPr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6E1461" w:rsidRPr="009B59A8" w:rsidRDefault="001438B1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ـ سير</w:t>
            </w:r>
            <w:r w:rsidRPr="009B59A8">
              <w:rPr>
                <w:b/>
                <w:bCs/>
                <w:color w:val="FF0000"/>
                <w:sz w:val="28"/>
                <w:szCs w:val="28"/>
                <w:lang w:val="fr-FR"/>
              </w:rPr>
              <w:t xml:space="preserve"> </w:t>
            </w: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r w:rsidRPr="009B59A8">
              <w:rPr>
                <w:b/>
                <w:bCs/>
                <w:color w:val="FF0000"/>
                <w:sz w:val="28"/>
                <w:szCs w:val="28"/>
                <w:lang w:val="fr-FR"/>
              </w:rPr>
              <w:t>:</w:t>
            </w:r>
          </w:p>
          <w:p w:rsidR="00213458" w:rsidRDefault="001438B1" w:rsidP="00DD5B35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</w:t>
            </w:r>
            <w:r w:rsidRPr="009B59A8">
              <w:rPr>
                <w:b/>
                <w:bCs/>
                <w:color w:val="FF0000"/>
                <w:sz w:val="28"/>
                <w:szCs w:val="28"/>
                <w:lang w:val="fr-FR"/>
              </w:rPr>
              <w:t xml:space="preserve"> </w:t>
            </w: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</w:t>
            </w:r>
            <w:r w:rsidRPr="009B59A8">
              <w:rPr>
                <w:b/>
                <w:bCs/>
                <w:color w:val="FF0000"/>
                <w:sz w:val="28"/>
                <w:szCs w:val="28"/>
                <w:lang w:val="fr-FR"/>
              </w:rPr>
              <w:t xml:space="preserve"> </w:t>
            </w: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الموارد</w:t>
            </w:r>
            <w:r w:rsidR="00E064E7"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:</w:t>
            </w:r>
            <w:r w:rsidR="003A7034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 </w:t>
            </w:r>
          </w:p>
          <w:p w:rsidR="006F68F4" w:rsidRPr="00213458" w:rsidRDefault="006F68F4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 w:rsidRPr="00213458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>الأوساط الحية</w:t>
            </w:r>
            <w:r w:rsidR="00213458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 xml:space="preserve"> متنوعة منها مثلا</w:t>
            </w:r>
            <w:r w:rsidR="00213458">
              <w:rPr>
                <w:rtl/>
              </w:rPr>
              <w:t xml:space="preserve"> </w:t>
            </w:r>
            <w:r w:rsidR="00213458" w:rsidRPr="00213458">
              <w:rPr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>حديقة المدرسة</w:t>
            </w:r>
            <w:r w:rsidR="00213458" w:rsidRPr="00213458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 xml:space="preserve"> </w:t>
            </w:r>
            <w:r w:rsidRPr="00213458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 xml:space="preserve">، إعتمادا </w:t>
            </w:r>
            <w:r w:rsidR="00213458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 xml:space="preserve">على </w:t>
            </w:r>
            <w:r w:rsidRPr="00213458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>ملاحظاتك لهذا الوسط</w:t>
            </w:r>
            <w:r w:rsidR="00532AA0" w:rsidRPr="00213458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>:</w:t>
            </w:r>
          </w:p>
          <w:p w:rsidR="00532AA0" w:rsidRDefault="00532AA0" w:rsidP="004D4013">
            <w:pPr>
              <w:jc w:val="lowKashida"/>
              <w:rPr>
                <w:color w:val="FF0000"/>
                <w:sz w:val="28"/>
                <w:szCs w:val="28"/>
                <w:rtl/>
                <w:lang w:val="fr-FR"/>
              </w:rPr>
            </w:pPr>
            <w:r w:rsidRPr="00213458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>ماهي مختلف العناصر المكونة لهذا الوسط؟</w:t>
            </w:r>
          </w:p>
          <w:p w:rsidR="00071D9B" w:rsidRPr="00CD400E" w:rsidRDefault="00071D9B" w:rsidP="004D4013">
            <w:pPr>
              <w:jc w:val="lowKashida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</w:t>
            </w:r>
            <w:r w:rsidRPr="00071D9B"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  <w:t>لنشاط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1</w:t>
            </w:r>
            <w:r w:rsidRPr="00071D9B"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  <w:t>:</w:t>
            </w:r>
            <w:r w:rsidR="00DD5B35">
              <w:rPr>
                <w:rtl/>
              </w:rPr>
              <w:t xml:space="preserve"> </w:t>
            </w:r>
            <w:r w:rsidR="00DD5B35" w:rsidRPr="00DD5B35"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  <w:t>مكونات الوسط الحي</w:t>
            </w:r>
          </w:p>
          <w:p w:rsidR="006108A6" w:rsidRPr="004D517C" w:rsidRDefault="00532AA0" w:rsidP="004D4013">
            <w:pPr>
              <w:jc w:val="lowKashida"/>
              <w:rPr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</w:pPr>
            <w:r w:rsidRPr="004D517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>من بين العناصر</w:t>
            </w:r>
            <w:r w:rsidR="00C56A0F" w:rsidRPr="004D517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 xml:space="preserve"> التي قمت بإحصائها سابقا كائنات تتميز عن غيرها بأدائها للوظائف الحيوية</w:t>
            </w:r>
            <w:r w:rsidR="004D517C" w:rsidRPr="004D517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>:</w:t>
            </w:r>
          </w:p>
          <w:p w:rsidR="004D517C" w:rsidRPr="00052BE1" w:rsidRDefault="004D517C" w:rsidP="004D4013">
            <w:pPr>
              <w:jc w:val="lowKashida"/>
              <w:rPr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</w:pPr>
            <w:r w:rsidRPr="00052BE1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>1</w:t>
            </w:r>
            <w:r w:rsidR="00052BE1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>ـ اذكر ثلاثة وظائف حيوية تقوم بها هذه العناصر</w:t>
            </w:r>
            <w:r w:rsidRPr="00052BE1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>.</w:t>
            </w:r>
          </w:p>
          <w:p w:rsidR="004D517C" w:rsidRPr="00052BE1" w:rsidRDefault="00052BE1" w:rsidP="004D4013">
            <w:pPr>
              <w:jc w:val="lowKashida"/>
              <w:rPr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lastRenderedPageBreak/>
              <w:t>2ـ إقترح تسمية لهذه العناصر</w:t>
            </w:r>
            <w:r w:rsidR="004D517C" w:rsidRPr="00052BE1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 xml:space="preserve"> .</w:t>
            </w:r>
          </w:p>
          <w:p w:rsidR="004D517C" w:rsidRPr="00052BE1" w:rsidRDefault="004D517C" w:rsidP="004D4013">
            <w:pPr>
              <w:jc w:val="lowKashida"/>
              <w:rPr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</w:pPr>
            <w:r w:rsidRPr="00052BE1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>3ـ ما طبيعة بقية العناصر؟</w:t>
            </w:r>
          </w:p>
          <w:p w:rsidR="00735ED1" w:rsidRDefault="00735ED1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E15E70" w:rsidRPr="001C07B5" w:rsidRDefault="00E15E70" w:rsidP="004D4013">
            <w:pPr>
              <w:jc w:val="lowKashida"/>
              <w:rPr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</w:pPr>
            <w:r w:rsidRPr="001C07B5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>*إستـنتج تعريفا للوسط الحي.</w:t>
            </w:r>
          </w:p>
          <w:p w:rsidR="006108A6" w:rsidRDefault="006108A6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CD400E" w:rsidRDefault="00CD400E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lang w:val="fr-FR"/>
              </w:rPr>
            </w:pPr>
          </w:p>
          <w:p w:rsidR="00E15E70" w:rsidRDefault="00E15E70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F607A3" w:rsidRDefault="001438B1" w:rsidP="004D4013">
            <w:pPr>
              <w:jc w:val="lowKashida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النشاط</w:t>
            </w:r>
            <w:r w:rsidR="00071D9B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2</w:t>
            </w:r>
            <w:r w:rsidRPr="009B59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:</w:t>
            </w:r>
            <w:r w:rsidR="00DD5B35">
              <w:rPr>
                <w:rtl/>
              </w:rPr>
              <w:t xml:space="preserve"> </w:t>
            </w:r>
            <w:r w:rsidR="00DD5B35" w:rsidRPr="00DD5B35"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  <w:t>تصنيف الوسط الحي</w:t>
            </w:r>
          </w:p>
          <w:p w:rsidR="00620BC6" w:rsidRDefault="00E15E70" w:rsidP="004D4013">
            <w:pPr>
              <w:jc w:val="lowKashida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ن</w:t>
            </w:r>
            <w:r w:rsidR="00620BC6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صادف في الطبيعة أوساط حية متعددة و متنوعة حيث يلاحظ في كل منها </w:t>
            </w:r>
            <w:r w:rsidR="00C57911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</w:t>
            </w:r>
            <w:r w:rsidR="00620BC6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إنسجام و </w:t>
            </w:r>
            <w:r w:rsidR="00C57911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</w:t>
            </w:r>
            <w:r w:rsidR="00620BC6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تكامل بين مكوناتها الحية و اللاحية ، الوثائق التالية توضح بعض هذه الأوساط: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703"/>
              <w:gridCol w:w="1653"/>
              <w:gridCol w:w="1678"/>
            </w:tblGrid>
            <w:tr w:rsidR="003E4D88" w:rsidTr="00E717B7">
              <w:trPr>
                <w:trHeight w:val="2430"/>
              </w:trPr>
              <w:tc>
                <w:tcPr>
                  <w:tcW w:w="1570" w:type="dxa"/>
                </w:tcPr>
                <w:p w:rsidR="00316E82" w:rsidRDefault="00316E82" w:rsidP="003145DB">
                  <w:pPr>
                    <w:framePr w:hSpace="141" w:wrap="around" w:vAnchor="text" w:hAnchor="text" w:y="1"/>
                    <w:ind w:left="-57"/>
                    <w:suppressOverlap/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</w:p>
                <w:p w:rsidR="00316E82" w:rsidRDefault="00E717B7" w:rsidP="003145DB">
                  <w:pPr>
                    <w:framePr w:hSpace="141" w:wrap="around" w:vAnchor="text" w:hAnchor="text" w:y="1"/>
                    <w:ind w:left="-57"/>
                    <w:suppressOverlap/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  <w:lang w:val="fr-FR" w:eastAsia="fr-FR"/>
                    </w:rPr>
                    <w:drawing>
                      <wp:inline distT="0" distB="0" distL="0" distR="0" wp14:anchorId="238B2119" wp14:editId="2B8177F4">
                        <wp:extent cx="1028700" cy="1466850"/>
                        <wp:effectExtent l="0" t="0" r="0" b="0"/>
                        <wp:docPr id="7" name="صورة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719" cy="146830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6E82" w:rsidRDefault="00C57911" w:rsidP="003145DB">
                  <w:pPr>
                    <w:framePr w:hSpace="141" w:wrap="around" w:vAnchor="text" w:hAnchor="text" w:y="1"/>
                    <w:ind w:left="-57"/>
                    <w:suppressOverlap/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ـ</w:t>
                  </w:r>
                  <w:r w:rsidR="00DA674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أ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ـ </w:t>
                  </w:r>
                </w:p>
              </w:tc>
              <w:tc>
                <w:tcPr>
                  <w:tcW w:w="1664" w:type="dxa"/>
                </w:tcPr>
                <w:p w:rsidR="00316E82" w:rsidRDefault="00316E82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</w:p>
                <w:p w:rsidR="00316E82" w:rsidRDefault="00DA674C" w:rsidP="003145DB">
                  <w:pPr>
                    <w:framePr w:hSpace="141" w:wrap="around" w:vAnchor="text" w:hAnchor="text" w:y="1"/>
                    <w:bidi w:val="0"/>
                    <w:suppressOverlap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  <w:lang w:val="fr-FR" w:eastAsia="fr-FR"/>
                    </w:rPr>
                    <w:drawing>
                      <wp:inline distT="0" distB="0" distL="0" distR="0" wp14:anchorId="20E38424" wp14:editId="53510AE8">
                        <wp:extent cx="933450" cy="1466850"/>
                        <wp:effectExtent l="0" t="0" r="0" b="0"/>
                        <wp:docPr id="2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6E82" w:rsidRDefault="00C57911" w:rsidP="003145DB">
                  <w:pPr>
                    <w:framePr w:hSpace="141" w:wrap="around" w:vAnchor="text" w:hAnchor="text" w:y="1"/>
                    <w:suppressOverlap/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ـ</w:t>
                  </w:r>
                  <w:r w:rsidR="00DA674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ب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ـ</w:t>
                  </w:r>
                </w:p>
              </w:tc>
              <w:tc>
                <w:tcPr>
                  <w:tcW w:w="1680" w:type="dxa"/>
                </w:tcPr>
                <w:p w:rsidR="00316E82" w:rsidRDefault="00E717B7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  <w:lang w:val="fr-FR" w:eastAsia="fr-FR"/>
                    </w:rPr>
                    <w:drawing>
                      <wp:inline distT="0" distB="0" distL="0" distR="0" wp14:anchorId="671C381A" wp14:editId="40A124C6">
                        <wp:extent cx="971550" cy="1666875"/>
                        <wp:effectExtent l="0" t="0" r="0" b="0"/>
                        <wp:docPr id="6" name="صورة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001" cy="166764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6E82" w:rsidRDefault="00C57911" w:rsidP="003145DB">
                  <w:pPr>
                    <w:framePr w:hSpace="141" w:wrap="around" w:vAnchor="text" w:hAnchor="text" w:y="1"/>
                    <w:suppressOverlap/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ـ</w:t>
                  </w:r>
                  <w:r w:rsidR="00DA674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ج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ـ</w:t>
                  </w:r>
                </w:p>
              </w:tc>
            </w:tr>
          </w:tbl>
          <w:p w:rsidR="00316E82" w:rsidRDefault="00620BC6" w:rsidP="004D4013">
            <w:pPr>
              <w:jc w:val="lowKashida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1ـ تعرف على نوع الوسط الحي في كل و</w:t>
            </w:r>
            <w:r w:rsidR="00316E82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ثيقة.</w:t>
            </w:r>
          </w:p>
          <w:p w:rsidR="00FF7646" w:rsidRDefault="00316E82" w:rsidP="004D4013">
            <w:pPr>
              <w:jc w:val="lowKashida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2ـ حدد العناصر المكونة لكل نوع بإستعمال الجدول التالي:</w:t>
            </w:r>
            <w:r w:rsidR="00620BC6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</w:p>
          <w:tbl>
            <w:tblPr>
              <w:bidiVisual/>
              <w:tblW w:w="0" w:type="auto"/>
              <w:tblInd w:w="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303"/>
              <w:gridCol w:w="1559"/>
              <w:gridCol w:w="1985"/>
            </w:tblGrid>
            <w:tr w:rsidR="00316E82" w:rsidTr="00316E82">
              <w:trPr>
                <w:trHeight w:val="165"/>
              </w:trPr>
              <w:tc>
                <w:tcPr>
                  <w:tcW w:w="1303" w:type="dxa"/>
                </w:tcPr>
                <w:p w:rsidR="00316E82" w:rsidRDefault="00316E82" w:rsidP="003145DB">
                  <w:pPr>
                    <w:framePr w:hSpace="141" w:wrap="around" w:vAnchor="text" w:hAnchor="text" w:y="1"/>
                    <w:ind w:left="-72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316E82">
                    <w:rPr>
                      <w:rFonts w:hint="cs"/>
                      <w:b/>
                      <w:bCs/>
                      <w:rtl/>
                      <w:lang w:val="fr-FR"/>
                    </w:rPr>
                    <w:t>نوع الوسط</w:t>
                  </w:r>
                </w:p>
              </w:tc>
              <w:tc>
                <w:tcPr>
                  <w:tcW w:w="1559" w:type="dxa"/>
                </w:tcPr>
                <w:p w:rsidR="00316E82" w:rsidRPr="00316E82" w:rsidRDefault="00316E82" w:rsidP="003145DB">
                  <w:pPr>
                    <w:framePr w:hSpace="141" w:wrap="around" w:vAnchor="text" w:hAnchor="text" w:y="1"/>
                    <w:ind w:left="-72"/>
                    <w:suppressOverlap/>
                    <w:jc w:val="lowKashida"/>
                    <w:rPr>
                      <w:b/>
                      <w:bCs/>
                      <w:rtl/>
                      <w:lang w:val="fr-FR"/>
                    </w:rPr>
                  </w:pPr>
                  <w:r w:rsidRPr="00316E82">
                    <w:rPr>
                      <w:rFonts w:hint="cs"/>
                      <w:b/>
                      <w:bCs/>
                      <w:rtl/>
                      <w:lang w:val="fr-FR"/>
                    </w:rPr>
                    <w:t>عناصر حيوية</w:t>
                  </w:r>
                </w:p>
              </w:tc>
              <w:tc>
                <w:tcPr>
                  <w:tcW w:w="1985" w:type="dxa"/>
                </w:tcPr>
                <w:p w:rsidR="00316E82" w:rsidRPr="00316E82" w:rsidRDefault="00316E82" w:rsidP="003145DB">
                  <w:pPr>
                    <w:framePr w:hSpace="141" w:wrap="around" w:vAnchor="text" w:hAnchor="text" w:y="1"/>
                    <w:ind w:left="-72"/>
                    <w:suppressOverlap/>
                    <w:jc w:val="lowKashida"/>
                    <w:rPr>
                      <w:b/>
                      <w:bCs/>
                      <w:rtl/>
                      <w:lang w:val="fr-FR"/>
                    </w:rPr>
                  </w:pPr>
                  <w:r w:rsidRPr="00316E82">
                    <w:rPr>
                      <w:rFonts w:hint="cs"/>
                      <w:b/>
                      <w:bCs/>
                      <w:rtl/>
                      <w:lang w:val="fr-FR"/>
                    </w:rPr>
                    <w:t>عناصر لاحيوية</w:t>
                  </w:r>
                </w:p>
              </w:tc>
            </w:tr>
            <w:tr w:rsidR="00316E82" w:rsidTr="00316E82">
              <w:trPr>
                <w:trHeight w:val="306"/>
              </w:trPr>
              <w:tc>
                <w:tcPr>
                  <w:tcW w:w="1303" w:type="dxa"/>
                </w:tcPr>
                <w:p w:rsidR="00316E82" w:rsidRDefault="00DA674C" w:rsidP="003145DB">
                  <w:pPr>
                    <w:framePr w:hSpace="141" w:wrap="around" w:vAnchor="text" w:hAnchor="text" w:y="1"/>
                    <w:ind w:left="-72"/>
                    <w:suppressOverlap/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  أ </w:t>
                  </w:r>
                  <w:r w:rsidR="00316E82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ـ ..........</w:t>
                  </w:r>
                </w:p>
              </w:tc>
              <w:tc>
                <w:tcPr>
                  <w:tcW w:w="1559" w:type="dxa"/>
                </w:tcPr>
                <w:p w:rsidR="00316E82" w:rsidRDefault="001C07B5" w:rsidP="003145DB">
                  <w:pPr>
                    <w:framePr w:hSpace="141" w:wrap="around" w:vAnchor="text" w:hAnchor="text" w:y="1"/>
                    <w:ind w:left="-72"/>
                    <w:suppressOverlap/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............</w:t>
                  </w:r>
                </w:p>
              </w:tc>
              <w:tc>
                <w:tcPr>
                  <w:tcW w:w="1985" w:type="dxa"/>
                </w:tcPr>
                <w:p w:rsidR="00316E82" w:rsidRDefault="001C07B5" w:rsidP="003145DB">
                  <w:pPr>
                    <w:framePr w:hSpace="141" w:wrap="around" w:vAnchor="text" w:hAnchor="text" w:y="1"/>
                    <w:ind w:left="-72"/>
                    <w:suppressOverlap/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..............</w:t>
                  </w:r>
                </w:p>
              </w:tc>
            </w:tr>
            <w:tr w:rsidR="00316E82" w:rsidTr="00316E82">
              <w:trPr>
                <w:trHeight w:val="360"/>
              </w:trPr>
              <w:tc>
                <w:tcPr>
                  <w:tcW w:w="1303" w:type="dxa"/>
                </w:tcPr>
                <w:p w:rsidR="00316E82" w:rsidRDefault="00DA674C" w:rsidP="003145DB">
                  <w:pPr>
                    <w:framePr w:hSpace="141" w:wrap="around" w:vAnchor="text" w:hAnchor="text" w:y="1"/>
                    <w:ind w:left="-72"/>
                    <w:suppressOverlap/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ب </w:t>
                  </w:r>
                  <w:r w:rsidR="00316E82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ـ...........</w:t>
                  </w:r>
                </w:p>
              </w:tc>
              <w:tc>
                <w:tcPr>
                  <w:tcW w:w="1559" w:type="dxa"/>
                </w:tcPr>
                <w:p w:rsidR="00316E82" w:rsidRDefault="001C07B5" w:rsidP="003145DB">
                  <w:pPr>
                    <w:framePr w:hSpace="141" w:wrap="around" w:vAnchor="text" w:hAnchor="text" w:y="1"/>
                    <w:ind w:left="-72"/>
                    <w:suppressOverlap/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............</w:t>
                  </w:r>
                </w:p>
              </w:tc>
              <w:tc>
                <w:tcPr>
                  <w:tcW w:w="1985" w:type="dxa"/>
                </w:tcPr>
                <w:p w:rsidR="00316E82" w:rsidRDefault="001C07B5" w:rsidP="003145DB">
                  <w:pPr>
                    <w:framePr w:hSpace="141" w:wrap="around" w:vAnchor="text" w:hAnchor="text" w:y="1"/>
                    <w:ind w:left="-72"/>
                    <w:suppressOverlap/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..............</w:t>
                  </w:r>
                </w:p>
              </w:tc>
            </w:tr>
            <w:tr w:rsidR="00316E82" w:rsidTr="00316E82">
              <w:trPr>
                <w:trHeight w:val="270"/>
              </w:trPr>
              <w:tc>
                <w:tcPr>
                  <w:tcW w:w="1303" w:type="dxa"/>
                </w:tcPr>
                <w:p w:rsidR="00316E82" w:rsidRDefault="00DA674C" w:rsidP="003145DB">
                  <w:pPr>
                    <w:framePr w:hSpace="141" w:wrap="around" w:vAnchor="text" w:hAnchor="text" w:y="1"/>
                    <w:ind w:left="-72"/>
                    <w:suppressOverlap/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ج </w:t>
                  </w:r>
                  <w:r w:rsidR="00316E82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ـ...........</w:t>
                  </w:r>
                </w:p>
              </w:tc>
              <w:tc>
                <w:tcPr>
                  <w:tcW w:w="1559" w:type="dxa"/>
                </w:tcPr>
                <w:p w:rsidR="00316E82" w:rsidRDefault="001C07B5" w:rsidP="003145DB">
                  <w:pPr>
                    <w:framePr w:hSpace="141" w:wrap="around" w:vAnchor="text" w:hAnchor="text" w:y="1"/>
                    <w:ind w:left="-72"/>
                    <w:suppressOverlap/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............</w:t>
                  </w:r>
                </w:p>
              </w:tc>
              <w:tc>
                <w:tcPr>
                  <w:tcW w:w="1985" w:type="dxa"/>
                </w:tcPr>
                <w:p w:rsidR="00316E82" w:rsidRDefault="001C07B5" w:rsidP="003145DB">
                  <w:pPr>
                    <w:framePr w:hSpace="141" w:wrap="around" w:vAnchor="text" w:hAnchor="text" w:y="1"/>
                    <w:ind w:left="-72"/>
                    <w:suppressOverlap/>
                    <w:jc w:val="lowKashida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 ..............</w:t>
                  </w:r>
                </w:p>
              </w:tc>
            </w:tr>
          </w:tbl>
          <w:p w:rsidR="0000696F" w:rsidRDefault="0000696F" w:rsidP="004D4013">
            <w:pPr>
              <w:jc w:val="lowKashida"/>
              <w:rPr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</w:pPr>
          </w:p>
          <w:p w:rsidR="0000696F" w:rsidRDefault="0000696F" w:rsidP="004D4013">
            <w:pPr>
              <w:jc w:val="lowKashida"/>
              <w:rPr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</w:pPr>
          </w:p>
          <w:p w:rsidR="00904DFE" w:rsidRDefault="00904DFE" w:rsidP="004D4013">
            <w:pPr>
              <w:jc w:val="lowKashida"/>
              <w:rPr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</w:pPr>
          </w:p>
          <w:p w:rsidR="00904DFE" w:rsidRDefault="00904DFE" w:rsidP="004D4013">
            <w:pPr>
              <w:jc w:val="lowKashida"/>
              <w:rPr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</w:pPr>
          </w:p>
          <w:p w:rsidR="0015425E" w:rsidRPr="00904DFE" w:rsidRDefault="007D6D19" w:rsidP="004D4013">
            <w:pPr>
              <w:jc w:val="lowKashida"/>
              <w:rPr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>*</w:t>
            </w:r>
            <w:r w:rsidR="00C57911" w:rsidRPr="0000696F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>إستنتج أصناف الأوساط الحية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 xml:space="preserve"> في الطبيعة</w:t>
            </w:r>
            <w:r w:rsidR="00C57911" w:rsidRPr="0000696F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val="fr-FR"/>
              </w:rPr>
              <w:t>.</w:t>
            </w:r>
          </w:p>
          <w:p w:rsidR="0011390F" w:rsidRPr="00C32A4C" w:rsidRDefault="00F607A3" w:rsidP="004D4013">
            <w:pPr>
              <w:jc w:val="lowKashida"/>
              <w:rPr>
                <w:rtl/>
              </w:rPr>
            </w:pPr>
            <w:r w:rsidRPr="00F607A3"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  <w:t>ـ إرساء الموارد:</w:t>
            </w:r>
            <w:r w:rsidR="0011390F">
              <w:rPr>
                <w:rtl/>
              </w:rPr>
              <w:t xml:space="preserve"> </w:t>
            </w:r>
          </w:p>
          <w:p w:rsidR="001C69AD" w:rsidRDefault="00854A3E" w:rsidP="004D4013">
            <w:pPr>
              <w:jc w:val="lowKashida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إعتمادا على النشاط 1 و 2 </w:t>
            </w:r>
            <w:r w:rsidR="00F607A3" w:rsidRPr="00F607A3">
              <w:rPr>
                <w:b/>
                <w:bCs/>
                <w:sz w:val="28"/>
                <w:szCs w:val="28"/>
                <w:rtl/>
                <w:lang w:val="fr-FR"/>
              </w:rPr>
              <w:t>توجيه التلاميذ لإدماج التع</w:t>
            </w:r>
            <w:r w:rsidR="00C32A4C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ـ</w:t>
            </w:r>
            <w:r w:rsidR="00F607A3" w:rsidRPr="00F607A3">
              <w:rPr>
                <w:b/>
                <w:bCs/>
                <w:sz w:val="28"/>
                <w:szCs w:val="28"/>
                <w:rtl/>
                <w:lang w:val="fr-FR"/>
              </w:rPr>
              <w:t>لمات و إنجاز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و تركيب</w:t>
            </w:r>
            <w:r w:rsidR="00F607A3" w:rsidRPr="00F607A3">
              <w:rPr>
                <w:b/>
                <w:bCs/>
                <w:sz w:val="28"/>
                <w:szCs w:val="28"/>
                <w:rtl/>
                <w:lang w:val="fr-FR"/>
              </w:rPr>
              <w:t xml:space="preserve"> النتيجة .</w:t>
            </w:r>
          </w:p>
          <w:p w:rsidR="00C32A4C" w:rsidRDefault="00C32A4C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C32A4C" w:rsidRDefault="00C32A4C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166887" w:rsidRDefault="00166887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15425E" w:rsidRDefault="0015425E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15425E" w:rsidRDefault="0015425E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15425E" w:rsidRDefault="0015425E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15425E" w:rsidRDefault="0015425E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7D6D19" w:rsidRDefault="007D6D19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7D6D19" w:rsidRDefault="007D6D19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1C69AD" w:rsidRPr="001C69AD" w:rsidRDefault="001C69AD" w:rsidP="004D4013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 w:rsidRPr="001C69AD"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  <w:t>ـ تقويم الموارد:</w:t>
            </w:r>
          </w:p>
          <w:p w:rsidR="00737DEF" w:rsidRPr="00FC463F" w:rsidRDefault="00854A3E" w:rsidP="00FC463F">
            <w:pPr>
              <w:jc w:val="lowKashida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854A3E">
              <w:rPr>
                <w:b/>
                <w:bCs/>
                <w:sz w:val="28"/>
                <w:szCs w:val="28"/>
                <w:rtl/>
                <w:lang w:val="fr-FR" w:bidi="ar-DZ"/>
              </w:rPr>
              <w:t>حل التمرين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="007D6D19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رقم</w:t>
            </w:r>
            <w:r w:rsidR="003145D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....</w:t>
            </w:r>
            <w:r w:rsidR="007D6D19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 </w:t>
            </w:r>
            <w:r w:rsidRPr="00854A3E">
              <w:rPr>
                <w:b/>
                <w:bCs/>
                <w:sz w:val="28"/>
                <w:szCs w:val="28"/>
                <w:rtl/>
                <w:lang w:val="fr-FR" w:bidi="ar-DZ"/>
              </w:rPr>
              <w:t>ص</w:t>
            </w:r>
            <w:r w:rsidR="003145D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.....</w:t>
            </w:r>
          </w:p>
        </w:tc>
        <w:tc>
          <w:tcPr>
            <w:tcW w:w="5018" w:type="dxa"/>
            <w:tcBorders>
              <w:top w:val="nil"/>
            </w:tcBorders>
          </w:tcPr>
          <w:p w:rsidR="00525C39" w:rsidRPr="006E1216" w:rsidRDefault="0085592C" w:rsidP="004D4013">
            <w:pPr>
              <w:rPr>
                <w:b/>
                <w:bCs/>
                <w:sz w:val="28"/>
                <w:szCs w:val="28"/>
                <w:rtl/>
              </w:rPr>
            </w:pPr>
            <w:r w:rsidRPr="006E1216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ـ </w:t>
            </w:r>
            <w:r w:rsidR="00FF5C42" w:rsidRPr="006E1216">
              <w:rPr>
                <w:rFonts w:hint="cs"/>
                <w:b/>
                <w:bCs/>
                <w:sz w:val="28"/>
                <w:szCs w:val="28"/>
                <w:rtl/>
              </w:rPr>
              <w:t xml:space="preserve">يجيب على </w:t>
            </w:r>
            <w:r w:rsidR="000C0BDA" w:rsidRPr="006E1216">
              <w:rPr>
                <w:rFonts w:hint="cs"/>
                <w:b/>
                <w:bCs/>
                <w:sz w:val="28"/>
                <w:szCs w:val="28"/>
                <w:rtl/>
              </w:rPr>
              <w:t>الأسئلة</w:t>
            </w:r>
            <w:r w:rsidR="006E1461" w:rsidRPr="006E1216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AD3143" w:rsidRPr="003E7903" w:rsidRDefault="00AD3143" w:rsidP="004D4013">
            <w:pPr>
              <w:rPr>
                <w:sz w:val="28"/>
                <w:szCs w:val="28"/>
                <w:rtl/>
              </w:rPr>
            </w:pPr>
          </w:p>
          <w:p w:rsidR="00525C39" w:rsidRPr="003C2496" w:rsidRDefault="00525C39" w:rsidP="004D4013">
            <w:pPr>
              <w:rPr>
                <w:sz w:val="28"/>
                <w:szCs w:val="28"/>
                <w:rtl/>
              </w:rPr>
            </w:pPr>
          </w:p>
          <w:p w:rsidR="001A2F98" w:rsidRPr="003C2496" w:rsidRDefault="001A2F98" w:rsidP="004D4013">
            <w:pPr>
              <w:rPr>
                <w:sz w:val="28"/>
                <w:szCs w:val="28"/>
                <w:rtl/>
              </w:rPr>
            </w:pPr>
          </w:p>
          <w:p w:rsidR="001A2F98" w:rsidRPr="003C2496" w:rsidRDefault="001A2F98" w:rsidP="004D4013">
            <w:pPr>
              <w:rPr>
                <w:sz w:val="28"/>
                <w:szCs w:val="28"/>
                <w:rtl/>
              </w:rPr>
            </w:pPr>
          </w:p>
          <w:p w:rsidR="0085592C" w:rsidRPr="006E1216" w:rsidRDefault="0007447F" w:rsidP="004D401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ـ يُسجل الوضع</w:t>
            </w:r>
            <w:r w:rsidR="006F68F4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>
              <w:rPr>
                <w:b/>
                <w:bCs/>
                <w:sz w:val="28"/>
                <w:szCs w:val="28"/>
                <w:rtl/>
              </w:rPr>
              <w:t xml:space="preserve">ية </w:t>
            </w:r>
            <w:r w:rsidR="006E1461" w:rsidRPr="006E121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F94B3A">
              <w:rPr>
                <w:rFonts w:hint="cs"/>
                <w:b/>
                <w:bCs/>
                <w:sz w:val="28"/>
                <w:szCs w:val="28"/>
                <w:rtl/>
              </w:rPr>
              <w:t>على</w:t>
            </w:r>
            <w:r w:rsidR="00724195">
              <w:rPr>
                <w:rFonts w:hint="cs"/>
                <w:b/>
                <w:bCs/>
                <w:sz w:val="28"/>
                <w:szCs w:val="28"/>
                <w:rtl/>
              </w:rPr>
              <w:t xml:space="preserve"> كراس الدرس او تلصق إذا كانت مطبوعة.</w:t>
            </w:r>
          </w:p>
          <w:p w:rsidR="001A2F98" w:rsidRPr="006E1216" w:rsidRDefault="001A2F98" w:rsidP="004D4013">
            <w:pPr>
              <w:rPr>
                <w:b/>
                <w:bCs/>
                <w:sz w:val="28"/>
                <w:szCs w:val="28"/>
                <w:rtl/>
              </w:rPr>
            </w:pPr>
          </w:p>
          <w:p w:rsidR="001A2F98" w:rsidRPr="003C2496" w:rsidRDefault="001A2F98" w:rsidP="004D4013">
            <w:pPr>
              <w:rPr>
                <w:sz w:val="28"/>
                <w:szCs w:val="28"/>
                <w:rtl/>
              </w:rPr>
            </w:pPr>
          </w:p>
          <w:p w:rsidR="001A2F98" w:rsidRDefault="001A2F98" w:rsidP="004D4013">
            <w:pPr>
              <w:rPr>
                <w:sz w:val="28"/>
                <w:szCs w:val="28"/>
                <w:rtl/>
              </w:rPr>
            </w:pPr>
          </w:p>
          <w:p w:rsidR="00053858" w:rsidRDefault="00053858" w:rsidP="004D4013">
            <w:pPr>
              <w:rPr>
                <w:sz w:val="28"/>
                <w:szCs w:val="28"/>
                <w:rtl/>
              </w:rPr>
            </w:pPr>
          </w:p>
          <w:p w:rsidR="00053858" w:rsidRDefault="00FC78AC" w:rsidP="004D401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053858" w:rsidRDefault="00053858" w:rsidP="004D4013">
            <w:pPr>
              <w:rPr>
                <w:sz w:val="28"/>
                <w:szCs w:val="28"/>
                <w:rtl/>
              </w:rPr>
            </w:pPr>
          </w:p>
          <w:p w:rsidR="00053858" w:rsidRDefault="00053858" w:rsidP="004D4013">
            <w:pPr>
              <w:rPr>
                <w:sz w:val="28"/>
                <w:szCs w:val="28"/>
                <w:rtl/>
              </w:rPr>
            </w:pPr>
          </w:p>
          <w:p w:rsidR="00053858" w:rsidRDefault="00053858" w:rsidP="004D4013">
            <w:pPr>
              <w:rPr>
                <w:sz w:val="28"/>
                <w:szCs w:val="28"/>
                <w:rtl/>
              </w:rPr>
            </w:pPr>
          </w:p>
          <w:p w:rsidR="00053858" w:rsidRDefault="00053858" w:rsidP="004D4013">
            <w:pPr>
              <w:rPr>
                <w:sz w:val="28"/>
                <w:szCs w:val="28"/>
                <w:rtl/>
              </w:rPr>
            </w:pPr>
          </w:p>
          <w:p w:rsidR="00053858" w:rsidRDefault="00053858" w:rsidP="004D4013">
            <w:pPr>
              <w:rPr>
                <w:sz w:val="28"/>
                <w:szCs w:val="28"/>
                <w:rtl/>
              </w:rPr>
            </w:pPr>
          </w:p>
          <w:p w:rsidR="00053858" w:rsidRDefault="00053858" w:rsidP="004D4013">
            <w:pPr>
              <w:rPr>
                <w:sz w:val="28"/>
                <w:szCs w:val="28"/>
                <w:rtl/>
              </w:rPr>
            </w:pPr>
          </w:p>
          <w:p w:rsidR="00E064E7" w:rsidRDefault="00E064E7" w:rsidP="004D4013">
            <w:pPr>
              <w:rPr>
                <w:b/>
                <w:bCs/>
                <w:sz w:val="28"/>
                <w:szCs w:val="28"/>
                <w:rtl/>
              </w:rPr>
            </w:pPr>
          </w:p>
          <w:p w:rsidR="00E01B18" w:rsidRDefault="00E01B18" w:rsidP="004D4013">
            <w:pPr>
              <w:rPr>
                <w:b/>
                <w:bCs/>
                <w:sz w:val="28"/>
                <w:szCs w:val="28"/>
                <w:rtl/>
              </w:rPr>
            </w:pPr>
          </w:p>
          <w:p w:rsidR="00E01B18" w:rsidRDefault="00E01B18" w:rsidP="004D4013">
            <w:pPr>
              <w:rPr>
                <w:b/>
                <w:bCs/>
                <w:sz w:val="28"/>
                <w:szCs w:val="28"/>
                <w:rtl/>
              </w:rPr>
            </w:pPr>
          </w:p>
          <w:p w:rsidR="00E01B18" w:rsidRDefault="00E01B18" w:rsidP="004D4013">
            <w:pPr>
              <w:rPr>
                <w:b/>
                <w:bCs/>
                <w:sz w:val="28"/>
                <w:szCs w:val="28"/>
                <w:rtl/>
              </w:rPr>
            </w:pPr>
          </w:p>
          <w:p w:rsidR="00E01B18" w:rsidRDefault="00E01B18" w:rsidP="004D4013">
            <w:pPr>
              <w:rPr>
                <w:b/>
                <w:bCs/>
                <w:sz w:val="28"/>
                <w:szCs w:val="28"/>
              </w:rPr>
            </w:pPr>
          </w:p>
          <w:p w:rsidR="003145DB" w:rsidRDefault="003145DB" w:rsidP="004D4013">
            <w:pPr>
              <w:rPr>
                <w:b/>
                <w:bCs/>
                <w:sz w:val="28"/>
                <w:szCs w:val="28"/>
                <w:rtl/>
              </w:rPr>
            </w:pPr>
          </w:p>
          <w:p w:rsidR="008177E0" w:rsidRPr="00402EB2" w:rsidRDefault="00C618A5" w:rsidP="004D4013">
            <w:pPr>
              <w:rPr>
                <w:b/>
                <w:bCs/>
                <w:sz w:val="28"/>
                <w:szCs w:val="28"/>
                <w:rtl/>
              </w:rPr>
            </w:pPr>
            <w:r w:rsidRPr="00402EB2">
              <w:rPr>
                <w:b/>
                <w:bCs/>
                <w:sz w:val="28"/>
                <w:szCs w:val="28"/>
                <w:rtl/>
              </w:rPr>
              <w:t xml:space="preserve">ـ يقدم تصوراته في أفواج  والتكفل </w:t>
            </w:r>
            <w:r w:rsidR="00532AA0">
              <w:rPr>
                <w:b/>
                <w:bCs/>
                <w:sz w:val="28"/>
                <w:szCs w:val="28"/>
                <w:rtl/>
              </w:rPr>
              <w:t>بال</w:t>
            </w:r>
            <w:r w:rsidR="00532AA0">
              <w:rPr>
                <w:rFonts w:hint="cs"/>
                <w:b/>
                <w:bCs/>
                <w:sz w:val="28"/>
                <w:szCs w:val="28"/>
                <w:rtl/>
              </w:rPr>
              <w:t>مقبولة</w:t>
            </w:r>
            <w:r w:rsidR="00F94B3A">
              <w:rPr>
                <w:b/>
                <w:bCs/>
                <w:sz w:val="28"/>
                <w:szCs w:val="28"/>
                <w:rtl/>
              </w:rPr>
              <w:t xml:space="preserve"> منها كـفرضيات  تسجل  </w:t>
            </w:r>
            <w:r w:rsidR="00F94B3A">
              <w:rPr>
                <w:rFonts w:hint="cs"/>
                <w:b/>
                <w:bCs/>
                <w:sz w:val="28"/>
                <w:szCs w:val="28"/>
                <w:rtl/>
              </w:rPr>
              <w:t>على</w:t>
            </w:r>
            <w:r w:rsidRPr="00402EB2">
              <w:rPr>
                <w:b/>
                <w:bCs/>
                <w:sz w:val="28"/>
                <w:szCs w:val="28"/>
                <w:rtl/>
              </w:rPr>
              <w:t xml:space="preserve"> كراس الدرس .</w:t>
            </w:r>
          </w:p>
          <w:p w:rsidR="00402EB2" w:rsidRDefault="00402EB2" w:rsidP="004D4013">
            <w:pPr>
              <w:rPr>
                <w:b/>
                <w:bCs/>
                <w:sz w:val="28"/>
                <w:szCs w:val="28"/>
                <w:rtl/>
              </w:rPr>
            </w:pPr>
          </w:p>
          <w:p w:rsidR="00071D9B" w:rsidRPr="00071D9B" w:rsidRDefault="00071D9B" w:rsidP="004D401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ـ يُنجز النشاط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Pr="00071D9B">
              <w:rPr>
                <w:b/>
                <w:bCs/>
                <w:sz w:val="28"/>
                <w:szCs w:val="28"/>
                <w:rtl/>
              </w:rPr>
              <w:t>:</w:t>
            </w:r>
          </w:p>
          <w:p w:rsidR="00071D9B" w:rsidRDefault="00052BE1" w:rsidP="004D401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="00CD400E">
              <w:rPr>
                <w:rFonts w:hint="cs"/>
                <w:b/>
                <w:bCs/>
                <w:sz w:val="28"/>
                <w:szCs w:val="28"/>
                <w:rtl/>
              </w:rPr>
              <w:t xml:space="preserve">ـ </w:t>
            </w:r>
            <w:r w:rsidRPr="00052BE1">
              <w:rPr>
                <w:b/>
                <w:bCs/>
                <w:sz w:val="28"/>
                <w:szCs w:val="28"/>
                <w:rtl/>
              </w:rPr>
              <w:t>ثلاثة وظائف حيوية تقوم بها هذه العناصر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: التغذية،</w:t>
            </w:r>
          </w:p>
          <w:p w:rsidR="00E01B18" w:rsidRPr="003145DB" w:rsidRDefault="00052BE1" w:rsidP="003145DB">
            <w:pPr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التنفس ، النمو ، التكاثر.... .</w:t>
            </w:r>
          </w:p>
          <w:p w:rsidR="00735ED1" w:rsidRDefault="00052BE1" w:rsidP="004D401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</w:t>
            </w:r>
            <w:r w:rsidR="00CD400E">
              <w:rPr>
                <w:rFonts w:hint="cs"/>
                <w:b/>
                <w:bCs/>
                <w:sz w:val="28"/>
                <w:szCs w:val="28"/>
                <w:rtl/>
              </w:rPr>
              <w:t xml:space="preserve">ـ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تسمى بالعناصر الحية .</w:t>
            </w:r>
          </w:p>
          <w:p w:rsidR="00052BE1" w:rsidRDefault="00052BE1" w:rsidP="004D401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3ـ طبيعة بقية العناصر هي عناصر لا</w:t>
            </w:r>
            <w:r w:rsidR="00E15E7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حية.</w:t>
            </w:r>
          </w:p>
          <w:p w:rsidR="00E15E70" w:rsidRDefault="00E15E70" w:rsidP="004D4013">
            <w:pPr>
              <w:rPr>
                <w:b/>
                <w:bCs/>
                <w:sz w:val="28"/>
                <w:szCs w:val="28"/>
                <w:rtl/>
              </w:rPr>
            </w:pPr>
          </w:p>
          <w:p w:rsidR="00E15E70" w:rsidRDefault="00E15E70" w:rsidP="004D4013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إستنتاج:الوسط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الحي هو وسط يتكون من عناصر حية (</w:t>
            </w:r>
            <w:r>
              <w:rPr>
                <w:b/>
                <w:bCs/>
                <w:sz w:val="28"/>
                <w:szCs w:val="28"/>
                <w:rtl/>
              </w:rPr>
              <w:t>حيوانات، نباتات، كائنات دقيقة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 ، و عناصر لا حية (</w:t>
            </w:r>
            <w:r>
              <w:rPr>
                <w:b/>
                <w:bCs/>
                <w:sz w:val="28"/>
                <w:szCs w:val="28"/>
                <w:rtl/>
              </w:rPr>
              <w:t>تربة،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هواء</w:t>
            </w:r>
            <w:r w:rsidRPr="00E15E70">
              <w:rPr>
                <w:b/>
                <w:bCs/>
                <w:sz w:val="28"/>
                <w:szCs w:val="28"/>
                <w:rtl/>
              </w:rPr>
              <w:t>، ماء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، حرارة ، رطوبة) .</w:t>
            </w:r>
          </w:p>
          <w:p w:rsidR="00E15E70" w:rsidRDefault="00E15E70" w:rsidP="004D4013">
            <w:pPr>
              <w:rPr>
                <w:b/>
                <w:bCs/>
                <w:sz w:val="28"/>
                <w:szCs w:val="28"/>
                <w:rtl/>
              </w:rPr>
            </w:pPr>
          </w:p>
          <w:p w:rsidR="00CD400E" w:rsidRDefault="003A4070" w:rsidP="004D401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064E7">
              <w:rPr>
                <w:rFonts w:hint="cs"/>
                <w:b/>
                <w:bCs/>
                <w:sz w:val="28"/>
                <w:szCs w:val="28"/>
                <w:rtl/>
              </w:rPr>
              <w:t>ـ يُنجز النشاط</w:t>
            </w:r>
            <w:r w:rsidR="0011390F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="007B159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E15E70" w:rsidRDefault="00E15E70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E15E70" w:rsidRDefault="00E15E70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E15E70" w:rsidRDefault="00E15E70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E15E70" w:rsidRDefault="00E15E70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E15E70" w:rsidRDefault="00E15E70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16E82" w:rsidRDefault="00316E82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16E82" w:rsidRDefault="00316E82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16E82" w:rsidRDefault="00316E82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16E82" w:rsidRDefault="00316E82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16E82" w:rsidRDefault="00316E82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16E82" w:rsidRDefault="00316E82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16E82" w:rsidRDefault="00316E82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16E82" w:rsidRPr="0000696F" w:rsidRDefault="001C07B5" w:rsidP="004D4013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0696F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  <w:r w:rsidRPr="0000696F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ـ الوسط الحي أ وسط غابي ، ب وسط مائي ، ج صحراوي .</w:t>
            </w:r>
          </w:p>
          <w:p w:rsidR="00316E82" w:rsidRPr="0000696F" w:rsidRDefault="001C07B5" w:rsidP="004D4013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0696F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2ـ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227"/>
              <w:gridCol w:w="1625"/>
              <w:gridCol w:w="1808"/>
            </w:tblGrid>
            <w:tr w:rsidR="001C07B5" w:rsidTr="001C07B5">
              <w:trPr>
                <w:trHeight w:val="300"/>
              </w:trPr>
              <w:tc>
                <w:tcPr>
                  <w:tcW w:w="1245" w:type="dxa"/>
                </w:tcPr>
                <w:p w:rsidR="001C07B5" w:rsidRPr="0000696F" w:rsidRDefault="001C07B5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00696F">
                    <w:rPr>
                      <w:b/>
                      <w:bCs/>
                      <w:color w:val="000000" w:themeColor="text1"/>
                      <w:rtl/>
                    </w:rPr>
                    <w:t>نوع الوسط</w:t>
                  </w:r>
                </w:p>
              </w:tc>
              <w:tc>
                <w:tcPr>
                  <w:tcW w:w="1665" w:type="dxa"/>
                </w:tcPr>
                <w:p w:rsidR="001C07B5" w:rsidRPr="0000696F" w:rsidRDefault="001C07B5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00696F">
                    <w:rPr>
                      <w:b/>
                      <w:bCs/>
                      <w:color w:val="000000" w:themeColor="text1"/>
                      <w:rtl/>
                    </w:rPr>
                    <w:t>عناصر حيوية</w:t>
                  </w:r>
                </w:p>
              </w:tc>
              <w:tc>
                <w:tcPr>
                  <w:tcW w:w="1860" w:type="dxa"/>
                </w:tcPr>
                <w:p w:rsidR="001C07B5" w:rsidRPr="0000696F" w:rsidRDefault="001C07B5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00696F">
                    <w:rPr>
                      <w:b/>
                      <w:bCs/>
                      <w:color w:val="000000" w:themeColor="text1"/>
                      <w:rtl/>
                    </w:rPr>
                    <w:t>عناصر لاحيوية</w:t>
                  </w:r>
                </w:p>
              </w:tc>
            </w:tr>
            <w:tr w:rsidR="001C07B5" w:rsidTr="001C07B5">
              <w:trPr>
                <w:trHeight w:val="645"/>
              </w:trPr>
              <w:tc>
                <w:tcPr>
                  <w:tcW w:w="1245" w:type="dxa"/>
                </w:tcPr>
                <w:p w:rsidR="001C07B5" w:rsidRPr="0000696F" w:rsidRDefault="001C07B5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00696F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أ ـ </w:t>
                  </w:r>
                  <w:r w:rsidRPr="0000696F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غابي</w:t>
                  </w:r>
                </w:p>
              </w:tc>
              <w:tc>
                <w:tcPr>
                  <w:tcW w:w="1665" w:type="dxa"/>
                </w:tcPr>
                <w:p w:rsidR="0000696F" w:rsidRPr="0000696F" w:rsidRDefault="0000696F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00696F">
                    <w:rPr>
                      <w:b/>
                      <w:bCs/>
                      <w:color w:val="000000" w:themeColor="text1"/>
                      <w:rtl/>
                    </w:rPr>
                    <w:t>اشجار,</w:t>
                  </w:r>
                  <w:r w:rsidRPr="0000696F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00696F">
                    <w:rPr>
                      <w:b/>
                      <w:bCs/>
                      <w:color w:val="000000" w:themeColor="text1"/>
                      <w:rtl/>
                    </w:rPr>
                    <w:t>سراخس</w:t>
                  </w:r>
                  <w:r w:rsidRPr="0000696F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00696F">
                    <w:rPr>
                      <w:b/>
                      <w:bCs/>
                      <w:color w:val="000000" w:themeColor="text1"/>
                      <w:rtl/>
                    </w:rPr>
                    <w:t>, فطريات,</w:t>
                  </w:r>
                  <w:r w:rsidRPr="0000696F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00696F">
                    <w:rPr>
                      <w:b/>
                      <w:bCs/>
                      <w:color w:val="000000" w:themeColor="text1"/>
                      <w:rtl/>
                    </w:rPr>
                    <w:t>طيور</w:t>
                  </w:r>
                  <w:r w:rsidRPr="0000696F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00696F">
                    <w:rPr>
                      <w:b/>
                      <w:bCs/>
                      <w:color w:val="000000" w:themeColor="text1"/>
                      <w:rtl/>
                    </w:rPr>
                    <w:t>,</w:t>
                  </w:r>
                </w:p>
                <w:p w:rsidR="001C07B5" w:rsidRPr="0000696F" w:rsidRDefault="0000696F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00696F">
                    <w:rPr>
                      <w:b/>
                      <w:bCs/>
                      <w:color w:val="000000" w:themeColor="text1"/>
                      <w:rtl/>
                    </w:rPr>
                    <w:t>ديدان</w:t>
                  </w:r>
                  <w:r w:rsidRPr="0000696F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00696F">
                    <w:rPr>
                      <w:b/>
                      <w:bCs/>
                      <w:color w:val="000000" w:themeColor="text1"/>
                      <w:rtl/>
                    </w:rPr>
                    <w:t>,</w:t>
                  </w:r>
                  <w:r w:rsidRPr="0000696F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00696F">
                    <w:rPr>
                      <w:b/>
                      <w:bCs/>
                      <w:color w:val="000000" w:themeColor="text1"/>
                      <w:rtl/>
                    </w:rPr>
                    <w:t>قوارض</w:t>
                  </w:r>
                </w:p>
              </w:tc>
              <w:tc>
                <w:tcPr>
                  <w:tcW w:w="1860" w:type="dxa"/>
                </w:tcPr>
                <w:p w:rsidR="001C07B5" w:rsidRPr="007D6D19" w:rsidRDefault="0000696F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تربة دبالية</w:t>
                  </w:r>
                  <w:r w:rsidRPr="007D6D19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,</w:t>
                  </w:r>
                  <w:r w:rsidRPr="007D6D19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مناخ رطب</w:t>
                  </w:r>
                </w:p>
              </w:tc>
            </w:tr>
            <w:tr w:rsidR="001C07B5" w:rsidTr="001C07B5">
              <w:trPr>
                <w:trHeight w:val="630"/>
              </w:trPr>
              <w:tc>
                <w:tcPr>
                  <w:tcW w:w="1245" w:type="dxa"/>
                </w:tcPr>
                <w:p w:rsidR="001C07B5" w:rsidRPr="0000696F" w:rsidRDefault="001C07B5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00696F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ب ـ </w:t>
                  </w:r>
                  <w:r w:rsidRPr="0000696F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مائي</w:t>
                  </w:r>
                </w:p>
              </w:tc>
              <w:tc>
                <w:tcPr>
                  <w:tcW w:w="1665" w:type="dxa"/>
                </w:tcPr>
                <w:p w:rsidR="001C07B5" w:rsidRPr="007D6D19" w:rsidRDefault="0000696F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6D19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أسماك ، </w:t>
                  </w: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ضفادع</w:t>
                  </w:r>
                  <w:r w:rsidRPr="007D6D19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,</w:t>
                  </w:r>
                  <w:r w:rsidRPr="007D6D19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طحالب, اعشاب مائية</w:t>
                  </w:r>
                </w:p>
              </w:tc>
              <w:tc>
                <w:tcPr>
                  <w:tcW w:w="1860" w:type="dxa"/>
                </w:tcPr>
                <w:p w:rsidR="001C07B5" w:rsidRPr="007D6D19" w:rsidRDefault="0000696F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تربة وحلية,</w:t>
                  </w:r>
                  <w:r w:rsidRPr="007D6D19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ماء</w:t>
                  </w:r>
                </w:p>
              </w:tc>
            </w:tr>
            <w:tr w:rsidR="001C07B5" w:rsidTr="001C07B5">
              <w:trPr>
                <w:trHeight w:val="420"/>
              </w:trPr>
              <w:tc>
                <w:tcPr>
                  <w:tcW w:w="1245" w:type="dxa"/>
                </w:tcPr>
                <w:p w:rsidR="001C07B5" w:rsidRPr="0000696F" w:rsidRDefault="001C07B5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00696F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ج ـ </w:t>
                  </w:r>
                  <w:r w:rsidRPr="0000696F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صحراوي</w:t>
                  </w:r>
                </w:p>
              </w:tc>
              <w:tc>
                <w:tcPr>
                  <w:tcW w:w="1665" w:type="dxa"/>
                </w:tcPr>
                <w:p w:rsidR="001C07B5" w:rsidRPr="007D6D19" w:rsidRDefault="0000696F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نخيل</w:t>
                  </w:r>
                  <w:r w:rsidRPr="007D6D19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,</w:t>
                  </w:r>
                  <w:r w:rsidRPr="007D6D19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جمال</w:t>
                  </w:r>
                  <w:r w:rsidRPr="007D6D19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,</w:t>
                  </w:r>
                  <w:r w:rsidRPr="007D6D19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فنك</w:t>
                  </w:r>
                  <w:r w:rsidRPr="007D6D19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,</w:t>
                  </w:r>
                  <w:r w:rsidRPr="007D6D19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عقارب</w:t>
                  </w:r>
                </w:p>
              </w:tc>
              <w:tc>
                <w:tcPr>
                  <w:tcW w:w="1860" w:type="dxa"/>
                </w:tcPr>
                <w:p w:rsidR="001C07B5" w:rsidRPr="007D6D19" w:rsidRDefault="0000696F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تربة رملية,</w:t>
                  </w:r>
                  <w:r w:rsidRPr="007D6D19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7D6D19">
                    <w:rPr>
                      <w:b/>
                      <w:bCs/>
                      <w:color w:val="000000" w:themeColor="text1"/>
                      <w:rtl/>
                    </w:rPr>
                    <w:t>مناخ جاف</w:t>
                  </w:r>
                </w:p>
              </w:tc>
            </w:tr>
          </w:tbl>
          <w:p w:rsidR="00C57911" w:rsidRPr="0015425E" w:rsidRDefault="003145DB" w:rsidP="004D4013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*</w:t>
            </w:r>
            <w:r w:rsidR="00080216" w:rsidRPr="0000696F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إستنتاج:</w:t>
            </w:r>
            <w:r w:rsidR="0015425E">
              <w:rPr>
                <w:rtl/>
              </w:rPr>
              <w:t xml:space="preserve"> </w:t>
            </w:r>
            <w:r w:rsidR="007D6D19">
              <w:rPr>
                <w:b/>
                <w:bCs/>
                <w:color w:val="000000" w:themeColor="text1"/>
                <w:sz w:val="28"/>
                <w:szCs w:val="28"/>
                <w:rtl/>
              </w:rPr>
              <w:t>اهم</w:t>
            </w:r>
            <w:r w:rsidR="007D6D19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D6D19" w:rsidRPr="007D6D19">
              <w:rPr>
                <w:b/>
                <w:bCs/>
                <w:color w:val="000000" w:themeColor="text1"/>
                <w:sz w:val="28"/>
                <w:szCs w:val="28"/>
                <w:rtl/>
              </w:rPr>
              <w:t>أصناف الأوساط الحية في الطبيعة</w:t>
            </w:r>
            <w:r w:rsidR="0015425E" w:rsidRPr="0015425E">
              <w:rPr>
                <w:b/>
                <w:bCs/>
                <w:color w:val="000000" w:themeColor="text1"/>
                <w:sz w:val="28"/>
                <w:szCs w:val="28"/>
                <w:rtl/>
              </w:rPr>
              <w:t>:  الوسط الغابي  ـ الوسط المائي  ـ الوسط الصحراوي.</w:t>
            </w:r>
          </w:p>
          <w:p w:rsidR="00F607A3" w:rsidRPr="00F607A3" w:rsidRDefault="00854A3E" w:rsidP="004D401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607A3" w:rsidRPr="00F607A3">
              <w:rPr>
                <w:b/>
                <w:bCs/>
                <w:color w:val="FF0000"/>
                <w:sz w:val="28"/>
                <w:szCs w:val="28"/>
                <w:rtl/>
              </w:rPr>
              <w:t>النتيجة :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660"/>
            </w:tblGrid>
            <w:tr w:rsidR="00FA27AB" w:rsidTr="00F607A3">
              <w:tc>
                <w:tcPr>
                  <w:tcW w:w="4855" w:type="dxa"/>
                </w:tcPr>
                <w:p w:rsidR="0015425E" w:rsidRPr="0015425E" w:rsidRDefault="0015425E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5425E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1ـ</w:t>
                  </w:r>
                  <w:r w:rsidRPr="0015425E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يتكوّن الوسط الحي من عناصر حية (حيوانات، نباتات، كائنات دقيقة، إنسان) تشكّل وحدة حياتية </w:t>
                  </w:r>
                </w:p>
                <w:p w:rsidR="00F607A3" w:rsidRDefault="0015425E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>(</w:t>
                  </w:r>
                  <w:r w:rsidRPr="0015425E">
                    <w:rPr>
                      <w:b/>
                      <w:bCs/>
                      <w:sz w:val="28"/>
                      <w:szCs w:val="28"/>
                    </w:rPr>
                    <w:t>biocénose</w:t>
                  </w:r>
                  <w:r w:rsidRPr="0015425E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) و عناصر لا حية (تربة، جو، ما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>ء) تشكّل المدى الحيوي الجغرافي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(</w:t>
                  </w:r>
                  <w:r w:rsidRPr="0015425E">
                    <w:rPr>
                      <w:b/>
                      <w:bCs/>
                      <w:sz w:val="28"/>
                      <w:szCs w:val="28"/>
                    </w:rPr>
                    <w:t>biotope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) .</w:t>
                  </w:r>
                </w:p>
                <w:p w:rsidR="0015425E" w:rsidRPr="0015425E" w:rsidRDefault="0015425E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5425E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2ـ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15425E">
                    <w:rPr>
                      <w:b/>
                      <w:bCs/>
                      <w:sz w:val="28"/>
                      <w:szCs w:val="28"/>
                      <w:rtl/>
                    </w:rPr>
                    <w:t>نميز في الطبيعة انواعا عديدة من الأوساط الحية اهمها:  ـ الوسط الغابي</w:t>
                  </w:r>
                  <w:r w:rsidR="003145D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مثل الغابة</w:t>
                  </w:r>
                  <w:r w:rsidRPr="0015425E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 ـ الوسط المائي </w:t>
                  </w:r>
                  <w:r w:rsidR="003145D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مثل</w:t>
                  </w:r>
                  <w:r w:rsidRPr="0015425E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3145D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البحيرة </w:t>
                  </w:r>
                  <w:r w:rsidRPr="0015425E">
                    <w:rPr>
                      <w:b/>
                      <w:bCs/>
                      <w:sz w:val="28"/>
                      <w:szCs w:val="28"/>
                      <w:rtl/>
                    </w:rPr>
                    <w:t>ـ الوسط الصحراوي</w:t>
                  </w:r>
                  <w:r w:rsidR="003145D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مثل الواحة </w:t>
                  </w:r>
                  <w:r w:rsidRPr="0015425E">
                    <w:rPr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CC4154" w:rsidRDefault="0015425E" w:rsidP="003145DB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5425E">
                    <w:rPr>
                      <w:b/>
                      <w:bCs/>
                      <w:sz w:val="28"/>
                      <w:szCs w:val="28"/>
                      <w:rtl/>
                    </w:rPr>
                    <w:t>و يتميز كل وسط حي عن غيره من الأوساط الحية بمكوناته الحيوية  و اللاحيوية والتي يلاحظ في</w:t>
                  </w:r>
                  <w:r w:rsidR="007D6D1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ـــ</w:t>
                  </w:r>
                  <w:r w:rsidRPr="0015425E">
                    <w:rPr>
                      <w:b/>
                      <w:bCs/>
                      <w:sz w:val="28"/>
                      <w:szCs w:val="28"/>
                      <w:rtl/>
                    </w:rPr>
                    <w:t>ها الإنسجام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و التكامل .</w:t>
                  </w:r>
                </w:p>
              </w:tc>
            </w:tr>
          </w:tbl>
          <w:p w:rsidR="00854A3E" w:rsidRPr="00643CA6" w:rsidRDefault="0015425E" w:rsidP="004D401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ـ يح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>
              <w:rPr>
                <w:b/>
                <w:bCs/>
                <w:sz w:val="28"/>
                <w:szCs w:val="28"/>
                <w:rtl/>
              </w:rPr>
              <w:t>اول في ك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>
              <w:rPr>
                <w:b/>
                <w:bCs/>
                <w:sz w:val="28"/>
                <w:szCs w:val="28"/>
                <w:rtl/>
              </w:rPr>
              <w:t>راس المح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="001C69AD" w:rsidRPr="001C69AD">
              <w:rPr>
                <w:b/>
                <w:bCs/>
                <w:sz w:val="28"/>
                <w:szCs w:val="28"/>
                <w:rtl/>
              </w:rPr>
              <w:t>او</w:t>
            </w:r>
            <w:r>
              <w:rPr>
                <w:b/>
                <w:bCs/>
                <w:sz w:val="28"/>
                <w:szCs w:val="28"/>
                <w:rtl/>
              </w:rPr>
              <w:t>لات ثم ينق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>
              <w:rPr>
                <w:b/>
                <w:bCs/>
                <w:sz w:val="28"/>
                <w:szCs w:val="28"/>
                <w:rtl/>
              </w:rPr>
              <w:t>ل الح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="00622589">
              <w:rPr>
                <w:b/>
                <w:bCs/>
                <w:sz w:val="28"/>
                <w:szCs w:val="28"/>
                <w:rtl/>
              </w:rPr>
              <w:t xml:space="preserve">ل </w:t>
            </w:r>
            <w:r w:rsidR="003145DB">
              <w:rPr>
                <w:rFonts w:hint="cs"/>
                <w:b/>
                <w:bCs/>
                <w:sz w:val="28"/>
                <w:szCs w:val="28"/>
                <w:rtl/>
              </w:rPr>
              <w:t>الصحي</w:t>
            </w:r>
            <w:r w:rsidR="007D6D19">
              <w:rPr>
                <w:rFonts w:hint="cs"/>
                <w:b/>
                <w:bCs/>
                <w:sz w:val="28"/>
                <w:szCs w:val="28"/>
                <w:rtl/>
              </w:rPr>
              <w:t xml:space="preserve">ح </w:t>
            </w:r>
            <w:r w:rsidR="00622589">
              <w:rPr>
                <w:b/>
                <w:bCs/>
                <w:sz w:val="28"/>
                <w:szCs w:val="28"/>
                <w:rtl/>
              </w:rPr>
              <w:t>م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="00622589">
              <w:rPr>
                <w:b/>
                <w:bCs/>
                <w:sz w:val="28"/>
                <w:szCs w:val="28"/>
                <w:rtl/>
              </w:rPr>
              <w:t xml:space="preserve">ن السبورة </w:t>
            </w:r>
            <w:r w:rsidR="00622589">
              <w:rPr>
                <w:rFonts w:hint="cs"/>
                <w:b/>
                <w:bCs/>
                <w:sz w:val="28"/>
                <w:szCs w:val="28"/>
                <w:rtl/>
              </w:rPr>
              <w:t xml:space="preserve"> على</w:t>
            </w:r>
            <w:r w:rsidR="001C69AD" w:rsidRPr="001C69AD">
              <w:rPr>
                <w:b/>
                <w:bCs/>
                <w:sz w:val="28"/>
                <w:szCs w:val="28"/>
                <w:rtl/>
              </w:rPr>
              <w:t xml:space="preserve"> كراس ال</w:t>
            </w:r>
            <w:r w:rsidR="003145DB">
              <w:rPr>
                <w:rFonts w:hint="cs"/>
                <w:b/>
                <w:bCs/>
                <w:sz w:val="28"/>
                <w:szCs w:val="28"/>
                <w:rtl/>
              </w:rPr>
              <w:t>ــــ</w:t>
            </w:r>
            <w:r w:rsidR="001C69AD" w:rsidRPr="001C69AD">
              <w:rPr>
                <w:b/>
                <w:bCs/>
                <w:sz w:val="28"/>
                <w:szCs w:val="28"/>
                <w:rtl/>
              </w:rPr>
              <w:t>درس.</w:t>
            </w:r>
          </w:p>
          <w:p w:rsidR="00737DEF" w:rsidRPr="00737DEF" w:rsidRDefault="00E24CD6" w:rsidP="00FC463F">
            <w:pPr>
              <w:rPr>
                <w:b/>
                <w:bCs/>
                <w:sz w:val="28"/>
                <w:szCs w:val="28"/>
                <w:rtl/>
              </w:rPr>
            </w:pPr>
            <w:r w:rsidRPr="00643CA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ـ </w:t>
            </w:r>
            <w:r w:rsidR="00FD11E8" w:rsidRPr="00643CA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>واجب منزلي</w:t>
            </w:r>
            <w:r w:rsidR="00854A3E" w:rsidRPr="00643CA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FD11E8" w:rsidRPr="00854A3E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="00854A3E" w:rsidRPr="00854A3E">
              <w:rPr>
                <w:b/>
                <w:bCs/>
                <w:sz w:val="28"/>
                <w:szCs w:val="28"/>
                <w:rtl/>
              </w:rPr>
              <w:t>رسم المخطط التلخيصي ص</w:t>
            </w:r>
            <w:r w:rsidR="003145DB">
              <w:rPr>
                <w:rFonts w:hint="cs"/>
                <w:b/>
                <w:bCs/>
                <w:sz w:val="28"/>
                <w:szCs w:val="28"/>
                <w:rtl/>
              </w:rPr>
              <w:t>......</w:t>
            </w:r>
          </w:p>
        </w:tc>
        <w:tc>
          <w:tcPr>
            <w:tcW w:w="732" w:type="dxa"/>
            <w:tcBorders>
              <w:top w:val="nil"/>
            </w:tcBorders>
          </w:tcPr>
          <w:p w:rsidR="00FF5C42" w:rsidRDefault="00053858" w:rsidP="004D401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>10</w:t>
            </w:r>
            <w:r w:rsidR="00106870">
              <w:rPr>
                <w:rFonts w:hint="cs"/>
                <w:sz w:val="32"/>
                <w:szCs w:val="32"/>
                <w:rtl/>
              </w:rPr>
              <w:t>د</w:t>
            </w: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106870" w:rsidRDefault="006C74AC" w:rsidP="004D401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</w:t>
            </w:r>
            <w:r w:rsidR="00106870">
              <w:rPr>
                <w:rFonts w:hint="cs"/>
                <w:sz w:val="32"/>
                <w:szCs w:val="32"/>
                <w:rtl/>
              </w:rPr>
              <w:t>د</w:t>
            </w: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053858" w:rsidRDefault="00053858" w:rsidP="004D4013">
            <w:pPr>
              <w:rPr>
                <w:sz w:val="32"/>
                <w:szCs w:val="32"/>
                <w:rtl/>
              </w:rPr>
            </w:pPr>
          </w:p>
          <w:p w:rsidR="00053858" w:rsidRDefault="00053858" w:rsidP="004D4013">
            <w:pPr>
              <w:rPr>
                <w:sz w:val="32"/>
                <w:szCs w:val="32"/>
                <w:rtl/>
              </w:rPr>
            </w:pPr>
          </w:p>
          <w:p w:rsidR="00053858" w:rsidRDefault="00053858" w:rsidP="004D4013">
            <w:pPr>
              <w:rPr>
                <w:sz w:val="32"/>
                <w:szCs w:val="32"/>
                <w:rtl/>
              </w:rPr>
            </w:pPr>
          </w:p>
          <w:p w:rsidR="00053858" w:rsidRDefault="00053858" w:rsidP="004D4013">
            <w:pPr>
              <w:rPr>
                <w:sz w:val="32"/>
                <w:szCs w:val="32"/>
                <w:rtl/>
              </w:rPr>
            </w:pPr>
          </w:p>
          <w:p w:rsidR="00053858" w:rsidRDefault="00053858" w:rsidP="004D4013">
            <w:pPr>
              <w:rPr>
                <w:sz w:val="32"/>
                <w:szCs w:val="32"/>
                <w:rtl/>
              </w:rPr>
            </w:pPr>
          </w:p>
          <w:p w:rsidR="00053858" w:rsidRDefault="00053858" w:rsidP="004D4013">
            <w:pPr>
              <w:rPr>
                <w:sz w:val="32"/>
                <w:szCs w:val="32"/>
                <w:rtl/>
              </w:rPr>
            </w:pPr>
          </w:p>
          <w:p w:rsidR="002756F0" w:rsidRDefault="002756F0" w:rsidP="004D4013">
            <w:pPr>
              <w:rPr>
                <w:sz w:val="32"/>
                <w:szCs w:val="32"/>
                <w:rtl/>
              </w:rPr>
            </w:pPr>
          </w:p>
          <w:p w:rsidR="00E01B18" w:rsidRDefault="00E01B18" w:rsidP="004D4013">
            <w:pPr>
              <w:rPr>
                <w:sz w:val="32"/>
                <w:szCs w:val="32"/>
                <w:rtl/>
              </w:rPr>
            </w:pPr>
          </w:p>
          <w:p w:rsidR="00E01B18" w:rsidRDefault="00E01B18" w:rsidP="004D4013">
            <w:pPr>
              <w:rPr>
                <w:sz w:val="32"/>
                <w:szCs w:val="32"/>
                <w:rtl/>
              </w:rPr>
            </w:pPr>
          </w:p>
          <w:p w:rsidR="00E01B18" w:rsidRDefault="00E01B18" w:rsidP="004D4013">
            <w:pPr>
              <w:rPr>
                <w:sz w:val="32"/>
                <w:szCs w:val="32"/>
                <w:rtl/>
              </w:rPr>
            </w:pPr>
          </w:p>
          <w:p w:rsidR="00106870" w:rsidRDefault="006C74AC" w:rsidP="004D401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</w:t>
            </w:r>
            <w:r w:rsidR="00106870">
              <w:rPr>
                <w:rFonts w:hint="cs"/>
                <w:sz w:val="32"/>
                <w:szCs w:val="32"/>
                <w:rtl/>
              </w:rPr>
              <w:t>د</w:t>
            </w:r>
          </w:p>
          <w:p w:rsidR="002756F0" w:rsidRDefault="002756F0" w:rsidP="004D4013">
            <w:pPr>
              <w:rPr>
                <w:sz w:val="32"/>
                <w:szCs w:val="32"/>
                <w:rtl/>
              </w:rPr>
            </w:pPr>
          </w:p>
          <w:p w:rsidR="002756F0" w:rsidRDefault="002756F0" w:rsidP="004D4013">
            <w:pPr>
              <w:rPr>
                <w:sz w:val="32"/>
                <w:szCs w:val="32"/>
                <w:rtl/>
              </w:rPr>
            </w:pPr>
          </w:p>
          <w:p w:rsidR="001B2FC1" w:rsidRDefault="001B2FC1" w:rsidP="004D4013">
            <w:pPr>
              <w:rPr>
                <w:sz w:val="32"/>
                <w:szCs w:val="32"/>
                <w:rtl/>
              </w:rPr>
            </w:pPr>
          </w:p>
          <w:p w:rsidR="002756F0" w:rsidRDefault="006C74AC" w:rsidP="004D401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25</w:t>
            </w:r>
            <w:r w:rsidR="002756F0">
              <w:rPr>
                <w:rFonts w:hint="cs"/>
                <w:sz w:val="32"/>
                <w:szCs w:val="32"/>
                <w:rtl/>
              </w:rPr>
              <w:t>د</w:t>
            </w: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E01B18" w:rsidRDefault="00E01B18" w:rsidP="004D4013">
            <w:pPr>
              <w:rPr>
                <w:sz w:val="32"/>
                <w:szCs w:val="32"/>
                <w:rtl/>
              </w:rPr>
            </w:pPr>
          </w:p>
          <w:p w:rsidR="00E01B18" w:rsidRDefault="00E01B18" w:rsidP="004D4013">
            <w:pPr>
              <w:rPr>
                <w:sz w:val="32"/>
                <w:szCs w:val="32"/>
                <w:rtl/>
              </w:rPr>
            </w:pPr>
          </w:p>
          <w:p w:rsidR="00106870" w:rsidRDefault="006C74AC" w:rsidP="004D401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15</w:t>
            </w:r>
            <w:r w:rsidR="00E24CD6">
              <w:rPr>
                <w:rFonts w:hint="cs"/>
                <w:sz w:val="32"/>
                <w:szCs w:val="32"/>
                <w:rtl/>
              </w:rPr>
              <w:t>د</w:t>
            </w: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735ED1" w:rsidRDefault="00735ED1" w:rsidP="004D4013">
            <w:pPr>
              <w:rPr>
                <w:sz w:val="32"/>
                <w:szCs w:val="32"/>
                <w:rtl/>
              </w:rPr>
            </w:pPr>
          </w:p>
          <w:p w:rsidR="006C74AC" w:rsidRDefault="006C74AC" w:rsidP="004D4013">
            <w:pPr>
              <w:rPr>
                <w:sz w:val="32"/>
                <w:szCs w:val="32"/>
                <w:rtl/>
              </w:rPr>
            </w:pPr>
          </w:p>
          <w:p w:rsidR="006C74AC" w:rsidRDefault="006C74AC" w:rsidP="004D4013">
            <w:pPr>
              <w:rPr>
                <w:sz w:val="32"/>
                <w:szCs w:val="32"/>
                <w:rtl/>
              </w:rPr>
            </w:pPr>
          </w:p>
          <w:p w:rsidR="006C74AC" w:rsidRDefault="006C74AC" w:rsidP="004D4013">
            <w:pPr>
              <w:rPr>
                <w:sz w:val="32"/>
                <w:szCs w:val="32"/>
                <w:rtl/>
              </w:rPr>
            </w:pPr>
          </w:p>
          <w:p w:rsidR="006C74AC" w:rsidRDefault="006C74AC" w:rsidP="004D4013">
            <w:pPr>
              <w:rPr>
                <w:sz w:val="32"/>
                <w:szCs w:val="32"/>
                <w:rtl/>
              </w:rPr>
            </w:pPr>
          </w:p>
          <w:p w:rsidR="006C74AC" w:rsidRDefault="006C74AC" w:rsidP="004D4013">
            <w:pPr>
              <w:rPr>
                <w:sz w:val="32"/>
                <w:szCs w:val="32"/>
                <w:rtl/>
              </w:rPr>
            </w:pPr>
          </w:p>
          <w:p w:rsidR="006C74AC" w:rsidRDefault="006C74AC" w:rsidP="004D4013">
            <w:pPr>
              <w:rPr>
                <w:sz w:val="32"/>
                <w:szCs w:val="32"/>
                <w:rtl/>
              </w:rPr>
            </w:pPr>
          </w:p>
          <w:p w:rsidR="00106870" w:rsidRDefault="006C74AC" w:rsidP="004D401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25</w:t>
            </w:r>
            <w:r w:rsidR="00106870">
              <w:rPr>
                <w:rFonts w:hint="cs"/>
                <w:sz w:val="32"/>
                <w:szCs w:val="32"/>
                <w:rtl/>
              </w:rPr>
              <w:t>د</w:t>
            </w: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2756F0" w:rsidRDefault="002756F0" w:rsidP="004D4013">
            <w:pPr>
              <w:rPr>
                <w:sz w:val="32"/>
                <w:szCs w:val="32"/>
                <w:rtl/>
              </w:rPr>
            </w:pPr>
          </w:p>
          <w:p w:rsidR="002756F0" w:rsidRDefault="002756F0" w:rsidP="004D4013">
            <w:pPr>
              <w:rPr>
                <w:sz w:val="32"/>
                <w:szCs w:val="32"/>
                <w:rtl/>
              </w:rPr>
            </w:pPr>
          </w:p>
          <w:p w:rsidR="002756F0" w:rsidRDefault="002756F0" w:rsidP="004D4013">
            <w:pPr>
              <w:rPr>
                <w:sz w:val="32"/>
                <w:szCs w:val="32"/>
                <w:rtl/>
              </w:rPr>
            </w:pPr>
          </w:p>
          <w:p w:rsidR="006C74AC" w:rsidRDefault="006C74AC" w:rsidP="004D4013">
            <w:pPr>
              <w:rPr>
                <w:sz w:val="32"/>
                <w:szCs w:val="32"/>
                <w:rtl/>
              </w:rPr>
            </w:pPr>
          </w:p>
          <w:p w:rsidR="006C74AC" w:rsidRDefault="006C74AC" w:rsidP="004D4013">
            <w:pPr>
              <w:rPr>
                <w:sz w:val="32"/>
                <w:szCs w:val="32"/>
                <w:rtl/>
              </w:rPr>
            </w:pPr>
          </w:p>
          <w:p w:rsidR="006C74AC" w:rsidRDefault="006C74AC" w:rsidP="004D4013">
            <w:pPr>
              <w:rPr>
                <w:sz w:val="32"/>
                <w:szCs w:val="32"/>
                <w:rtl/>
              </w:rPr>
            </w:pPr>
          </w:p>
          <w:p w:rsidR="002756F0" w:rsidRDefault="002756F0" w:rsidP="004D4013">
            <w:pPr>
              <w:rPr>
                <w:sz w:val="32"/>
                <w:szCs w:val="32"/>
                <w:rtl/>
              </w:rPr>
            </w:pPr>
          </w:p>
          <w:p w:rsidR="006C74AC" w:rsidRDefault="006C74AC" w:rsidP="004D4013">
            <w:pPr>
              <w:rPr>
                <w:sz w:val="32"/>
                <w:szCs w:val="32"/>
                <w:rtl/>
              </w:rPr>
            </w:pPr>
          </w:p>
          <w:p w:rsidR="006C74AC" w:rsidRDefault="006C74AC" w:rsidP="004D4013">
            <w:pPr>
              <w:rPr>
                <w:sz w:val="32"/>
                <w:szCs w:val="32"/>
                <w:rtl/>
              </w:rPr>
            </w:pPr>
          </w:p>
          <w:p w:rsidR="002756F0" w:rsidRDefault="002756F0" w:rsidP="004D4013">
            <w:pPr>
              <w:rPr>
                <w:sz w:val="32"/>
                <w:szCs w:val="32"/>
                <w:rtl/>
              </w:rPr>
            </w:pPr>
          </w:p>
          <w:p w:rsidR="00106870" w:rsidRDefault="002756F0" w:rsidP="004D401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  <w:r w:rsidR="006C74AC">
              <w:rPr>
                <w:rFonts w:hint="cs"/>
                <w:sz w:val="32"/>
                <w:szCs w:val="32"/>
                <w:rtl/>
              </w:rPr>
              <w:t>0</w:t>
            </w:r>
            <w:r w:rsidR="00106870">
              <w:rPr>
                <w:rFonts w:hint="cs"/>
                <w:sz w:val="32"/>
                <w:szCs w:val="32"/>
                <w:rtl/>
              </w:rPr>
              <w:t>د</w:t>
            </w: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DE1995" w:rsidRDefault="00DE1995" w:rsidP="004D4013">
            <w:pPr>
              <w:rPr>
                <w:sz w:val="32"/>
                <w:szCs w:val="32"/>
                <w:rtl/>
              </w:rPr>
            </w:pPr>
          </w:p>
          <w:p w:rsidR="00DE1995" w:rsidRDefault="00DE1995" w:rsidP="004D4013">
            <w:pPr>
              <w:rPr>
                <w:sz w:val="32"/>
                <w:szCs w:val="32"/>
                <w:rtl/>
              </w:rPr>
            </w:pPr>
          </w:p>
          <w:p w:rsidR="00DE1995" w:rsidRDefault="00DE1995" w:rsidP="004D4013">
            <w:pPr>
              <w:rPr>
                <w:sz w:val="32"/>
                <w:szCs w:val="32"/>
                <w:rtl/>
              </w:rPr>
            </w:pPr>
          </w:p>
          <w:p w:rsidR="00106870" w:rsidRDefault="00917F88" w:rsidP="004D401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</w:t>
            </w:r>
            <w:r w:rsidR="00106870">
              <w:rPr>
                <w:rFonts w:hint="cs"/>
                <w:sz w:val="32"/>
                <w:szCs w:val="32"/>
                <w:rtl/>
              </w:rPr>
              <w:t>د</w:t>
            </w:r>
          </w:p>
          <w:p w:rsidR="00106870" w:rsidRDefault="00106870" w:rsidP="004D4013">
            <w:pPr>
              <w:rPr>
                <w:sz w:val="32"/>
                <w:szCs w:val="32"/>
                <w:rtl/>
              </w:rPr>
            </w:pPr>
          </w:p>
          <w:p w:rsidR="00DE1995" w:rsidRDefault="00DE1995" w:rsidP="004D4013">
            <w:pPr>
              <w:rPr>
                <w:sz w:val="32"/>
                <w:szCs w:val="32"/>
                <w:rtl/>
              </w:rPr>
            </w:pPr>
          </w:p>
          <w:p w:rsidR="00DE1995" w:rsidRDefault="00DE1995" w:rsidP="004D4013">
            <w:pPr>
              <w:rPr>
                <w:sz w:val="32"/>
                <w:szCs w:val="32"/>
                <w:rtl/>
              </w:rPr>
            </w:pPr>
          </w:p>
          <w:p w:rsidR="00DE1995" w:rsidRDefault="00DE1995" w:rsidP="004D4013">
            <w:pPr>
              <w:rPr>
                <w:sz w:val="32"/>
                <w:szCs w:val="32"/>
                <w:rtl/>
              </w:rPr>
            </w:pPr>
          </w:p>
          <w:p w:rsidR="00B87AC5" w:rsidRDefault="00B87AC5" w:rsidP="004D4013">
            <w:pPr>
              <w:rPr>
                <w:sz w:val="32"/>
                <w:szCs w:val="32"/>
                <w:rtl/>
              </w:rPr>
            </w:pPr>
          </w:p>
          <w:p w:rsidR="00B87AC5" w:rsidRDefault="00917F88" w:rsidP="004D401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10د</w:t>
            </w:r>
          </w:p>
          <w:p w:rsidR="002756F0" w:rsidRPr="003C2496" w:rsidRDefault="002756F0" w:rsidP="004D4013">
            <w:pPr>
              <w:rPr>
                <w:sz w:val="32"/>
                <w:szCs w:val="32"/>
                <w:rtl/>
              </w:rPr>
            </w:pPr>
          </w:p>
        </w:tc>
      </w:tr>
    </w:tbl>
    <w:p w:rsidR="00FC463F" w:rsidRPr="002A59E7" w:rsidRDefault="00FC463F" w:rsidP="00FC463F">
      <w:pPr>
        <w:rPr>
          <w:sz w:val="32"/>
          <w:szCs w:val="32"/>
        </w:rPr>
      </w:pPr>
    </w:p>
    <w:sectPr w:rsidR="00FC463F" w:rsidRPr="002A59E7" w:rsidSect="003145DB">
      <w:pgSz w:w="11906" w:h="16838"/>
      <w:pgMar w:top="426" w:right="566" w:bottom="720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334B9"/>
    <w:multiLevelType w:val="hybridMultilevel"/>
    <w:tmpl w:val="B4E062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8F3135"/>
    <w:multiLevelType w:val="hybridMultilevel"/>
    <w:tmpl w:val="D11A93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A12794"/>
    <w:multiLevelType w:val="hybridMultilevel"/>
    <w:tmpl w:val="011852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A96FDA"/>
    <w:multiLevelType w:val="hybridMultilevel"/>
    <w:tmpl w:val="9C5C03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3052F0"/>
    <w:multiLevelType w:val="hybridMultilevel"/>
    <w:tmpl w:val="AD148B3E"/>
    <w:lvl w:ilvl="0" w:tplc="AD124000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481E6BEE"/>
    <w:multiLevelType w:val="hybridMultilevel"/>
    <w:tmpl w:val="9E081FDA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>
    <w:nsid w:val="4A4F7303"/>
    <w:multiLevelType w:val="hybridMultilevel"/>
    <w:tmpl w:val="3A38C3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3B210D"/>
    <w:multiLevelType w:val="hybridMultilevel"/>
    <w:tmpl w:val="2E9C675A"/>
    <w:lvl w:ilvl="0" w:tplc="977618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6362AA"/>
    <w:multiLevelType w:val="hybridMultilevel"/>
    <w:tmpl w:val="9B5A4938"/>
    <w:lvl w:ilvl="0" w:tplc="74F433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427643"/>
    <w:multiLevelType w:val="hybridMultilevel"/>
    <w:tmpl w:val="E4CCFBF2"/>
    <w:lvl w:ilvl="0" w:tplc="44467E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4"/>
  </w:num>
  <w:num w:numId="8">
    <w:abstractNumId w:val="9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3E7903"/>
    <w:rsid w:val="00000338"/>
    <w:rsid w:val="0000696F"/>
    <w:rsid w:val="00010C67"/>
    <w:rsid w:val="0002508E"/>
    <w:rsid w:val="00046C4D"/>
    <w:rsid w:val="0004789B"/>
    <w:rsid w:val="00050388"/>
    <w:rsid w:val="00052BE1"/>
    <w:rsid w:val="00053858"/>
    <w:rsid w:val="00062042"/>
    <w:rsid w:val="00071D9B"/>
    <w:rsid w:val="0007447F"/>
    <w:rsid w:val="00080216"/>
    <w:rsid w:val="000C0BDA"/>
    <w:rsid w:val="000C2C2A"/>
    <w:rsid w:val="000C391E"/>
    <w:rsid w:val="000E0184"/>
    <w:rsid w:val="000E21D3"/>
    <w:rsid w:val="000F1A82"/>
    <w:rsid w:val="001063D9"/>
    <w:rsid w:val="00106870"/>
    <w:rsid w:val="0011390F"/>
    <w:rsid w:val="00124A27"/>
    <w:rsid w:val="0013719A"/>
    <w:rsid w:val="0014052A"/>
    <w:rsid w:val="001416B5"/>
    <w:rsid w:val="001438B1"/>
    <w:rsid w:val="0014643E"/>
    <w:rsid w:val="0015425E"/>
    <w:rsid w:val="0015787D"/>
    <w:rsid w:val="00166887"/>
    <w:rsid w:val="0019480E"/>
    <w:rsid w:val="001A1193"/>
    <w:rsid w:val="001A2F98"/>
    <w:rsid w:val="001A6DCF"/>
    <w:rsid w:val="001B2FC1"/>
    <w:rsid w:val="001B70AD"/>
    <w:rsid w:val="001C07B5"/>
    <w:rsid w:val="001C1814"/>
    <w:rsid w:val="001C1EBB"/>
    <w:rsid w:val="001C4BAA"/>
    <w:rsid w:val="001C69AD"/>
    <w:rsid w:val="001D013D"/>
    <w:rsid w:val="001D02E6"/>
    <w:rsid w:val="001F174E"/>
    <w:rsid w:val="001F1B33"/>
    <w:rsid w:val="001F7872"/>
    <w:rsid w:val="00213458"/>
    <w:rsid w:val="00216E51"/>
    <w:rsid w:val="00230C8D"/>
    <w:rsid w:val="0025011E"/>
    <w:rsid w:val="002602C4"/>
    <w:rsid w:val="002756F0"/>
    <w:rsid w:val="00290D76"/>
    <w:rsid w:val="00291563"/>
    <w:rsid w:val="002A59E7"/>
    <w:rsid w:val="002B3239"/>
    <w:rsid w:val="002B452D"/>
    <w:rsid w:val="002B6D8F"/>
    <w:rsid w:val="002C03AD"/>
    <w:rsid w:val="002D54E9"/>
    <w:rsid w:val="002D7497"/>
    <w:rsid w:val="002F140E"/>
    <w:rsid w:val="002F6A3A"/>
    <w:rsid w:val="00301020"/>
    <w:rsid w:val="003145DB"/>
    <w:rsid w:val="003159D3"/>
    <w:rsid w:val="00316E82"/>
    <w:rsid w:val="00323F4B"/>
    <w:rsid w:val="003279B3"/>
    <w:rsid w:val="003442E2"/>
    <w:rsid w:val="00344D33"/>
    <w:rsid w:val="00353009"/>
    <w:rsid w:val="0035734E"/>
    <w:rsid w:val="00365284"/>
    <w:rsid w:val="003662FA"/>
    <w:rsid w:val="003705FC"/>
    <w:rsid w:val="00380E0C"/>
    <w:rsid w:val="00393379"/>
    <w:rsid w:val="00396FD9"/>
    <w:rsid w:val="003A4070"/>
    <w:rsid w:val="003A7034"/>
    <w:rsid w:val="003B524F"/>
    <w:rsid w:val="003C2496"/>
    <w:rsid w:val="003E4D88"/>
    <w:rsid w:val="003E4E77"/>
    <w:rsid w:val="003E7903"/>
    <w:rsid w:val="003F4615"/>
    <w:rsid w:val="00402EB2"/>
    <w:rsid w:val="00407696"/>
    <w:rsid w:val="00421A65"/>
    <w:rsid w:val="00427AE7"/>
    <w:rsid w:val="00433919"/>
    <w:rsid w:val="00447506"/>
    <w:rsid w:val="00456A1A"/>
    <w:rsid w:val="0047193F"/>
    <w:rsid w:val="00474979"/>
    <w:rsid w:val="0047653E"/>
    <w:rsid w:val="00487D81"/>
    <w:rsid w:val="004A797E"/>
    <w:rsid w:val="004B33DE"/>
    <w:rsid w:val="004D0313"/>
    <w:rsid w:val="004D4013"/>
    <w:rsid w:val="004D517C"/>
    <w:rsid w:val="004F24B3"/>
    <w:rsid w:val="00525C39"/>
    <w:rsid w:val="00525D04"/>
    <w:rsid w:val="00531D90"/>
    <w:rsid w:val="005327BF"/>
    <w:rsid w:val="00532AA0"/>
    <w:rsid w:val="00533A6E"/>
    <w:rsid w:val="005433CB"/>
    <w:rsid w:val="0054428F"/>
    <w:rsid w:val="005853E1"/>
    <w:rsid w:val="00592B82"/>
    <w:rsid w:val="005A6C84"/>
    <w:rsid w:val="005B5AB5"/>
    <w:rsid w:val="005C4800"/>
    <w:rsid w:val="005C7042"/>
    <w:rsid w:val="005E3C98"/>
    <w:rsid w:val="005E530D"/>
    <w:rsid w:val="005E6117"/>
    <w:rsid w:val="005E675C"/>
    <w:rsid w:val="00600FF7"/>
    <w:rsid w:val="006108A6"/>
    <w:rsid w:val="00620BC6"/>
    <w:rsid w:val="00622589"/>
    <w:rsid w:val="0062621F"/>
    <w:rsid w:val="00631506"/>
    <w:rsid w:val="00643CA6"/>
    <w:rsid w:val="00643CC4"/>
    <w:rsid w:val="00656BF6"/>
    <w:rsid w:val="00670510"/>
    <w:rsid w:val="00694A52"/>
    <w:rsid w:val="006979F8"/>
    <w:rsid w:val="006A2208"/>
    <w:rsid w:val="006B1E0C"/>
    <w:rsid w:val="006C74AC"/>
    <w:rsid w:val="006D548B"/>
    <w:rsid w:val="006E1216"/>
    <w:rsid w:val="006E1461"/>
    <w:rsid w:val="006E25A8"/>
    <w:rsid w:val="006F68F4"/>
    <w:rsid w:val="0072402F"/>
    <w:rsid w:val="00724195"/>
    <w:rsid w:val="0073591F"/>
    <w:rsid w:val="00735ED1"/>
    <w:rsid w:val="00737DEF"/>
    <w:rsid w:val="00744924"/>
    <w:rsid w:val="00747671"/>
    <w:rsid w:val="00757113"/>
    <w:rsid w:val="00760FF0"/>
    <w:rsid w:val="007816FD"/>
    <w:rsid w:val="0079028E"/>
    <w:rsid w:val="00792583"/>
    <w:rsid w:val="007B1598"/>
    <w:rsid w:val="007B7ACF"/>
    <w:rsid w:val="007C00B7"/>
    <w:rsid w:val="007C0EDE"/>
    <w:rsid w:val="007C65BB"/>
    <w:rsid w:val="007D6D19"/>
    <w:rsid w:val="007E6AAF"/>
    <w:rsid w:val="007F2F3C"/>
    <w:rsid w:val="008177E0"/>
    <w:rsid w:val="008231C5"/>
    <w:rsid w:val="00824F66"/>
    <w:rsid w:val="00840EF1"/>
    <w:rsid w:val="00854A3E"/>
    <w:rsid w:val="0085592C"/>
    <w:rsid w:val="0085733C"/>
    <w:rsid w:val="0085770C"/>
    <w:rsid w:val="008607CC"/>
    <w:rsid w:val="008759FD"/>
    <w:rsid w:val="00883473"/>
    <w:rsid w:val="008A3396"/>
    <w:rsid w:val="008A40DA"/>
    <w:rsid w:val="008C453E"/>
    <w:rsid w:val="008C5992"/>
    <w:rsid w:val="008C6AC6"/>
    <w:rsid w:val="008C78D8"/>
    <w:rsid w:val="008D147C"/>
    <w:rsid w:val="008D1EDB"/>
    <w:rsid w:val="008D7023"/>
    <w:rsid w:val="008E1A14"/>
    <w:rsid w:val="008E2E25"/>
    <w:rsid w:val="008E74C9"/>
    <w:rsid w:val="008F739F"/>
    <w:rsid w:val="0090097E"/>
    <w:rsid w:val="00904DFE"/>
    <w:rsid w:val="00913409"/>
    <w:rsid w:val="00917F88"/>
    <w:rsid w:val="00921EDA"/>
    <w:rsid w:val="009351E9"/>
    <w:rsid w:val="009715B8"/>
    <w:rsid w:val="00981D7D"/>
    <w:rsid w:val="009A616C"/>
    <w:rsid w:val="009A7EDC"/>
    <w:rsid w:val="009B438E"/>
    <w:rsid w:val="009B59A8"/>
    <w:rsid w:val="009C056E"/>
    <w:rsid w:val="009C17DF"/>
    <w:rsid w:val="009D136D"/>
    <w:rsid w:val="009F13FA"/>
    <w:rsid w:val="00A028A3"/>
    <w:rsid w:val="00A1416E"/>
    <w:rsid w:val="00A17014"/>
    <w:rsid w:val="00A34A3E"/>
    <w:rsid w:val="00A41ECF"/>
    <w:rsid w:val="00A729DE"/>
    <w:rsid w:val="00AA7DE2"/>
    <w:rsid w:val="00AB236A"/>
    <w:rsid w:val="00AC6307"/>
    <w:rsid w:val="00AD3143"/>
    <w:rsid w:val="00AE14FF"/>
    <w:rsid w:val="00AE2779"/>
    <w:rsid w:val="00AF4181"/>
    <w:rsid w:val="00B21CD3"/>
    <w:rsid w:val="00B34926"/>
    <w:rsid w:val="00B35D10"/>
    <w:rsid w:val="00B814FB"/>
    <w:rsid w:val="00B82F63"/>
    <w:rsid w:val="00B87AC5"/>
    <w:rsid w:val="00BB04D9"/>
    <w:rsid w:val="00BB0F3F"/>
    <w:rsid w:val="00BB2E87"/>
    <w:rsid w:val="00BB7855"/>
    <w:rsid w:val="00BC0469"/>
    <w:rsid w:val="00BC0CB3"/>
    <w:rsid w:val="00BC396A"/>
    <w:rsid w:val="00BC7DBD"/>
    <w:rsid w:val="00BF3B84"/>
    <w:rsid w:val="00BF7843"/>
    <w:rsid w:val="00C04899"/>
    <w:rsid w:val="00C1016B"/>
    <w:rsid w:val="00C32A4C"/>
    <w:rsid w:val="00C52E6D"/>
    <w:rsid w:val="00C56A0F"/>
    <w:rsid w:val="00C57911"/>
    <w:rsid w:val="00C618A5"/>
    <w:rsid w:val="00C77916"/>
    <w:rsid w:val="00C90626"/>
    <w:rsid w:val="00CA68BA"/>
    <w:rsid w:val="00CA784C"/>
    <w:rsid w:val="00CC40DF"/>
    <w:rsid w:val="00CC4154"/>
    <w:rsid w:val="00CD400E"/>
    <w:rsid w:val="00CD43B5"/>
    <w:rsid w:val="00CD54FF"/>
    <w:rsid w:val="00CF02D3"/>
    <w:rsid w:val="00CF42DA"/>
    <w:rsid w:val="00D03B81"/>
    <w:rsid w:val="00D12267"/>
    <w:rsid w:val="00D20418"/>
    <w:rsid w:val="00D21C7B"/>
    <w:rsid w:val="00D2461E"/>
    <w:rsid w:val="00D346C8"/>
    <w:rsid w:val="00D40AC0"/>
    <w:rsid w:val="00D56D68"/>
    <w:rsid w:val="00D957E2"/>
    <w:rsid w:val="00DA674C"/>
    <w:rsid w:val="00DB541D"/>
    <w:rsid w:val="00DD5B35"/>
    <w:rsid w:val="00DE1995"/>
    <w:rsid w:val="00DE1A8F"/>
    <w:rsid w:val="00DF101A"/>
    <w:rsid w:val="00E0098F"/>
    <w:rsid w:val="00E01B18"/>
    <w:rsid w:val="00E064E7"/>
    <w:rsid w:val="00E0684E"/>
    <w:rsid w:val="00E06932"/>
    <w:rsid w:val="00E15E70"/>
    <w:rsid w:val="00E179A3"/>
    <w:rsid w:val="00E21F08"/>
    <w:rsid w:val="00E24CD6"/>
    <w:rsid w:val="00E47DDB"/>
    <w:rsid w:val="00E60F96"/>
    <w:rsid w:val="00E649B3"/>
    <w:rsid w:val="00E66EBB"/>
    <w:rsid w:val="00E717B7"/>
    <w:rsid w:val="00E93FD3"/>
    <w:rsid w:val="00E94FD5"/>
    <w:rsid w:val="00EC080F"/>
    <w:rsid w:val="00EC2456"/>
    <w:rsid w:val="00EE41CB"/>
    <w:rsid w:val="00EF40D5"/>
    <w:rsid w:val="00F04CC1"/>
    <w:rsid w:val="00F214C1"/>
    <w:rsid w:val="00F30E7D"/>
    <w:rsid w:val="00F33A73"/>
    <w:rsid w:val="00F36B4E"/>
    <w:rsid w:val="00F46245"/>
    <w:rsid w:val="00F547F4"/>
    <w:rsid w:val="00F607A3"/>
    <w:rsid w:val="00F70896"/>
    <w:rsid w:val="00F77F12"/>
    <w:rsid w:val="00F81EA6"/>
    <w:rsid w:val="00F927D5"/>
    <w:rsid w:val="00F94B3A"/>
    <w:rsid w:val="00FA27AB"/>
    <w:rsid w:val="00FB73B7"/>
    <w:rsid w:val="00FC463F"/>
    <w:rsid w:val="00FC78AC"/>
    <w:rsid w:val="00FD11E8"/>
    <w:rsid w:val="00FE297C"/>
    <w:rsid w:val="00FE520A"/>
    <w:rsid w:val="00FF5C42"/>
    <w:rsid w:val="00FF7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480E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279B3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lock Text"/>
    <w:basedOn w:val="a"/>
    <w:rsid w:val="00D2461E"/>
    <w:pPr>
      <w:autoSpaceDE w:val="0"/>
      <w:autoSpaceDN w:val="0"/>
      <w:ind w:left="180" w:right="110" w:firstLine="290"/>
    </w:pPr>
    <w:rPr>
      <w:sz w:val="32"/>
      <w:szCs w:val="32"/>
      <w:lang w:val="fr-FR" w:eastAsia="fr-FR"/>
    </w:rPr>
  </w:style>
  <w:style w:type="paragraph" w:styleId="a5">
    <w:name w:val="Balloon Text"/>
    <w:basedOn w:val="a"/>
    <w:link w:val="Char"/>
    <w:rsid w:val="00A1701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rsid w:val="00A17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279B3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ussaid2013\Desktop\&#8235;&#1575;&#1604;&#1605;&#1584;&#1603;&#1585;&#1577;01%20-%20&#1606;&#1587;&#1582;&#1577;.do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E60BA-0833-413B-B45A-809B148D6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‫المذكرة01 - نسخة</Template>
  <TotalTime>2350</TotalTime>
  <Pages>3</Pages>
  <Words>640</Words>
  <Characters>3521</Characters>
  <Application>Microsoft Office Word</Application>
  <DocSecurity>0</DocSecurity>
  <Lines>29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المذكرة البيداغوجية لمستوى: السنة الأولى متوسط</vt:lpstr>
      <vt:lpstr>المذكرة البيداغوجية لمستوى: السنة الأولى متوسط</vt:lpstr>
    </vt:vector>
  </TitlesOfParts>
  <Company/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المذكرة البيداغوجية لمستوى: السنة الأولى متوسط</dc:title>
  <dc:creator>boussaid2013</dc:creator>
  <cp:lastModifiedBy>dell</cp:lastModifiedBy>
  <cp:revision>164</cp:revision>
  <cp:lastPrinted>2016-10-22T23:05:00Z</cp:lastPrinted>
  <dcterms:created xsi:type="dcterms:W3CDTF">2013-12-19T19:42:00Z</dcterms:created>
  <dcterms:modified xsi:type="dcterms:W3CDTF">2017-08-16T19:22:00Z</dcterms:modified>
</cp:coreProperties>
</file>